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92" w:type="dxa"/>
        <w:tblInd w:w="-720" w:type="dxa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</w:tblPr>
      <w:tblGrid>
        <w:gridCol w:w="720"/>
        <w:gridCol w:w="630"/>
        <w:gridCol w:w="2312"/>
        <w:gridCol w:w="423"/>
        <w:gridCol w:w="6607"/>
      </w:tblGrid>
      <w:tr w:rsidR="003D1B71" w14:paraId="5B98B0F4" w14:textId="77777777" w:rsidTr="00F25F14">
        <w:trPr>
          <w:trHeight w:val="2117"/>
        </w:trPr>
        <w:tc>
          <w:tcPr>
            <w:tcW w:w="3662" w:type="dxa"/>
            <w:gridSpan w:val="3"/>
            <w:vMerge w:val="restart"/>
          </w:tcPr>
          <w:p w14:paraId="23C909E7" w14:textId="101C1A98" w:rsidR="003D1B71" w:rsidRDefault="00E025F8" w:rsidP="003D1B71">
            <w:pPr>
              <w:pStyle w:val="BodyText"/>
              <w:kinsoku w:val="0"/>
              <w:overflowPunct w:val="0"/>
              <w:ind w:left="-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</w:rPr>
              <w:drawing>
                <wp:anchor distT="0" distB="0" distL="114300" distR="114300" simplePos="0" relativeHeight="251658240" behindDoc="0" locked="0" layoutInCell="1" allowOverlap="1" wp14:anchorId="2134EC52" wp14:editId="4A589554">
                  <wp:simplePos x="0" y="0"/>
                  <wp:positionH relativeFrom="column">
                    <wp:posOffset>-328930</wp:posOffset>
                  </wp:positionH>
                  <wp:positionV relativeFrom="paragraph">
                    <wp:posOffset>-224790</wp:posOffset>
                  </wp:positionV>
                  <wp:extent cx="2185447" cy="2038350"/>
                  <wp:effectExtent l="0" t="0" r="5715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5447" cy="2038350"/>
                          </a:xfrm>
                          <a:prstGeom prst="ellipse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23" w:type="dxa"/>
            <w:vMerge w:val="restart"/>
          </w:tcPr>
          <w:p w14:paraId="728DA2FB" w14:textId="77777777" w:rsidR="003D1B71" w:rsidRPr="00F25F14" w:rsidRDefault="003D1B71" w:rsidP="0059047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8"/>
                <w:szCs w:val="48"/>
              </w:rPr>
            </w:pPr>
          </w:p>
        </w:tc>
        <w:tc>
          <w:tcPr>
            <w:tcW w:w="6607" w:type="dxa"/>
          </w:tcPr>
          <w:p w14:paraId="49812078" w14:textId="77777777" w:rsidR="003D1B71" w:rsidRPr="00F25F14" w:rsidRDefault="00F25F14" w:rsidP="00310F17">
            <w:pPr>
              <w:pStyle w:val="Title"/>
              <w:rPr>
                <w:rFonts w:ascii="TH SarabunPSK" w:hAnsi="TH SarabunPSK" w:cs="TH SarabunPSK"/>
                <w:szCs w:val="48"/>
                <w:lang w:bidi="th-TH"/>
              </w:rPr>
            </w:pPr>
            <w:r w:rsidRPr="00F25F14">
              <w:rPr>
                <w:rFonts w:ascii="TH SarabunPSK" w:hAnsi="TH SarabunPSK" w:cs="TH SarabunPSK"/>
                <w:szCs w:val="48"/>
                <w:cs/>
                <w:lang w:bidi="th-TH"/>
              </w:rPr>
              <w:t>ดร. ทวีศักดิ์ กออนันตกูล</w:t>
            </w:r>
            <w:r w:rsidR="003D1B71" w:rsidRPr="00F25F14">
              <w:rPr>
                <w:rFonts w:ascii="TH SarabunPSK" w:hAnsi="TH SarabunPSK" w:cs="TH SarabunPSK"/>
                <w:szCs w:val="48"/>
              </w:rPr>
              <w:br/>
            </w:r>
            <w:r w:rsidRPr="00F25F14">
              <w:rPr>
                <w:rFonts w:ascii="TH SarabunPSK" w:hAnsi="TH SarabunPSK" w:cs="TH SarabunPSK"/>
                <w:szCs w:val="48"/>
                <w:cs/>
                <w:lang w:bidi="th-TH"/>
              </w:rPr>
              <w:t>ประธานกรรมการ</w:t>
            </w:r>
          </w:p>
          <w:p w14:paraId="3EB25CA3" w14:textId="744B4DB4" w:rsidR="00F25F14" w:rsidRPr="00F25F14" w:rsidRDefault="00F25F14" w:rsidP="00F25F14">
            <w:pPr>
              <w:rPr>
                <w:rFonts w:ascii="TH SarabunPSK" w:hAnsi="TH SarabunPSK" w:cs="TH SarabunPSK"/>
                <w:b/>
                <w:bCs/>
                <w:sz w:val="48"/>
                <w:szCs w:val="48"/>
                <w:lang w:bidi="th-TH"/>
              </w:rPr>
            </w:pP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(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 xml:space="preserve">อายุ </w:t>
            </w:r>
            <w:r w:rsidR="00DF604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70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 xml:space="preserve"> 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>ปี)</w:t>
            </w:r>
          </w:p>
        </w:tc>
      </w:tr>
      <w:tr w:rsidR="003D1B71" w14:paraId="291F3008" w14:textId="77777777" w:rsidTr="00F25F14">
        <w:trPr>
          <w:trHeight w:val="1589"/>
        </w:trPr>
        <w:tc>
          <w:tcPr>
            <w:tcW w:w="3662" w:type="dxa"/>
            <w:gridSpan w:val="3"/>
            <w:vMerge/>
          </w:tcPr>
          <w:p w14:paraId="0BC97562" w14:textId="77777777" w:rsidR="003D1B71" w:rsidRPr="00F25F14" w:rsidRDefault="003D1B7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4AA8E3ED" w14:textId="77777777" w:rsidR="003D1B71" w:rsidRPr="00F25F14" w:rsidRDefault="003D1B71" w:rsidP="0059047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 w:val="restart"/>
            <w:vAlign w:val="bottom"/>
          </w:tcPr>
          <w:p w14:paraId="4C3CE532" w14:textId="7E1D7440" w:rsidR="003D1B71" w:rsidRPr="00F25F14" w:rsidRDefault="00F25F14" w:rsidP="00AC6C7E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ประวัติการทำงาน</w:t>
            </w:r>
          </w:p>
          <w:p w14:paraId="68ED4968" w14:textId="473080C8" w:rsidR="003D1B71" w:rsidRPr="00F25F14" w:rsidRDefault="00F25F14" w:rsidP="00AC6C7E">
            <w:pPr>
              <w:rPr>
                <w:rFonts w:ascii="TH SarabunPSK" w:hAnsi="TH SarabunPSK" w:cs="TH SarabunPSK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>กรรมการอิสระ</w:t>
            </w:r>
          </w:p>
          <w:p w14:paraId="35E12107" w14:textId="4F9ABBF9" w:rsidR="003D1B71" w:rsidRPr="00F25F14" w:rsidRDefault="00F25F14" w:rsidP="00F25F14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ประวัติการศึกษา</w:t>
            </w:r>
          </w:p>
          <w:p w14:paraId="2A3C13BC" w14:textId="5611AED3" w:rsidR="00F25F14" w:rsidRPr="00F25F14" w:rsidRDefault="00F25F14" w:rsidP="00F25F14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>ปริญญาเอก วิศวกรรมศาสตร์ (</w:t>
            </w:r>
            <w:r w:rsidRPr="00F25F14">
              <w:rPr>
                <w:rFonts w:ascii="TH SarabunPSK" w:hAnsi="TH SarabunPSK" w:cs="TH SarabunPSK"/>
                <w:sz w:val="40"/>
                <w:szCs w:val="40"/>
              </w:rPr>
              <w:t xml:space="preserve">Digital Communications) Imperial College of Science and Technology  </w:t>
            </w:r>
            <w:r w:rsidRPr="00F25F14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>มหาวิทยาลัยลอนดอน สหราชอาณาจักร</w:t>
            </w:r>
          </w:p>
          <w:p w14:paraId="5DCDE50B" w14:textId="77777777" w:rsidR="00F25F14" w:rsidRPr="00F25F14" w:rsidRDefault="00F25F14" w:rsidP="00F25F14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ปริญญาตรี  วิศวกรรมศาสตร์ (วิศวกรรมไฟฟ้า เกียรตินิยมอันดับหนึ่ง) </w:t>
            </w:r>
            <w:r w:rsidRPr="00F25F14">
              <w:rPr>
                <w:rFonts w:ascii="TH SarabunPSK" w:hAnsi="TH SarabunPSK" w:cs="TH SarabunPSK"/>
                <w:sz w:val="40"/>
                <w:szCs w:val="40"/>
              </w:rPr>
              <w:t xml:space="preserve">Imperial College of Science and Technology </w:t>
            </w:r>
            <w:r w:rsidRPr="00F25F14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>มหาวิทยาลัยลอนดอน สหราชอาณาจักร</w:t>
            </w:r>
          </w:p>
          <w:p w14:paraId="6D01159C" w14:textId="067C2CC2" w:rsidR="00F25F14" w:rsidRPr="00F25F14" w:rsidRDefault="00F25F14" w:rsidP="00F25F14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7AE39FEF" wp14:editId="2C532577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583565</wp:posOffset>
                      </wp:positionV>
                      <wp:extent cx="337820" cy="337185"/>
                      <wp:effectExtent l="0" t="0" r="5080" b="5715"/>
                      <wp:wrapNone/>
                      <wp:docPr id="22" name="Group 22" descr="phon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820" cy="337185"/>
                                <a:chOff x="0" y="0"/>
                                <a:chExt cx="337820" cy="337185"/>
                              </a:xfrm>
                            </wpg:grpSpPr>
                            <wps:wsp>
                              <wps:cNvPr id="163" name="Freeform: Shape 162">
                                <a:extLst>
                                  <a:ext uri="{FF2B5EF4-FFF2-40B4-BE49-F238E27FC236}">
                                    <a16:creationId xmlns:a16="http://schemas.microsoft.com/office/drawing/2014/main" id="{982928D4-D4D3-496B-8019-E859892D985D}"/>
                                  </a:ext>
                                </a:extLst>
                              </wps:cNvPr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820" cy="337185"/>
                                </a:xfrm>
                                <a:custGeom>
                                  <a:avLst/>
                                  <a:gdLst>
                                    <a:gd name="connsiteX0" fmla="*/ 741998 w 2517880"/>
                                    <a:gd name="connsiteY0" fmla="*/ 2445067 h 2514600"/>
                                    <a:gd name="connsiteX1" fmla="*/ 786765 w 2517880"/>
                                    <a:gd name="connsiteY1" fmla="*/ 2462212 h 2514600"/>
                                    <a:gd name="connsiteX2" fmla="*/ 846773 w 2517880"/>
                                    <a:gd name="connsiteY2" fmla="*/ 2486977 h 2514600"/>
                                    <a:gd name="connsiteX3" fmla="*/ 818198 w 2517880"/>
                                    <a:gd name="connsiteY3" fmla="*/ 2482214 h 2514600"/>
                                    <a:gd name="connsiteX4" fmla="*/ 786765 w 2517880"/>
                                    <a:gd name="connsiteY4" fmla="*/ 2468879 h 2514600"/>
                                    <a:gd name="connsiteX5" fmla="*/ 741998 w 2517880"/>
                                    <a:gd name="connsiteY5" fmla="*/ 2445067 h 2514600"/>
                                    <a:gd name="connsiteX6" fmla="*/ 628649 w 2517880"/>
                                    <a:gd name="connsiteY6" fmla="*/ 2345888 h 2514600"/>
                                    <a:gd name="connsiteX7" fmla="*/ 639127 w 2517880"/>
                                    <a:gd name="connsiteY7" fmla="*/ 2351722 h 2514600"/>
                                    <a:gd name="connsiteX8" fmla="*/ 675322 w 2517880"/>
                                    <a:gd name="connsiteY8" fmla="*/ 2374582 h 2514600"/>
                                    <a:gd name="connsiteX9" fmla="*/ 698182 w 2517880"/>
                                    <a:gd name="connsiteY9" fmla="*/ 2394585 h 2514600"/>
                                    <a:gd name="connsiteX10" fmla="*/ 644842 w 2517880"/>
                                    <a:gd name="connsiteY10" fmla="*/ 2363152 h 2514600"/>
                                    <a:gd name="connsiteX11" fmla="*/ 626745 w 2517880"/>
                                    <a:gd name="connsiteY11" fmla="*/ 2347912 h 2514600"/>
                                    <a:gd name="connsiteX12" fmla="*/ 628649 w 2517880"/>
                                    <a:gd name="connsiteY12" fmla="*/ 2345888 h 2514600"/>
                                    <a:gd name="connsiteX13" fmla="*/ 541973 w 2517880"/>
                                    <a:gd name="connsiteY13" fmla="*/ 2310765 h 2514600"/>
                                    <a:gd name="connsiteX14" fmla="*/ 575310 w 2517880"/>
                                    <a:gd name="connsiteY14" fmla="*/ 2334577 h 2514600"/>
                                    <a:gd name="connsiteX15" fmla="*/ 609600 w 2517880"/>
                                    <a:gd name="connsiteY15" fmla="*/ 2356485 h 2514600"/>
                                    <a:gd name="connsiteX16" fmla="*/ 632460 w 2517880"/>
                                    <a:gd name="connsiteY16" fmla="*/ 2374582 h 2514600"/>
                                    <a:gd name="connsiteX17" fmla="*/ 605790 w 2517880"/>
                                    <a:gd name="connsiteY17" fmla="*/ 2363152 h 2514600"/>
                                    <a:gd name="connsiteX18" fmla="*/ 615315 w 2517880"/>
                                    <a:gd name="connsiteY18" fmla="*/ 2376487 h 2514600"/>
                                    <a:gd name="connsiteX19" fmla="*/ 584835 w 2517880"/>
                                    <a:gd name="connsiteY19" fmla="*/ 2357437 h 2514600"/>
                                    <a:gd name="connsiteX20" fmla="*/ 569595 w 2517880"/>
                                    <a:gd name="connsiteY20" fmla="*/ 2347912 h 2514600"/>
                                    <a:gd name="connsiteX21" fmla="*/ 554355 w 2517880"/>
                                    <a:gd name="connsiteY21" fmla="*/ 2338387 h 2514600"/>
                                    <a:gd name="connsiteX22" fmla="*/ 261809 w 2517880"/>
                                    <a:gd name="connsiteY22" fmla="*/ 2061771 h 2514600"/>
                                    <a:gd name="connsiteX23" fmla="*/ 277178 w 2517880"/>
                                    <a:gd name="connsiteY23" fmla="*/ 2083117 h 2514600"/>
                                    <a:gd name="connsiteX24" fmla="*/ 264200 w 2517880"/>
                                    <a:gd name="connsiteY24" fmla="*/ 2066984 h 2514600"/>
                                    <a:gd name="connsiteX25" fmla="*/ 218093 w 2517880"/>
                                    <a:gd name="connsiteY25" fmla="*/ 1904151 h 2514600"/>
                                    <a:gd name="connsiteX26" fmla="*/ 233363 w 2517880"/>
                                    <a:gd name="connsiteY26" fmla="*/ 1927859 h 2514600"/>
                                    <a:gd name="connsiteX27" fmla="*/ 259080 w 2517880"/>
                                    <a:gd name="connsiteY27" fmla="*/ 1972627 h 2514600"/>
                                    <a:gd name="connsiteX28" fmla="*/ 279083 w 2517880"/>
                                    <a:gd name="connsiteY28" fmla="*/ 2008822 h 2514600"/>
                                    <a:gd name="connsiteX29" fmla="*/ 260033 w 2517880"/>
                                    <a:gd name="connsiteY29" fmla="*/ 1985009 h 2514600"/>
                                    <a:gd name="connsiteX30" fmla="*/ 241935 w 2517880"/>
                                    <a:gd name="connsiteY30" fmla="*/ 1958339 h 2514600"/>
                                    <a:gd name="connsiteX31" fmla="*/ 225743 w 2517880"/>
                                    <a:gd name="connsiteY31" fmla="*/ 1931669 h 2514600"/>
                                    <a:gd name="connsiteX32" fmla="*/ 216218 w 2517880"/>
                                    <a:gd name="connsiteY32" fmla="*/ 1906904 h 2514600"/>
                                    <a:gd name="connsiteX33" fmla="*/ 218093 w 2517880"/>
                                    <a:gd name="connsiteY33" fmla="*/ 1904151 h 2514600"/>
                                    <a:gd name="connsiteX34" fmla="*/ 151448 w 2517880"/>
                                    <a:gd name="connsiteY34" fmla="*/ 1838325 h 2514600"/>
                                    <a:gd name="connsiteX35" fmla="*/ 181928 w 2517880"/>
                                    <a:gd name="connsiteY35" fmla="*/ 1897380 h 2514600"/>
                                    <a:gd name="connsiteX36" fmla="*/ 219075 w 2517880"/>
                                    <a:gd name="connsiteY36" fmla="*/ 1965960 h 2514600"/>
                                    <a:gd name="connsiteX37" fmla="*/ 236220 w 2517880"/>
                                    <a:gd name="connsiteY37" fmla="*/ 1997392 h 2514600"/>
                                    <a:gd name="connsiteX38" fmla="*/ 250508 w 2517880"/>
                                    <a:gd name="connsiteY38" fmla="*/ 2024062 h 2514600"/>
                                    <a:gd name="connsiteX39" fmla="*/ 260985 w 2517880"/>
                                    <a:gd name="connsiteY39" fmla="*/ 2053590 h 2514600"/>
                                    <a:gd name="connsiteX40" fmla="*/ 261224 w 2517880"/>
                                    <a:gd name="connsiteY40" fmla="*/ 2060496 h 2514600"/>
                                    <a:gd name="connsiteX41" fmla="*/ 261809 w 2517880"/>
                                    <a:gd name="connsiteY41" fmla="*/ 2061771 h 2514600"/>
                                    <a:gd name="connsiteX42" fmla="*/ 260033 w 2517880"/>
                                    <a:gd name="connsiteY42" fmla="*/ 2059305 h 2514600"/>
                                    <a:gd name="connsiteX43" fmla="*/ 240030 w 2517880"/>
                                    <a:gd name="connsiteY43" fmla="*/ 2027872 h 2514600"/>
                                    <a:gd name="connsiteX44" fmla="*/ 196215 w 2517880"/>
                                    <a:gd name="connsiteY44" fmla="*/ 1954530 h 2514600"/>
                                    <a:gd name="connsiteX45" fmla="*/ 177165 w 2517880"/>
                                    <a:gd name="connsiteY45" fmla="*/ 1917382 h 2514600"/>
                                    <a:gd name="connsiteX46" fmla="*/ 162878 w 2517880"/>
                                    <a:gd name="connsiteY46" fmla="*/ 1884045 h 2514600"/>
                                    <a:gd name="connsiteX47" fmla="*/ 151448 w 2517880"/>
                                    <a:gd name="connsiteY47" fmla="*/ 1838325 h 2514600"/>
                                    <a:gd name="connsiteX48" fmla="*/ 13335 w 2517880"/>
                                    <a:gd name="connsiteY48" fmla="*/ 1144905 h 2514600"/>
                                    <a:gd name="connsiteX49" fmla="*/ 9525 w 2517880"/>
                                    <a:gd name="connsiteY49" fmla="*/ 1261110 h 2514600"/>
                                    <a:gd name="connsiteX50" fmla="*/ 13335 w 2517880"/>
                                    <a:gd name="connsiteY50" fmla="*/ 1291590 h 2514600"/>
                                    <a:gd name="connsiteX51" fmla="*/ 18097 w 2517880"/>
                                    <a:gd name="connsiteY51" fmla="*/ 1313497 h 2514600"/>
                                    <a:gd name="connsiteX52" fmla="*/ 40957 w 2517880"/>
                                    <a:gd name="connsiteY52" fmla="*/ 1471612 h 2514600"/>
                                    <a:gd name="connsiteX53" fmla="*/ 34290 w 2517880"/>
                                    <a:gd name="connsiteY53" fmla="*/ 1474470 h 2514600"/>
                                    <a:gd name="connsiteX54" fmla="*/ 34290 w 2517880"/>
                                    <a:gd name="connsiteY54" fmla="*/ 1510665 h 2514600"/>
                                    <a:gd name="connsiteX55" fmla="*/ 52387 w 2517880"/>
                                    <a:gd name="connsiteY55" fmla="*/ 1622107 h 2514600"/>
                                    <a:gd name="connsiteX56" fmla="*/ 126682 w 2517880"/>
                                    <a:gd name="connsiteY56" fmla="*/ 1823085 h 2514600"/>
                                    <a:gd name="connsiteX57" fmla="*/ 95250 w 2517880"/>
                                    <a:gd name="connsiteY57" fmla="*/ 1786890 h 2514600"/>
                                    <a:gd name="connsiteX58" fmla="*/ 72390 w 2517880"/>
                                    <a:gd name="connsiteY58" fmla="*/ 1711642 h 2514600"/>
                                    <a:gd name="connsiteX59" fmla="*/ 60960 w 2517880"/>
                                    <a:gd name="connsiteY59" fmla="*/ 1672590 h 2514600"/>
                                    <a:gd name="connsiteX60" fmla="*/ 50482 w 2517880"/>
                                    <a:gd name="connsiteY60" fmla="*/ 1632585 h 2514600"/>
                                    <a:gd name="connsiteX61" fmla="*/ 44767 w 2517880"/>
                                    <a:gd name="connsiteY61" fmla="*/ 1612582 h 2514600"/>
                                    <a:gd name="connsiteX62" fmla="*/ 40005 w 2517880"/>
                                    <a:gd name="connsiteY62" fmla="*/ 1592580 h 2514600"/>
                                    <a:gd name="connsiteX63" fmla="*/ 29527 w 2517880"/>
                                    <a:gd name="connsiteY63" fmla="*/ 1551622 h 2514600"/>
                                    <a:gd name="connsiteX64" fmla="*/ 20955 w 2517880"/>
                                    <a:gd name="connsiteY64" fmla="*/ 1509712 h 2514600"/>
                                    <a:gd name="connsiteX65" fmla="*/ 17145 w 2517880"/>
                                    <a:gd name="connsiteY65" fmla="*/ 1488757 h 2514600"/>
                                    <a:gd name="connsiteX66" fmla="*/ 14287 w 2517880"/>
                                    <a:gd name="connsiteY66" fmla="*/ 1467802 h 2514600"/>
                                    <a:gd name="connsiteX67" fmla="*/ 7620 w 2517880"/>
                                    <a:gd name="connsiteY67" fmla="*/ 1425892 h 2514600"/>
                                    <a:gd name="connsiteX68" fmla="*/ 3810 w 2517880"/>
                                    <a:gd name="connsiteY68" fmla="*/ 1383982 h 2514600"/>
                                    <a:gd name="connsiteX69" fmla="*/ 1905 w 2517880"/>
                                    <a:gd name="connsiteY69" fmla="*/ 1363027 h 2514600"/>
                                    <a:gd name="connsiteX70" fmla="*/ 952 w 2517880"/>
                                    <a:gd name="connsiteY70" fmla="*/ 1342072 h 2514600"/>
                                    <a:gd name="connsiteX71" fmla="*/ 0 w 2517880"/>
                                    <a:gd name="connsiteY71" fmla="*/ 1301115 h 2514600"/>
                                    <a:gd name="connsiteX72" fmla="*/ 952 w 2517880"/>
                                    <a:gd name="connsiteY72" fmla="*/ 1261110 h 2514600"/>
                                    <a:gd name="connsiteX73" fmla="*/ 3810 w 2517880"/>
                                    <a:gd name="connsiteY73" fmla="*/ 1222057 h 2514600"/>
                                    <a:gd name="connsiteX74" fmla="*/ 8572 w 2517880"/>
                                    <a:gd name="connsiteY74" fmla="*/ 1183957 h 2514600"/>
                                    <a:gd name="connsiteX75" fmla="*/ 11430 w 2517880"/>
                                    <a:gd name="connsiteY75" fmla="*/ 1165860 h 2514600"/>
                                    <a:gd name="connsiteX76" fmla="*/ 13335 w 2517880"/>
                                    <a:gd name="connsiteY76" fmla="*/ 1144905 h 2514600"/>
                                    <a:gd name="connsiteX77" fmla="*/ 902970 w 2517880"/>
                                    <a:gd name="connsiteY77" fmla="*/ 67627 h 2514600"/>
                                    <a:gd name="connsiteX78" fmla="*/ 878205 w 2517880"/>
                                    <a:gd name="connsiteY78" fmla="*/ 85724 h 2514600"/>
                                    <a:gd name="connsiteX79" fmla="*/ 829627 w 2517880"/>
                                    <a:gd name="connsiteY79" fmla="*/ 102869 h 2514600"/>
                                    <a:gd name="connsiteX80" fmla="*/ 780097 w 2517880"/>
                                    <a:gd name="connsiteY80" fmla="*/ 120967 h 2514600"/>
                                    <a:gd name="connsiteX81" fmla="*/ 735330 w 2517880"/>
                                    <a:gd name="connsiteY81" fmla="*/ 130492 h 2514600"/>
                                    <a:gd name="connsiteX82" fmla="*/ 721995 w 2517880"/>
                                    <a:gd name="connsiteY82" fmla="*/ 130492 h 2514600"/>
                                    <a:gd name="connsiteX83" fmla="*/ 780097 w 2517880"/>
                                    <a:gd name="connsiteY83" fmla="*/ 105727 h 2514600"/>
                                    <a:gd name="connsiteX84" fmla="*/ 818197 w 2517880"/>
                                    <a:gd name="connsiteY84" fmla="*/ 91439 h 2514600"/>
                                    <a:gd name="connsiteX85" fmla="*/ 837247 w 2517880"/>
                                    <a:gd name="connsiteY85" fmla="*/ 84772 h 2514600"/>
                                    <a:gd name="connsiteX86" fmla="*/ 855345 w 2517880"/>
                                    <a:gd name="connsiteY86" fmla="*/ 79057 h 2514600"/>
                                    <a:gd name="connsiteX87" fmla="*/ 902970 w 2517880"/>
                                    <a:gd name="connsiteY87" fmla="*/ 67627 h 2514600"/>
                                    <a:gd name="connsiteX88" fmla="*/ 1618298 w 2517880"/>
                                    <a:gd name="connsiteY88" fmla="*/ 56197 h 2514600"/>
                                    <a:gd name="connsiteX89" fmla="*/ 1667828 w 2517880"/>
                                    <a:gd name="connsiteY89" fmla="*/ 66674 h 2514600"/>
                                    <a:gd name="connsiteX90" fmla="*/ 1717358 w 2517880"/>
                                    <a:gd name="connsiteY90" fmla="*/ 80009 h 2514600"/>
                                    <a:gd name="connsiteX91" fmla="*/ 1737360 w 2517880"/>
                                    <a:gd name="connsiteY91" fmla="*/ 92392 h 2514600"/>
                                    <a:gd name="connsiteX92" fmla="*/ 1682115 w 2517880"/>
                                    <a:gd name="connsiteY92" fmla="*/ 77152 h 2514600"/>
                                    <a:gd name="connsiteX93" fmla="*/ 1618298 w 2517880"/>
                                    <a:gd name="connsiteY93" fmla="*/ 56197 h 2514600"/>
                                    <a:gd name="connsiteX94" fmla="*/ 1295400 w 2517880"/>
                                    <a:gd name="connsiteY94" fmla="*/ 31432 h 2514600"/>
                                    <a:gd name="connsiteX95" fmla="*/ 1349692 w 2517880"/>
                                    <a:gd name="connsiteY95" fmla="*/ 33337 h 2514600"/>
                                    <a:gd name="connsiteX96" fmla="*/ 1403985 w 2517880"/>
                                    <a:gd name="connsiteY96" fmla="*/ 37147 h 2514600"/>
                                    <a:gd name="connsiteX97" fmla="*/ 1489710 w 2517880"/>
                                    <a:gd name="connsiteY97" fmla="*/ 46672 h 2514600"/>
                                    <a:gd name="connsiteX98" fmla="*/ 1763077 w 2517880"/>
                                    <a:gd name="connsiteY98" fmla="*/ 123825 h 2514600"/>
                                    <a:gd name="connsiteX99" fmla="*/ 1980247 w 2517880"/>
                                    <a:gd name="connsiteY99" fmla="*/ 243840 h 2514600"/>
                                    <a:gd name="connsiteX100" fmla="*/ 2027872 w 2517880"/>
                                    <a:gd name="connsiteY100" fmla="*/ 275272 h 2514600"/>
                                    <a:gd name="connsiteX101" fmla="*/ 2069782 w 2517880"/>
                                    <a:gd name="connsiteY101" fmla="*/ 302895 h 2514600"/>
                                    <a:gd name="connsiteX102" fmla="*/ 2066925 w 2517880"/>
                                    <a:gd name="connsiteY102" fmla="*/ 291465 h 2514600"/>
                                    <a:gd name="connsiteX103" fmla="*/ 2170747 w 2517880"/>
                                    <a:gd name="connsiteY103" fmla="*/ 393382 h 2514600"/>
                                    <a:gd name="connsiteX104" fmla="*/ 2216467 w 2517880"/>
                                    <a:gd name="connsiteY104" fmla="*/ 442912 h 2514600"/>
                                    <a:gd name="connsiteX105" fmla="*/ 2265045 w 2517880"/>
                                    <a:gd name="connsiteY105" fmla="*/ 487680 h 2514600"/>
                                    <a:gd name="connsiteX106" fmla="*/ 2223135 w 2517880"/>
                                    <a:gd name="connsiteY106" fmla="*/ 435292 h 2514600"/>
                                    <a:gd name="connsiteX107" fmla="*/ 2195512 w 2517880"/>
                                    <a:gd name="connsiteY107" fmla="*/ 402907 h 2514600"/>
                                    <a:gd name="connsiteX108" fmla="*/ 2184082 w 2517880"/>
                                    <a:gd name="connsiteY108" fmla="*/ 389572 h 2514600"/>
                                    <a:gd name="connsiteX109" fmla="*/ 2172652 w 2517880"/>
                                    <a:gd name="connsiteY109" fmla="*/ 376237 h 2514600"/>
                                    <a:gd name="connsiteX110" fmla="*/ 2142172 w 2517880"/>
                                    <a:gd name="connsiteY110" fmla="*/ 343852 h 2514600"/>
                                    <a:gd name="connsiteX111" fmla="*/ 2323148 w 2517880"/>
                                    <a:gd name="connsiteY111" fmla="*/ 529590 h 2514600"/>
                                    <a:gd name="connsiteX112" fmla="*/ 2447925 w 2517880"/>
                                    <a:gd name="connsiteY112" fmla="*/ 744855 h 2514600"/>
                                    <a:gd name="connsiteX113" fmla="*/ 2461260 w 2517880"/>
                                    <a:gd name="connsiteY113" fmla="*/ 751522 h 2514600"/>
                                    <a:gd name="connsiteX114" fmla="*/ 2489835 w 2517880"/>
                                    <a:gd name="connsiteY114" fmla="*/ 850582 h 2514600"/>
                                    <a:gd name="connsiteX115" fmla="*/ 2507932 w 2517880"/>
                                    <a:gd name="connsiteY115" fmla="*/ 943927 h 2514600"/>
                                    <a:gd name="connsiteX116" fmla="*/ 2516505 w 2517880"/>
                                    <a:gd name="connsiteY116" fmla="*/ 1029652 h 2514600"/>
                                    <a:gd name="connsiteX117" fmla="*/ 2517457 w 2517880"/>
                                    <a:gd name="connsiteY117" fmla="*/ 1068705 h 2514600"/>
                                    <a:gd name="connsiteX118" fmla="*/ 2517457 w 2517880"/>
                                    <a:gd name="connsiteY118" fmla="*/ 1105852 h 2514600"/>
                                    <a:gd name="connsiteX119" fmla="*/ 2512695 w 2517880"/>
                                    <a:gd name="connsiteY119" fmla="*/ 1171575 h 2514600"/>
                                    <a:gd name="connsiteX120" fmla="*/ 2504123 w 2517880"/>
                                    <a:gd name="connsiteY120" fmla="*/ 1224915 h 2514600"/>
                                    <a:gd name="connsiteX121" fmla="*/ 2495340 w 2517880"/>
                                    <a:gd name="connsiteY121" fmla="*/ 1253522 h 2514600"/>
                                    <a:gd name="connsiteX122" fmla="*/ 2497455 w 2517880"/>
                                    <a:gd name="connsiteY122" fmla="*/ 1295400 h 2514600"/>
                                    <a:gd name="connsiteX123" fmla="*/ 2053779 w 2517880"/>
                                    <a:gd name="connsiteY123" fmla="*/ 2236194 h 2514600"/>
                                    <a:gd name="connsiteX124" fmla="*/ 2050729 w 2517880"/>
                                    <a:gd name="connsiteY124" fmla="*/ 2238475 h 2514600"/>
                                    <a:gd name="connsiteX125" fmla="*/ 2048828 w 2517880"/>
                                    <a:gd name="connsiteY125" fmla="*/ 2240280 h 2514600"/>
                                    <a:gd name="connsiteX126" fmla="*/ 1835468 w 2517880"/>
                                    <a:gd name="connsiteY126" fmla="*/ 2390775 h 2514600"/>
                                    <a:gd name="connsiteX127" fmla="*/ 1784152 w 2517880"/>
                                    <a:gd name="connsiteY127" fmla="*/ 2405658 h 2514600"/>
                                    <a:gd name="connsiteX128" fmla="*/ 1774926 w 2517880"/>
                                    <a:gd name="connsiteY128" fmla="*/ 2408142 h 2514600"/>
                                    <a:gd name="connsiteX129" fmla="*/ 1752823 w 2517880"/>
                                    <a:gd name="connsiteY129" fmla="*/ 2418789 h 2514600"/>
                                    <a:gd name="connsiteX130" fmla="*/ 1278255 w 2517880"/>
                                    <a:gd name="connsiteY130" fmla="*/ 2514600 h 2514600"/>
                                    <a:gd name="connsiteX131" fmla="*/ 915702 w 2517880"/>
                                    <a:gd name="connsiteY131" fmla="*/ 2459787 h 2514600"/>
                                    <a:gd name="connsiteX132" fmla="*/ 831186 w 2517880"/>
                                    <a:gd name="connsiteY132" fmla="*/ 2428854 h 2514600"/>
                                    <a:gd name="connsiteX133" fmla="*/ 821055 w 2517880"/>
                                    <a:gd name="connsiteY133" fmla="*/ 2426017 h 2514600"/>
                                    <a:gd name="connsiteX134" fmla="*/ 787718 w 2517880"/>
                                    <a:gd name="connsiteY134" fmla="*/ 2413635 h 2514600"/>
                                    <a:gd name="connsiteX135" fmla="*/ 647700 w 2517880"/>
                                    <a:gd name="connsiteY135" fmla="*/ 2347912 h 2514600"/>
                                    <a:gd name="connsiteX136" fmla="*/ 603885 w 2517880"/>
                                    <a:gd name="connsiteY136" fmla="*/ 2315527 h 2514600"/>
                                    <a:gd name="connsiteX137" fmla="*/ 552450 w 2517880"/>
                                    <a:gd name="connsiteY137" fmla="*/ 2278380 h 2514600"/>
                                    <a:gd name="connsiteX138" fmla="*/ 499110 w 2517880"/>
                                    <a:gd name="connsiteY138" fmla="*/ 2237422 h 2514600"/>
                                    <a:gd name="connsiteX139" fmla="*/ 451485 w 2517880"/>
                                    <a:gd name="connsiteY139" fmla="*/ 2196465 h 2514600"/>
                                    <a:gd name="connsiteX140" fmla="*/ 411480 w 2517880"/>
                                    <a:gd name="connsiteY140" fmla="*/ 2171700 h 2514600"/>
                                    <a:gd name="connsiteX141" fmla="*/ 461963 w 2517880"/>
                                    <a:gd name="connsiteY141" fmla="*/ 2219325 h 2514600"/>
                                    <a:gd name="connsiteX142" fmla="*/ 514350 w 2517880"/>
                                    <a:gd name="connsiteY142" fmla="*/ 2266950 h 2514600"/>
                                    <a:gd name="connsiteX143" fmla="*/ 485775 w 2517880"/>
                                    <a:gd name="connsiteY143" fmla="*/ 2251710 h 2514600"/>
                                    <a:gd name="connsiteX144" fmla="*/ 445770 w 2517880"/>
                                    <a:gd name="connsiteY144" fmla="*/ 2215515 h 2514600"/>
                                    <a:gd name="connsiteX145" fmla="*/ 401003 w 2517880"/>
                                    <a:gd name="connsiteY145" fmla="*/ 2167890 h 2514600"/>
                                    <a:gd name="connsiteX146" fmla="*/ 378143 w 2517880"/>
                                    <a:gd name="connsiteY146" fmla="*/ 2142172 h 2514600"/>
                                    <a:gd name="connsiteX147" fmla="*/ 355283 w 2517880"/>
                                    <a:gd name="connsiteY147" fmla="*/ 2116455 h 2514600"/>
                                    <a:gd name="connsiteX148" fmla="*/ 392430 w 2517880"/>
                                    <a:gd name="connsiteY148" fmla="*/ 2145030 h 2514600"/>
                                    <a:gd name="connsiteX149" fmla="*/ 319326 w 2517880"/>
                                    <a:gd name="connsiteY149" fmla="*/ 2055971 h 2514600"/>
                                    <a:gd name="connsiteX150" fmla="*/ 282887 w 2517880"/>
                                    <a:gd name="connsiteY150" fmla="*/ 1997944 h 2514600"/>
                                    <a:gd name="connsiteX151" fmla="*/ 267275 w 2517880"/>
                                    <a:gd name="connsiteY151" fmla="*/ 1977066 h 2514600"/>
                                    <a:gd name="connsiteX152" fmla="*/ 206206 w 2517880"/>
                                    <a:gd name="connsiteY152" fmla="*/ 1876543 h 2514600"/>
                                    <a:gd name="connsiteX153" fmla="*/ 160874 w 2517880"/>
                                    <a:gd name="connsiteY153" fmla="*/ 1782439 h 2514600"/>
                                    <a:gd name="connsiteX154" fmla="*/ 188595 w 2517880"/>
                                    <a:gd name="connsiteY154" fmla="*/ 1867852 h 2514600"/>
                                    <a:gd name="connsiteX155" fmla="*/ 94298 w 2517880"/>
                                    <a:gd name="connsiteY155" fmla="*/ 1623060 h 2514600"/>
                                    <a:gd name="connsiteX156" fmla="*/ 48578 w 2517880"/>
                                    <a:gd name="connsiteY156" fmla="*/ 1397317 h 2514600"/>
                                    <a:gd name="connsiteX157" fmla="*/ 57150 w 2517880"/>
                                    <a:gd name="connsiteY157" fmla="*/ 1489710 h 2514600"/>
                                    <a:gd name="connsiteX158" fmla="*/ 65723 w 2517880"/>
                                    <a:gd name="connsiteY158" fmla="*/ 1538287 h 2514600"/>
                                    <a:gd name="connsiteX159" fmla="*/ 76200 w 2517880"/>
                                    <a:gd name="connsiteY159" fmla="*/ 1584007 h 2514600"/>
                                    <a:gd name="connsiteX160" fmla="*/ 93345 w 2517880"/>
                                    <a:gd name="connsiteY160" fmla="*/ 1687830 h 2514600"/>
                                    <a:gd name="connsiteX161" fmla="*/ 80010 w 2517880"/>
                                    <a:gd name="connsiteY161" fmla="*/ 1665922 h 2514600"/>
                                    <a:gd name="connsiteX162" fmla="*/ 62865 w 2517880"/>
                                    <a:gd name="connsiteY162" fmla="*/ 1614487 h 2514600"/>
                                    <a:gd name="connsiteX163" fmla="*/ 48578 w 2517880"/>
                                    <a:gd name="connsiteY163" fmla="*/ 1551622 h 2514600"/>
                                    <a:gd name="connsiteX164" fmla="*/ 45720 w 2517880"/>
                                    <a:gd name="connsiteY164" fmla="*/ 1489710 h 2514600"/>
                                    <a:gd name="connsiteX165" fmla="*/ 35243 w 2517880"/>
                                    <a:gd name="connsiteY165" fmla="*/ 1299210 h 2514600"/>
                                    <a:gd name="connsiteX166" fmla="*/ 35243 w 2517880"/>
                                    <a:gd name="connsiteY166" fmla="*/ 1254442 h 2514600"/>
                                    <a:gd name="connsiteX167" fmla="*/ 35243 w 2517880"/>
                                    <a:gd name="connsiteY167" fmla="*/ 1232535 h 2514600"/>
                                    <a:gd name="connsiteX168" fmla="*/ 36195 w 2517880"/>
                                    <a:gd name="connsiteY168" fmla="*/ 1210627 h 2514600"/>
                                    <a:gd name="connsiteX169" fmla="*/ 38100 w 2517880"/>
                                    <a:gd name="connsiteY169" fmla="*/ 1166812 h 2514600"/>
                                    <a:gd name="connsiteX170" fmla="*/ 41910 w 2517880"/>
                                    <a:gd name="connsiteY170" fmla="*/ 1123950 h 2514600"/>
                                    <a:gd name="connsiteX171" fmla="*/ 43815 w 2517880"/>
                                    <a:gd name="connsiteY171" fmla="*/ 1102995 h 2514600"/>
                                    <a:gd name="connsiteX172" fmla="*/ 46673 w 2517880"/>
                                    <a:gd name="connsiteY172" fmla="*/ 1082040 h 2514600"/>
                                    <a:gd name="connsiteX173" fmla="*/ 53340 w 2517880"/>
                                    <a:gd name="connsiteY173" fmla="*/ 1040130 h 2514600"/>
                                    <a:gd name="connsiteX174" fmla="*/ 72390 w 2517880"/>
                                    <a:gd name="connsiteY174" fmla="*/ 957262 h 2514600"/>
                                    <a:gd name="connsiteX175" fmla="*/ 140018 w 2517880"/>
                                    <a:gd name="connsiteY175" fmla="*/ 799147 h 2514600"/>
                                    <a:gd name="connsiteX176" fmla="*/ 173355 w 2517880"/>
                                    <a:gd name="connsiteY176" fmla="*/ 780574 h 2514600"/>
                                    <a:gd name="connsiteX177" fmla="*/ 175420 w 2517880"/>
                                    <a:gd name="connsiteY177" fmla="*/ 778164 h 2514600"/>
                                    <a:gd name="connsiteX178" fmla="*/ 206206 w 2517880"/>
                                    <a:gd name="connsiteY178" fmla="*/ 714257 h 2514600"/>
                                    <a:gd name="connsiteX179" fmla="*/ 258734 w 2517880"/>
                                    <a:gd name="connsiteY179" fmla="*/ 634160 h 2514600"/>
                                    <a:gd name="connsiteX180" fmla="*/ 251460 w 2517880"/>
                                    <a:gd name="connsiteY180" fmla="*/ 641985 h 2514600"/>
                                    <a:gd name="connsiteX181" fmla="*/ 231457 w 2517880"/>
                                    <a:gd name="connsiteY181" fmla="*/ 658177 h 2514600"/>
                                    <a:gd name="connsiteX182" fmla="*/ 262890 w 2517880"/>
                                    <a:gd name="connsiteY182" fmla="*/ 597217 h 2514600"/>
                                    <a:gd name="connsiteX183" fmla="*/ 213360 w 2517880"/>
                                    <a:gd name="connsiteY183" fmla="*/ 670560 h 2514600"/>
                                    <a:gd name="connsiteX184" fmla="*/ 187642 w 2517880"/>
                                    <a:gd name="connsiteY184" fmla="*/ 706755 h 2514600"/>
                                    <a:gd name="connsiteX185" fmla="*/ 210502 w 2517880"/>
                                    <a:gd name="connsiteY185" fmla="*/ 647700 h 2514600"/>
                                    <a:gd name="connsiteX186" fmla="*/ 240030 w 2517880"/>
                                    <a:gd name="connsiteY186" fmla="*/ 597217 h 2514600"/>
                                    <a:gd name="connsiteX187" fmla="*/ 274320 w 2517880"/>
                                    <a:gd name="connsiteY187" fmla="*/ 546735 h 2514600"/>
                                    <a:gd name="connsiteX188" fmla="*/ 321945 w 2517880"/>
                                    <a:gd name="connsiteY188" fmla="*/ 480060 h 2514600"/>
                                    <a:gd name="connsiteX189" fmla="*/ 316230 w 2517880"/>
                                    <a:gd name="connsiteY189" fmla="*/ 480060 h 2514600"/>
                                    <a:gd name="connsiteX190" fmla="*/ 301942 w 2517880"/>
                                    <a:gd name="connsiteY190" fmla="*/ 491490 h 2514600"/>
                                    <a:gd name="connsiteX191" fmla="*/ 280035 w 2517880"/>
                                    <a:gd name="connsiteY191" fmla="*/ 513397 h 2514600"/>
                                    <a:gd name="connsiteX192" fmla="*/ 172402 w 2517880"/>
                                    <a:gd name="connsiteY192" fmla="*/ 670560 h 2514600"/>
                                    <a:gd name="connsiteX193" fmla="*/ 151447 w 2517880"/>
                                    <a:gd name="connsiteY193" fmla="*/ 712470 h 2514600"/>
                                    <a:gd name="connsiteX194" fmla="*/ 132397 w 2517880"/>
                                    <a:gd name="connsiteY194" fmla="*/ 751522 h 2514600"/>
                                    <a:gd name="connsiteX195" fmla="*/ 100012 w 2517880"/>
                                    <a:gd name="connsiteY195" fmla="*/ 814387 h 2514600"/>
                                    <a:gd name="connsiteX196" fmla="*/ 92392 w 2517880"/>
                                    <a:gd name="connsiteY196" fmla="*/ 801052 h 2514600"/>
                                    <a:gd name="connsiteX197" fmla="*/ 103822 w 2517880"/>
                                    <a:gd name="connsiteY197" fmla="*/ 765810 h 2514600"/>
                                    <a:gd name="connsiteX198" fmla="*/ 123825 w 2517880"/>
                                    <a:gd name="connsiteY198" fmla="*/ 719137 h 2514600"/>
                                    <a:gd name="connsiteX199" fmla="*/ 180975 w 2517880"/>
                                    <a:gd name="connsiteY199" fmla="*/ 612457 h 2514600"/>
                                    <a:gd name="connsiteX200" fmla="*/ 213360 w 2517880"/>
                                    <a:gd name="connsiteY200" fmla="*/ 563880 h 2514600"/>
                                    <a:gd name="connsiteX201" fmla="*/ 241935 w 2517880"/>
                                    <a:gd name="connsiteY201" fmla="*/ 523875 h 2514600"/>
                                    <a:gd name="connsiteX202" fmla="*/ 273367 w 2517880"/>
                                    <a:gd name="connsiteY202" fmla="*/ 483870 h 2514600"/>
                                    <a:gd name="connsiteX203" fmla="*/ 293370 w 2517880"/>
                                    <a:gd name="connsiteY203" fmla="*/ 461010 h 2514600"/>
                                    <a:gd name="connsiteX204" fmla="*/ 313372 w 2517880"/>
                                    <a:gd name="connsiteY204" fmla="*/ 439102 h 2514600"/>
                                    <a:gd name="connsiteX205" fmla="*/ 347662 w 2517880"/>
                                    <a:gd name="connsiteY205" fmla="*/ 406717 h 2514600"/>
                                    <a:gd name="connsiteX206" fmla="*/ 360045 w 2517880"/>
                                    <a:gd name="connsiteY206" fmla="*/ 401955 h 2514600"/>
                                    <a:gd name="connsiteX207" fmla="*/ 500062 w 2517880"/>
                                    <a:gd name="connsiteY207" fmla="*/ 269557 h 2514600"/>
                                    <a:gd name="connsiteX208" fmla="*/ 537210 w 2517880"/>
                                    <a:gd name="connsiteY208" fmla="*/ 244792 h 2514600"/>
                                    <a:gd name="connsiteX209" fmla="*/ 575310 w 2517880"/>
                                    <a:gd name="connsiteY209" fmla="*/ 221932 h 2514600"/>
                                    <a:gd name="connsiteX210" fmla="*/ 613410 w 2517880"/>
                                    <a:gd name="connsiteY210" fmla="*/ 200977 h 2514600"/>
                                    <a:gd name="connsiteX211" fmla="*/ 652462 w 2517880"/>
                                    <a:gd name="connsiteY211" fmla="*/ 181927 h 2514600"/>
                                    <a:gd name="connsiteX212" fmla="*/ 671512 w 2517880"/>
                                    <a:gd name="connsiteY212" fmla="*/ 172402 h 2514600"/>
                                    <a:gd name="connsiteX213" fmla="*/ 691515 w 2517880"/>
                                    <a:gd name="connsiteY213" fmla="*/ 163830 h 2514600"/>
                                    <a:gd name="connsiteX214" fmla="*/ 730567 w 2517880"/>
                                    <a:gd name="connsiteY214" fmla="*/ 147637 h 2514600"/>
                                    <a:gd name="connsiteX215" fmla="*/ 810577 w 2517880"/>
                                    <a:gd name="connsiteY215" fmla="*/ 118110 h 2514600"/>
                                    <a:gd name="connsiteX216" fmla="*/ 979170 w 2517880"/>
                                    <a:gd name="connsiteY216" fmla="*/ 60960 h 2514600"/>
                                    <a:gd name="connsiteX217" fmla="*/ 1031557 w 2517880"/>
                                    <a:gd name="connsiteY217" fmla="*/ 54292 h 2514600"/>
                                    <a:gd name="connsiteX218" fmla="*/ 1074420 w 2517880"/>
                                    <a:gd name="connsiteY218" fmla="*/ 52387 h 2514600"/>
                                    <a:gd name="connsiteX219" fmla="*/ 1122045 w 2517880"/>
                                    <a:gd name="connsiteY219" fmla="*/ 50482 h 2514600"/>
                                    <a:gd name="connsiteX220" fmla="*/ 1189672 w 2517880"/>
                                    <a:gd name="connsiteY220" fmla="*/ 45720 h 2514600"/>
                                    <a:gd name="connsiteX221" fmla="*/ 1208722 w 2517880"/>
                                    <a:gd name="connsiteY221" fmla="*/ 35242 h 2514600"/>
                                    <a:gd name="connsiteX222" fmla="*/ 1246822 w 2517880"/>
                                    <a:gd name="connsiteY222" fmla="*/ 32385 h 2514600"/>
                                    <a:gd name="connsiteX223" fmla="*/ 1295400 w 2517880"/>
                                    <a:gd name="connsiteY223" fmla="*/ 31432 h 2514600"/>
                                    <a:gd name="connsiteX224" fmla="*/ 1276350 w 2517880"/>
                                    <a:gd name="connsiteY224" fmla="*/ 0 h 2514600"/>
                                    <a:gd name="connsiteX225" fmla="*/ 1536383 w 2517880"/>
                                    <a:gd name="connsiteY225" fmla="*/ 31432 h 2514600"/>
                                    <a:gd name="connsiteX226" fmla="*/ 1465898 w 2517880"/>
                                    <a:gd name="connsiteY226" fmla="*/ 27622 h 2514600"/>
                                    <a:gd name="connsiteX227" fmla="*/ 1380173 w 2517880"/>
                                    <a:gd name="connsiteY227" fmla="*/ 19050 h 2514600"/>
                                    <a:gd name="connsiteX228" fmla="*/ 1336358 w 2517880"/>
                                    <a:gd name="connsiteY228" fmla="*/ 18097 h 2514600"/>
                                    <a:gd name="connsiteX229" fmla="*/ 1292543 w 2517880"/>
                                    <a:gd name="connsiteY229" fmla="*/ 19050 h 2514600"/>
                                    <a:gd name="connsiteX230" fmla="*/ 1248728 w 2517880"/>
                                    <a:gd name="connsiteY230" fmla="*/ 20955 h 2514600"/>
                                    <a:gd name="connsiteX231" fmla="*/ 1204913 w 2517880"/>
                                    <a:gd name="connsiteY231" fmla="*/ 23812 h 2514600"/>
                                    <a:gd name="connsiteX232" fmla="*/ 1119188 w 2517880"/>
                                    <a:gd name="connsiteY232" fmla="*/ 32385 h 2514600"/>
                                    <a:gd name="connsiteX233" fmla="*/ 1086803 w 2517880"/>
                                    <a:gd name="connsiteY233" fmla="*/ 33337 h 2514600"/>
                                    <a:gd name="connsiteX234" fmla="*/ 1057275 w 2517880"/>
                                    <a:gd name="connsiteY234" fmla="*/ 36195 h 2514600"/>
                                    <a:gd name="connsiteX235" fmla="*/ 1009650 w 2517880"/>
                                    <a:gd name="connsiteY235" fmla="*/ 42862 h 2514600"/>
                                    <a:gd name="connsiteX236" fmla="*/ 997268 w 2517880"/>
                                    <a:gd name="connsiteY236" fmla="*/ 35242 h 2514600"/>
                                    <a:gd name="connsiteX237" fmla="*/ 1276350 w 2517880"/>
                                    <a:gd name="connsiteY237" fmla="*/ 0 h 2514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</a:cxnLst>
                                  <a:rect l="l" t="t" r="r" b="b"/>
                                  <a:pathLst>
                                    <a:path w="2517880" h="2514600">
                                      <a:moveTo>
                                        <a:pt x="741998" y="2445067"/>
                                      </a:moveTo>
                                      <a:cubicBezTo>
                                        <a:pt x="756285" y="2449829"/>
                                        <a:pt x="770573" y="2454592"/>
                                        <a:pt x="786765" y="2462212"/>
                                      </a:cubicBezTo>
                                      <a:cubicBezTo>
                                        <a:pt x="803910" y="2467927"/>
                                        <a:pt x="822008" y="2476499"/>
                                        <a:pt x="846773" y="2486977"/>
                                      </a:cubicBezTo>
                                      <a:cubicBezTo>
                                        <a:pt x="837248" y="2485072"/>
                                        <a:pt x="827723" y="2483167"/>
                                        <a:pt x="818198" y="2482214"/>
                                      </a:cubicBezTo>
                                      <a:cubicBezTo>
                                        <a:pt x="808673" y="2479357"/>
                                        <a:pt x="799148" y="2474594"/>
                                        <a:pt x="786765" y="2468879"/>
                                      </a:cubicBezTo>
                                      <a:cubicBezTo>
                                        <a:pt x="774383" y="2461259"/>
                                        <a:pt x="760095" y="2452687"/>
                                        <a:pt x="741998" y="2445067"/>
                                      </a:cubicBezTo>
                                      <a:close/>
                                      <a:moveTo>
                                        <a:pt x="628649" y="2345888"/>
                                      </a:moveTo>
                                      <a:cubicBezTo>
                                        <a:pt x="630554" y="2346484"/>
                                        <a:pt x="633888" y="2348389"/>
                                        <a:pt x="639127" y="2351722"/>
                                      </a:cubicBezTo>
                                      <a:cubicBezTo>
                                        <a:pt x="661035" y="2362200"/>
                                        <a:pt x="669607" y="2368867"/>
                                        <a:pt x="675322" y="2374582"/>
                                      </a:cubicBezTo>
                                      <a:cubicBezTo>
                                        <a:pt x="681990" y="2380297"/>
                                        <a:pt x="684847" y="2386012"/>
                                        <a:pt x="698182" y="2394585"/>
                                      </a:cubicBezTo>
                                      <a:cubicBezTo>
                                        <a:pt x="688657" y="2392680"/>
                                        <a:pt x="662940" y="2375535"/>
                                        <a:pt x="644842" y="2363152"/>
                                      </a:cubicBezTo>
                                      <a:cubicBezTo>
                                        <a:pt x="635317" y="2356485"/>
                                        <a:pt x="628649" y="2350770"/>
                                        <a:pt x="626745" y="2347912"/>
                                      </a:cubicBezTo>
                                      <a:cubicBezTo>
                                        <a:pt x="626269" y="2346007"/>
                                        <a:pt x="626745" y="2345293"/>
                                        <a:pt x="628649" y="2345888"/>
                                      </a:cubicBezTo>
                                      <a:close/>
                                      <a:moveTo>
                                        <a:pt x="541973" y="2310765"/>
                                      </a:moveTo>
                                      <a:lnTo>
                                        <a:pt x="575310" y="2334577"/>
                                      </a:lnTo>
                                      <a:lnTo>
                                        <a:pt x="609600" y="2356485"/>
                                      </a:lnTo>
                                      <a:cubicBezTo>
                                        <a:pt x="630555" y="2371725"/>
                                        <a:pt x="635318" y="2375535"/>
                                        <a:pt x="632460" y="2374582"/>
                                      </a:cubicBezTo>
                                      <a:cubicBezTo>
                                        <a:pt x="628650" y="2374582"/>
                                        <a:pt x="617220" y="2368867"/>
                                        <a:pt x="605790" y="2363152"/>
                                      </a:cubicBezTo>
                                      <a:cubicBezTo>
                                        <a:pt x="583883" y="2352675"/>
                                        <a:pt x="563880" y="2342197"/>
                                        <a:pt x="615315" y="2376487"/>
                                      </a:cubicBezTo>
                                      <a:lnTo>
                                        <a:pt x="584835" y="2357437"/>
                                      </a:lnTo>
                                      <a:lnTo>
                                        <a:pt x="569595" y="2347912"/>
                                      </a:lnTo>
                                      <a:lnTo>
                                        <a:pt x="554355" y="2338387"/>
                                      </a:lnTo>
                                      <a:close/>
                                      <a:moveTo>
                                        <a:pt x="261809" y="2061771"/>
                                      </a:moveTo>
                                      <a:lnTo>
                                        <a:pt x="277178" y="2083117"/>
                                      </a:lnTo>
                                      <a:cubicBezTo>
                                        <a:pt x="270511" y="2075497"/>
                                        <a:pt x="266522" y="2070437"/>
                                        <a:pt x="264200" y="2066984"/>
                                      </a:cubicBezTo>
                                      <a:close/>
                                      <a:moveTo>
                                        <a:pt x="218093" y="1904151"/>
                                      </a:moveTo>
                                      <a:cubicBezTo>
                                        <a:pt x="221040" y="1904821"/>
                                        <a:pt x="226933" y="1915000"/>
                                        <a:pt x="233363" y="1927859"/>
                                      </a:cubicBezTo>
                                      <a:cubicBezTo>
                                        <a:pt x="242888" y="1944052"/>
                                        <a:pt x="253365" y="1964054"/>
                                        <a:pt x="259080" y="1972627"/>
                                      </a:cubicBezTo>
                                      <a:cubicBezTo>
                                        <a:pt x="264795" y="1985009"/>
                                        <a:pt x="272415" y="1996439"/>
                                        <a:pt x="279083" y="2008822"/>
                                      </a:cubicBezTo>
                                      <a:cubicBezTo>
                                        <a:pt x="273368" y="2001202"/>
                                        <a:pt x="266700" y="1992629"/>
                                        <a:pt x="260033" y="1985009"/>
                                      </a:cubicBezTo>
                                      <a:cubicBezTo>
                                        <a:pt x="253365" y="1976437"/>
                                        <a:pt x="247650" y="1966912"/>
                                        <a:pt x="241935" y="1958339"/>
                                      </a:cubicBezTo>
                                      <a:cubicBezTo>
                                        <a:pt x="236220" y="1949767"/>
                                        <a:pt x="230505" y="1940242"/>
                                        <a:pt x="225743" y="1931669"/>
                                      </a:cubicBezTo>
                                      <a:cubicBezTo>
                                        <a:pt x="222885" y="1923097"/>
                                        <a:pt x="219075" y="1914524"/>
                                        <a:pt x="216218" y="1906904"/>
                                      </a:cubicBezTo>
                                      <a:cubicBezTo>
                                        <a:pt x="216456" y="1904761"/>
                                        <a:pt x="217111" y="1903928"/>
                                        <a:pt x="218093" y="1904151"/>
                                      </a:cubicBezTo>
                                      <a:close/>
                                      <a:moveTo>
                                        <a:pt x="151448" y="1838325"/>
                                      </a:moveTo>
                                      <a:cubicBezTo>
                                        <a:pt x="160020" y="1853565"/>
                                        <a:pt x="170498" y="1874520"/>
                                        <a:pt x="181928" y="1897380"/>
                                      </a:cubicBezTo>
                                      <a:cubicBezTo>
                                        <a:pt x="194310" y="1919287"/>
                                        <a:pt x="206693" y="1944052"/>
                                        <a:pt x="219075" y="1965960"/>
                                      </a:cubicBezTo>
                                      <a:cubicBezTo>
                                        <a:pt x="225743" y="1977390"/>
                                        <a:pt x="231458" y="1987867"/>
                                        <a:pt x="236220" y="1997392"/>
                                      </a:cubicBezTo>
                                      <a:cubicBezTo>
                                        <a:pt x="241935" y="2006917"/>
                                        <a:pt x="246698" y="2015490"/>
                                        <a:pt x="250508" y="2024062"/>
                                      </a:cubicBezTo>
                                      <a:cubicBezTo>
                                        <a:pt x="258128" y="2039302"/>
                                        <a:pt x="262890" y="2050732"/>
                                        <a:pt x="260985" y="2053590"/>
                                      </a:cubicBezTo>
                                      <a:cubicBezTo>
                                        <a:pt x="263843" y="2058353"/>
                                        <a:pt x="261223" y="2058114"/>
                                        <a:pt x="261224" y="2060496"/>
                                      </a:cubicBezTo>
                                      <a:lnTo>
                                        <a:pt x="261809" y="2061771"/>
                                      </a:lnTo>
                                      <a:lnTo>
                                        <a:pt x="260033" y="2059305"/>
                                      </a:lnTo>
                                      <a:cubicBezTo>
                                        <a:pt x="254318" y="2049780"/>
                                        <a:pt x="246698" y="2039302"/>
                                        <a:pt x="240030" y="2027872"/>
                                      </a:cubicBezTo>
                                      <a:cubicBezTo>
                                        <a:pt x="224790" y="2005965"/>
                                        <a:pt x="210503" y="1979295"/>
                                        <a:pt x="196215" y="1954530"/>
                                      </a:cubicBezTo>
                                      <a:cubicBezTo>
                                        <a:pt x="189548" y="1942147"/>
                                        <a:pt x="182880" y="1928812"/>
                                        <a:pt x="177165" y="1917382"/>
                                      </a:cubicBezTo>
                                      <a:cubicBezTo>
                                        <a:pt x="171450" y="1905000"/>
                                        <a:pt x="166688" y="1894522"/>
                                        <a:pt x="162878" y="1884045"/>
                                      </a:cubicBezTo>
                                      <a:cubicBezTo>
                                        <a:pt x="155258" y="1862137"/>
                                        <a:pt x="150495" y="1845945"/>
                                        <a:pt x="151448" y="1838325"/>
                                      </a:cubicBezTo>
                                      <a:close/>
                                      <a:moveTo>
                                        <a:pt x="13335" y="1144905"/>
                                      </a:moveTo>
                                      <a:cubicBezTo>
                                        <a:pt x="7620" y="1201102"/>
                                        <a:pt x="7620" y="1236345"/>
                                        <a:pt x="9525" y="1261110"/>
                                      </a:cubicBezTo>
                                      <a:cubicBezTo>
                                        <a:pt x="10477" y="1273492"/>
                                        <a:pt x="11430" y="1283017"/>
                                        <a:pt x="13335" y="1291590"/>
                                      </a:cubicBezTo>
                                      <a:cubicBezTo>
                                        <a:pt x="14287" y="1300162"/>
                                        <a:pt x="17145" y="1306830"/>
                                        <a:pt x="18097" y="1313497"/>
                                      </a:cubicBezTo>
                                      <a:cubicBezTo>
                                        <a:pt x="25717" y="1340167"/>
                                        <a:pt x="28575" y="1365885"/>
                                        <a:pt x="40957" y="1471612"/>
                                      </a:cubicBezTo>
                                      <a:cubicBezTo>
                                        <a:pt x="38100" y="1464945"/>
                                        <a:pt x="35242" y="1466850"/>
                                        <a:pt x="34290" y="1474470"/>
                                      </a:cubicBezTo>
                                      <a:cubicBezTo>
                                        <a:pt x="32385" y="1482090"/>
                                        <a:pt x="33337" y="1494472"/>
                                        <a:pt x="34290" y="1510665"/>
                                      </a:cubicBezTo>
                                      <a:cubicBezTo>
                                        <a:pt x="36195" y="1543050"/>
                                        <a:pt x="43815" y="1586865"/>
                                        <a:pt x="52387" y="1622107"/>
                                      </a:cubicBezTo>
                                      <a:cubicBezTo>
                                        <a:pt x="75247" y="1687830"/>
                                        <a:pt x="100965" y="1767840"/>
                                        <a:pt x="126682" y="1823085"/>
                                      </a:cubicBezTo>
                                      <a:cubicBezTo>
                                        <a:pt x="141922" y="1862137"/>
                                        <a:pt x="128587" y="1862137"/>
                                        <a:pt x="95250" y="1786890"/>
                                      </a:cubicBezTo>
                                      <a:cubicBezTo>
                                        <a:pt x="88582" y="1762125"/>
                                        <a:pt x="79057" y="1737360"/>
                                        <a:pt x="72390" y="1711642"/>
                                      </a:cubicBezTo>
                                      <a:cubicBezTo>
                                        <a:pt x="68580" y="1698307"/>
                                        <a:pt x="64770" y="1685925"/>
                                        <a:pt x="60960" y="1672590"/>
                                      </a:cubicBezTo>
                                      <a:cubicBezTo>
                                        <a:pt x="57150" y="1659255"/>
                                        <a:pt x="53340" y="1645920"/>
                                        <a:pt x="50482" y="1632585"/>
                                      </a:cubicBezTo>
                                      <a:cubicBezTo>
                                        <a:pt x="48577" y="1625917"/>
                                        <a:pt x="46672" y="1619250"/>
                                        <a:pt x="44767" y="1612582"/>
                                      </a:cubicBezTo>
                                      <a:cubicBezTo>
                                        <a:pt x="42862" y="1605915"/>
                                        <a:pt x="41910" y="1599247"/>
                                        <a:pt x="40005" y="1592580"/>
                                      </a:cubicBezTo>
                                      <a:cubicBezTo>
                                        <a:pt x="36195" y="1579245"/>
                                        <a:pt x="33337" y="1564957"/>
                                        <a:pt x="29527" y="1551622"/>
                                      </a:cubicBezTo>
                                      <a:cubicBezTo>
                                        <a:pt x="26670" y="1537335"/>
                                        <a:pt x="23812" y="1524000"/>
                                        <a:pt x="20955" y="1509712"/>
                                      </a:cubicBezTo>
                                      <a:cubicBezTo>
                                        <a:pt x="20002" y="1503045"/>
                                        <a:pt x="18097" y="1495425"/>
                                        <a:pt x="17145" y="1488757"/>
                                      </a:cubicBezTo>
                                      <a:lnTo>
                                        <a:pt x="14287" y="1467802"/>
                                      </a:lnTo>
                                      <a:cubicBezTo>
                                        <a:pt x="12382" y="1453515"/>
                                        <a:pt x="10477" y="1439227"/>
                                        <a:pt x="7620" y="1425892"/>
                                      </a:cubicBezTo>
                                      <a:cubicBezTo>
                                        <a:pt x="6667" y="1411605"/>
                                        <a:pt x="4762" y="1397317"/>
                                        <a:pt x="3810" y="1383982"/>
                                      </a:cubicBezTo>
                                      <a:cubicBezTo>
                                        <a:pt x="2857" y="1377315"/>
                                        <a:pt x="2857" y="1369695"/>
                                        <a:pt x="1905" y="1363027"/>
                                      </a:cubicBezTo>
                                      <a:cubicBezTo>
                                        <a:pt x="1905" y="1356360"/>
                                        <a:pt x="952" y="1348740"/>
                                        <a:pt x="952" y="1342072"/>
                                      </a:cubicBezTo>
                                      <a:cubicBezTo>
                                        <a:pt x="952" y="1327785"/>
                                        <a:pt x="0" y="1314450"/>
                                        <a:pt x="0" y="1301115"/>
                                      </a:cubicBezTo>
                                      <a:cubicBezTo>
                                        <a:pt x="0" y="1287780"/>
                                        <a:pt x="952" y="1274445"/>
                                        <a:pt x="952" y="1261110"/>
                                      </a:cubicBezTo>
                                      <a:cubicBezTo>
                                        <a:pt x="1905" y="1247775"/>
                                        <a:pt x="1905" y="1234440"/>
                                        <a:pt x="3810" y="1222057"/>
                                      </a:cubicBezTo>
                                      <a:cubicBezTo>
                                        <a:pt x="5715" y="1208722"/>
                                        <a:pt x="6667" y="1196340"/>
                                        <a:pt x="8572" y="1183957"/>
                                      </a:cubicBezTo>
                                      <a:cubicBezTo>
                                        <a:pt x="9525" y="1177290"/>
                                        <a:pt x="10477" y="1171575"/>
                                        <a:pt x="11430" y="1165860"/>
                                      </a:cubicBezTo>
                                      <a:cubicBezTo>
                                        <a:pt x="10477" y="1156335"/>
                                        <a:pt x="12382" y="1150620"/>
                                        <a:pt x="13335" y="1144905"/>
                                      </a:cubicBezTo>
                                      <a:close/>
                                      <a:moveTo>
                                        <a:pt x="902970" y="67627"/>
                                      </a:moveTo>
                                      <a:cubicBezTo>
                                        <a:pt x="908685" y="69532"/>
                                        <a:pt x="902017" y="73342"/>
                                        <a:pt x="878205" y="85724"/>
                                      </a:cubicBezTo>
                                      <a:cubicBezTo>
                                        <a:pt x="863917" y="91439"/>
                                        <a:pt x="846772" y="96202"/>
                                        <a:pt x="829627" y="102869"/>
                                      </a:cubicBezTo>
                                      <a:cubicBezTo>
                                        <a:pt x="812482" y="109537"/>
                                        <a:pt x="795337" y="115252"/>
                                        <a:pt x="780097" y="120967"/>
                                      </a:cubicBezTo>
                                      <a:cubicBezTo>
                                        <a:pt x="750570" y="132397"/>
                                        <a:pt x="729615" y="138112"/>
                                        <a:pt x="735330" y="130492"/>
                                      </a:cubicBezTo>
                                      <a:lnTo>
                                        <a:pt x="721995" y="130492"/>
                                      </a:lnTo>
                                      <a:cubicBezTo>
                                        <a:pt x="734377" y="125729"/>
                                        <a:pt x="755332" y="115252"/>
                                        <a:pt x="780097" y="105727"/>
                                      </a:cubicBezTo>
                                      <a:cubicBezTo>
                                        <a:pt x="792480" y="100964"/>
                                        <a:pt x="804862" y="96202"/>
                                        <a:pt x="818197" y="91439"/>
                                      </a:cubicBezTo>
                                      <a:cubicBezTo>
                                        <a:pt x="824865" y="89534"/>
                                        <a:pt x="830580" y="86677"/>
                                        <a:pt x="837247" y="84772"/>
                                      </a:cubicBezTo>
                                      <a:cubicBezTo>
                                        <a:pt x="843915" y="82867"/>
                                        <a:pt x="849630" y="80962"/>
                                        <a:pt x="855345" y="79057"/>
                                      </a:cubicBezTo>
                                      <a:cubicBezTo>
                                        <a:pt x="878205" y="72389"/>
                                        <a:pt x="896302" y="67627"/>
                                        <a:pt x="902970" y="67627"/>
                                      </a:cubicBezTo>
                                      <a:close/>
                                      <a:moveTo>
                                        <a:pt x="1618298" y="56197"/>
                                      </a:moveTo>
                                      <a:cubicBezTo>
                                        <a:pt x="1634490" y="60007"/>
                                        <a:pt x="1651635" y="62864"/>
                                        <a:pt x="1667828" y="66674"/>
                                      </a:cubicBezTo>
                                      <a:lnTo>
                                        <a:pt x="1717358" y="80009"/>
                                      </a:lnTo>
                                      <a:cubicBezTo>
                                        <a:pt x="1724025" y="83819"/>
                                        <a:pt x="1730693" y="88582"/>
                                        <a:pt x="1737360" y="92392"/>
                                      </a:cubicBezTo>
                                      <a:cubicBezTo>
                                        <a:pt x="1723073" y="87629"/>
                                        <a:pt x="1703070" y="83819"/>
                                        <a:pt x="1682115" y="77152"/>
                                      </a:cubicBezTo>
                                      <a:cubicBezTo>
                                        <a:pt x="1661160" y="70484"/>
                                        <a:pt x="1638300" y="63817"/>
                                        <a:pt x="1618298" y="56197"/>
                                      </a:cubicBezTo>
                                      <a:close/>
                                      <a:moveTo>
                                        <a:pt x="1295400" y="31432"/>
                                      </a:moveTo>
                                      <a:cubicBezTo>
                                        <a:pt x="1312545" y="32385"/>
                                        <a:pt x="1331595" y="32385"/>
                                        <a:pt x="1349692" y="33337"/>
                                      </a:cubicBezTo>
                                      <a:cubicBezTo>
                                        <a:pt x="1368742" y="34290"/>
                                        <a:pt x="1386840" y="36195"/>
                                        <a:pt x="1403985" y="37147"/>
                                      </a:cubicBezTo>
                                      <a:cubicBezTo>
                                        <a:pt x="1439227" y="40957"/>
                                        <a:pt x="1469707" y="44767"/>
                                        <a:pt x="1489710" y="46672"/>
                                      </a:cubicBezTo>
                                      <a:cubicBezTo>
                                        <a:pt x="1580197" y="60960"/>
                                        <a:pt x="1676400" y="87630"/>
                                        <a:pt x="1763077" y="123825"/>
                                      </a:cubicBezTo>
                                      <a:cubicBezTo>
                                        <a:pt x="1849755" y="160020"/>
                                        <a:pt x="1925955" y="203835"/>
                                        <a:pt x="1980247" y="243840"/>
                                      </a:cubicBezTo>
                                      <a:cubicBezTo>
                                        <a:pt x="1995487" y="253365"/>
                                        <a:pt x="2011680" y="264795"/>
                                        <a:pt x="2027872" y="275272"/>
                                      </a:cubicBezTo>
                                      <a:cubicBezTo>
                                        <a:pt x="2044065" y="285750"/>
                                        <a:pt x="2058352" y="296227"/>
                                        <a:pt x="2069782" y="302895"/>
                                      </a:cubicBezTo>
                                      <a:cubicBezTo>
                                        <a:pt x="2091690" y="317182"/>
                                        <a:pt x="2098357" y="319087"/>
                                        <a:pt x="2066925" y="291465"/>
                                      </a:cubicBezTo>
                                      <a:cubicBezTo>
                                        <a:pt x="2107882" y="322897"/>
                                        <a:pt x="2140267" y="359092"/>
                                        <a:pt x="2170747" y="393382"/>
                                      </a:cubicBezTo>
                                      <a:cubicBezTo>
                                        <a:pt x="2185987" y="410527"/>
                                        <a:pt x="2201228" y="427672"/>
                                        <a:pt x="2216467" y="442912"/>
                                      </a:cubicBezTo>
                                      <a:cubicBezTo>
                                        <a:pt x="2231707" y="459105"/>
                                        <a:pt x="2247900" y="474345"/>
                                        <a:pt x="2265045" y="487680"/>
                                      </a:cubicBezTo>
                                      <a:cubicBezTo>
                                        <a:pt x="2247900" y="465772"/>
                                        <a:pt x="2233612" y="448627"/>
                                        <a:pt x="2223135" y="435292"/>
                                      </a:cubicBezTo>
                                      <a:cubicBezTo>
                                        <a:pt x="2211705" y="421957"/>
                                        <a:pt x="2203132" y="412432"/>
                                        <a:pt x="2195512" y="402907"/>
                                      </a:cubicBezTo>
                                      <a:cubicBezTo>
                                        <a:pt x="2191703" y="398145"/>
                                        <a:pt x="2187892" y="394335"/>
                                        <a:pt x="2184082" y="389572"/>
                                      </a:cubicBezTo>
                                      <a:cubicBezTo>
                                        <a:pt x="2180273" y="384810"/>
                                        <a:pt x="2176462" y="381000"/>
                                        <a:pt x="2172652" y="376237"/>
                                      </a:cubicBezTo>
                                      <a:cubicBezTo>
                                        <a:pt x="2165032" y="367665"/>
                                        <a:pt x="2155507" y="357187"/>
                                        <a:pt x="2142172" y="343852"/>
                                      </a:cubicBezTo>
                                      <a:cubicBezTo>
                                        <a:pt x="2207895" y="390525"/>
                                        <a:pt x="2270760" y="457200"/>
                                        <a:pt x="2323148" y="529590"/>
                                      </a:cubicBezTo>
                                      <a:cubicBezTo>
                                        <a:pt x="2375535" y="601980"/>
                                        <a:pt x="2416492" y="679132"/>
                                        <a:pt x="2447925" y="744855"/>
                                      </a:cubicBezTo>
                                      <a:cubicBezTo>
                                        <a:pt x="2448877" y="743902"/>
                                        <a:pt x="2451735" y="749617"/>
                                        <a:pt x="2461260" y="751522"/>
                                      </a:cubicBezTo>
                                      <a:cubicBezTo>
                                        <a:pt x="2472690" y="784860"/>
                                        <a:pt x="2481263" y="818197"/>
                                        <a:pt x="2489835" y="850582"/>
                                      </a:cubicBezTo>
                                      <a:cubicBezTo>
                                        <a:pt x="2497455" y="882967"/>
                                        <a:pt x="2504123" y="913447"/>
                                        <a:pt x="2507932" y="943927"/>
                                      </a:cubicBezTo>
                                      <a:cubicBezTo>
                                        <a:pt x="2512695" y="973455"/>
                                        <a:pt x="2514600" y="1002982"/>
                                        <a:pt x="2516505" y="1029652"/>
                                      </a:cubicBezTo>
                                      <a:cubicBezTo>
                                        <a:pt x="2517457" y="1042987"/>
                                        <a:pt x="2517457" y="1056322"/>
                                        <a:pt x="2517457" y="1068705"/>
                                      </a:cubicBezTo>
                                      <a:cubicBezTo>
                                        <a:pt x="2517457" y="1082040"/>
                                        <a:pt x="2518410" y="1094422"/>
                                        <a:pt x="2517457" y="1105852"/>
                                      </a:cubicBezTo>
                                      <a:cubicBezTo>
                                        <a:pt x="2516505" y="1129665"/>
                                        <a:pt x="2515552" y="1151572"/>
                                        <a:pt x="2512695" y="1171575"/>
                                      </a:cubicBezTo>
                                      <a:cubicBezTo>
                                        <a:pt x="2509838" y="1191577"/>
                                        <a:pt x="2506980" y="1209675"/>
                                        <a:pt x="2504123" y="1224915"/>
                                      </a:cubicBezTo>
                                      <a:lnTo>
                                        <a:pt x="2495340" y="1253522"/>
                                      </a:lnTo>
                                      <a:lnTo>
                                        <a:pt x="2497455" y="1295400"/>
                                      </a:lnTo>
                                      <a:cubicBezTo>
                                        <a:pt x="2497455" y="1674157"/>
                                        <a:pt x="2324743" y="2012575"/>
                                        <a:pt x="2053779" y="2236194"/>
                                      </a:cubicBezTo>
                                      <a:lnTo>
                                        <a:pt x="2050729" y="2238475"/>
                                      </a:lnTo>
                                      <a:lnTo>
                                        <a:pt x="2048828" y="2240280"/>
                                      </a:lnTo>
                                      <a:cubicBezTo>
                                        <a:pt x="1981200" y="2297430"/>
                                        <a:pt x="1908810" y="2347912"/>
                                        <a:pt x="1835468" y="2390775"/>
                                      </a:cubicBezTo>
                                      <a:cubicBezTo>
                                        <a:pt x="1828324" y="2390775"/>
                                        <a:pt x="1804035" y="2399348"/>
                                        <a:pt x="1784152" y="2405658"/>
                                      </a:cubicBezTo>
                                      <a:lnTo>
                                        <a:pt x="1774926" y="2408142"/>
                                      </a:lnTo>
                                      <a:lnTo>
                                        <a:pt x="1752823" y="2418789"/>
                                      </a:lnTo>
                                      <a:cubicBezTo>
                                        <a:pt x="1606960" y="2480484"/>
                                        <a:pt x="1446591" y="2514600"/>
                                        <a:pt x="1278255" y="2514600"/>
                                      </a:cubicBezTo>
                                      <a:cubicBezTo>
                                        <a:pt x="1152003" y="2514600"/>
                                        <a:pt x="1030232" y="2495410"/>
                                        <a:pt x="915702" y="2459787"/>
                                      </a:cubicBezTo>
                                      <a:lnTo>
                                        <a:pt x="831186" y="2428854"/>
                                      </a:lnTo>
                                      <a:lnTo>
                                        <a:pt x="821055" y="2426017"/>
                                      </a:lnTo>
                                      <a:cubicBezTo>
                                        <a:pt x="811530" y="2423160"/>
                                        <a:pt x="800100" y="2419350"/>
                                        <a:pt x="787718" y="2413635"/>
                                      </a:cubicBezTo>
                                      <a:cubicBezTo>
                                        <a:pt x="738188" y="2395537"/>
                                        <a:pt x="678180" y="2361247"/>
                                        <a:pt x="647700" y="2347912"/>
                                      </a:cubicBezTo>
                                      <a:cubicBezTo>
                                        <a:pt x="635318" y="2338387"/>
                                        <a:pt x="621030" y="2326957"/>
                                        <a:pt x="603885" y="2315527"/>
                                      </a:cubicBezTo>
                                      <a:cubicBezTo>
                                        <a:pt x="587693" y="2304097"/>
                                        <a:pt x="570548" y="2290762"/>
                                        <a:pt x="552450" y="2278380"/>
                                      </a:cubicBezTo>
                                      <a:cubicBezTo>
                                        <a:pt x="534353" y="2265045"/>
                                        <a:pt x="517208" y="2250757"/>
                                        <a:pt x="499110" y="2237422"/>
                                      </a:cubicBezTo>
                                      <a:cubicBezTo>
                                        <a:pt x="481965" y="2223135"/>
                                        <a:pt x="465773" y="2209800"/>
                                        <a:pt x="451485" y="2196465"/>
                                      </a:cubicBezTo>
                                      <a:cubicBezTo>
                                        <a:pt x="442913" y="2192655"/>
                                        <a:pt x="406718" y="2160270"/>
                                        <a:pt x="411480" y="2171700"/>
                                      </a:cubicBezTo>
                                      <a:cubicBezTo>
                                        <a:pt x="433388" y="2190750"/>
                                        <a:pt x="447675" y="2205990"/>
                                        <a:pt x="461963" y="2219325"/>
                                      </a:cubicBezTo>
                                      <a:cubicBezTo>
                                        <a:pt x="476250" y="2233612"/>
                                        <a:pt x="490538" y="2247900"/>
                                        <a:pt x="514350" y="2266950"/>
                                      </a:cubicBezTo>
                                      <a:cubicBezTo>
                                        <a:pt x="507683" y="2265997"/>
                                        <a:pt x="497205" y="2260282"/>
                                        <a:pt x="485775" y="2251710"/>
                                      </a:cubicBezTo>
                                      <a:cubicBezTo>
                                        <a:pt x="474345" y="2242185"/>
                                        <a:pt x="461010" y="2229802"/>
                                        <a:pt x="445770" y="2215515"/>
                                      </a:cubicBezTo>
                                      <a:cubicBezTo>
                                        <a:pt x="431483" y="2201227"/>
                                        <a:pt x="416243" y="2184082"/>
                                        <a:pt x="401003" y="2167890"/>
                                      </a:cubicBezTo>
                                      <a:cubicBezTo>
                                        <a:pt x="393383" y="2159317"/>
                                        <a:pt x="385763" y="2150745"/>
                                        <a:pt x="378143" y="2142172"/>
                                      </a:cubicBezTo>
                                      <a:cubicBezTo>
                                        <a:pt x="370523" y="2133600"/>
                                        <a:pt x="362903" y="2125027"/>
                                        <a:pt x="355283" y="2116455"/>
                                      </a:cubicBezTo>
                                      <a:cubicBezTo>
                                        <a:pt x="367665" y="2126932"/>
                                        <a:pt x="380048" y="2135505"/>
                                        <a:pt x="392430" y="2145030"/>
                                      </a:cubicBezTo>
                                      <a:cubicBezTo>
                                        <a:pt x="366713" y="2118360"/>
                                        <a:pt x="342186" y="2088118"/>
                                        <a:pt x="319326" y="2055971"/>
                                      </a:cubicBezTo>
                                      <a:lnTo>
                                        <a:pt x="282887" y="1997944"/>
                                      </a:lnTo>
                                      <a:lnTo>
                                        <a:pt x="267275" y="1977066"/>
                                      </a:lnTo>
                                      <a:cubicBezTo>
                                        <a:pt x="245366" y="1944635"/>
                                        <a:pt x="224975" y="1911093"/>
                                        <a:pt x="206206" y="1876543"/>
                                      </a:cubicBezTo>
                                      <a:lnTo>
                                        <a:pt x="160874" y="1782439"/>
                                      </a:lnTo>
                                      <a:lnTo>
                                        <a:pt x="188595" y="1867852"/>
                                      </a:lnTo>
                                      <a:cubicBezTo>
                                        <a:pt x="146685" y="1795462"/>
                                        <a:pt x="115253" y="1707832"/>
                                        <a:pt x="94298" y="1623060"/>
                                      </a:cubicBezTo>
                                      <a:cubicBezTo>
                                        <a:pt x="72390" y="1538287"/>
                                        <a:pt x="61913" y="1457325"/>
                                        <a:pt x="48578" y="1397317"/>
                                      </a:cubicBezTo>
                                      <a:cubicBezTo>
                                        <a:pt x="48578" y="1424940"/>
                                        <a:pt x="53340" y="1457325"/>
                                        <a:pt x="57150" y="1489710"/>
                                      </a:cubicBezTo>
                                      <a:cubicBezTo>
                                        <a:pt x="60008" y="1505902"/>
                                        <a:pt x="62865" y="1522095"/>
                                        <a:pt x="65723" y="1538287"/>
                                      </a:cubicBezTo>
                                      <a:cubicBezTo>
                                        <a:pt x="68580" y="1554480"/>
                                        <a:pt x="72390" y="1569720"/>
                                        <a:pt x="76200" y="1584007"/>
                                      </a:cubicBezTo>
                                      <a:cubicBezTo>
                                        <a:pt x="89535" y="1642110"/>
                                        <a:pt x="102870" y="1685925"/>
                                        <a:pt x="93345" y="1687830"/>
                                      </a:cubicBezTo>
                                      <a:cubicBezTo>
                                        <a:pt x="90488" y="1686877"/>
                                        <a:pt x="85725" y="1679257"/>
                                        <a:pt x="80010" y="1665922"/>
                                      </a:cubicBezTo>
                                      <a:cubicBezTo>
                                        <a:pt x="75248" y="1652587"/>
                                        <a:pt x="68580" y="1634490"/>
                                        <a:pt x="62865" y="1614487"/>
                                      </a:cubicBezTo>
                                      <a:cubicBezTo>
                                        <a:pt x="58103" y="1594485"/>
                                        <a:pt x="53340" y="1572577"/>
                                        <a:pt x="48578" y="1551622"/>
                                      </a:cubicBezTo>
                                      <a:cubicBezTo>
                                        <a:pt x="50483" y="1524952"/>
                                        <a:pt x="47625" y="1505902"/>
                                        <a:pt x="45720" y="1489710"/>
                                      </a:cubicBezTo>
                                      <a:cubicBezTo>
                                        <a:pt x="40005" y="1422082"/>
                                        <a:pt x="36195" y="1359217"/>
                                        <a:pt x="35243" y="1299210"/>
                                      </a:cubicBezTo>
                                      <a:cubicBezTo>
                                        <a:pt x="35243" y="1283970"/>
                                        <a:pt x="35243" y="1268730"/>
                                        <a:pt x="35243" y="1254442"/>
                                      </a:cubicBezTo>
                                      <a:cubicBezTo>
                                        <a:pt x="35243" y="1246822"/>
                                        <a:pt x="35243" y="1239202"/>
                                        <a:pt x="35243" y="1232535"/>
                                      </a:cubicBezTo>
                                      <a:cubicBezTo>
                                        <a:pt x="35243" y="1224915"/>
                                        <a:pt x="36195" y="1218247"/>
                                        <a:pt x="36195" y="1210627"/>
                                      </a:cubicBezTo>
                                      <a:cubicBezTo>
                                        <a:pt x="37148" y="1196340"/>
                                        <a:pt x="37148" y="1181100"/>
                                        <a:pt x="38100" y="1166812"/>
                                      </a:cubicBezTo>
                                      <a:cubicBezTo>
                                        <a:pt x="39053" y="1152525"/>
                                        <a:pt x="40958" y="1138237"/>
                                        <a:pt x="41910" y="1123950"/>
                                      </a:cubicBezTo>
                                      <a:cubicBezTo>
                                        <a:pt x="42863" y="1117282"/>
                                        <a:pt x="42863" y="1109662"/>
                                        <a:pt x="43815" y="1102995"/>
                                      </a:cubicBezTo>
                                      <a:lnTo>
                                        <a:pt x="46673" y="1082040"/>
                                      </a:lnTo>
                                      <a:cubicBezTo>
                                        <a:pt x="48578" y="1067752"/>
                                        <a:pt x="50483" y="1053465"/>
                                        <a:pt x="53340" y="1040130"/>
                                      </a:cubicBezTo>
                                      <a:cubicBezTo>
                                        <a:pt x="59055" y="1012507"/>
                                        <a:pt x="64770" y="984885"/>
                                        <a:pt x="72390" y="957262"/>
                                      </a:cubicBezTo>
                                      <a:cubicBezTo>
                                        <a:pt x="88583" y="902017"/>
                                        <a:pt x="110490" y="849630"/>
                                        <a:pt x="140018" y="799147"/>
                                      </a:cubicBezTo>
                                      <a:cubicBezTo>
                                        <a:pt x="143352" y="808672"/>
                                        <a:pt x="155496" y="799862"/>
                                        <a:pt x="173355" y="780574"/>
                                      </a:cubicBezTo>
                                      <a:lnTo>
                                        <a:pt x="175420" y="778164"/>
                                      </a:lnTo>
                                      <a:lnTo>
                                        <a:pt x="206206" y="714257"/>
                                      </a:lnTo>
                                      <a:lnTo>
                                        <a:pt x="258734" y="634160"/>
                                      </a:lnTo>
                                      <a:lnTo>
                                        <a:pt x="251460" y="641985"/>
                                      </a:lnTo>
                                      <a:cubicBezTo>
                                        <a:pt x="240982" y="652462"/>
                                        <a:pt x="232410" y="661987"/>
                                        <a:pt x="231457" y="658177"/>
                                      </a:cubicBezTo>
                                      <a:cubicBezTo>
                                        <a:pt x="231457" y="654367"/>
                                        <a:pt x="239077" y="637222"/>
                                        <a:pt x="262890" y="597217"/>
                                      </a:cubicBezTo>
                                      <a:cubicBezTo>
                                        <a:pt x="240982" y="635317"/>
                                        <a:pt x="224790" y="655320"/>
                                        <a:pt x="213360" y="670560"/>
                                      </a:cubicBezTo>
                                      <a:cubicBezTo>
                                        <a:pt x="201930" y="684847"/>
                                        <a:pt x="193357" y="693420"/>
                                        <a:pt x="187642" y="706755"/>
                                      </a:cubicBezTo>
                                      <a:cubicBezTo>
                                        <a:pt x="182880" y="702945"/>
                                        <a:pt x="194310" y="679132"/>
                                        <a:pt x="210502" y="647700"/>
                                      </a:cubicBezTo>
                                      <a:cubicBezTo>
                                        <a:pt x="219075" y="632460"/>
                                        <a:pt x="229552" y="615315"/>
                                        <a:pt x="240030" y="597217"/>
                                      </a:cubicBezTo>
                                      <a:cubicBezTo>
                                        <a:pt x="251460" y="580072"/>
                                        <a:pt x="263842" y="562927"/>
                                        <a:pt x="274320" y="546735"/>
                                      </a:cubicBezTo>
                                      <a:cubicBezTo>
                                        <a:pt x="297180" y="515302"/>
                                        <a:pt x="316230" y="488632"/>
                                        <a:pt x="321945" y="480060"/>
                                      </a:cubicBezTo>
                                      <a:cubicBezTo>
                                        <a:pt x="323850" y="475297"/>
                                        <a:pt x="322897" y="475297"/>
                                        <a:pt x="316230" y="480060"/>
                                      </a:cubicBezTo>
                                      <a:cubicBezTo>
                                        <a:pt x="312420" y="481965"/>
                                        <a:pt x="307657" y="485775"/>
                                        <a:pt x="301942" y="491490"/>
                                      </a:cubicBezTo>
                                      <a:cubicBezTo>
                                        <a:pt x="296227" y="497205"/>
                                        <a:pt x="288607" y="503872"/>
                                        <a:pt x="280035" y="513397"/>
                                      </a:cubicBezTo>
                                      <a:cubicBezTo>
                                        <a:pt x="238125" y="555307"/>
                                        <a:pt x="200977" y="614362"/>
                                        <a:pt x="172402" y="670560"/>
                                      </a:cubicBezTo>
                                      <a:cubicBezTo>
                                        <a:pt x="164782" y="684847"/>
                                        <a:pt x="158115" y="699135"/>
                                        <a:pt x="151447" y="712470"/>
                                      </a:cubicBezTo>
                                      <a:cubicBezTo>
                                        <a:pt x="144780" y="726757"/>
                                        <a:pt x="138112" y="739140"/>
                                        <a:pt x="132397" y="751522"/>
                                      </a:cubicBezTo>
                                      <a:cubicBezTo>
                                        <a:pt x="121920" y="776287"/>
                                        <a:pt x="109537" y="797242"/>
                                        <a:pt x="100012" y="814387"/>
                                      </a:cubicBezTo>
                                      <a:cubicBezTo>
                                        <a:pt x="89535" y="825817"/>
                                        <a:pt x="87630" y="819150"/>
                                        <a:pt x="92392" y="801052"/>
                                      </a:cubicBezTo>
                                      <a:cubicBezTo>
                                        <a:pt x="94297" y="791527"/>
                                        <a:pt x="99060" y="780097"/>
                                        <a:pt x="103822" y="765810"/>
                                      </a:cubicBezTo>
                                      <a:cubicBezTo>
                                        <a:pt x="109537" y="752475"/>
                                        <a:pt x="115252" y="736282"/>
                                        <a:pt x="123825" y="719137"/>
                                      </a:cubicBezTo>
                                      <a:cubicBezTo>
                                        <a:pt x="139065" y="684847"/>
                                        <a:pt x="160020" y="646747"/>
                                        <a:pt x="180975" y="612457"/>
                                      </a:cubicBezTo>
                                      <a:cubicBezTo>
                                        <a:pt x="192405" y="596265"/>
                                        <a:pt x="202882" y="579120"/>
                                        <a:pt x="213360" y="563880"/>
                                      </a:cubicBezTo>
                                      <a:cubicBezTo>
                                        <a:pt x="223837" y="549592"/>
                                        <a:pt x="233362" y="535305"/>
                                        <a:pt x="241935" y="523875"/>
                                      </a:cubicBezTo>
                                      <a:cubicBezTo>
                                        <a:pt x="249555" y="513397"/>
                                        <a:pt x="260985" y="499110"/>
                                        <a:pt x="273367" y="483870"/>
                                      </a:cubicBezTo>
                                      <a:cubicBezTo>
                                        <a:pt x="280035" y="476250"/>
                                        <a:pt x="286702" y="468630"/>
                                        <a:pt x="293370" y="461010"/>
                                      </a:cubicBezTo>
                                      <a:cubicBezTo>
                                        <a:pt x="300037" y="453390"/>
                                        <a:pt x="306705" y="445770"/>
                                        <a:pt x="313372" y="439102"/>
                                      </a:cubicBezTo>
                                      <a:cubicBezTo>
                                        <a:pt x="326707" y="424815"/>
                                        <a:pt x="339090" y="414337"/>
                                        <a:pt x="347662" y="406717"/>
                                      </a:cubicBezTo>
                                      <a:cubicBezTo>
                                        <a:pt x="356235" y="399097"/>
                                        <a:pt x="360997" y="397192"/>
                                        <a:pt x="360045" y="401955"/>
                                      </a:cubicBezTo>
                                      <a:cubicBezTo>
                                        <a:pt x="402907" y="349567"/>
                                        <a:pt x="450532" y="305752"/>
                                        <a:pt x="500062" y="269557"/>
                                      </a:cubicBezTo>
                                      <a:cubicBezTo>
                                        <a:pt x="511492" y="260985"/>
                                        <a:pt x="524827" y="253365"/>
                                        <a:pt x="537210" y="244792"/>
                                      </a:cubicBezTo>
                                      <a:cubicBezTo>
                                        <a:pt x="549592" y="237172"/>
                                        <a:pt x="561975" y="228600"/>
                                        <a:pt x="575310" y="221932"/>
                                      </a:cubicBezTo>
                                      <a:cubicBezTo>
                                        <a:pt x="587692" y="215265"/>
                                        <a:pt x="601027" y="207645"/>
                                        <a:pt x="613410" y="200977"/>
                                      </a:cubicBezTo>
                                      <a:cubicBezTo>
                                        <a:pt x="626745" y="194310"/>
                                        <a:pt x="639127" y="187642"/>
                                        <a:pt x="652462" y="181927"/>
                                      </a:cubicBezTo>
                                      <a:lnTo>
                                        <a:pt x="671512" y="172402"/>
                                      </a:lnTo>
                                      <a:lnTo>
                                        <a:pt x="691515" y="163830"/>
                                      </a:lnTo>
                                      <a:cubicBezTo>
                                        <a:pt x="703897" y="158115"/>
                                        <a:pt x="717232" y="152400"/>
                                        <a:pt x="730567" y="147637"/>
                                      </a:cubicBezTo>
                                      <a:cubicBezTo>
                                        <a:pt x="757237" y="138112"/>
                                        <a:pt x="782955" y="126682"/>
                                        <a:pt x="810577" y="118110"/>
                                      </a:cubicBezTo>
                                      <a:cubicBezTo>
                                        <a:pt x="864870" y="98107"/>
                                        <a:pt x="920115" y="80962"/>
                                        <a:pt x="979170" y="60960"/>
                                      </a:cubicBezTo>
                                      <a:cubicBezTo>
                                        <a:pt x="1000125" y="58102"/>
                                        <a:pt x="1016317" y="55245"/>
                                        <a:pt x="1031557" y="54292"/>
                                      </a:cubicBezTo>
                                      <a:cubicBezTo>
                                        <a:pt x="1046797" y="53340"/>
                                        <a:pt x="1060132" y="53340"/>
                                        <a:pt x="1074420" y="52387"/>
                                      </a:cubicBezTo>
                                      <a:cubicBezTo>
                                        <a:pt x="1088707" y="51435"/>
                                        <a:pt x="1103947" y="51435"/>
                                        <a:pt x="1122045" y="50482"/>
                                      </a:cubicBezTo>
                                      <a:cubicBezTo>
                                        <a:pt x="1140142" y="49530"/>
                                        <a:pt x="1162050" y="47625"/>
                                        <a:pt x="1189672" y="45720"/>
                                      </a:cubicBezTo>
                                      <a:cubicBezTo>
                                        <a:pt x="1180147" y="41910"/>
                                        <a:pt x="1188720" y="38100"/>
                                        <a:pt x="1208722" y="35242"/>
                                      </a:cubicBezTo>
                                      <a:cubicBezTo>
                                        <a:pt x="1219200" y="34290"/>
                                        <a:pt x="1232535" y="33337"/>
                                        <a:pt x="1246822" y="32385"/>
                                      </a:cubicBezTo>
                                      <a:cubicBezTo>
                                        <a:pt x="1261110" y="31432"/>
                                        <a:pt x="1278255" y="30480"/>
                                        <a:pt x="1295400" y="31432"/>
                                      </a:cubicBezTo>
                                      <a:close/>
                                      <a:moveTo>
                                        <a:pt x="1276350" y="0"/>
                                      </a:moveTo>
                                      <a:cubicBezTo>
                                        <a:pt x="1375410" y="0"/>
                                        <a:pt x="1469708" y="15240"/>
                                        <a:pt x="1536383" y="31432"/>
                                      </a:cubicBezTo>
                                      <a:cubicBezTo>
                                        <a:pt x="1512570" y="30480"/>
                                        <a:pt x="1488758" y="28575"/>
                                        <a:pt x="1465898" y="27622"/>
                                      </a:cubicBezTo>
                                      <a:cubicBezTo>
                                        <a:pt x="1438275" y="23812"/>
                                        <a:pt x="1409700" y="20002"/>
                                        <a:pt x="1380173" y="19050"/>
                                      </a:cubicBezTo>
                                      <a:cubicBezTo>
                                        <a:pt x="1365885" y="19050"/>
                                        <a:pt x="1350645" y="18097"/>
                                        <a:pt x="1336358" y="18097"/>
                                      </a:cubicBezTo>
                                      <a:cubicBezTo>
                                        <a:pt x="1322070" y="19050"/>
                                        <a:pt x="1306830" y="19050"/>
                                        <a:pt x="1292543" y="19050"/>
                                      </a:cubicBezTo>
                                      <a:cubicBezTo>
                                        <a:pt x="1278255" y="19050"/>
                                        <a:pt x="1263015" y="20002"/>
                                        <a:pt x="1248728" y="20955"/>
                                      </a:cubicBezTo>
                                      <a:cubicBezTo>
                                        <a:pt x="1233488" y="21907"/>
                                        <a:pt x="1219200" y="21907"/>
                                        <a:pt x="1204913" y="23812"/>
                                      </a:cubicBezTo>
                                      <a:cubicBezTo>
                                        <a:pt x="1176338" y="27622"/>
                                        <a:pt x="1147763" y="28575"/>
                                        <a:pt x="1119188" y="32385"/>
                                      </a:cubicBezTo>
                                      <a:cubicBezTo>
                                        <a:pt x="1107758" y="32385"/>
                                        <a:pt x="1097280" y="32385"/>
                                        <a:pt x="1086803" y="33337"/>
                                      </a:cubicBezTo>
                                      <a:cubicBezTo>
                                        <a:pt x="1076325" y="33337"/>
                                        <a:pt x="1066800" y="35242"/>
                                        <a:pt x="1057275" y="36195"/>
                                      </a:cubicBezTo>
                                      <a:cubicBezTo>
                                        <a:pt x="1038225" y="39052"/>
                                        <a:pt x="1022033" y="40005"/>
                                        <a:pt x="1009650" y="42862"/>
                                      </a:cubicBezTo>
                                      <a:cubicBezTo>
                                        <a:pt x="984885" y="47625"/>
                                        <a:pt x="976313" y="47625"/>
                                        <a:pt x="997268" y="35242"/>
                                      </a:cubicBezTo>
                                      <a:cubicBezTo>
                                        <a:pt x="1076325" y="14287"/>
                                        <a:pt x="1178243" y="0"/>
                                        <a:pt x="12763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2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7" name="Picture 28" descr="Phone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8382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C327E95" id="Group 22" o:spid="_x0000_s1026" alt="phone icon" style="position:absolute;margin-left:-.4pt;margin-top:45.95pt;width:26.6pt;height:26.55pt;z-index:251659264;mso-width-relative:margin;mso-height-relative:margin" coordsize="337820,3371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nE2sODQAAF8JAQAOAAAAZHJzL2Uyb0RvYy54bWyknVuPG8mR798PcL5D&#10;ox8PsBbrXhRGs9j1rI0D+OwO9gLYjxRFqRvubjbIntF4P/35RV6KEUlKFekF7JGoqsisjPxHZNwy&#10;84d//O356e7Xw+n8eHz5cN/8bnN/d3jZHz89vnz5cP9f//mHf5jv785vu5dPu6fjy+HD/d8O5/t/&#10;/PF//68fvr6+P7THh+PTp8PpjkZezu+/vn64f3h7e33/7t15/3B43p1/d3w9vPDw8/H0vHvj5+nL&#10;u0+n3Vdaf356124247uvx9On19Nxfzif+def4sP7H0P7nz8f9m//9vnz+fB29/Thnm97C/89hf9+&#10;lP+++/GH3fsvp93rw+M+fcbu7/iK593jC50uTf20e9vd/XJ6vGrq+XF/Op6Pn99+tz8+vzt+/vy4&#10;P4QxMJpmU4zmj6fjL69hLF/ef/3yurAJ1hZ8+rub3f/rr388vf7H688nOPH19Qu8CL9kLL99Pj3L&#10;n3zl3W+BZX9bWHb47e1uzz923TS3MHbPI/7ezENk6f4Bvl9R7R/+5bt073Kn78ynfH0FHOfL+M//&#10;s/H/x8Pu9RDYen7P+H8+3T1+Artjd3/3snsGpH84HQ4Cufd34dW7ZmxlVPIZvC/MEracX/903P/1&#10;fPdy/P3D7uXL4Z/Or8CNhuRdBqBelh/nRPb3c3Xhzu79/pfz2x8PxzA9u1//dH6LOP7E3wIKP6WR&#10;7I8vL+fHt8OfmaLPz09A+/+8u5v6Zrud777etUMzzXMWgpLmL5qm7fthM053D0LUj5tvEf250R3N&#10;4zQO6x1pmrYf27Zp1ztqVUdzP05Tt96Rpmn7edxOjhEBi4V1czM3HtZpGjpiRP36iHrV0eRknaaB&#10;dfM8bdc7GnRHTjBoGjcYRtXR2M5jv12fI03Tdv0wz/P6iCbdUbdt2mm9I03TdohC60Ady9kChnEa&#10;OmhW5UjTtN3EkBwdbXVHW3Dn6EjTtN2WjoZ11jVazMe+n3tHT4ao7cauGRxjarSgj+0IK9a5Z4gA&#10;xMTsOkalRd0LvUYTubHXaGEfECePJjJEbddsRFGuK1ct7gPwazYOBmqitkOkPFqv0QI/braofEdX&#10;mgiZGnsXArXIjx1qzNOVJnJLVaOFftwM09bTlSbyg12L/dgwVx6wayJGBQMdK1SjBX+Y+7nzdKWJ&#10;mKup7xxdia23KMBh3A5bR1eGyC3CrdYWw9B3g6crTQTY587DwNYI/tjMG8dCZYk2YzNNzboIt1pb&#10;tJBMDkvMEm3mrmk8c2UEf+zxl9ZFuDVEm3Hczg7TpTWCL/zzWGOaqNlu+mbwMNAKfsfi4xiVJmq2&#10;7TQPDjupNYI/bDezh4GaiMWgHVvPXBnBRy3NnlEZos1mxtB0INAIPnq983SliTCBhw0isrpedVpb&#10;tCyNHsVkiJrtMHedpysj+K2os3VYdJqIr2uAu2NURlvgHDYOEe40EWAfwbujK6MtnHLVaSK3XHVa&#10;8JFELEEHAw0RyrZrHWZMZwQfj6r1dGWJsLKQxnUEasFvYcbkWEQ6TdRsxwHrx9GVFnzMhLZ1aItO&#10;E+GWT93WIcKdEfxhM2w8DDREm7bfjJ6utOC3GIJYdKseT2eINkOH7lxnYG+0xdi0bb/elSXajJt+&#10;Ozq60oLfOhf83hB5F/xeCz4MdKlbS7QZtt3GIVe9Fnzmd9M5EGiJNiyNkwMWvRH8LTrQAYuCaOgH&#10;PnBVhHsj+FhMnpCSJdo2aAvPqIzg4zZ6jLPeEM1zv8GtXR+VEXynuu0NkVfd9lrwm67zLMKWhsVg&#10;6wKglvvtwFqwqip6TdIgig0+7Sr3Bq0qnEOyNO22cSmlQQu9LMCOyJKl6Zquh2p9TFpR9Jvt4OlJ&#10;0zQ9suEJjgxaT3R963GCDQ099f3kmSetJrw9aRoMEXwQhzwNWksMrbh9q9gzNNhxLWEYxzwZeW/H&#10;0ROaGwzR3HYbT2Rk0PIu8uTQ54YG73KcPWvvoHXERPDQ05OmaaamwcV0sE8LfAgsOSZK0zTj1LpE&#10;d9RKYtgQhl/vydCQEmpdMdRRKwkkg0TJKvgMjcitKyxMJuoSf2GFRyuv96Rp0Hr05BBdSYctkZ4W&#10;8HnGpGmaYRCZWkfEqAW+RfF5xqRpmgG17FF8o1YSINYTf7Y0PRkWFPOqMh+NvPdYEo55sjTjNG88&#10;3NM6Yho9TseoSZoePHicjlGLezd7Qs+GpME73HqssNFIuxge6xA3JISEsGPXJ2nSCgKEr/djKFjX&#10;243HWJ60enAoVvN+022wiRwr4KTF3DcaTeG2vSYt5D4cGBL8upbIu2N6tIzPA5xexcGkSZoGwLk6&#10;Mmqh6T1u02RpxmH2xAgmI+I+U9zSeE3xScv4dtNuMdfW2aeJyN27hEirBRwm5tbRkSFiah2xsEnL&#10;+Nziczp0qiFqNuSgHQE+SiIuSx9a2GX0G6KGZcxTLTFrzTB1Q+eBniFCPfQe7T1rWZ+IhHkSN4bI&#10;3ZPWD27uaaIG9eCB3qylPZRmOBBhiLYIuwcQWtjnDrh6OjJE/eRZKWatH+ZhIFm7LkyGiNSBR+XN&#10;WtK96sEQOdXDrCUdMxfBdcQqDdUwkkZZXy5mrR+I5KOKPD1pqhEqhybaav2AGYngOnoyVCgVTwJl&#10;q/UD/UydJzduqLY4cw4zcqv1Q4NPKzbH6oJhqAjNeapAtkbUvYgwVE5EbLV+aPBhcJgcY9JUHQrC&#10;wz0t6xLvGeH5Ovc0FcaAJwG/1Rqi6TeY1J550lSUaaK/Vl2YrVYRTT/jYnm4p6l65MnDPaMjJqx3&#10;KlTWuWeoiPh4Uk9bLe7kMUmDeLrSVG3fEeNd519DkeTFjGhTZH11WAXZhOPtYGGz0ZqiJb2I+lvn&#10;oSXDa5oxC1aRgR1lRkbW1BPqLchYez2BvWaj9UXbTJvJM2WWrNtSCuJioxZ+AoIjlaUeNmqynoiq&#10;JxqBmaPZ2I7EqByybMkoEBo94RzCqKYzas48eQBLRg1O61lMiKPqzkjiDzDEAX1N1uO0eOKxzUYr&#10;ApLx/cYHfU3WAXyfnBlVQNHo6IkbNBtNRl0XtV0OObNllkRq6M/BRkPWoa48yzJBBj1nHQDxVABY&#10;MuDhCs02ttSSkKlPgxgychCYyB42Gg3SE2v1WFGNqdGcBowbjwZptCqg9nvrq8YzZJTXuKLB2Gh6&#10;zobNtMVaWZczQ7bFBWpdaDQahOAuX+npTJOxBlBP4eKj1gWyU4G6VU9vmgztNU985PqK1mhlUNGb&#10;JiNzSbbANTatDeitpZDSMzZNRglgQwmwY2y2/JJFpmkdtVGEMBS2pBiDjKmnN6NG+i0+rMNsbEy1&#10;J8kQVhoPJ20RJnnW3pM9YDRmbNEzWEdJUYc5dBPbLdbFzZJRGtRsHV5mU5RiIt2tqzejgLCLex9K&#10;jCohW+Zyn5kpxUlAggnpsY1boxRQkexd8XBSk0mWcvKNzSiFaabS1KMmbf1nvxmI8nokwCiFaSI+&#10;N3rGpslg5Mx67+nNKAXcBZLLnt40GaWZRG4dgTBigGq62WaD0+XRXIYs7SBzjM3UZ6J+JhJi6+Jm&#10;qNp+wBXyLG+mQlNKrGfPrBmqlkTfPHhk29RoEmzZ+NhoDRnMGE8dOPEINWkwg22aHjZqKhBCVs2j&#10;/01x50jY0xNzwRdRn+jeIsA3KbJx08F9z8g0FXbuIMntde1vajWhYUekpzOte1okxlW3SrJUjazf&#10;bqUsygF9TdXKthjXKmrqNXuK0XxsNCqEOlmfP28qNvuGzjwjM1T4QcQBPOuMqdnE8t96dgs0hooo&#10;AFa1B/qmahMudi6AGKqWeqItZOtoNHWbTJishOsAMVStGLqecjuSjhqNsoPMNWeaCjYSBXCxUeuC&#10;nm3xG8+CZio+CdywnrnYqHUBm9mZNQ8bNRWbe4Nj7pgzrQvYz9R6dnkQrFXMJy4/io3r6EzrAlw8&#10;V1obaTSdoeM8NbqNKePsRGA8i6ehInHMUu3YAUS5j/5G7FRPdY2lklL7be9ZqU0xJ3tWW5ecGSrS&#10;VxNVjI45G7RfQhSX/znQaKiw5EY2y3k609ZEM25mcl/rGsQWgmIAujKozaB1QcM67fJ4CyqE2uVf&#10;m8LOLeFYj71jiKhc69hM4OGiVgWih119aaKmY9uHy5AztZ0D/r9HCxsi5DvkcdbVh6kIHQmOevSi&#10;IWLPK7LpsawGbUlIDZtrXJqoYdvrxhUtNhWepAVcIXdDRHYUK86DDVPjScrXZcMZIvLYFGx6/EBT&#10;GSo73j3mgCEiO09E1TNfpjbUi3lD5C4OZbVTyh7Lw1PgaIn8mDe1nkSgXLaAISLLvMWbc+gNUyHq&#10;7svojXboyTV5+tIWhLsvTUTIUGJynr60ASGhLhcONRGxQFY+Fw61CpBSRI/esOWlCNjsStaZ0k+2&#10;srpk2RCR9KAe0YMNUwBK/sZTioElrwQFdxEkeubLlI1Kwt6j5w0RCbh248qImzpQit1ckWFD1NAR&#10;QSgHDk0pqHNHA0kGxUPJCHq2SDa2FpR1yBVfMVQTHr6nKKOx1aATm7k88mWoqMlje7SHhUYDTAPl&#10;zg4D0VSeTnhUo6svrQHclu+kqShrYd+3Z1xabVD9PnUew9eUko5dj8Xs6MuUhcbIp4OHhmpE23h2&#10;C3E2lUKv5G9dGTNDRYSbcyw84zKeCvaGZ8cQ1X/qC/H28Js9fWlHpWW7nyt9O2uqkTSgb760BhBf&#10;ynUckikqxdebXB46h+WpAiFiwK7wtqFKAdZ1c94UiXr3BhMCV1/ony+tN1pOYnDpDVNdSj6IqkoP&#10;NrQG6AjVuex5U19KANLn6pkKUw6LwEX0yLLWNu6+TLUoW0DwYh19GSoStmzbdfDQ1IuSv9u4KoMM&#10;1YBUeop0OetBIYpyFhKGnnFpKrcsm5rRcKSFp4LAULGtzLXRlfnR46J6xrNR2FK5S0y2Wm9g9G5c&#10;xVWGSuKcLlfP1JvGWuL1GJEhmnF7XVEbW3BKMge/19GXVjaEvmRj2ro63Gq1gV0uxaOOvjTVhA/g&#10;quKyNaeyhdzVl1YblCzJYr46LiInCobepdJSDSNpNAcPObBW9+U83cdShY3aDjVP9azuC7PXU5Zp&#10;qTgWjWIgDw+14dASIvIkO1pTpkqmSYI9jvnSaoOSTPaWrOMQb0txg/grzp6nL602OEhxxLlZxTxR&#10;ed0Xpo3HZMOAV1TYa67KVkuFoydbgR081BqAg6nkXBvHuDSVFGD55EtrAOp/JNbj6EtTcXoq1Y6e&#10;cWkN4D3tkY1nivMxd+noy5SMjlQMuMZlqNAirvN0yWCpL6QYkBN/HTw0VHIMb+vRh6ZgFOy66pA5&#10;f1h9YTJS1nFo6kVHylU8YRt0tO4L3euJbpByVFQTpwO59KGhIt4wetYv8raqL5ZXOT90HfOGimIa&#10;17ku5G1VX6ToSPN7+tJU8UwJx3RpBcB2AULSrnFpMkIiLlE25aVUxxO2dY1L6414qIljXFoBEHNk&#10;tXDYG3hOivPxtIz1vmyNaDOz6dUjy4YsxvQdfWm1QXUq51S5+tJkEvv2qN6iPpTiRF9fWm/gA3ii&#10;NlTpKMa7d6lZMuc2NeozTV8oAE8K0ZJ5zBpTFUoeUNSaQ44NmXtMWvhlTxEl956+NFlL0tGFCy38&#10;1GhRf+calyFjh66Lh1r4Jejl2mXatoYsHFjlkC0t/GCQzJJrXIbMOS5TC4pfgxx75suQxVNi1sdl&#10;SkHRGYREPOMyZIixJ0FEgkzLVoN3yMn16+ukIfPqDFM+Sv6FLWCucWlV49xwSjGmHlfYmu9ZTwxZ&#10;zAM65kubGkQ22CviWSdN9Sg1uJ6sDWX4alyUA7WeCnRL5V1OTOUoVdNOtWvICpXBZSBf8nUfu4d8&#10;A8j+t5d0BQh/u+NWErmwRW4EeT2e5TYWfR8IN7bkn38J13nQJFTy9goxK6omjheeeImREk0cblZx&#10;9wx+NXEXrlrx9gyONXFfRQwwNXG45sb92SBNE49VPbN2aOKpipjFQBPPVcRod028rSIW31BT81vu&#10;xfFOlrh7hrwOZeLBGfI6nIlTZsjrkCZ+liGvw5q4Toa8Dm3iQxnyOrzJHQmGvA5x4uoY8jrMiRti&#10;yOtQJ56FJud3DepkF5ohr0OduA2GvA514gkY8jrUiXFvyOtQJ8a3Ia9DnezoMuR1qJO9Voa8DnVi&#10;9RryOtS1Ber4XQMbsU117/yuIi9Qh/lZRV6gDouyirxAHbZlFXmBOuy+KvICdZhyVeQF6jDqqsgL&#10;1GFxVZEXqGPTThV5gTq24dSQy5YYjTp+V5EXqGPTSxV5gTq2sVSRF6hjY0oVeYE6NqhUkReoY/NI&#10;FXmBOo4AryIvUMcGjyryAnVs2agiL1DHJowactl8oVHH7yryAnVslKgiL1DH1ocq8gJ1bGaoIi9Q&#10;x/aEKvICdew4qCIvUMeZ0lXkBerYF1BFXqCOUv8q8gJ1lPzXkEsBvkYdv6vIC9RRY19FXqAu3gfq&#10;9mWk8t18fB3qpALekNehTurTDXkd6qRO3ZDXoU7OGjbkdaiTE4QNeR3qpNbbkNehTsq3NTm/a2Aj&#10;FdmGvA51UmRtyOt0ndRNG/I61EkptCGvQ51UNxvyOtRJwbIhr0Od1CAb8jrUSVmxIa9DnVQKG/I6&#10;1Enxrybndw3qpJ7XkNehTkp0DXkd6qTq1pDXoU4KaQ15HeqkNtaQ16FOyl0NeR3qpILVkNehTopS&#10;DXkd6qQ61ZDXoU5KRzU5v2tQJ9WghrwOdVIWasjrUCc1m4a8DnVSvGnI61AnlZWGvA51Ui1pyOtQ&#10;J2WThrwOdVIJacjrUCfFjYa8DnXkeCy9/EMN7sIJlvoD5B/qGiigJ8dU1jVQgE+OnqxroIAfm5wq&#10;GygASI1OZQMFBOXYx7ohFCCUEyDrGihgKKc61jVQAFGOXKxq4CphUZ2xKFSgHI1Y9wUlEsli1DVQ&#10;IpE8Rl0DJRLJZNQ1UCKRXEZdAyUSyWbUNVAikXxGXQMlEslo1DVQIpGcRlUDZRJDjuKra6BEInmN&#10;ugZKJJLZqGugRCK5jboGSiSS3ahroEQi+Y26BkokkuGoa6BEIjmOugZKJJLlqGugRGJlXiMc92YW&#10;18rMRiOVNLaBSiRKeYxtoBKJUipjG6hEohSy2AYqkSjVKbaBSiRKpYptoBKJUkhiG6hEopxGZhuo&#10;RKKcMGYbqNSJZbKDo+/rZEHO9DJfUJnvYHNx2UAlEuXsLfsFlUiUU7hsA5VIlDOybAOVSJS7Tm0D&#10;lUiUs6xsA5VIlPOpbAOVSJQzp2wDlUgsEyBysFSVVpazocwXVOZAOLy0bKASiXKGk/2CSiTKuUy2&#10;gUokymFLtoFKJMqFmraBSiTKsUi2gUokyllHtoFKJMqpR7aBSiSWSRFOJKhDohw1ZL6gMi/CFuiy&#10;gUoklqkRrtysHEKJRLIlVdJYpkc41ryygRKJZEzqvqBEIjmTugZKJJI1qWugRCJ5k6oGykQJ23Yq&#10;GyiRSO6k7gtKJJI9qWug1InkT+oaKJFIBqWugVInkkOpa6BEIlmUugZKJJJHqWugRCKZlLoGSiSS&#10;S6lqoEyecGV3ZQMlEsmn1H1BiUQyKnUNlEgkp1LXQIlEsip1DZRIJK9S10CJRDIrdQ2USCS3UtdA&#10;iUSyK3UNlEgkv1LVQJlQaSozKmwgKRZX/qHuC0okkmWpa6BEInmWugZKJJJpqWugRCK5lroGSiSS&#10;balroEQi+Za6BkokknGpa6BEIjmXmgbC8Q7azJN/qGugQKIc4lDXQIFEOZmhroECiXLcQl0DBRLl&#10;DIW6BgokysEIdQ0USJTTDuoaKJDI5dOVDRRIZA9tZQMFEuWwgaohlDkWjk+obKBEYmWOJWztN7JQ&#10;mWMJ+/VtA5VILDeHyF7+OiaWSKzMsYRN9nYIlUgst4hwjFvlEEokVuZYwm51O4RKJJY5FrbJ1w3h&#10;aqtIZY6FW9Dt8i7/UIWDq+0ilTmWsK3bMLEyx8L9AeUQKnXi1aaRyhwL92mUX1CJxKuNI5U5lvZq&#10;60hljoVD5IohVOZYOOixbKBydS5zLLKVuQqJZY6lrdxDEvYYGyRW7iJpyxyL/EPdEMrVuXInCXet&#10;lLNgkBiLhdPm3NNh/3b39OH+6f7u7cP92/3d6cP96f7u44f7j/LVbNfdvcme3vzXu68f7uWuDs7l&#10;ur97CH/vOVMp7Ox9Pv56+M9jePNNtvhOHMSVano4aWjgwKbEiMuL+18+Pu7/+fDfhmzgDM8ozpBt&#10;uaY7fUlslOMzUz0pB5FxpVIACN8Zn85cBp5pOUjhsqSajm51y751Tq8KnOMcIM5FCl+bG+bUjY3c&#10;7gk0OIZv5Boc/VEzBMtHzdx4m0dqO7K/4heHO9xzw9y2GINFl265rD0anBxPwEGP9qPk8KGFltEu&#10;y7djtHAqN8xdjbEEP3cbzgDODXORXfSVlqeGyVx5sSx4q91yBRnnb2Qmc2WbYeMEklIFG3PLLngz&#10;2m/CybJ1/3Q8HwJ0LzCLrJaj6FPOBTEf5sUPv7xom0pknGmUsgyQjX0MYWRmjFznm8olecrBbmZE&#10;I5hKCwN6gPObFnW2yqqRg9uSLmGrv8BPI467eUa52lbw2I0zM2KeTkOXFnW5eYkbPOWpCP56t0Aq&#10;xQs4boKju23DM8PP3c5c+mWkb9zO4Vzd8FEcf3qJ1Ti65ZqA3DC31MVY2cLksd2mtCvjGTj+3YyW&#10;uwJSShRecHpSxWi7gfsuEhsH5tY2rAGDaMZQ8vJRXMGS0pjMPAdEVXTLad5pQ4BAiusizHhMw1xk&#10;G8z6S7ffQHExt98UgwG1nEW/ozpuyTJcxODpRSvkeOBbYhKCs2i3/Fr+M8kLZ2UA1gjNhaeAL79m&#10;P1QJWVLc3Ao/xRKZZcwyTUkf3Zj/DoWdO6xEu9xOcUW6dCsCm59eCxkL0SIpdbAb0BNZDXJyB4c0&#10;6/mPx14mBnKhUyGCHGKUtuUjC0A2YOdKtjOzI3u5k4SbLfOcoIQzUX4t/5le5xDCrIgNtPNr+c/0&#10;Omf0pDQq9pYcbpnUTX7t2zq5HRsOBoofthk58DsbjN8CY8sraVMEQQPuRrzqy+ia+IEtRkM6xoFQ&#10;xcDlrJrfXHTGFa/pG6ZNYk4GQcu52xnOXJ20vUSwTUffGaKMMK55BF658PN6iLckguWcGwbCVwkZ&#10;NzOab0Z/JFuX6KwcNWmecqJOymfK6YRccZQmxHZkfyVWycWRUdQ4E5ibRo2G5+aNLtlXcsveJm47&#10;XFjFjdsp6wFo0XF5bmxH9lfqluPDE+LkiHnsADMeTmdOmGd1Gjln1D6l22RUYKRhqvlHK+e3JsUi&#10;hxfHYOAyHu6gSFNPt4zHdouWW6Zg+eQrQbw5Ws1GZDiK49ItBmZSSjCZ4xvtFITjbRMuUCSXrdoW&#10;j+ZXYnKwIxIpQmCNBtw/rtHOTzccT2eYzIUGqWyIO9W4q6QCUpwElgx60NhxNqdpGHSnLVogGbMv&#10;GLELL0jsJ83PeyOC4J9buZ4u+lIiQFOsKLg0PIUL47FVeMqldCEAeXn6DZm1s/ltoQ9nfCcxQiFy&#10;ZU367otes03FGaJuYpNWnGbGzIlrc/4qctn4Q3GGuCJtiIGi5amcRJqfssJf0o0GCje75eb15Psw&#10;B7RiZ0jUXlZg1ypBzx9XRF0qP1a7JWpzwRQOVExL5fGEayPSeLbcc1WiVWzihFZGe0korXd7kSA0&#10;O/JlR8vNM9mp2nBZXPFRiEj2AxERDvj145EDwdP8kDPYdqWukYsrwniI52+mGPhYeMFRotkn3oCL&#10;+FE+XcOJh0lwaRgrwFiTrL/h/EYx2XnKHahGNuVpTFeQIwB8S3TWMDkv81mVN7eX9Pxa/jO/vqhR&#10;vgC2ZEnJr90CrJwKmA1CPot7ZMxn6ym85jTX4qRIF/qeS4grphDff5kkPtaKJws2d1QmSBJAiAnC&#10;PIWo8nB+bVA4BC4usTXDy1uj5TTTIVUbyu0Lcg1njM2EmAcuV4jGhIb5q10uxKRaVmzOiKxwBbnH&#10;iahNGg9DszYGSwAmcXw64+zFVXcZLc52MtM4fLDn4Fe3nMglyKmijVs/yHLY0XIgbDYUZolMGNP5&#10;m2rXsvU7ehvLKa2BXEHHOZLps7+vtuWiwMgJ8pFp11bmhHqGTWY/d8tIE93IarTE/dcRwXoW3VbC&#10;Cx3XuhtAcKNC/hzOcLbqjeM78wBbDMcKRULZMeuCuHUU42+k4E6DULCSH470ah6iDzIlB3rH9d+n&#10;vLhaMlNyCnuxBHDFZe6Ts1at794TSUqUPRJQ4ZyH29viUIj2FAAL5yzmhyNWnx5nxxnMifE9Bytf&#10;Ks9W5zOctpma5QqzOCsZQeF4zPQQk9xGCFWfA3vlokZy8TachBmbRZsi33oo4aq39JAzPa2iC+c/&#10;x4cSY70kf1fHOWHepVmJV1fqPuMpm7FdbFO0hnmKm5Z2hKPxuk2cbtdIuUWbmytjwzc0CtHmDOzr&#10;pyKiaU4xQWSJ9kbSAGT+XnQAsU49GpaRDM+pm7iWwDzkzpbcp1yy7F+gQGR2wDBiuiKuhM5IzfIe&#10;J+vqPsNZ5WlOib5UjDPc/poopVXTbLhaLz2UYL0ZZzjbOz3EQq6Y0XDLeKLkY62Kk6sD02xz6aNM&#10;n1JUyA9aJGgxlEJNZDSc5pooWftjqjvLKAjLBvSAq2hXaAyO7FgJgyoMcy2jWBR29VB6gTCbqDs1&#10;TqyPFHhOF5zKQ5e0IGcZJlwrIauFblaOII5MQJQLkyCchZweovErdC52OOZwmBW55tuOs7ksH4yS&#10;m/X0BwUjJVL2pCIiE67GmW3J5GVdVjISNwS5E2/yW9ZYSDRyM0/qBwPczj6RmrwcE5uQVLBi2cUA&#10;4NPnCj8FAyuvYGiBaIoseKPV+DXxymbdoSxg6dnckT9Lo7Ojsr+SKc6CmgjxxuwQUZL5GamH0rTN&#10;8MbCwaR2d4jrmBdwgp5WCYLf9C2EOO1SoB4RzvOP70JHFNGaC5lhGH1WX+QH2HWRIVfYusXJRIXB&#10;VLgmyydwGR1d6Wm7PKq0BRcmonYmG0q+MJg8A6677u8CE+o9ZDXyKghR+HFq4tUHutELZvF3uFVV&#10;PwNBaUobcFnRIZxJHeLNiImlpEuJHqpADEL98GIJ4wSRr5KHrgnUzQJNqwTDLV2RA4RexfbXfV4M&#10;bONBWJh82wPZSs4t4odc9iJM33dACICypIdPQjZt7IAGxQcQ5Yo2t1E9fDSmPjyT2fEH12bJbMZG&#10;CdrZeGzIhseZxue1YQ6y+TKmoOk3JF/8UUTWHYLgiZIxWh3LP/AvoVnyfzZojQgu/gdLVHQiXCiY&#10;iPbktTBcpKcnGiSOWRCQJet2c2Vkl50w1rNvaP284ET1yxVOXJQcB6Fp8lsWQYmmI3icBk40zUao&#10;JVOaKmpQXt/hCqNcgGZ7sb9Snxgi2cqUg/FNyGgmVZGWpuvJl3qFAjSueZjpMAUxCIXEipy8EmLl&#10;Zpt3ZsE0sAjFFbFD0tYVKwURMzHwBE9EV6zbORMGS1OLYWLd4BmOJz84WvhefaMEkYIPW0TAXTYS&#10;LJSPWTRCHv03tIWdtm8rGxxjJDJGcQaM5bwIfF/bsDVOYiPxi7DcDM9RtDxPukgS6FpmCBqhcWJ/&#10;slTcVjgZ8BFuqHWkKdIgyUuhb37LjjXTyHWeaQIRTpO4oTmivjFQF500rb6TOybcDpdM+pcMJo64&#10;bQQNmrvoE7M2qRLyAcUH4diKdSF9Eq6rqF+An2IaRkokr2A2iYeUvyII3BTTdHvmLTe/gxwcDOz/&#10;0HO4HyfxaQU5HT5XEpAY89Cs77A5kwK88RCxQ40Kj6Lj4xWthgzflOpDYrTE9MnCiZkSmkUArPnQ&#10;E6dPyypFCdGpcyksWRJzRWiMROk+eyrEEBrpM7qj5uGM5xQ/KDqy7nGiBrN6jd68bhbNkaeLq6SL&#10;+Jz8w7KKyA2kftCjDVlmwlhS8kr3irfLdYbhKTkPKUEwT3G9UjioJeAUrUUff1kopfJBWJhy0qph&#10;CcJKBVF4GhPL5mkM+oenBKQqlgW2apDySePBYLKugiRQiA/GblkY4pKaNTUJFPIUCcCYPhFqrtFi&#10;tDSkPkPDlCshuJqNPKXbyIsOg/9G8i5pQgK+XErlnluJ7JFNj92Sw42rwzIezr2gciU+JV5kY9DU&#10;4XO3XHpKpUL8ZN9oyXyS7wsNc/mjhDH07DG54WYpER7ur4mzt3wUOwpw6SMt0diaEAT5xkUqCe9Y&#10;f5s0GAt6EkuSltZ1a1sS9kmtActUveYbrW6YErhyPNQnpIALVW7JHbiMlm9OSy0VOFyW5Z9bFhyK&#10;YiKjsDujN3ZpmEsIk+XYY3dbh0Je5/bKSIu3UhH/hZRu4xqJapWcgZ5bbrmXAIlIZkdK2qoL6gD6&#10;TYYj4lMjtw2aJi3N6BmJj5hu0Y3JZmWZLINaFIFRHxQ/imU9Oh6+ucUW2iQ2ck1wCs4vTCYwR6I3&#10;NoxPXcgt6RZ6jk9RjhVGAd48bIxzSyBZnGc9WoqhKLQNDYcLDy0vWHiblGsEUDVx4FyZKbNHZeg2&#10;hjmX0fZIZppbqqsFXfqjWAdZK8JHERjBjJanPibzOmGWRMp4i4apuk0iMmFBWCOIusGmzeYTMb2a&#10;yiHyMFknk6pIsYXLaHFXUwUWNbHJsFZPRWWHTyaFVBOEbllu+7SiopuTM7s0jBYiOBEahsUw1TAZ&#10;tG0THJGuVOHuYzLyLkE/mVuKLeQL9OwNrCtJOSI+OBR2DnAIlsoinoo0uWeX6QOloWNiMjRdDEk/&#10;JlBjs9CyU+FCjRkYlbp3yIqWMIkNZtH0zOqUPoy03Hd6Zi2pkl/NL65ALPUGQCVFHnuWq32LJUNN&#10;FTo+h8ScYxZbIiX1UdWp1FfBi6xSGnOIpBQwuKBP6kZSiuSq5+y4RVeN9/CZc6OE1hchzO/lP5f3&#10;FwlId5QmNOX3rAtzgwq/k6EZBFNCnEuRxMAo4ohYdkRZUpkqNeZUYdxEcP6C1KfU8eAGBkMTp76P&#10;wUn4kd/Lf+b30WS5Qkj816hB1fu3RoaipW4x8o8tYIzCKHQxCHM+QJWp5yklEjtwp2z8RpRnih9f&#10;zdnNnvlY+FbSXppGZJKWI6G5ZXeEZjlVvMxChDGDpdRt2QJs0siWRwSAWUViVR9UWBBZl+T38p+R&#10;pw0GPtni+I19sC8caMGTkf0ViUpCWtax7jGj05kI6IGg+5Q6pCQDFyoqS/XYx1NYQnlS7PlG00QR&#10;wvWe6GERHNFAqmeR2BQpIleIuxFAftWxZZEUUafjxqn5JCCSsZ1fy39GjhKqYD9MYg2LZ1xRV0BK&#10;eFQKnoIk9FgY8FZ9NlEdOWw5PqW61LpVjALjKD8lw+S3DSh3ovookpJxKILGhKKa7CWKlW1XS/zG&#10;XPyr5OaKl7cEg09cqtMu9fBZLqgFWOrPOllVjSYacZNTyAE+oedvT+GtbqliyGEtIlGEHUzDICMX&#10;kaEmMAHNGk1HudYLv5U1IEyQa7RobykqjFou+kFqbmXTUy6YJBWfErSZF+yjk7KnpCGJ0mRptuOz&#10;vyIOseKl/i6SRj9IdYuALjvyxEEGXvopkpWZTCs1TjELPZZV7JbigtFaQkQHFqwCckxt0y3llRlw&#10;EtWMH+ViMs4QuMjdwkbbsBQ1ZF5Qm2BTZBi5RJATpxCvivAO7ebyF8pEgyuq2YhzkayF7B+rp/BY&#10;JDnhApxXQAp45op+WMyVuIaN7C1IriuON8ukQXIoDcm8AH1RQ/qYHB37+MW4X0BEjQc2oqbSeDBE&#10;raNBMjdX11AShX/s11KUsrI7JzUs0Q07Wirtcv1u8oD1R4nmzHBEocWZd42WwlgicrFb4q6yD041&#10;jMdJVDA/JZZjeNGhOpePio4qtL5u0UN5QZa7xK1kskOBavzULdCzvGCXESZHeirl/X4mJ/87zK34&#10;Mtb/RN+xyKeG6cUGf3CVckUlxbdSoCKc8o2WJMeiLjC27MJHOHpZesVMY5nTUyCymkwdllzCwje7&#10;tcsz0oA7HEZCNnHCMUlE+bX8Z7I5CaAlzYGTOlFAWLx+S/WyVHTpMibZI5RW5KzTxfJfmkS72+2L&#10;hEHluBmZB6yxkcpDx6BQpYTwIxG2Vco3MwF5MPnPZPSxgiZnFfZS6ZFXlfzarUFhxuUUesNWJAkI&#10;qbkI+dOIPIkSYvfqpxRl530ZBIiolL85plu9kjNKgV0MJKbOyCB6O2EH1LEjwIig6LmI2OZSAuTC&#10;pKLsmSvr16qCves+ValfH9MUXjlAzJMVQMUEUSXDPtmYHTW2hGBkC7jiPAt5UheKQ65xqmJINnDL&#10;yqua1YwnMG9rOFj1kj3asHMyJThdfUp6Og2Fus1U0p0lg8pwQhARxtcVmKjjFEImeQHC/CCS7YEJ&#10;CpTqSjBMDVTqOvIXSYzNPhTLO30Q62yF+SWVvLlPIowFcFUZakwVqw9Ssz1SIfMNH+WWsLA/Ja0N&#10;rFcSJdTjVMCVEVsmKMizNJOaEUrXhEqNapJ7Riw1WmoowTyK7LtGNeKTdwVUCovUVaYpwyKWmLfq&#10;U6IP6SH7gNJ5RxlhUp6evralDLXC9tGUVGdZw1U/BF82wqAfImaLQ25n0P6KelpTEoSIs3JrKCzA&#10;VmNoSvRihUuoKZnPaKYtfV54y8JcOISK8TD2UpllR2Z/pXGSO06ycl0VJ4nl/BALoDCHJB0RAUaq&#10;X0pvvbiVwH9CAkq1yAFISjr3yapja6lUKTOx5BqzXSqkc5+4fRa3+iFlM3Z5VdsNUJJSBXVrnHn5&#10;jlyV7HjqDRFJ4VlkOr91ayaUHsBTQ4dpyVKiDu+SU5ihodQLXcl1FLe+8FafrHYpXoL/IC6w7jNE&#10;GcIEs7FcHH8l6ZclSpJdkWEunUU7SWel2j/VKAjLpTupkEk/RPOkUEs4AiZ8qqtLvAEkKwxkphbR&#10;hqRxh2TroNh8NCvlYbpPKTGPCo1CPTaE3mRsntRk4LGHP+lWCmxxBBJNfiv/Gd9WJieyllZABZTi&#10;bdaydNEGZU4pUvWdtyX8F4Y2IjhxAtXbtwBB3FIyJMIOUiGFoUl0L6cVqO0p0x14iikZQriUWOhN&#10;Xt3sU1P2OEN6CsQGTRm0sePICzM/AC9vTMUFUefrmSjtzT7VOCUiZvsMee/EBCpWjXHGpj/xlAKH&#10;cBcr7GmC92whjZQIlA3p8SgXSuAACoI0DvFGUpUQbpDUtPDQh31xuWKfRF+LDWM4SHlr9Y20J6HU&#10;FK9N4UZvnyTS8655kl4CQTUU4ns5QUSFalnIj4wnDtXOZ4hHB95SalScVEW2Mx/Cw/ldxelZFLvL&#10;DMt84lhJPtY9TrzexFtCKsWeaeLIeFuhWXQnfNBM6GDRUpLBNm+/wg61Z6lZlggbfCLDKIUwMhTy&#10;OeVD/UF1fRJ+ThxKgU01nxRn5cORZAGLaaS8MLHBE/czfhD1PRUBIDKLS41aDKmpPoF0PmCKgEfa&#10;JJ37JDOVMzsDoho55JIV0mCsgREJxOPtYojTJUenBbFnQSnXCUmJxYd1OoH1IRdeUetX6gTZ9B4/&#10;aCQYHaGZxxm2E8cPYjdTzYZOHBvZ+SFDYekuot4NTEj1MxxckO4PWvoEfglgE5CvcFUaEJ8wNOHB&#10;WpeMOIykP8IHMdnRSl/6xOFIHyRxvQqX7OLvkvIqSkxRqEk6CdWnu2lyj7G0Vr6GosV0yIwLQBJq&#10;ycOAO2ZNIe6dVo1U8q/wjOcoDkYYv6ydfnWgOcdybaUvxIVSswDWmrxhn0gybSSU41+uCenkOsMb&#10;kL0cEiLFbsUaJ5vlEp6BbHT3XZwFPKRhA4c42YCwu9am+F+5FJBTr9I1gHky1XKdzq5yq3f0QUIl&#10;JiLurOmTnAc6QKYMDy8dDLH0ibWVIi1hO3LFkkJHyeC8KK+l2ctBGyk3pTBECZlYTvJBctJf9JFd&#10;vFUKM6VUdLPYy0mz4QUXtbmc/talmFFKQHh5S+n3JvGWeK2EGVWfBClRonEogKRw99HpqfRM9kFE&#10;19s1TuLVSw0l8aHCu+YbUrCzF3/ByC7HjIlPGHgrSTS/rHBKTj50lSqDIuuJGSnZI2kWrQrEDRMQ&#10;pGwisIpWmHysRNhfsVngZM1pMgSyBSv0iUNTOpnYBfGh5H4r5JMTzHIBHVmv5Gpk3KKYZpSh9Hld&#10;D43il1BQeBgK7YQJrvlMQhkow7F8mn1hw0jEEEZRkchh3NnuJR+W0i2+PiWNnTiEhrd6iHoDyQmF&#10;D8IqslmpkZK3PM5oSnjHibqTDJc0mwx2JSvqEE9JWdilM3lwgZJlLi5IV+O0LibwzvWzhEnEqonf&#10;md/Kf0b3lQOKJJsYesDIZkm1b99yvaixzVYqEWwxcNR4EK5cQwJ/cQfMQ/Rs0nFseMAdTL3ZXuyv&#10;+J0YORJJCt8ZDRzdJ7WKSemSfZODHNRDVmOJ1wZKiiUr1ma2F+WIOmVQ1prEFsqW3dU+LRJjpHFC&#10;j8tWiatJuzVIwnESxAmUYkWYcRDf4RzIOJBQUKEHiQFCHCQ9xIjJk257sb9StGPDKp+UWAxDKd4R&#10;iSQaFcXlxkOKabPjxVLrn0wuvYax6WtR1gZAzBDl2d98SMg6yZJE1CrGiSUs9VyCA5RqBHpWcOzo&#10;IOmfvTKqEgxvOSEpn/kQw+5wyDefDfZnGkoMfGreUjyUY/gg2goKNhAP49dKULlinMFOj0O53pCE&#10;aOYU0rLPaWECnn62YpcdUr5xctCXCJbwllCQdZV1wRqFQzZRlmssDeV1n988bpbGSRDHnrPqWtsk&#10;RngvfavRTYTaSEykwLVoLoMBctK5nmEZ4fV3mqhVki+Ucd7mez18IgtTCpbLGQgWdwSJ53xYHC5X&#10;BQbwsnLiPfjEZihSu5Xi/vjEhZKhVoGS9jCTsr0/89RqDvsrjZOjO3Nt2UK5QIs5kuU0KOFw4IYW&#10;BOzevAUTgUEXueWLeEne93ijz004Kir0mYeyfBAqUqoDzEPffKr6y+s+CVRxrF9o9pq3WFHkLdLD&#10;GoMQV4/61kRJp4FDl6GIYx5FANkvHxKQzyUiEh3x87ZBsnL9VUbf0idajcdxKFe4bXBH09dW6hEW&#10;2SwOC+XSJ8iQouWgKkC1lRU5oiClbxfF5ptPDD0pfgjNQmp5S8mKVPeFh1kNXz4ImyR5wzF958Zt&#10;CBekPoFmmJVLs4A6Hf0ac7VaVmRLfF6oMIv985kyQDKSmFhWrXJYKzuywiivn8H1VMJduRApxrLw&#10;FgEjCrRzMtkq2hsK3aqbvGuY2ZXrI8JSvNwjEab8/PbHw/FZroo4H58eP/3h8ekp/Ng/HJ4Pv386&#10;3f2641KK3X5/eHnLDDRvPr3ITRTxYJD97vXD/een3Vu4heLlKK1F1p3Obz/tzg+xtUAf1ezz49vh&#10;FKHw9MLnfX09vz+//nz68Qf528fjp7/9fLo7vT39/shXgK3dy/7hyM0Y+7dTkE556+v59ccfXh/3&#10;7/n/3W/PTy9n+duH+4e3t9f3796dZSi78++Or4cXnn4+np53b/w8fXn36bT7+vjy5fnpHUphfAfV&#10;2y+nw31q5NnVxvPu9NdfXv9hf3yGsY8fH58e3/4WmoMH8lEvv/78uJcByY/9v/7KeB4/4dxgtL3s&#10;ng8f7nksvd6Jtvt0OO8Z3c8Px5fD3eP++CKDzISxGWbycf+n4/6v57uX4+8fdi9fDv90fuXyENoM&#10;LLGvy6DsN3x8enzN0yx/T6Ol23WGHT9/ftwffjruf3kGD5FrpwMT/nh8OT88vp65tuT94fnjgRGe&#10;/u8nLqHZn992b4yScR0OYTgg7bT/dz44IOP8djq87UHm7v1n0JL+HWguD8IILh8t4xGE3H38+v+O&#10;n2h598vbMeDtt8+nAGQ+Ui49IS6UDO74t9Dd4be3uz0PiURLWvluL35m/HtEYW7kFcSKZNzJXxgM&#10;3xs62f3KHSzx1fyKfLvCuuBY/QNDCcjO3w3I5a/8P8D9y/uvX4Avb3057V4fHvc/7d52+nd46/2h&#10;PT4cnz4dTj/+fwAAAP//AwBQSwMECgAAAAAAAAAhAO1s7auPAgAAjwIAABQAAABkcnMvbWVkaWEv&#10;aW1hZ2UxLnBuZ4lQTkcNChoKAAAADUlIRFIAAAAiAAAAIwgGAAAA8RvYZwAAAAZiS0dEAP8A/wD/&#10;oL2nkwAAAAlwSFlzAAAOxAAADsQBlSsOGwAAAi9JREFUWIXNmD1MFEEYhp/dO2IwopHCYCOJCRQU&#10;GIl0orGw1MSfQhsoiBUmxNLEwkJiRyWV8qONlY2WVoodBKMFBXeSXA2hgUAh3mtxs+ew7K47znnL&#10;m0yxO/N977PZ2Z/vCyThqG7gEjBsDYAlaywDW05ZJeUZPZJmJVWUXxUT05PHIw/EbUmbDgBxbUi6&#10;5QNyStKCB0Bc85JOpvkFSt4jV4E3wLmUOzpt9sFT4DQwac2VgKmU2BowCnzOs0euS6pnXNm0tXZR&#10;0o+EHPcy4uvG40BMGOPqAl4CQdrmBr5kzEX6mTEXGI8T9sk4yHOgN4eRr3qNVyLIFWCiDRCRHgIj&#10;cZBO4FUbISLNGu8myBOgrwCQPuPdBLlZAESkGxHIcWCghYlLwF2H9QNAZxkY5PDT46LzwL51HDjm&#10;KwEXysCQB4SdzEcXwxaB+GroSIH0F00B9IfAWtEUwFoIrBRNAawcGZAyrQGJv0dcH+evIfAdqHtA&#10;rAMd1jgGvHWI/wV8C4FdYNUDJCnxO4f1q8Be9Cp+30IQV32AP9+EKaBaAEQFeGaD7ALjBYCMA3s2&#10;CDR+8WfaCPECWIwO4p/rxzRqj/+tmvFqKg6yDTwAsirzyzmMOjLmZDx27JPlhIUfgWukV3qPTLJl&#10;4AyNWui+NR9VekmqAWPAp8N42bXva4fa9m9aMDn/uRtwR37dgE01OgrebQkknZU0J6nqAFA1Mbn6&#10;I2ndgCx1c7BblNQxWsKxY/QblACJ+BnlG1gAAAAASUVORK5CYIJQSwMEFAAGAAgAAAAhAIDV7cLd&#10;AAAABwEAAA8AAABkcnMvZG93bnJldi54bWxMzkFrwkAQBeB7wf+wTKE33cSaUtNsRMT2JIVqofQ2&#10;ZsckmJ0N2TWJ/77ryR6H93jzZavRNKKnztWWFcSzCARxYXXNpYLvw/v0FYTzyBoby6TgSg5W+eQh&#10;w1Tbgb+o3/tShBF2KSqovG9TKV1RkUE3sy1xyE62M+jD2ZVSdziEcdPIeRS9SIM1hw8VtrSpqDjv&#10;L0bBx4DD+jne9rvzaXP9PSSfP7uYlHp6HNdvIDyN/l6GGz/QIQ+mo72wdqJRcIN7Bct4CSLEyXwB&#10;4hhqiyQCmWfyvz//Aw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QItABQABgAIAAAAIQCxgme2CgEA&#10;ABMCAAATAAAAAAAAAAAAAAAAAAAAAABbQ29udGVudF9UeXBlc10ueG1sUEsBAi0AFAAGAAgAAAAh&#10;ADj9If/WAAAAlAEAAAsAAAAAAAAAAAAAAAAAOwEAAF9yZWxzLy5yZWxzUEsBAi0AFAAGAAgAAAAh&#10;ANScTaw4NAAAXwkBAA4AAAAAAAAAAAAAAAAAOgIAAGRycy9lMm9Eb2MueG1sUEsBAi0ACgAAAAAA&#10;AAAhAO1s7auPAgAAjwIAABQAAAAAAAAAAAAAAAAAnjYAAGRycy9tZWRpYS9pbWFnZTEucG5nUEsB&#10;Ai0AFAAGAAgAAAAhAIDV7cLdAAAABwEAAA8AAAAAAAAAAAAAAAAAXzkAAGRycy9kb3ducmV2Lnht&#10;bFBLAQItABQABgAIAAAAIQCqJg6+vAAAACEBAAAZAAAAAAAAAAAAAAAAAGk6AABkcnMvX3JlbHMv&#10;ZTJvRG9jLnhtbC5yZWxzUEsFBgAAAAAGAAYAfAEAAFw7AAAAAA==&#10;">
                      <v:shape id="Freeform: Shape 162" o:spid="_x0000_s1027" style="position:absolute;width:337820;height:337185;visibility:visible;mso-wrap-style:square;v-text-anchor:middle" coordsize="2517880,2514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INMxQAAANwAAAAPAAAAZHJzL2Rvd25yZXYueG1sRE9Na8JA&#10;EL0L/odlCr3pptqKRFcRbUGKhWpE8DbNTpNgdjZmNxr7691Cobd5vM+ZzltTigvVrrCs4KkfgSBO&#10;rS44U7BP3npjEM4jaywtk4IbOZjPup0pxtpeeUuXnc9ECGEXo4Lc+yqW0qU5GXR9WxEH7tvWBn2A&#10;dSZ1jdcQbko5iKKRNFhwaMixomVO6WnXGAVfz6/D8zGl5uWwOjVt8pFs3j9/lHp8aBcTEJ5a/y/+&#10;c691mD8awu8z4QI5uwMAAP//AwBQSwECLQAUAAYACAAAACEA2+H2y+4AAACFAQAAEwAAAAAAAAAA&#10;AAAAAAAAAAAAW0NvbnRlbnRfVHlwZXNdLnhtbFBLAQItABQABgAIAAAAIQBa9CxbvwAAABUBAAAL&#10;AAAAAAAAAAAAAAAAAB8BAABfcmVscy8ucmVsc1BLAQItABQABgAIAAAAIQAzDINMxQAAANwAAAAP&#10;AAAAAAAAAAAAAAAAAAcCAABkcnMvZG93bnJldi54bWxQSwUGAAAAAAMAAwC3AAAA+QIAAAAA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0072c7 [3205]" stroked="f">
                        <v:stroke joinstyle="miter"/>
                        <v:path arrowok="t" o:connecttype="custom" o:connectlocs="99553,327861;105559,330160;113610,333481;109776,332842;105559,331054;99553,327861;84345,314562;85751,315345;90607,318410;93674,321092;86517,316877;84089,314834;84345,314562;72716,309853;77188,313046;81789,315983;84856,318410;81278,316877;82556,318665;78466,316111;76422,314834;74377,313556;35127,276465;37189,279327;35447,277164;29261,255329;31310,258508;34760,264511;37444,269365;34888,266172;32460,262595;30288,259019;29010,255698;29261,255329;20320,246503;24409,254421;29393,263617;31693,267832;33610,271408;35016,275368;35048,276294;35127,276465;34888,276134;32204,271919;26326,262085;23770,257103;21853,252633;20320,246503;1789,153521;1278,169103;1789,173190;2428,176128;5495,197330;4601,197713;4601,202566;7029,217510;16997,244459;12780,239606;9712,229516;8179,224279;6773,218915;6006,216233;5367,213551;3962,208058;2811,202439;2300,199629;1917,196819;1022,191199;511,185579;256,182770;128,179960;0,174468;128,169103;511,163867;1150,158758;1534,156331;1789,153521;121150,9068;117827,11495;111310,13794;104664,16221;98658,17498;96869,17498;104664,14177;109776,12261;112332,11367;114760,10601;121150,9068;217124,7536;223770,8940;230415,10728;233099,12389;225687,10345;217124,7536;173802,4215;181086,4470;188370,4981;199872,6258;236549,16604;265687,32697;272076,36911;277699,40615;277316,39083;291246,52749;297380,59390;303898,65393;298275,58369;294568,54026;293035,52238;291501,50450;287412,46107;311693,71013;328434,99878;330223,100772;334057,114055;336485,126572;337636,138067;337763,143304;337763,148285;337124,157098;335974,164250;334796,168086;335080,173701;275552,299853;275143,300159;274888,300401;246262,320581;239377,322577;238139,322910;235174,324338;171501,337185;122858,329835;111519,325687;110160,325307;105687,323647;86901,314834;81022,310491;74121,305510;66965,300018;60575,294526;55208,291205;61981,297591;69010,303977;65176,301934;59808,297080;53802,290694;50735,287246;47668,283797;52652,287629;42843,275687;37955,267906;35860,265107;27666,251627;21584,239009;25303,250462;12652,217638;6518,187368;7668,199757;8818,206270;10224,212401;12524,226323;10735,223385;8434,216488;6518,208058;6134,199757;4728,174212;4728,168209;4728,165272;4856,162334;5112,156459;5623,150711;5879,147902;6262,145092;7157,139472;9712,128360;18786,107158;23259,104668;23536,104345;27666,95775;34714,85035;33738,86084;31054,88256;35272,80081;28626,89916;25176,94769;28243,86851;32204,80081;36805,73312;43195,64372;42428,64372;40511,65904;37572,68842;23131,89916;20319,95536;17763,100772;13418,109202;12396,107414;13930,102688;16613,96430;24281,82125;28626,75611;32460,70247;36677,64883;39361,61817;42045,58880;46645,54537;48307,53899;67093,36145;72077,32824;77188,29759;82300,26949;87540,24395;90096,23118;92779,21968;98019,19797;108754,15837;131374,8174;138402,7280;144153,7025;150543,6769;159616,6131;162172,4726;167284,4343;173802,4215;171246,0;206134,4215;196677,3704;185176,2554;179297,2427;173418,2554;167540,2810;161661,3193;150160,4343;145815,4470;141853,4853;135463,5747;133802,4726;17124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28" o:spid="_x0000_s1028" type="#_x0000_t75" alt="Phone icon" style="position:absolute;left:83820;top:8382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dV1wQAAANsAAAAPAAAAZHJzL2Rvd25yZXYueG1sRE9Na8JA&#10;EL0L/Q/LFLyIbiq01egqUlCEnozW85Ads8HsbJrdJrG/visUvM3jfc5y3dtKtNT40rGCl0kCgjh3&#10;uuRCwem4Hc9A+ICssXJMCm7kYb16Giwx1a7jA7VZKEQMYZ+iAhNCnUrpc0MW/cTVxJG7uMZiiLAp&#10;pG6wi+G2ktMkeZMWS44NBmv6MJRfsx+rAOft7BvdxnydRyd+/dyVXf6bKTV87jcLEIH68BD/u/c6&#10;zn+H+y/xALn6AwAA//8DAFBLAQItABQABgAIAAAAIQDb4fbL7gAAAIUBAAATAAAAAAAAAAAAAAAA&#10;AAAAAABbQ29udGVudF9UeXBlc10ueG1sUEsBAi0AFAAGAAgAAAAhAFr0LFu/AAAAFQEAAAsAAAAA&#10;AAAAAAAAAAAAHwEAAF9yZWxzLy5yZWxzUEsBAi0AFAAGAAgAAAAhAGKt1XXBAAAA2wAAAA8AAAAA&#10;AAAAAAAAAAAABwIAAGRycy9kb3ducmV2LnhtbFBLBQYAAAAAAwADALcAAAD1AgAAAAA=&#10;">
                        <v:imagedata r:id="rId12" o:title="Phone icon"/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 w:hint="cs"/>
                <w:color w:val="0072C7"/>
                <w:sz w:val="40"/>
                <w:szCs w:val="40"/>
                <w:cs/>
                <w:lang w:bidi="th-TH"/>
              </w:rPr>
              <w:t>การติดต่อ</w:t>
            </w:r>
          </w:p>
          <w:p w14:paraId="18BCE3AF" w14:textId="273C916D" w:rsidR="003D1B71" w:rsidRPr="00F25F14" w:rsidRDefault="00F25F14" w:rsidP="00F25F14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</w:t>
            </w:r>
            <w:r w:rsidRPr="00F25F14">
              <w:rPr>
                <w:rFonts w:ascii="TH SarabunPSK" w:hAnsi="TH SarabunPSK" w:cs="TH SarabunPSK"/>
                <w:sz w:val="40"/>
                <w:szCs w:val="40"/>
              </w:rPr>
              <w:t xml:space="preserve">02-401-9889 </w:t>
            </w:r>
            <w:r w:rsidRPr="00F25F14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ต่อ</w:t>
            </w:r>
            <w:r w:rsidRPr="00F25F14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F25F14">
              <w:rPr>
                <w:rFonts w:ascii="TH SarabunPSK" w:hAnsi="TH SarabunPSK" w:cs="TH SarabunPSK"/>
                <w:sz w:val="40"/>
                <w:szCs w:val="40"/>
              </w:rPr>
              <w:t>1126</w:t>
            </w:r>
          </w:p>
          <w:p w14:paraId="1DCA74C3" w14:textId="77777777" w:rsidR="00F25F14" w:rsidRDefault="00F25F14" w:rsidP="00AC6C7E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 wp14:anchorId="16625148" wp14:editId="0DBDDF66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221615</wp:posOffset>
                      </wp:positionV>
                      <wp:extent cx="338455" cy="346075"/>
                      <wp:effectExtent l="0" t="0" r="4445" b="0"/>
                      <wp:wrapNone/>
                      <wp:docPr id="24" name="Group 24" descr="email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8455" cy="346075"/>
                                <a:chOff x="0" y="0"/>
                                <a:chExt cx="338455" cy="346075"/>
                              </a:xfrm>
                            </wpg:grpSpPr>
                            <wps:wsp>
                              <wps:cNvPr id="274" name="Freeform: Shape 273">
                                <a:extLst>
                                  <a:ext uri="{FF2B5EF4-FFF2-40B4-BE49-F238E27FC236}">
                                    <a16:creationId xmlns:a16="http://schemas.microsoft.com/office/drawing/2014/main" id="{7819D08A-7F81-4EEC-970C-E8ECE319DA2A}"/>
                                  </a:ext>
                                </a:extLst>
                              </wps:cNvPr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8455" cy="346075"/>
                                </a:xfrm>
                                <a:custGeom>
                                  <a:avLst/>
                                  <a:gdLst>
                                    <a:gd name="connsiteX0" fmla="*/ 2554038 w 2731203"/>
                                    <a:gd name="connsiteY0" fmla="*/ 843497 h 2794134"/>
                                    <a:gd name="connsiteX1" fmla="*/ 2554990 w 2731203"/>
                                    <a:gd name="connsiteY1" fmla="*/ 843497 h 2794134"/>
                                    <a:gd name="connsiteX2" fmla="*/ 2574040 w 2731203"/>
                                    <a:gd name="connsiteY2" fmla="*/ 889217 h 2794134"/>
                                    <a:gd name="connsiteX3" fmla="*/ 2554038 w 2731203"/>
                                    <a:gd name="connsiteY3" fmla="*/ 843497 h 2794134"/>
                                    <a:gd name="connsiteX4" fmla="*/ 2630238 w 2731203"/>
                                    <a:gd name="connsiteY4" fmla="*/ 810160 h 2794134"/>
                                    <a:gd name="connsiteX5" fmla="*/ 2631190 w 2731203"/>
                                    <a:gd name="connsiteY5" fmla="*/ 810160 h 2794134"/>
                                    <a:gd name="connsiteX6" fmla="*/ 2651193 w 2731203"/>
                                    <a:gd name="connsiteY6" fmla="*/ 858737 h 2794134"/>
                                    <a:gd name="connsiteX7" fmla="*/ 2630238 w 2731203"/>
                                    <a:gd name="connsiteY7" fmla="*/ 810160 h 2794134"/>
                                    <a:gd name="connsiteX8" fmla="*/ 2475759 w 2731203"/>
                                    <a:gd name="connsiteY8" fmla="*/ 697568 h 2794134"/>
                                    <a:gd name="connsiteX9" fmla="*/ 2489267 w 2731203"/>
                                    <a:gd name="connsiteY9" fmla="*/ 717767 h 2794134"/>
                                    <a:gd name="connsiteX10" fmla="*/ 2488315 w 2731203"/>
                                    <a:gd name="connsiteY10" fmla="*/ 717767 h 2794134"/>
                                    <a:gd name="connsiteX11" fmla="*/ 2444909 w 2731203"/>
                                    <a:gd name="connsiteY11" fmla="*/ 651438 h 2794134"/>
                                    <a:gd name="connsiteX12" fmla="*/ 2454977 w 2731203"/>
                                    <a:gd name="connsiteY12" fmla="*/ 665379 h 2794134"/>
                                    <a:gd name="connsiteX13" fmla="*/ 2466407 w 2731203"/>
                                    <a:gd name="connsiteY13" fmla="*/ 682524 h 2794134"/>
                                    <a:gd name="connsiteX14" fmla="*/ 2475759 w 2731203"/>
                                    <a:gd name="connsiteY14" fmla="*/ 697568 h 2794134"/>
                                    <a:gd name="connsiteX15" fmla="*/ 382337 w 2731203"/>
                                    <a:gd name="connsiteY15" fmla="*/ 565367 h 2794134"/>
                                    <a:gd name="connsiteX16" fmla="*/ 363287 w 2731203"/>
                                    <a:gd name="connsiteY16" fmla="*/ 599657 h 2794134"/>
                                    <a:gd name="connsiteX17" fmla="*/ 345190 w 2731203"/>
                                    <a:gd name="connsiteY17" fmla="*/ 635852 h 2794134"/>
                                    <a:gd name="connsiteX18" fmla="*/ 336617 w 2731203"/>
                                    <a:gd name="connsiteY18" fmla="*/ 653949 h 2794134"/>
                                    <a:gd name="connsiteX19" fmla="*/ 328045 w 2731203"/>
                                    <a:gd name="connsiteY19" fmla="*/ 672047 h 2794134"/>
                                    <a:gd name="connsiteX20" fmla="*/ 311852 w 2731203"/>
                                    <a:gd name="connsiteY20" fmla="*/ 709194 h 2794134"/>
                                    <a:gd name="connsiteX21" fmla="*/ 134687 w 2731203"/>
                                    <a:gd name="connsiteY21" fmla="*/ 1227354 h 2794134"/>
                                    <a:gd name="connsiteX22" fmla="*/ 132782 w 2731203"/>
                                    <a:gd name="connsiteY22" fmla="*/ 1502627 h 2794134"/>
                                    <a:gd name="connsiteX23" fmla="*/ 189932 w 2731203"/>
                                    <a:gd name="connsiteY23" fmla="*/ 1772184 h 2794134"/>
                                    <a:gd name="connsiteX24" fmla="*/ 469015 w 2731203"/>
                                    <a:gd name="connsiteY24" fmla="*/ 2242719 h 2794134"/>
                                    <a:gd name="connsiteX25" fmla="*/ 919547 w 2731203"/>
                                    <a:gd name="connsiteY25" fmla="*/ 2553234 h 2794134"/>
                                    <a:gd name="connsiteX26" fmla="*/ 1458663 w 2731203"/>
                                    <a:gd name="connsiteY26" fmla="*/ 2645627 h 2794134"/>
                                    <a:gd name="connsiteX27" fmla="*/ 1987300 w 2731203"/>
                                    <a:gd name="connsiteY27" fmla="*/ 2503704 h 2794134"/>
                                    <a:gd name="connsiteX28" fmla="*/ 2407353 w 2731203"/>
                                    <a:gd name="connsiteY28" fmla="*/ 2153184 h 2794134"/>
                                    <a:gd name="connsiteX29" fmla="*/ 2642620 w 2731203"/>
                                    <a:gd name="connsiteY29" fmla="*/ 1658837 h 2794134"/>
                                    <a:gd name="connsiteX30" fmla="*/ 2679767 w 2731203"/>
                                    <a:gd name="connsiteY30" fmla="*/ 1776947 h 2794134"/>
                                    <a:gd name="connsiteX31" fmla="*/ 2382588 w 2731203"/>
                                    <a:gd name="connsiteY31" fmla="*/ 2277962 h 2794134"/>
                                    <a:gd name="connsiteX32" fmla="*/ 1903480 w 2731203"/>
                                    <a:gd name="connsiteY32" fmla="*/ 2604669 h 2794134"/>
                                    <a:gd name="connsiteX33" fmla="*/ 1332932 w 2731203"/>
                                    <a:gd name="connsiteY33" fmla="*/ 2697062 h 2794134"/>
                                    <a:gd name="connsiteX34" fmla="*/ 779530 w 2731203"/>
                                    <a:gd name="connsiteY34" fmla="*/ 2538947 h 2794134"/>
                                    <a:gd name="connsiteX35" fmla="*/ 347095 w 2731203"/>
                                    <a:gd name="connsiteY35" fmla="*/ 2162709 h 2794134"/>
                                    <a:gd name="connsiteX36" fmla="*/ 116590 w 2731203"/>
                                    <a:gd name="connsiteY36" fmla="*/ 1640739 h 2794134"/>
                                    <a:gd name="connsiteX37" fmla="*/ 129925 w 2731203"/>
                                    <a:gd name="connsiteY37" fmla="*/ 1072097 h 2794134"/>
                                    <a:gd name="connsiteX38" fmla="*/ 228032 w 2731203"/>
                                    <a:gd name="connsiteY38" fmla="*/ 804444 h 2794134"/>
                                    <a:gd name="connsiteX39" fmla="*/ 382337 w 2731203"/>
                                    <a:gd name="connsiteY39" fmla="*/ 565367 h 2794134"/>
                                    <a:gd name="connsiteX40" fmla="*/ 2429260 w 2731203"/>
                                    <a:gd name="connsiteY40" fmla="*/ 494882 h 2794134"/>
                                    <a:gd name="connsiteX41" fmla="*/ 2434975 w 2731203"/>
                                    <a:gd name="connsiteY41" fmla="*/ 497739 h 2794134"/>
                                    <a:gd name="connsiteX42" fmla="*/ 2441642 w 2731203"/>
                                    <a:gd name="connsiteY42" fmla="*/ 501549 h 2794134"/>
                                    <a:gd name="connsiteX43" fmla="*/ 2468312 w 2731203"/>
                                    <a:gd name="connsiteY43" fmla="*/ 534887 h 2794134"/>
                                    <a:gd name="connsiteX44" fmla="*/ 2494030 w 2731203"/>
                                    <a:gd name="connsiteY44" fmla="*/ 569177 h 2794134"/>
                                    <a:gd name="connsiteX45" fmla="*/ 2526415 w 2731203"/>
                                    <a:gd name="connsiteY45" fmla="*/ 616802 h 2794134"/>
                                    <a:gd name="connsiteX46" fmla="*/ 2564515 w 2731203"/>
                                    <a:gd name="connsiteY46" fmla="*/ 678714 h 2794134"/>
                                    <a:gd name="connsiteX47" fmla="*/ 2582612 w 2731203"/>
                                    <a:gd name="connsiteY47" fmla="*/ 711099 h 2794134"/>
                                    <a:gd name="connsiteX48" fmla="*/ 2591185 w 2731203"/>
                                    <a:gd name="connsiteY48" fmla="*/ 727292 h 2794134"/>
                                    <a:gd name="connsiteX49" fmla="*/ 2598805 w 2731203"/>
                                    <a:gd name="connsiteY49" fmla="*/ 743484 h 2794134"/>
                                    <a:gd name="connsiteX50" fmla="*/ 2596900 w 2731203"/>
                                    <a:gd name="connsiteY50" fmla="*/ 742532 h 2794134"/>
                                    <a:gd name="connsiteX51" fmla="*/ 2578802 w 2731203"/>
                                    <a:gd name="connsiteY51" fmla="*/ 709194 h 2794134"/>
                                    <a:gd name="connsiteX52" fmla="*/ 2559752 w 2731203"/>
                                    <a:gd name="connsiteY52" fmla="*/ 675857 h 2794134"/>
                                    <a:gd name="connsiteX53" fmla="*/ 2518795 w 2731203"/>
                                    <a:gd name="connsiteY53" fmla="*/ 611087 h 2794134"/>
                                    <a:gd name="connsiteX54" fmla="*/ 2486410 w 2731203"/>
                                    <a:gd name="connsiteY54" fmla="*/ 566319 h 2794134"/>
                                    <a:gd name="connsiteX55" fmla="*/ 2458787 w 2731203"/>
                                    <a:gd name="connsiteY55" fmla="*/ 530124 h 2794134"/>
                                    <a:gd name="connsiteX56" fmla="*/ 2444500 w 2731203"/>
                                    <a:gd name="connsiteY56" fmla="*/ 512027 h 2794134"/>
                                    <a:gd name="connsiteX57" fmla="*/ 2280670 w 2731203"/>
                                    <a:gd name="connsiteY57" fmla="*/ 458687 h 2794134"/>
                                    <a:gd name="connsiteX58" fmla="*/ 2296862 w 2731203"/>
                                    <a:gd name="connsiteY58" fmla="*/ 465354 h 2794134"/>
                                    <a:gd name="connsiteX59" fmla="*/ 2400566 w 2731203"/>
                                    <a:gd name="connsiteY59" fmla="*/ 585131 h 2794134"/>
                                    <a:gd name="connsiteX60" fmla="*/ 2444909 w 2731203"/>
                                    <a:gd name="connsiteY60" fmla="*/ 651438 h 2794134"/>
                                    <a:gd name="connsiteX61" fmla="*/ 2442595 w 2731203"/>
                                    <a:gd name="connsiteY61" fmla="*/ 648234 h 2794134"/>
                                    <a:gd name="connsiteX62" fmla="*/ 2418782 w 2731203"/>
                                    <a:gd name="connsiteY62" fmla="*/ 613944 h 2794134"/>
                                    <a:gd name="connsiteX63" fmla="*/ 2393065 w 2731203"/>
                                    <a:gd name="connsiteY63" fmla="*/ 581559 h 2794134"/>
                                    <a:gd name="connsiteX64" fmla="*/ 2379730 w 2731203"/>
                                    <a:gd name="connsiteY64" fmla="*/ 565367 h 2794134"/>
                                    <a:gd name="connsiteX65" fmla="*/ 2366395 w 2731203"/>
                                    <a:gd name="connsiteY65" fmla="*/ 549174 h 2794134"/>
                                    <a:gd name="connsiteX66" fmla="*/ 2338772 w 2731203"/>
                                    <a:gd name="connsiteY66" fmla="*/ 517742 h 2794134"/>
                                    <a:gd name="connsiteX67" fmla="*/ 2280670 w 2731203"/>
                                    <a:gd name="connsiteY67" fmla="*/ 458687 h 2794134"/>
                                    <a:gd name="connsiteX68" fmla="*/ 1399608 w 2731203"/>
                                    <a:gd name="connsiteY68" fmla="*/ 153887 h 2794134"/>
                                    <a:gd name="connsiteX69" fmla="*/ 2618808 w 2731203"/>
                                    <a:gd name="connsiteY69" fmla="*/ 1373087 h 2794134"/>
                                    <a:gd name="connsiteX70" fmla="*/ 2612513 w 2731203"/>
                                    <a:gd name="connsiteY70" fmla="*/ 1497743 h 2794134"/>
                                    <a:gd name="connsiteX71" fmla="*/ 2595954 w 2731203"/>
                                    <a:gd name="connsiteY71" fmla="*/ 1606243 h 2794134"/>
                                    <a:gd name="connsiteX72" fmla="*/ 2598805 w 2731203"/>
                                    <a:gd name="connsiteY72" fmla="*/ 1612164 h 2794134"/>
                                    <a:gd name="connsiteX73" fmla="*/ 2620713 w 2731203"/>
                                    <a:gd name="connsiteY73" fmla="*/ 1667409 h 2794134"/>
                                    <a:gd name="connsiteX74" fmla="*/ 2408305 w 2731203"/>
                                    <a:gd name="connsiteY74" fmla="*/ 2112227 h 2794134"/>
                                    <a:gd name="connsiteX75" fmla="*/ 2041592 w 2731203"/>
                                    <a:gd name="connsiteY75" fmla="*/ 2439887 h 2794134"/>
                                    <a:gd name="connsiteX76" fmla="*/ 1578677 w 2731203"/>
                                    <a:gd name="connsiteY76" fmla="*/ 2599907 h 2794134"/>
                                    <a:gd name="connsiteX77" fmla="*/ 1091950 w 2731203"/>
                                    <a:gd name="connsiteY77" fmla="*/ 2569427 h 2794134"/>
                                    <a:gd name="connsiteX78" fmla="*/ 656657 w 2731203"/>
                                    <a:gd name="connsiteY78" fmla="*/ 2353209 h 2794134"/>
                                    <a:gd name="connsiteX79" fmla="*/ 339475 w 2731203"/>
                                    <a:gd name="connsiteY79" fmla="*/ 1987449 h 2794134"/>
                                    <a:gd name="connsiteX80" fmla="*/ 188980 w 2731203"/>
                                    <a:gd name="connsiteY80" fmla="*/ 1529297 h 2794134"/>
                                    <a:gd name="connsiteX81" fmla="*/ 186849 w 2731203"/>
                                    <a:gd name="connsiteY81" fmla="*/ 1498705 h 2794134"/>
                                    <a:gd name="connsiteX82" fmla="*/ 186703 w 2731203"/>
                                    <a:gd name="connsiteY82" fmla="*/ 1497743 h 2794134"/>
                                    <a:gd name="connsiteX83" fmla="*/ 186492 w 2731203"/>
                                    <a:gd name="connsiteY83" fmla="*/ 1493576 h 2794134"/>
                                    <a:gd name="connsiteX84" fmla="*/ 180586 w 2731203"/>
                                    <a:gd name="connsiteY84" fmla="*/ 1408776 h 2794134"/>
                                    <a:gd name="connsiteX85" fmla="*/ 181167 w 2731203"/>
                                    <a:gd name="connsiteY85" fmla="*/ 1388115 h 2794134"/>
                                    <a:gd name="connsiteX86" fmla="*/ 180408 w 2731203"/>
                                    <a:gd name="connsiteY86" fmla="*/ 1373087 h 2794134"/>
                                    <a:gd name="connsiteX87" fmla="*/ 183073 w 2731203"/>
                                    <a:gd name="connsiteY87" fmla="*/ 1320311 h 2794134"/>
                                    <a:gd name="connsiteX88" fmla="*/ 183979 w 2731203"/>
                                    <a:gd name="connsiteY88" fmla="*/ 1288077 h 2794134"/>
                                    <a:gd name="connsiteX89" fmla="*/ 185178 w 2731203"/>
                                    <a:gd name="connsiteY89" fmla="*/ 1278633 h 2794134"/>
                                    <a:gd name="connsiteX90" fmla="*/ 186703 w 2731203"/>
                                    <a:gd name="connsiteY90" fmla="*/ 1248431 h 2794134"/>
                                    <a:gd name="connsiteX91" fmla="*/ 1399608 w 2731203"/>
                                    <a:gd name="connsiteY91" fmla="*/ 153887 h 2794134"/>
                                    <a:gd name="connsiteX92" fmla="*/ 823345 w 2731203"/>
                                    <a:gd name="connsiteY92" fmla="*/ 112930 h 2794134"/>
                                    <a:gd name="connsiteX93" fmla="*/ 690948 w 2731203"/>
                                    <a:gd name="connsiteY93" fmla="*/ 207227 h 2794134"/>
                                    <a:gd name="connsiteX94" fmla="*/ 431868 w 2731203"/>
                                    <a:gd name="connsiteY94" fmla="*/ 411062 h 2794134"/>
                                    <a:gd name="connsiteX95" fmla="*/ 228985 w 2731203"/>
                                    <a:gd name="connsiteY95" fmla="*/ 670142 h 2794134"/>
                                    <a:gd name="connsiteX96" fmla="*/ 93730 w 2731203"/>
                                    <a:gd name="connsiteY96" fmla="*/ 971132 h 2794134"/>
                                    <a:gd name="connsiteX97" fmla="*/ 35628 w 2731203"/>
                                    <a:gd name="connsiteY97" fmla="*/ 1294982 h 2794134"/>
                                    <a:gd name="connsiteX98" fmla="*/ 55630 w 2731203"/>
                                    <a:gd name="connsiteY98" fmla="*/ 1623595 h 2794134"/>
                                    <a:gd name="connsiteX99" fmla="*/ 72775 w 2731203"/>
                                    <a:gd name="connsiteY99" fmla="*/ 1704557 h 2794134"/>
                                    <a:gd name="connsiteX100" fmla="*/ 83253 w 2731203"/>
                                    <a:gd name="connsiteY100" fmla="*/ 1744562 h 2794134"/>
                                    <a:gd name="connsiteX101" fmla="*/ 94683 w 2731203"/>
                                    <a:gd name="connsiteY101" fmla="*/ 1784567 h 2794134"/>
                                    <a:gd name="connsiteX102" fmla="*/ 153738 w 2731203"/>
                                    <a:gd name="connsiteY102" fmla="*/ 1938872 h 2794134"/>
                                    <a:gd name="connsiteX103" fmla="*/ 230890 w 2731203"/>
                                    <a:gd name="connsiteY103" fmla="*/ 2084605 h 2794134"/>
                                    <a:gd name="connsiteX104" fmla="*/ 325188 w 2731203"/>
                                    <a:gd name="connsiteY104" fmla="*/ 2219860 h 2794134"/>
                                    <a:gd name="connsiteX105" fmla="*/ 434725 w 2731203"/>
                                    <a:gd name="connsiteY105" fmla="*/ 2343685 h 2794134"/>
                                    <a:gd name="connsiteX106" fmla="*/ 558550 w 2731203"/>
                                    <a:gd name="connsiteY106" fmla="*/ 2452270 h 2794134"/>
                                    <a:gd name="connsiteX107" fmla="*/ 693805 w 2731203"/>
                                    <a:gd name="connsiteY107" fmla="*/ 2546567 h 2794134"/>
                                    <a:gd name="connsiteX108" fmla="*/ 730000 w 2731203"/>
                                    <a:gd name="connsiteY108" fmla="*/ 2567522 h 2794134"/>
                                    <a:gd name="connsiteX109" fmla="*/ 748098 w 2731203"/>
                                    <a:gd name="connsiteY109" fmla="*/ 2578000 h 2794134"/>
                                    <a:gd name="connsiteX110" fmla="*/ 766195 w 2731203"/>
                                    <a:gd name="connsiteY110" fmla="*/ 2587525 h 2794134"/>
                                    <a:gd name="connsiteX111" fmla="*/ 803343 w 2731203"/>
                                    <a:gd name="connsiteY111" fmla="*/ 2606575 h 2794134"/>
                                    <a:gd name="connsiteX112" fmla="*/ 840490 w 2731203"/>
                                    <a:gd name="connsiteY112" fmla="*/ 2623720 h 2794134"/>
                                    <a:gd name="connsiteX113" fmla="*/ 994795 w 2731203"/>
                                    <a:gd name="connsiteY113" fmla="*/ 2682775 h 2794134"/>
                                    <a:gd name="connsiteX114" fmla="*/ 1155768 w 2731203"/>
                                    <a:gd name="connsiteY114" fmla="*/ 2721827 h 2794134"/>
                                    <a:gd name="connsiteX115" fmla="*/ 1808230 w 2731203"/>
                                    <a:gd name="connsiteY115" fmla="*/ 2681822 h 2794134"/>
                                    <a:gd name="connsiteX116" fmla="*/ 2108268 w 2731203"/>
                                    <a:gd name="connsiteY116" fmla="*/ 2545615 h 2794134"/>
                                    <a:gd name="connsiteX117" fmla="*/ 2367348 w 2731203"/>
                                    <a:gd name="connsiteY117" fmla="*/ 2341780 h 2794134"/>
                                    <a:gd name="connsiteX118" fmla="*/ 2570230 w 2731203"/>
                                    <a:gd name="connsiteY118" fmla="*/ 2082700 h 2794134"/>
                                    <a:gd name="connsiteX119" fmla="*/ 2705485 w 2731203"/>
                                    <a:gd name="connsiteY119" fmla="*/ 1781710 h 2794134"/>
                                    <a:gd name="connsiteX120" fmla="*/ 2731203 w 2731203"/>
                                    <a:gd name="connsiteY120" fmla="*/ 1908392 h 2794134"/>
                                    <a:gd name="connsiteX121" fmla="*/ 2695960 w 2731203"/>
                                    <a:gd name="connsiteY121" fmla="*/ 1988402 h 2794134"/>
                                    <a:gd name="connsiteX122" fmla="*/ 2675958 w 2731203"/>
                                    <a:gd name="connsiteY122" fmla="*/ 2027455 h 2794134"/>
                                    <a:gd name="connsiteX123" fmla="*/ 2655003 w 2731203"/>
                                    <a:gd name="connsiteY123" fmla="*/ 2065555 h 2794134"/>
                                    <a:gd name="connsiteX124" fmla="*/ 2610235 w 2731203"/>
                                    <a:gd name="connsiteY124" fmla="*/ 2139850 h 2794134"/>
                                    <a:gd name="connsiteX125" fmla="*/ 2586423 w 2731203"/>
                                    <a:gd name="connsiteY125" fmla="*/ 2176045 h 2794134"/>
                                    <a:gd name="connsiteX126" fmla="*/ 2560705 w 2731203"/>
                                    <a:gd name="connsiteY126" fmla="*/ 2211287 h 2794134"/>
                                    <a:gd name="connsiteX127" fmla="*/ 2322580 w 2731203"/>
                                    <a:gd name="connsiteY127" fmla="*/ 2464652 h 2794134"/>
                                    <a:gd name="connsiteX128" fmla="*/ 1702503 w 2731203"/>
                                    <a:gd name="connsiteY128" fmla="*/ 2764690 h 2794134"/>
                                    <a:gd name="connsiteX129" fmla="*/ 1358650 w 2731203"/>
                                    <a:gd name="connsiteY129" fmla="*/ 2793265 h 2794134"/>
                                    <a:gd name="connsiteX130" fmla="*/ 1186248 w 2731203"/>
                                    <a:gd name="connsiteY130" fmla="*/ 2777072 h 2794134"/>
                                    <a:gd name="connsiteX131" fmla="*/ 1143385 w 2731203"/>
                                    <a:gd name="connsiteY131" fmla="*/ 2769452 h 2794134"/>
                                    <a:gd name="connsiteX132" fmla="*/ 1101475 w 2731203"/>
                                    <a:gd name="connsiteY132" fmla="*/ 2760880 h 2794134"/>
                                    <a:gd name="connsiteX133" fmla="*/ 1017655 w 2731203"/>
                                    <a:gd name="connsiteY133" fmla="*/ 2738972 h 2794134"/>
                                    <a:gd name="connsiteX134" fmla="*/ 976698 w 2731203"/>
                                    <a:gd name="connsiteY134" fmla="*/ 2726590 h 2794134"/>
                                    <a:gd name="connsiteX135" fmla="*/ 935740 w 2731203"/>
                                    <a:gd name="connsiteY135" fmla="*/ 2712302 h 2794134"/>
                                    <a:gd name="connsiteX136" fmla="*/ 854778 w 2731203"/>
                                    <a:gd name="connsiteY136" fmla="*/ 2680870 h 2794134"/>
                                    <a:gd name="connsiteX137" fmla="*/ 815725 w 2731203"/>
                                    <a:gd name="connsiteY137" fmla="*/ 2662772 h 2794134"/>
                                    <a:gd name="connsiteX138" fmla="*/ 776673 w 2731203"/>
                                    <a:gd name="connsiteY138" fmla="*/ 2643722 h 2794134"/>
                                    <a:gd name="connsiteX139" fmla="*/ 700473 w 2731203"/>
                                    <a:gd name="connsiteY139" fmla="*/ 2602765 h 2794134"/>
                                    <a:gd name="connsiteX140" fmla="*/ 663325 w 2731203"/>
                                    <a:gd name="connsiteY140" fmla="*/ 2580857 h 2794134"/>
                                    <a:gd name="connsiteX141" fmla="*/ 627130 w 2731203"/>
                                    <a:gd name="connsiteY141" fmla="*/ 2557045 h 2794134"/>
                                    <a:gd name="connsiteX142" fmla="*/ 609033 w 2731203"/>
                                    <a:gd name="connsiteY142" fmla="*/ 2545615 h 2794134"/>
                                    <a:gd name="connsiteX143" fmla="*/ 591888 w 2731203"/>
                                    <a:gd name="connsiteY143" fmla="*/ 2533232 h 2794134"/>
                                    <a:gd name="connsiteX144" fmla="*/ 556645 w 2731203"/>
                                    <a:gd name="connsiteY144" fmla="*/ 2507515 h 2794134"/>
                                    <a:gd name="connsiteX145" fmla="*/ 426153 w 2731203"/>
                                    <a:gd name="connsiteY145" fmla="*/ 2395120 h 2794134"/>
                                    <a:gd name="connsiteX146" fmla="*/ 309948 w 2731203"/>
                                    <a:gd name="connsiteY146" fmla="*/ 2268437 h 2794134"/>
                                    <a:gd name="connsiteX147" fmla="*/ 210888 w 2731203"/>
                                    <a:gd name="connsiteY147" fmla="*/ 2128420 h 2794134"/>
                                    <a:gd name="connsiteX148" fmla="*/ 168025 w 2731203"/>
                                    <a:gd name="connsiteY148" fmla="*/ 2054125 h 2794134"/>
                                    <a:gd name="connsiteX149" fmla="*/ 148023 w 2731203"/>
                                    <a:gd name="connsiteY149" fmla="*/ 2016025 h 2794134"/>
                                    <a:gd name="connsiteX150" fmla="*/ 128973 w 2731203"/>
                                    <a:gd name="connsiteY150" fmla="*/ 1977925 h 2794134"/>
                                    <a:gd name="connsiteX151" fmla="*/ 111828 w 2731203"/>
                                    <a:gd name="connsiteY151" fmla="*/ 1938872 h 2794134"/>
                                    <a:gd name="connsiteX152" fmla="*/ 103255 w 2731203"/>
                                    <a:gd name="connsiteY152" fmla="*/ 1918870 h 2794134"/>
                                    <a:gd name="connsiteX153" fmla="*/ 95635 w 2731203"/>
                                    <a:gd name="connsiteY153" fmla="*/ 1898867 h 2794134"/>
                                    <a:gd name="connsiteX154" fmla="*/ 80395 w 2731203"/>
                                    <a:gd name="connsiteY154" fmla="*/ 1858862 h 2794134"/>
                                    <a:gd name="connsiteX155" fmla="*/ 67060 w 2731203"/>
                                    <a:gd name="connsiteY155" fmla="*/ 1817905 h 2794134"/>
                                    <a:gd name="connsiteX156" fmla="*/ 43248 w 2731203"/>
                                    <a:gd name="connsiteY156" fmla="*/ 1735990 h 2794134"/>
                                    <a:gd name="connsiteX157" fmla="*/ 33723 w 2731203"/>
                                    <a:gd name="connsiteY157" fmla="*/ 1694080 h 2794134"/>
                                    <a:gd name="connsiteX158" fmla="*/ 25150 w 2731203"/>
                                    <a:gd name="connsiteY158" fmla="*/ 1652170 h 2794134"/>
                                    <a:gd name="connsiteX159" fmla="*/ 3243 w 2731203"/>
                                    <a:gd name="connsiteY159" fmla="*/ 1482625 h 2794134"/>
                                    <a:gd name="connsiteX160" fmla="*/ 21340 w 2731203"/>
                                    <a:gd name="connsiteY160" fmla="*/ 1142582 h 2794134"/>
                                    <a:gd name="connsiteX161" fmla="*/ 28960 w 2731203"/>
                                    <a:gd name="connsiteY161" fmla="*/ 1100672 h 2794134"/>
                                    <a:gd name="connsiteX162" fmla="*/ 38485 w 2731203"/>
                                    <a:gd name="connsiteY162" fmla="*/ 1058762 h 2794134"/>
                                    <a:gd name="connsiteX163" fmla="*/ 48963 w 2731203"/>
                                    <a:gd name="connsiteY163" fmla="*/ 1017805 h 2794134"/>
                                    <a:gd name="connsiteX164" fmla="*/ 61345 w 2731203"/>
                                    <a:gd name="connsiteY164" fmla="*/ 976847 h 2794134"/>
                                    <a:gd name="connsiteX165" fmla="*/ 67060 w 2731203"/>
                                    <a:gd name="connsiteY165" fmla="*/ 956845 h 2794134"/>
                                    <a:gd name="connsiteX166" fmla="*/ 73728 w 2731203"/>
                                    <a:gd name="connsiteY166" fmla="*/ 935890 h 2794134"/>
                                    <a:gd name="connsiteX167" fmla="*/ 88015 w 2731203"/>
                                    <a:gd name="connsiteY167" fmla="*/ 895885 h 2794134"/>
                                    <a:gd name="connsiteX168" fmla="*/ 104208 w 2731203"/>
                                    <a:gd name="connsiteY168" fmla="*/ 855880 h 2794134"/>
                                    <a:gd name="connsiteX169" fmla="*/ 120400 w 2731203"/>
                                    <a:gd name="connsiteY169" fmla="*/ 816827 h 2794134"/>
                                    <a:gd name="connsiteX170" fmla="*/ 157548 w 2731203"/>
                                    <a:gd name="connsiteY170" fmla="*/ 740627 h 2794134"/>
                                    <a:gd name="connsiteX171" fmla="*/ 177550 w 2731203"/>
                                    <a:gd name="connsiteY171" fmla="*/ 703480 h 2794134"/>
                                    <a:gd name="connsiteX172" fmla="*/ 199458 w 2731203"/>
                                    <a:gd name="connsiteY172" fmla="*/ 666332 h 2794134"/>
                                    <a:gd name="connsiteX173" fmla="*/ 222318 w 2731203"/>
                                    <a:gd name="connsiteY173" fmla="*/ 630137 h 2794134"/>
                                    <a:gd name="connsiteX174" fmla="*/ 245178 w 2731203"/>
                                    <a:gd name="connsiteY174" fmla="*/ 594895 h 2794134"/>
                                    <a:gd name="connsiteX175" fmla="*/ 269943 w 2731203"/>
                                    <a:gd name="connsiteY175" fmla="*/ 560605 h 2794134"/>
                                    <a:gd name="connsiteX176" fmla="*/ 295660 w 2731203"/>
                                    <a:gd name="connsiteY176" fmla="*/ 526315 h 2794134"/>
                                    <a:gd name="connsiteX177" fmla="*/ 533785 w 2731203"/>
                                    <a:gd name="connsiteY177" fmla="*/ 287237 h 2794134"/>
                                    <a:gd name="connsiteX178" fmla="*/ 823345 w 2731203"/>
                                    <a:gd name="connsiteY178" fmla="*/ 112930 h 2794134"/>
                                    <a:gd name="connsiteX179" fmla="*/ 1879668 w 2731203"/>
                                    <a:gd name="connsiteY179" fmla="*/ 109120 h 2794134"/>
                                    <a:gd name="connsiteX180" fmla="*/ 1932055 w 2731203"/>
                                    <a:gd name="connsiteY180" fmla="*/ 124360 h 2794134"/>
                                    <a:gd name="connsiteX181" fmla="*/ 1984443 w 2731203"/>
                                    <a:gd name="connsiteY181" fmla="*/ 142457 h 2794134"/>
                                    <a:gd name="connsiteX182" fmla="*/ 2406400 w 2731203"/>
                                    <a:gd name="connsiteY182" fmla="*/ 459640 h 2794134"/>
                                    <a:gd name="connsiteX183" fmla="*/ 2376873 w 2731203"/>
                                    <a:gd name="connsiteY183" fmla="*/ 432970 h 2794134"/>
                                    <a:gd name="connsiteX184" fmla="*/ 2346393 w 2731203"/>
                                    <a:gd name="connsiteY184" fmla="*/ 407252 h 2794134"/>
                                    <a:gd name="connsiteX185" fmla="*/ 1879668 w 2731203"/>
                                    <a:gd name="connsiteY185" fmla="*/ 109120 h 2794134"/>
                                    <a:gd name="connsiteX186" fmla="*/ 1596775 w 2731203"/>
                                    <a:gd name="connsiteY186" fmla="*/ 107215 h 2794134"/>
                                    <a:gd name="connsiteX187" fmla="*/ 1618682 w 2731203"/>
                                    <a:gd name="connsiteY187" fmla="*/ 107215 h 2794134"/>
                                    <a:gd name="connsiteX188" fmla="*/ 1658687 w 2731203"/>
                                    <a:gd name="connsiteY188" fmla="*/ 114835 h 2794134"/>
                                    <a:gd name="connsiteX189" fmla="*/ 1698692 w 2731203"/>
                                    <a:gd name="connsiteY189" fmla="*/ 124360 h 2794134"/>
                                    <a:gd name="connsiteX190" fmla="*/ 1718695 w 2731203"/>
                                    <a:gd name="connsiteY190" fmla="*/ 129122 h 2794134"/>
                                    <a:gd name="connsiteX191" fmla="*/ 1738697 w 2731203"/>
                                    <a:gd name="connsiteY191" fmla="*/ 134837 h 2794134"/>
                                    <a:gd name="connsiteX192" fmla="*/ 1777750 w 2731203"/>
                                    <a:gd name="connsiteY192" fmla="*/ 146267 h 2794134"/>
                                    <a:gd name="connsiteX193" fmla="*/ 1930150 w 2731203"/>
                                    <a:gd name="connsiteY193" fmla="*/ 206275 h 2794134"/>
                                    <a:gd name="connsiteX194" fmla="*/ 2206375 w 2731203"/>
                                    <a:gd name="connsiteY194" fmla="*/ 381535 h 2794134"/>
                                    <a:gd name="connsiteX195" fmla="*/ 2185420 w 2731203"/>
                                    <a:gd name="connsiteY195" fmla="*/ 371057 h 2794134"/>
                                    <a:gd name="connsiteX196" fmla="*/ 2175895 w 2731203"/>
                                    <a:gd name="connsiteY196" fmla="*/ 365342 h 2794134"/>
                                    <a:gd name="connsiteX197" fmla="*/ 1532005 w 2731203"/>
                                    <a:gd name="connsiteY197" fmla="*/ 108167 h 2794134"/>
                                    <a:gd name="connsiteX198" fmla="*/ 1574867 w 2731203"/>
                                    <a:gd name="connsiteY198" fmla="*/ 108167 h 2794134"/>
                                    <a:gd name="connsiteX199" fmla="*/ 1399607 w 2731203"/>
                                    <a:gd name="connsiteY199" fmla="*/ 81497 h 2794134"/>
                                    <a:gd name="connsiteX200" fmla="*/ 1348172 w 2731203"/>
                                    <a:gd name="connsiteY200" fmla="*/ 89117 h 2794134"/>
                                    <a:gd name="connsiteX201" fmla="*/ 1334837 w 2731203"/>
                                    <a:gd name="connsiteY201" fmla="*/ 91022 h 2794134"/>
                                    <a:gd name="connsiteX202" fmla="*/ 1321502 w 2731203"/>
                                    <a:gd name="connsiteY202" fmla="*/ 93879 h 2794134"/>
                                    <a:gd name="connsiteX203" fmla="*/ 1295785 w 2731203"/>
                                    <a:gd name="connsiteY203" fmla="*/ 99594 h 2794134"/>
                                    <a:gd name="connsiteX204" fmla="*/ 853825 w 2731203"/>
                                    <a:gd name="connsiteY204" fmla="*/ 217704 h 2794134"/>
                                    <a:gd name="connsiteX205" fmla="*/ 482350 w 2731203"/>
                                    <a:gd name="connsiteY205" fmla="*/ 483452 h 2794134"/>
                                    <a:gd name="connsiteX206" fmla="*/ 626177 w 2731203"/>
                                    <a:gd name="connsiteY206" fmla="*/ 327242 h 2794134"/>
                                    <a:gd name="connsiteX207" fmla="*/ 802390 w 2731203"/>
                                    <a:gd name="connsiteY207" fmla="*/ 219609 h 2794134"/>
                                    <a:gd name="connsiteX208" fmla="*/ 896687 w 2731203"/>
                                    <a:gd name="connsiteY208" fmla="*/ 176747 h 2794134"/>
                                    <a:gd name="connsiteX209" fmla="*/ 945265 w 2731203"/>
                                    <a:gd name="connsiteY209" fmla="*/ 158649 h 2794134"/>
                                    <a:gd name="connsiteX210" fmla="*/ 993842 w 2731203"/>
                                    <a:gd name="connsiteY210" fmla="*/ 142457 h 2794134"/>
                                    <a:gd name="connsiteX211" fmla="*/ 1194820 w 2731203"/>
                                    <a:gd name="connsiteY211" fmla="*/ 95784 h 2794134"/>
                                    <a:gd name="connsiteX212" fmla="*/ 1399607 w 2731203"/>
                                    <a:gd name="connsiteY212" fmla="*/ 81497 h 2794134"/>
                                    <a:gd name="connsiteX213" fmla="*/ 1362475 w 2731203"/>
                                    <a:gd name="connsiteY213" fmla="*/ 222 h 2794134"/>
                                    <a:gd name="connsiteX214" fmla="*/ 1783465 w 2731203"/>
                                    <a:gd name="connsiteY214" fmla="*/ 57685 h 2794134"/>
                                    <a:gd name="connsiteX215" fmla="*/ 1748223 w 2731203"/>
                                    <a:gd name="connsiteY215" fmla="*/ 51970 h 2794134"/>
                                    <a:gd name="connsiteX216" fmla="*/ 1711075 w 2731203"/>
                                    <a:gd name="connsiteY216" fmla="*/ 48160 h 2794134"/>
                                    <a:gd name="connsiteX217" fmla="*/ 1612015 w 2731203"/>
                                    <a:gd name="connsiteY217" fmla="*/ 28157 h 2794134"/>
                                    <a:gd name="connsiteX218" fmla="*/ 1561533 w 2731203"/>
                                    <a:gd name="connsiteY218" fmla="*/ 21490 h 2794134"/>
                                    <a:gd name="connsiteX219" fmla="*/ 1511050 w 2731203"/>
                                    <a:gd name="connsiteY219" fmla="*/ 16727 h 2794134"/>
                                    <a:gd name="connsiteX220" fmla="*/ 1460568 w 2731203"/>
                                    <a:gd name="connsiteY220" fmla="*/ 12917 h 2794134"/>
                                    <a:gd name="connsiteX221" fmla="*/ 1410085 w 2731203"/>
                                    <a:gd name="connsiteY221" fmla="*/ 11012 h 2794134"/>
                                    <a:gd name="connsiteX222" fmla="*/ 1359603 w 2731203"/>
                                    <a:gd name="connsiteY222" fmla="*/ 11965 h 2794134"/>
                                    <a:gd name="connsiteX223" fmla="*/ 1333885 w 2731203"/>
                                    <a:gd name="connsiteY223" fmla="*/ 12917 h 2794134"/>
                                    <a:gd name="connsiteX224" fmla="*/ 1309120 w 2731203"/>
                                    <a:gd name="connsiteY224" fmla="*/ 14822 h 2794134"/>
                                    <a:gd name="connsiteX225" fmla="*/ 913833 w 2731203"/>
                                    <a:gd name="connsiteY225" fmla="*/ 98642 h 2794134"/>
                                    <a:gd name="connsiteX226" fmla="*/ 931930 w 2731203"/>
                                    <a:gd name="connsiteY226" fmla="*/ 89117 h 2794134"/>
                                    <a:gd name="connsiteX227" fmla="*/ 946218 w 2731203"/>
                                    <a:gd name="connsiteY227" fmla="*/ 82450 h 2794134"/>
                                    <a:gd name="connsiteX228" fmla="*/ 982413 w 2731203"/>
                                    <a:gd name="connsiteY228" fmla="*/ 66257 h 2794134"/>
                                    <a:gd name="connsiteX229" fmla="*/ 1013845 w 2731203"/>
                                    <a:gd name="connsiteY229" fmla="*/ 54827 h 2794134"/>
                                    <a:gd name="connsiteX230" fmla="*/ 1060518 w 2731203"/>
                                    <a:gd name="connsiteY230" fmla="*/ 40540 h 2794134"/>
                                    <a:gd name="connsiteX231" fmla="*/ 1128145 w 2731203"/>
                                    <a:gd name="connsiteY231" fmla="*/ 24347 h 2794134"/>
                                    <a:gd name="connsiteX232" fmla="*/ 1171008 w 2731203"/>
                                    <a:gd name="connsiteY232" fmla="*/ 16727 h 2794134"/>
                                    <a:gd name="connsiteX233" fmla="*/ 1194820 w 2731203"/>
                                    <a:gd name="connsiteY233" fmla="*/ 12917 h 2794134"/>
                                    <a:gd name="connsiteX234" fmla="*/ 1220538 w 2731203"/>
                                    <a:gd name="connsiteY234" fmla="*/ 10060 h 2794134"/>
                                    <a:gd name="connsiteX235" fmla="*/ 1362475 w 2731203"/>
                                    <a:gd name="connsiteY235" fmla="*/ 222 h 279413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</a:cxnLst>
                                  <a:rect l="l" t="t" r="r" b="b"/>
                                  <a:pathLst>
                                    <a:path w="2731203" h="2794134">
                                      <a:moveTo>
                                        <a:pt x="2554038" y="843497"/>
                                      </a:moveTo>
                                      <a:cubicBezTo>
                                        <a:pt x="2554038" y="843497"/>
                                        <a:pt x="2554990" y="843497"/>
                                        <a:pt x="2554990" y="843497"/>
                                      </a:cubicBezTo>
                                      <a:cubicBezTo>
                                        <a:pt x="2561658" y="858737"/>
                                        <a:pt x="2568325" y="873024"/>
                                        <a:pt x="2574040" y="889217"/>
                                      </a:cubicBezTo>
                                      <a:cubicBezTo>
                                        <a:pt x="2568325" y="873024"/>
                                        <a:pt x="2560705" y="858737"/>
                                        <a:pt x="2554038" y="843497"/>
                                      </a:cubicBezTo>
                                      <a:close/>
                                      <a:moveTo>
                                        <a:pt x="2630238" y="810160"/>
                                      </a:moveTo>
                                      <a:cubicBezTo>
                                        <a:pt x="2630238" y="810160"/>
                                        <a:pt x="2631190" y="810160"/>
                                        <a:pt x="2631190" y="810160"/>
                                      </a:cubicBezTo>
                                      <a:cubicBezTo>
                                        <a:pt x="2637858" y="826352"/>
                                        <a:pt x="2645478" y="841592"/>
                                        <a:pt x="2651193" y="858737"/>
                                      </a:cubicBezTo>
                                      <a:cubicBezTo>
                                        <a:pt x="2645478" y="841592"/>
                                        <a:pt x="2636905" y="826352"/>
                                        <a:pt x="2630238" y="810160"/>
                                      </a:cubicBezTo>
                                      <a:close/>
                                      <a:moveTo>
                                        <a:pt x="2475759" y="697568"/>
                                      </a:moveTo>
                                      <a:lnTo>
                                        <a:pt x="2489267" y="717767"/>
                                      </a:lnTo>
                                      <a:cubicBezTo>
                                        <a:pt x="2489267" y="717767"/>
                                        <a:pt x="2488315" y="717767"/>
                                        <a:pt x="2488315" y="717767"/>
                                      </a:cubicBezTo>
                                      <a:close/>
                                      <a:moveTo>
                                        <a:pt x="2444909" y="651438"/>
                                      </a:moveTo>
                                      <a:lnTo>
                                        <a:pt x="2454977" y="665379"/>
                                      </a:lnTo>
                                      <a:lnTo>
                                        <a:pt x="2466407" y="682524"/>
                                      </a:lnTo>
                                      <a:lnTo>
                                        <a:pt x="2475759" y="697568"/>
                                      </a:lnTo>
                                      <a:close/>
                                      <a:moveTo>
                                        <a:pt x="382337" y="565367"/>
                                      </a:moveTo>
                                      <a:cubicBezTo>
                                        <a:pt x="375670" y="577749"/>
                                        <a:pt x="369002" y="589179"/>
                                        <a:pt x="363287" y="599657"/>
                                      </a:cubicBezTo>
                                      <a:cubicBezTo>
                                        <a:pt x="357572" y="612039"/>
                                        <a:pt x="350905" y="623469"/>
                                        <a:pt x="345190" y="635852"/>
                                      </a:cubicBezTo>
                                      <a:lnTo>
                                        <a:pt x="336617" y="653949"/>
                                      </a:lnTo>
                                      <a:lnTo>
                                        <a:pt x="328045" y="672047"/>
                                      </a:lnTo>
                                      <a:cubicBezTo>
                                        <a:pt x="322330" y="684429"/>
                                        <a:pt x="317567" y="696812"/>
                                        <a:pt x="311852" y="709194"/>
                                      </a:cubicBezTo>
                                      <a:cubicBezTo>
                                        <a:pt x="216602" y="866357"/>
                                        <a:pt x="155642" y="1044474"/>
                                        <a:pt x="134687" y="1227354"/>
                                      </a:cubicBezTo>
                                      <a:cubicBezTo>
                                        <a:pt x="124210" y="1318794"/>
                                        <a:pt x="123257" y="1411187"/>
                                        <a:pt x="132782" y="1502627"/>
                                      </a:cubicBezTo>
                                      <a:cubicBezTo>
                                        <a:pt x="141355" y="1594067"/>
                                        <a:pt x="161357" y="1684554"/>
                                        <a:pt x="189932" y="1772184"/>
                                      </a:cubicBezTo>
                                      <a:cubicBezTo>
                                        <a:pt x="247082" y="1946492"/>
                                        <a:pt x="343285" y="2108417"/>
                                        <a:pt x="469015" y="2242719"/>
                                      </a:cubicBezTo>
                                      <a:cubicBezTo>
                                        <a:pt x="594745" y="2377022"/>
                                        <a:pt x="749050" y="2484654"/>
                                        <a:pt x="919547" y="2553234"/>
                                      </a:cubicBezTo>
                                      <a:cubicBezTo>
                                        <a:pt x="1089092" y="2622767"/>
                                        <a:pt x="1274830" y="2654199"/>
                                        <a:pt x="1458663" y="2645627"/>
                                      </a:cubicBezTo>
                                      <a:cubicBezTo>
                                        <a:pt x="1642495" y="2638007"/>
                                        <a:pt x="1824422" y="2588477"/>
                                        <a:pt x="1987300" y="2503704"/>
                                      </a:cubicBezTo>
                                      <a:cubicBezTo>
                                        <a:pt x="2150177" y="2419884"/>
                                        <a:pt x="2294958" y="2298917"/>
                                        <a:pt x="2407353" y="2153184"/>
                                      </a:cubicBezTo>
                                      <a:cubicBezTo>
                                        <a:pt x="2520700" y="2008404"/>
                                        <a:pt x="2601663" y="1837907"/>
                                        <a:pt x="2642620" y="1658837"/>
                                      </a:cubicBezTo>
                                      <a:cubicBezTo>
                                        <a:pt x="2656908" y="1696937"/>
                                        <a:pt x="2668338" y="1735989"/>
                                        <a:pt x="2679767" y="1776947"/>
                                      </a:cubicBezTo>
                                      <a:cubicBezTo>
                                        <a:pt x="2618808" y="1962684"/>
                                        <a:pt x="2516890" y="2136039"/>
                                        <a:pt x="2382588" y="2277962"/>
                                      </a:cubicBezTo>
                                      <a:cubicBezTo>
                                        <a:pt x="2249238" y="2419884"/>
                                        <a:pt x="2084455" y="2533232"/>
                                        <a:pt x="1903480" y="2604669"/>
                                      </a:cubicBezTo>
                                      <a:cubicBezTo>
                                        <a:pt x="1722505" y="2677059"/>
                                        <a:pt x="1526290" y="2708492"/>
                                        <a:pt x="1332932" y="2697062"/>
                                      </a:cubicBezTo>
                                      <a:cubicBezTo>
                                        <a:pt x="1139575" y="2685632"/>
                                        <a:pt x="949075" y="2631339"/>
                                        <a:pt x="779530" y="2538947"/>
                                      </a:cubicBezTo>
                                      <a:cubicBezTo>
                                        <a:pt x="609032" y="2447507"/>
                                        <a:pt x="461395" y="2317014"/>
                                        <a:pt x="347095" y="2162709"/>
                                      </a:cubicBezTo>
                                      <a:cubicBezTo>
                                        <a:pt x="233747" y="2008404"/>
                                        <a:pt x="153737" y="1828382"/>
                                        <a:pt x="116590" y="1640739"/>
                                      </a:cubicBezTo>
                                      <a:cubicBezTo>
                                        <a:pt x="79442" y="1452144"/>
                                        <a:pt x="84205" y="1257834"/>
                                        <a:pt x="129925" y="1072097"/>
                                      </a:cubicBezTo>
                                      <a:cubicBezTo>
                                        <a:pt x="152785" y="979704"/>
                                        <a:pt x="185170" y="889217"/>
                                        <a:pt x="228032" y="804444"/>
                                      </a:cubicBezTo>
                                      <a:cubicBezTo>
                                        <a:pt x="270895" y="719672"/>
                                        <a:pt x="322330" y="638709"/>
                                        <a:pt x="382337" y="565367"/>
                                      </a:cubicBezTo>
                                      <a:close/>
                                      <a:moveTo>
                                        <a:pt x="2429260" y="494882"/>
                                      </a:moveTo>
                                      <a:cubicBezTo>
                                        <a:pt x="2431165" y="495834"/>
                                        <a:pt x="2433070" y="496787"/>
                                        <a:pt x="2434975" y="497739"/>
                                      </a:cubicBezTo>
                                      <a:cubicBezTo>
                                        <a:pt x="2436880" y="499644"/>
                                        <a:pt x="2439737" y="500597"/>
                                        <a:pt x="2441642" y="501549"/>
                                      </a:cubicBezTo>
                                      <a:cubicBezTo>
                                        <a:pt x="2451167" y="512027"/>
                                        <a:pt x="2459740" y="523457"/>
                                        <a:pt x="2468312" y="534887"/>
                                      </a:cubicBezTo>
                                      <a:cubicBezTo>
                                        <a:pt x="2476885" y="546317"/>
                                        <a:pt x="2486410" y="557747"/>
                                        <a:pt x="2494030" y="569177"/>
                                      </a:cubicBezTo>
                                      <a:cubicBezTo>
                                        <a:pt x="2504507" y="584417"/>
                                        <a:pt x="2515937" y="600609"/>
                                        <a:pt x="2526415" y="616802"/>
                                      </a:cubicBezTo>
                                      <a:cubicBezTo>
                                        <a:pt x="2539750" y="637757"/>
                                        <a:pt x="2553085" y="657759"/>
                                        <a:pt x="2564515" y="678714"/>
                                      </a:cubicBezTo>
                                      <a:lnTo>
                                        <a:pt x="2582612" y="711099"/>
                                      </a:lnTo>
                                      <a:lnTo>
                                        <a:pt x="2591185" y="727292"/>
                                      </a:lnTo>
                                      <a:lnTo>
                                        <a:pt x="2598805" y="743484"/>
                                      </a:lnTo>
                                      <a:cubicBezTo>
                                        <a:pt x="2597852" y="743484"/>
                                        <a:pt x="2597852" y="742532"/>
                                        <a:pt x="2596900" y="742532"/>
                                      </a:cubicBezTo>
                                      <a:cubicBezTo>
                                        <a:pt x="2591185" y="731102"/>
                                        <a:pt x="2585470" y="720624"/>
                                        <a:pt x="2578802" y="709194"/>
                                      </a:cubicBezTo>
                                      <a:lnTo>
                                        <a:pt x="2559752" y="675857"/>
                                      </a:lnTo>
                                      <a:cubicBezTo>
                                        <a:pt x="2546417" y="653949"/>
                                        <a:pt x="2533082" y="632042"/>
                                        <a:pt x="2518795" y="611087"/>
                                      </a:cubicBezTo>
                                      <a:lnTo>
                                        <a:pt x="2486410" y="566319"/>
                                      </a:lnTo>
                                      <a:cubicBezTo>
                                        <a:pt x="2477837" y="553937"/>
                                        <a:pt x="2468312" y="542507"/>
                                        <a:pt x="2458787" y="530124"/>
                                      </a:cubicBezTo>
                                      <a:lnTo>
                                        <a:pt x="2444500" y="512027"/>
                                      </a:lnTo>
                                      <a:close/>
                                      <a:moveTo>
                                        <a:pt x="2280670" y="458687"/>
                                      </a:moveTo>
                                      <a:cubicBezTo>
                                        <a:pt x="2285432" y="460592"/>
                                        <a:pt x="2291147" y="462497"/>
                                        <a:pt x="2296862" y="465354"/>
                                      </a:cubicBezTo>
                                      <a:cubicBezTo>
                                        <a:pt x="2334010" y="502978"/>
                                        <a:pt x="2368538" y="542983"/>
                                        <a:pt x="2400566" y="585131"/>
                                      </a:cubicBezTo>
                                      <a:lnTo>
                                        <a:pt x="2444909" y="651438"/>
                                      </a:lnTo>
                                      <a:lnTo>
                                        <a:pt x="2442595" y="648234"/>
                                      </a:lnTo>
                                      <a:lnTo>
                                        <a:pt x="2418782" y="613944"/>
                                      </a:lnTo>
                                      <a:lnTo>
                                        <a:pt x="2393065" y="581559"/>
                                      </a:lnTo>
                                      <a:lnTo>
                                        <a:pt x="2379730" y="565367"/>
                                      </a:lnTo>
                                      <a:lnTo>
                                        <a:pt x="2366395" y="549174"/>
                                      </a:lnTo>
                                      <a:cubicBezTo>
                                        <a:pt x="2356870" y="538697"/>
                                        <a:pt x="2348297" y="528219"/>
                                        <a:pt x="2338772" y="517742"/>
                                      </a:cubicBezTo>
                                      <a:cubicBezTo>
                                        <a:pt x="2319722" y="497739"/>
                                        <a:pt x="2300672" y="477737"/>
                                        <a:pt x="2280670" y="458687"/>
                                      </a:cubicBezTo>
                                      <a:close/>
                                      <a:moveTo>
                                        <a:pt x="1399608" y="153887"/>
                                      </a:moveTo>
                                      <a:cubicBezTo>
                                        <a:pt x="2072953" y="153887"/>
                                        <a:pt x="2618808" y="699741"/>
                                        <a:pt x="2618808" y="1373087"/>
                                      </a:cubicBezTo>
                                      <a:cubicBezTo>
                                        <a:pt x="2618808" y="1415171"/>
                                        <a:pt x="2616676" y="1456757"/>
                                        <a:pt x="2612513" y="1497743"/>
                                      </a:cubicBezTo>
                                      <a:lnTo>
                                        <a:pt x="2595954" y="1606243"/>
                                      </a:lnTo>
                                      <a:lnTo>
                                        <a:pt x="2598805" y="1612164"/>
                                      </a:lnTo>
                                      <a:cubicBezTo>
                                        <a:pt x="2606425" y="1630262"/>
                                        <a:pt x="2613092" y="1648359"/>
                                        <a:pt x="2620713" y="1667409"/>
                                      </a:cubicBezTo>
                                      <a:cubicBezTo>
                                        <a:pt x="2580707" y="1828382"/>
                                        <a:pt x="2507365" y="1979829"/>
                                        <a:pt x="2408305" y="2112227"/>
                                      </a:cubicBezTo>
                                      <a:cubicBezTo>
                                        <a:pt x="2309245" y="2244624"/>
                                        <a:pt x="2183515" y="2357019"/>
                                        <a:pt x="2041592" y="2439887"/>
                                      </a:cubicBezTo>
                                      <a:cubicBezTo>
                                        <a:pt x="1899670" y="2523707"/>
                                        <a:pt x="1741555" y="2577999"/>
                                        <a:pt x="1578677" y="2599907"/>
                                      </a:cubicBezTo>
                                      <a:cubicBezTo>
                                        <a:pt x="1415800" y="2621814"/>
                                        <a:pt x="1250065" y="2611337"/>
                                        <a:pt x="1091950" y="2569427"/>
                                      </a:cubicBezTo>
                                      <a:cubicBezTo>
                                        <a:pt x="933835" y="2527517"/>
                                        <a:pt x="785245" y="2453222"/>
                                        <a:pt x="656657" y="2353209"/>
                                      </a:cubicBezTo>
                                      <a:cubicBezTo>
                                        <a:pt x="528070" y="2253197"/>
                                        <a:pt x="419485" y="2128419"/>
                                        <a:pt x="339475" y="1987449"/>
                                      </a:cubicBezTo>
                                      <a:cubicBezTo>
                                        <a:pt x="259465" y="1846479"/>
                                        <a:pt x="208030" y="1689317"/>
                                        <a:pt x="188980" y="1529297"/>
                                      </a:cubicBezTo>
                                      <a:lnTo>
                                        <a:pt x="186849" y="1498705"/>
                                      </a:lnTo>
                                      <a:lnTo>
                                        <a:pt x="186703" y="1497743"/>
                                      </a:lnTo>
                                      <a:lnTo>
                                        <a:pt x="186492" y="1493576"/>
                                      </a:lnTo>
                                      <a:lnTo>
                                        <a:pt x="180586" y="1408776"/>
                                      </a:lnTo>
                                      <a:lnTo>
                                        <a:pt x="181167" y="1388115"/>
                                      </a:lnTo>
                                      <a:lnTo>
                                        <a:pt x="180408" y="1373087"/>
                                      </a:lnTo>
                                      <a:lnTo>
                                        <a:pt x="183073" y="1320311"/>
                                      </a:lnTo>
                                      <a:lnTo>
                                        <a:pt x="183979" y="1288077"/>
                                      </a:lnTo>
                                      <a:lnTo>
                                        <a:pt x="185178" y="1278633"/>
                                      </a:lnTo>
                                      <a:lnTo>
                                        <a:pt x="186703" y="1248431"/>
                                      </a:lnTo>
                                      <a:cubicBezTo>
                                        <a:pt x="249138" y="633642"/>
                                        <a:pt x="768346" y="153887"/>
                                        <a:pt x="1399608" y="153887"/>
                                      </a:cubicBezTo>
                                      <a:close/>
                                      <a:moveTo>
                                        <a:pt x="823345" y="112930"/>
                                      </a:moveTo>
                                      <a:cubicBezTo>
                                        <a:pt x="776673" y="141505"/>
                                        <a:pt x="733810" y="172937"/>
                                        <a:pt x="690948" y="207227"/>
                                      </a:cubicBezTo>
                                      <a:cubicBezTo>
                                        <a:pt x="596650" y="265330"/>
                                        <a:pt x="509973" y="333910"/>
                                        <a:pt x="431868" y="411062"/>
                                      </a:cubicBezTo>
                                      <a:cubicBezTo>
                                        <a:pt x="354715" y="489167"/>
                                        <a:pt x="286135" y="575845"/>
                                        <a:pt x="228985" y="670142"/>
                                      </a:cubicBezTo>
                                      <a:cubicBezTo>
                                        <a:pt x="171835" y="765392"/>
                                        <a:pt x="127068" y="866357"/>
                                        <a:pt x="93730" y="971132"/>
                                      </a:cubicBezTo>
                                      <a:cubicBezTo>
                                        <a:pt x="62298" y="1075907"/>
                                        <a:pt x="42295" y="1185445"/>
                                        <a:pt x="35628" y="1294982"/>
                                      </a:cubicBezTo>
                                      <a:cubicBezTo>
                                        <a:pt x="28960" y="1404520"/>
                                        <a:pt x="35628" y="1515010"/>
                                        <a:pt x="55630" y="1623595"/>
                                      </a:cubicBezTo>
                                      <a:cubicBezTo>
                                        <a:pt x="59440" y="1651217"/>
                                        <a:pt x="67060" y="1677887"/>
                                        <a:pt x="72775" y="1704557"/>
                                      </a:cubicBezTo>
                                      <a:cubicBezTo>
                                        <a:pt x="75633" y="1717892"/>
                                        <a:pt x="79443" y="1731227"/>
                                        <a:pt x="83253" y="1744562"/>
                                      </a:cubicBezTo>
                                      <a:cubicBezTo>
                                        <a:pt x="87063" y="1757897"/>
                                        <a:pt x="90873" y="1771232"/>
                                        <a:pt x="94683" y="1784567"/>
                                      </a:cubicBezTo>
                                      <a:cubicBezTo>
                                        <a:pt x="111828" y="1836955"/>
                                        <a:pt x="130878" y="1889342"/>
                                        <a:pt x="153738" y="1938872"/>
                                      </a:cubicBezTo>
                                      <a:cubicBezTo>
                                        <a:pt x="176598" y="1989355"/>
                                        <a:pt x="203268" y="2036980"/>
                                        <a:pt x="230890" y="2084605"/>
                                      </a:cubicBezTo>
                                      <a:cubicBezTo>
                                        <a:pt x="260418" y="2131277"/>
                                        <a:pt x="290898" y="2176997"/>
                                        <a:pt x="325188" y="2219860"/>
                                      </a:cubicBezTo>
                                      <a:cubicBezTo>
                                        <a:pt x="358525" y="2263675"/>
                                        <a:pt x="396625" y="2304632"/>
                                        <a:pt x="434725" y="2343685"/>
                                      </a:cubicBezTo>
                                      <a:cubicBezTo>
                                        <a:pt x="474730" y="2381785"/>
                                        <a:pt x="514735" y="2418932"/>
                                        <a:pt x="558550" y="2452270"/>
                                      </a:cubicBezTo>
                                      <a:cubicBezTo>
                                        <a:pt x="601413" y="2486560"/>
                                        <a:pt x="647133" y="2517992"/>
                                        <a:pt x="693805" y="2546567"/>
                                      </a:cubicBezTo>
                                      <a:lnTo>
                                        <a:pt x="730000" y="2567522"/>
                                      </a:lnTo>
                                      <a:lnTo>
                                        <a:pt x="748098" y="2578000"/>
                                      </a:lnTo>
                                      <a:lnTo>
                                        <a:pt x="766195" y="2587525"/>
                                      </a:lnTo>
                                      <a:lnTo>
                                        <a:pt x="803343" y="2606575"/>
                                      </a:lnTo>
                                      <a:cubicBezTo>
                                        <a:pt x="815725" y="2612290"/>
                                        <a:pt x="828108" y="2618005"/>
                                        <a:pt x="840490" y="2623720"/>
                                      </a:cubicBezTo>
                                      <a:cubicBezTo>
                                        <a:pt x="890020" y="2647532"/>
                                        <a:pt x="942408" y="2665630"/>
                                        <a:pt x="994795" y="2682775"/>
                                      </a:cubicBezTo>
                                      <a:cubicBezTo>
                                        <a:pt x="1048135" y="2698967"/>
                                        <a:pt x="1101475" y="2712302"/>
                                        <a:pt x="1155768" y="2721827"/>
                                      </a:cubicBezTo>
                                      <a:cubicBezTo>
                                        <a:pt x="1371985" y="2761832"/>
                                        <a:pt x="1597728" y="2746592"/>
                                        <a:pt x="1808230" y="2681822"/>
                                      </a:cubicBezTo>
                                      <a:cubicBezTo>
                                        <a:pt x="1913005" y="2648485"/>
                                        <a:pt x="2013970" y="2602765"/>
                                        <a:pt x="2108268" y="2545615"/>
                                      </a:cubicBezTo>
                                      <a:cubicBezTo>
                                        <a:pt x="2202565" y="2487512"/>
                                        <a:pt x="2289243" y="2419885"/>
                                        <a:pt x="2367348" y="2341780"/>
                                      </a:cubicBezTo>
                                      <a:cubicBezTo>
                                        <a:pt x="2444500" y="2263675"/>
                                        <a:pt x="2513080" y="2176997"/>
                                        <a:pt x="2570230" y="2082700"/>
                                      </a:cubicBezTo>
                                      <a:cubicBezTo>
                                        <a:pt x="2627380" y="1988402"/>
                                        <a:pt x="2672148" y="1886485"/>
                                        <a:pt x="2705485" y="1781710"/>
                                      </a:cubicBezTo>
                                      <a:cubicBezTo>
                                        <a:pt x="2715963" y="1822667"/>
                                        <a:pt x="2725488" y="1865530"/>
                                        <a:pt x="2731203" y="1908392"/>
                                      </a:cubicBezTo>
                                      <a:cubicBezTo>
                                        <a:pt x="2720725" y="1936015"/>
                                        <a:pt x="2708343" y="1961732"/>
                                        <a:pt x="2695960" y="1988402"/>
                                      </a:cubicBezTo>
                                      <a:cubicBezTo>
                                        <a:pt x="2690245" y="2001737"/>
                                        <a:pt x="2682625" y="2014120"/>
                                        <a:pt x="2675958" y="2027455"/>
                                      </a:cubicBezTo>
                                      <a:cubicBezTo>
                                        <a:pt x="2668338" y="2039837"/>
                                        <a:pt x="2662623" y="2053172"/>
                                        <a:pt x="2655003" y="2065555"/>
                                      </a:cubicBezTo>
                                      <a:cubicBezTo>
                                        <a:pt x="2640715" y="2090320"/>
                                        <a:pt x="2626428" y="2116037"/>
                                        <a:pt x="2610235" y="2139850"/>
                                      </a:cubicBezTo>
                                      <a:lnTo>
                                        <a:pt x="2586423" y="2176045"/>
                                      </a:lnTo>
                                      <a:lnTo>
                                        <a:pt x="2560705" y="2211287"/>
                                      </a:lnTo>
                                      <a:cubicBezTo>
                                        <a:pt x="2492125" y="2305585"/>
                                        <a:pt x="2411163" y="2390357"/>
                                        <a:pt x="2322580" y="2464652"/>
                                      </a:cubicBezTo>
                                      <a:cubicBezTo>
                                        <a:pt x="2144463" y="2613242"/>
                                        <a:pt x="1929198" y="2718017"/>
                                        <a:pt x="1702503" y="2764690"/>
                                      </a:cubicBezTo>
                                      <a:cubicBezTo>
                                        <a:pt x="1589155" y="2788502"/>
                                        <a:pt x="1473903" y="2797075"/>
                                        <a:pt x="1358650" y="2793265"/>
                                      </a:cubicBezTo>
                                      <a:cubicBezTo>
                                        <a:pt x="1300548" y="2792312"/>
                                        <a:pt x="1243398" y="2785645"/>
                                        <a:pt x="1186248" y="2777072"/>
                                      </a:cubicBezTo>
                                      <a:cubicBezTo>
                                        <a:pt x="1171960" y="2775167"/>
                                        <a:pt x="1157673" y="2772310"/>
                                        <a:pt x="1143385" y="2769452"/>
                                      </a:cubicBezTo>
                                      <a:cubicBezTo>
                                        <a:pt x="1130050" y="2766595"/>
                                        <a:pt x="1115763" y="2764690"/>
                                        <a:pt x="1101475" y="2760880"/>
                                      </a:cubicBezTo>
                                      <a:cubicBezTo>
                                        <a:pt x="1072900" y="2753260"/>
                                        <a:pt x="1045278" y="2747545"/>
                                        <a:pt x="1017655" y="2738972"/>
                                      </a:cubicBezTo>
                                      <a:lnTo>
                                        <a:pt x="976698" y="2726590"/>
                                      </a:lnTo>
                                      <a:lnTo>
                                        <a:pt x="935740" y="2712302"/>
                                      </a:lnTo>
                                      <a:cubicBezTo>
                                        <a:pt x="908118" y="2702777"/>
                                        <a:pt x="881448" y="2691347"/>
                                        <a:pt x="854778" y="2680870"/>
                                      </a:cubicBezTo>
                                      <a:cubicBezTo>
                                        <a:pt x="841443" y="2675155"/>
                                        <a:pt x="829060" y="2668487"/>
                                        <a:pt x="815725" y="2662772"/>
                                      </a:cubicBezTo>
                                      <a:cubicBezTo>
                                        <a:pt x="802390" y="2656105"/>
                                        <a:pt x="789055" y="2650390"/>
                                        <a:pt x="776673" y="2643722"/>
                                      </a:cubicBezTo>
                                      <a:cubicBezTo>
                                        <a:pt x="750955" y="2630387"/>
                                        <a:pt x="725238" y="2618005"/>
                                        <a:pt x="700473" y="2602765"/>
                                      </a:cubicBezTo>
                                      <a:cubicBezTo>
                                        <a:pt x="688090" y="2595145"/>
                                        <a:pt x="675708" y="2588477"/>
                                        <a:pt x="663325" y="2580857"/>
                                      </a:cubicBezTo>
                                      <a:lnTo>
                                        <a:pt x="627130" y="2557045"/>
                                      </a:lnTo>
                                      <a:lnTo>
                                        <a:pt x="609033" y="2545615"/>
                                      </a:lnTo>
                                      <a:lnTo>
                                        <a:pt x="591888" y="2533232"/>
                                      </a:lnTo>
                                      <a:lnTo>
                                        <a:pt x="556645" y="2507515"/>
                                      </a:lnTo>
                                      <a:cubicBezTo>
                                        <a:pt x="510925" y="2472272"/>
                                        <a:pt x="467110" y="2435125"/>
                                        <a:pt x="426153" y="2395120"/>
                                      </a:cubicBezTo>
                                      <a:cubicBezTo>
                                        <a:pt x="384243" y="2355115"/>
                                        <a:pt x="346143" y="2312252"/>
                                        <a:pt x="309948" y="2268437"/>
                                      </a:cubicBezTo>
                                      <a:cubicBezTo>
                                        <a:pt x="274705" y="2223670"/>
                                        <a:pt x="240415" y="2176997"/>
                                        <a:pt x="210888" y="2128420"/>
                                      </a:cubicBezTo>
                                      <a:cubicBezTo>
                                        <a:pt x="195648" y="2104607"/>
                                        <a:pt x="182313" y="2078890"/>
                                        <a:pt x="168025" y="2054125"/>
                                      </a:cubicBezTo>
                                      <a:cubicBezTo>
                                        <a:pt x="160405" y="2041742"/>
                                        <a:pt x="154690" y="2028407"/>
                                        <a:pt x="148023" y="2016025"/>
                                      </a:cubicBezTo>
                                      <a:cubicBezTo>
                                        <a:pt x="141355" y="2003642"/>
                                        <a:pt x="134688" y="1991260"/>
                                        <a:pt x="128973" y="1977925"/>
                                      </a:cubicBezTo>
                                      <a:lnTo>
                                        <a:pt x="111828" y="1938872"/>
                                      </a:lnTo>
                                      <a:cubicBezTo>
                                        <a:pt x="108970" y="1932205"/>
                                        <a:pt x="106113" y="1925537"/>
                                        <a:pt x="103255" y="1918870"/>
                                      </a:cubicBezTo>
                                      <a:lnTo>
                                        <a:pt x="95635" y="1898867"/>
                                      </a:lnTo>
                                      <a:lnTo>
                                        <a:pt x="80395" y="1858862"/>
                                      </a:lnTo>
                                      <a:cubicBezTo>
                                        <a:pt x="75633" y="1845527"/>
                                        <a:pt x="71823" y="1831240"/>
                                        <a:pt x="67060" y="1817905"/>
                                      </a:cubicBezTo>
                                      <a:cubicBezTo>
                                        <a:pt x="57535" y="1791235"/>
                                        <a:pt x="50868" y="1763612"/>
                                        <a:pt x="43248" y="1735990"/>
                                      </a:cubicBezTo>
                                      <a:cubicBezTo>
                                        <a:pt x="39438" y="1721702"/>
                                        <a:pt x="36580" y="1708367"/>
                                        <a:pt x="33723" y="1694080"/>
                                      </a:cubicBezTo>
                                      <a:cubicBezTo>
                                        <a:pt x="30865" y="1679792"/>
                                        <a:pt x="28008" y="1666457"/>
                                        <a:pt x="25150" y="1652170"/>
                                      </a:cubicBezTo>
                                      <a:cubicBezTo>
                                        <a:pt x="14673" y="1595972"/>
                                        <a:pt x="6100" y="1539775"/>
                                        <a:pt x="3243" y="1482625"/>
                                      </a:cubicBezTo>
                                      <a:cubicBezTo>
                                        <a:pt x="-4377" y="1369277"/>
                                        <a:pt x="1338" y="1254977"/>
                                        <a:pt x="21340" y="1142582"/>
                                      </a:cubicBezTo>
                                      <a:lnTo>
                                        <a:pt x="28960" y="1100672"/>
                                      </a:lnTo>
                                      <a:cubicBezTo>
                                        <a:pt x="31818" y="1086385"/>
                                        <a:pt x="35628" y="1073050"/>
                                        <a:pt x="38485" y="1058762"/>
                                      </a:cubicBezTo>
                                      <a:cubicBezTo>
                                        <a:pt x="42295" y="1045427"/>
                                        <a:pt x="45153" y="1031140"/>
                                        <a:pt x="48963" y="1017805"/>
                                      </a:cubicBezTo>
                                      <a:lnTo>
                                        <a:pt x="61345" y="976847"/>
                                      </a:lnTo>
                                      <a:cubicBezTo>
                                        <a:pt x="63250" y="970180"/>
                                        <a:pt x="65155" y="963512"/>
                                        <a:pt x="67060" y="956845"/>
                                      </a:cubicBezTo>
                                      <a:lnTo>
                                        <a:pt x="73728" y="935890"/>
                                      </a:lnTo>
                                      <a:lnTo>
                                        <a:pt x="88015" y="895885"/>
                                      </a:lnTo>
                                      <a:cubicBezTo>
                                        <a:pt x="93730" y="882550"/>
                                        <a:pt x="98493" y="869215"/>
                                        <a:pt x="104208" y="855880"/>
                                      </a:cubicBezTo>
                                      <a:cubicBezTo>
                                        <a:pt x="108970" y="842545"/>
                                        <a:pt x="114685" y="829210"/>
                                        <a:pt x="120400" y="816827"/>
                                      </a:cubicBezTo>
                                      <a:cubicBezTo>
                                        <a:pt x="132783" y="791110"/>
                                        <a:pt x="144213" y="765392"/>
                                        <a:pt x="157548" y="740627"/>
                                      </a:cubicBezTo>
                                      <a:cubicBezTo>
                                        <a:pt x="164215" y="728245"/>
                                        <a:pt x="170883" y="715862"/>
                                        <a:pt x="177550" y="703480"/>
                                      </a:cubicBezTo>
                                      <a:lnTo>
                                        <a:pt x="199458" y="666332"/>
                                      </a:lnTo>
                                      <a:cubicBezTo>
                                        <a:pt x="207078" y="653950"/>
                                        <a:pt x="214698" y="641567"/>
                                        <a:pt x="222318" y="630137"/>
                                      </a:cubicBezTo>
                                      <a:lnTo>
                                        <a:pt x="245178" y="594895"/>
                                      </a:lnTo>
                                      <a:lnTo>
                                        <a:pt x="269943" y="560605"/>
                                      </a:lnTo>
                                      <a:cubicBezTo>
                                        <a:pt x="278515" y="548222"/>
                                        <a:pt x="287088" y="536792"/>
                                        <a:pt x="295660" y="526315"/>
                                      </a:cubicBezTo>
                                      <a:cubicBezTo>
                                        <a:pt x="365193" y="437732"/>
                                        <a:pt x="445203" y="356770"/>
                                        <a:pt x="533785" y="287237"/>
                                      </a:cubicBezTo>
                                      <a:cubicBezTo>
                                        <a:pt x="623320" y="217705"/>
                                        <a:pt x="720475" y="158650"/>
                                        <a:pt x="823345" y="112930"/>
                                      </a:cubicBezTo>
                                      <a:close/>
                                      <a:moveTo>
                                        <a:pt x="1879668" y="109120"/>
                                      </a:moveTo>
                                      <a:cubicBezTo>
                                        <a:pt x="1896813" y="113882"/>
                                        <a:pt x="1914910" y="118645"/>
                                        <a:pt x="1932055" y="124360"/>
                                      </a:cubicBezTo>
                                      <a:lnTo>
                                        <a:pt x="1984443" y="142457"/>
                                      </a:lnTo>
                                      <a:cubicBezTo>
                                        <a:pt x="2144463" y="219610"/>
                                        <a:pt x="2288290" y="328195"/>
                                        <a:pt x="2406400" y="459640"/>
                                      </a:cubicBezTo>
                                      <a:lnTo>
                                        <a:pt x="2376873" y="432970"/>
                                      </a:lnTo>
                                      <a:cubicBezTo>
                                        <a:pt x="2366395" y="424397"/>
                                        <a:pt x="2356870" y="415825"/>
                                        <a:pt x="2346393" y="407252"/>
                                      </a:cubicBezTo>
                                      <a:cubicBezTo>
                                        <a:pt x="2213043" y="277712"/>
                                        <a:pt x="2053975" y="174842"/>
                                        <a:pt x="1879668" y="109120"/>
                                      </a:cubicBezTo>
                                      <a:close/>
                                      <a:moveTo>
                                        <a:pt x="1596775" y="107215"/>
                                      </a:moveTo>
                                      <a:lnTo>
                                        <a:pt x="1618682" y="107215"/>
                                      </a:lnTo>
                                      <a:lnTo>
                                        <a:pt x="1658687" y="114835"/>
                                      </a:lnTo>
                                      <a:lnTo>
                                        <a:pt x="1698692" y="124360"/>
                                      </a:lnTo>
                                      <a:lnTo>
                                        <a:pt x="1718695" y="129122"/>
                                      </a:lnTo>
                                      <a:cubicBezTo>
                                        <a:pt x="1725362" y="131027"/>
                                        <a:pt x="1732030" y="132932"/>
                                        <a:pt x="1738697" y="134837"/>
                                      </a:cubicBezTo>
                                      <a:lnTo>
                                        <a:pt x="1777750" y="146267"/>
                                      </a:lnTo>
                                      <a:cubicBezTo>
                                        <a:pt x="1829185" y="163412"/>
                                        <a:pt x="1880620" y="182462"/>
                                        <a:pt x="1930150" y="206275"/>
                                      </a:cubicBezTo>
                                      <a:cubicBezTo>
                                        <a:pt x="2030162" y="251995"/>
                                        <a:pt x="2122555" y="312002"/>
                                        <a:pt x="2206375" y="381535"/>
                                      </a:cubicBezTo>
                                      <a:cubicBezTo>
                                        <a:pt x="2199707" y="377725"/>
                                        <a:pt x="2192087" y="374867"/>
                                        <a:pt x="2185420" y="371057"/>
                                      </a:cubicBezTo>
                                      <a:cubicBezTo>
                                        <a:pt x="2182562" y="369152"/>
                                        <a:pt x="2178752" y="367247"/>
                                        <a:pt x="2175895" y="365342"/>
                                      </a:cubicBezTo>
                                      <a:cubicBezTo>
                                        <a:pt x="1990157" y="222467"/>
                                        <a:pt x="1764415" y="131980"/>
                                        <a:pt x="1532005" y="108167"/>
                                      </a:cubicBezTo>
                                      <a:lnTo>
                                        <a:pt x="1574867" y="108167"/>
                                      </a:lnTo>
                                      <a:close/>
                                      <a:moveTo>
                                        <a:pt x="1399607" y="81497"/>
                                      </a:moveTo>
                                      <a:lnTo>
                                        <a:pt x="1348172" y="89117"/>
                                      </a:lnTo>
                                      <a:lnTo>
                                        <a:pt x="1334837" y="91022"/>
                                      </a:lnTo>
                                      <a:lnTo>
                                        <a:pt x="1321502" y="93879"/>
                                      </a:lnTo>
                                      <a:lnTo>
                                        <a:pt x="1295785" y="99594"/>
                                      </a:lnTo>
                                      <a:cubicBezTo>
                                        <a:pt x="1142432" y="111977"/>
                                        <a:pt x="991937" y="151982"/>
                                        <a:pt x="853825" y="217704"/>
                                      </a:cubicBezTo>
                                      <a:cubicBezTo>
                                        <a:pt x="715712" y="282474"/>
                                        <a:pt x="589030" y="373914"/>
                                        <a:pt x="482350" y="483452"/>
                                      </a:cubicBezTo>
                                      <a:cubicBezTo>
                                        <a:pt x="525212" y="428207"/>
                                        <a:pt x="572837" y="375819"/>
                                        <a:pt x="626177" y="327242"/>
                                      </a:cubicBezTo>
                                      <a:cubicBezTo>
                                        <a:pt x="681422" y="286284"/>
                                        <a:pt x="741430" y="251042"/>
                                        <a:pt x="802390" y="219609"/>
                                      </a:cubicBezTo>
                                      <a:cubicBezTo>
                                        <a:pt x="833822" y="204369"/>
                                        <a:pt x="865255" y="190082"/>
                                        <a:pt x="896687" y="176747"/>
                                      </a:cubicBezTo>
                                      <a:lnTo>
                                        <a:pt x="945265" y="158649"/>
                                      </a:lnTo>
                                      <a:cubicBezTo>
                                        <a:pt x="960505" y="152934"/>
                                        <a:pt x="977650" y="148172"/>
                                        <a:pt x="993842" y="142457"/>
                                      </a:cubicBezTo>
                                      <a:cubicBezTo>
                                        <a:pt x="1059565" y="122454"/>
                                        <a:pt x="1127192" y="105309"/>
                                        <a:pt x="1194820" y="95784"/>
                                      </a:cubicBezTo>
                                      <a:cubicBezTo>
                                        <a:pt x="1262447" y="86259"/>
                                        <a:pt x="1331027" y="81497"/>
                                        <a:pt x="1399607" y="81497"/>
                                      </a:cubicBezTo>
                                      <a:close/>
                                      <a:moveTo>
                                        <a:pt x="1362475" y="222"/>
                                      </a:moveTo>
                                      <a:cubicBezTo>
                                        <a:pt x="1504681" y="-2323"/>
                                        <a:pt x="1647020" y="16965"/>
                                        <a:pt x="1783465" y="57685"/>
                                      </a:cubicBezTo>
                                      <a:cubicBezTo>
                                        <a:pt x="1771083" y="55780"/>
                                        <a:pt x="1758700" y="53875"/>
                                        <a:pt x="1748223" y="51970"/>
                                      </a:cubicBezTo>
                                      <a:cubicBezTo>
                                        <a:pt x="1735840" y="50065"/>
                                        <a:pt x="1723458" y="49112"/>
                                        <a:pt x="1711075" y="48160"/>
                                      </a:cubicBezTo>
                                      <a:cubicBezTo>
                                        <a:pt x="1678690" y="39587"/>
                                        <a:pt x="1645353" y="33872"/>
                                        <a:pt x="1612015" y="28157"/>
                                      </a:cubicBezTo>
                                      <a:cubicBezTo>
                                        <a:pt x="1594870" y="26252"/>
                                        <a:pt x="1578678" y="23395"/>
                                        <a:pt x="1561533" y="21490"/>
                                      </a:cubicBezTo>
                                      <a:cubicBezTo>
                                        <a:pt x="1544388" y="19585"/>
                                        <a:pt x="1528195" y="17680"/>
                                        <a:pt x="1511050" y="16727"/>
                                      </a:cubicBezTo>
                                      <a:cubicBezTo>
                                        <a:pt x="1493905" y="15775"/>
                                        <a:pt x="1477713" y="12917"/>
                                        <a:pt x="1460568" y="12917"/>
                                      </a:cubicBezTo>
                                      <a:lnTo>
                                        <a:pt x="1410085" y="11012"/>
                                      </a:lnTo>
                                      <a:cubicBezTo>
                                        <a:pt x="1392940" y="11012"/>
                                        <a:pt x="1376748" y="11965"/>
                                        <a:pt x="1359603" y="11965"/>
                                      </a:cubicBezTo>
                                      <a:lnTo>
                                        <a:pt x="1333885" y="12917"/>
                                      </a:lnTo>
                                      <a:cubicBezTo>
                                        <a:pt x="1326265" y="13870"/>
                                        <a:pt x="1317693" y="13870"/>
                                        <a:pt x="1309120" y="14822"/>
                                      </a:cubicBezTo>
                                      <a:cubicBezTo>
                                        <a:pt x="1173865" y="22442"/>
                                        <a:pt x="1040515" y="51017"/>
                                        <a:pt x="913833" y="98642"/>
                                      </a:cubicBezTo>
                                      <a:cubicBezTo>
                                        <a:pt x="921453" y="94832"/>
                                        <a:pt x="927168" y="91975"/>
                                        <a:pt x="931930" y="89117"/>
                                      </a:cubicBezTo>
                                      <a:cubicBezTo>
                                        <a:pt x="936693" y="87212"/>
                                        <a:pt x="941455" y="84355"/>
                                        <a:pt x="946218" y="82450"/>
                                      </a:cubicBezTo>
                                      <a:cubicBezTo>
                                        <a:pt x="955743" y="77687"/>
                                        <a:pt x="965268" y="72925"/>
                                        <a:pt x="982413" y="66257"/>
                                      </a:cubicBezTo>
                                      <a:cubicBezTo>
                                        <a:pt x="990985" y="62447"/>
                                        <a:pt x="1001463" y="58637"/>
                                        <a:pt x="1013845" y="54827"/>
                                      </a:cubicBezTo>
                                      <a:cubicBezTo>
                                        <a:pt x="1026228" y="51017"/>
                                        <a:pt x="1041468" y="45302"/>
                                        <a:pt x="1060518" y="40540"/>
                                      </a:cubicBezTo>
                                      <a:cubicBezTo>
                                        <a:pt x="1079568" y="35777"/>
                                        <a:pt x="1101475" y="30062"/>
                                        <a:pt x="1128145" y="24347"/>
                                      </a:cubicBezTo>
                                      <a:cubicBezTo>
                                        <a:pt x="1141480" y="22442"/>
                                        <a:pt x="1155768" y="19585"/>
                                        <a:pt x="1171008" y="16727"/>
                                      </a:cubicBezTo>
                                      <a:cubicBezTo>
                                        <a:pt x="1178628" y="15775"/>
                                        <a:pt x="1186248" y="13870"/>
                                        <a:pt x="1194820" y="12917"/>
                                      </a:cubicBezTo>
                                      <a:cubicBezTo>
                                        <a:pt x="1202440" y="11965"/>
                                        <a:pt x="1211965" y="11012"/>
                                        <a:pt x="1220538" y="10060"/>
                                      </a:cubicBezTo>
                                      <a:cubicBezTo>
                                        <a:pt x="1267687" y="4345"/>
                                        <a:pt x="1315074" y="1071"/>
                                        <a:pt x="1362475" y="222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4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6" name="Picture 32" descr="Email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9144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45DF96B" id="Group 24" o:spid="_x0000_s1026" alt="email icon" style="position:absolute;margin-left:-.1pt;margin-top:17.45pt;width:26.65pt;height:27.25pt;z-index:251660288;mso-width-relative:margin;mso-height-relative:margin" coordsize="338455,3460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MeGTg1DIAALX9AAAOAAAAZHJzL2Uyb0RvYy54bWyknduOI8mRpu8X2Hcg&#10;8nIAqRjniEJXC7PqkbCAdrYxB2B0yWKxKhPKTCZIdldrn34/C3cPmnkyM8w1DUjMqAjz42/mdnL3&#10;H/7w29Pj5tfD6fxwfP50V/1+e7c5PO+PXx6ev326+8//+NPvxrvN+bJ7/rJ7PD4fPt39/XC++8OP&#10;//N//PD95eOhPt4fH78cThsKeT5//P7y6e7+cnn5+OHDeX9/eNqdf398OTzz8uvx9LS78Hj69uHL&#10;afed0p8eP9Tbbf/h+/H05eV03B/OZ/71p/Dy7se5/K9fD/vL//369Xy4bB4/3dG2y/z/p/n/P8v/&#10;f/jxh93Hb6fdy/3DPjZj9w+04mn38EylS1E/7S67zS+nh1dFPT3sT8fz8evl9/vj04fj168P+8Pc&#10;B3pTbbPe/Pl0/OVl7su3j9+/vSzDxNBm4/QPF7v/11//fHr595efT4zE95dvjMX8JH357evpSX5p&#10;5ea3ecj+vgzZ4bfLZs8/Ns3Ydt3dZs+rpu23QxeGdH/PuL+i2t//y7t0H1KlH0xTvr8AjvO1/+f/&#10;Xv///X73cpiH9fyR/v982jx8+XRXD+3d5nn3BEj/dDocBHIfN/Onm3popFfSDL6XwZJhOb/85bj/&#10;23nzfPzj/e752+Gfzy/ADSaQb+mA+lgezpHsHx/VZXR2H/e/nC9/Phzn6dn9+pfzJeD4C3/NKPwS&#10;e7I/Pj+fHy6H/wL7X58egfY/fdjUXddum3HzXTpW1du5c0A3J/qrJhrbpp2GzT00U1s1bZjmVzT/&#10;VWUVTdN2vSJN5K2oNhUN7bZ1VKSJxnGqK0ePGlORc+g0kbdH4O86R32zrT1zpInGalv12/U5gl91&#10;RVXlmSNN5K2oNxV1VNSsg0ETjd04NI45GkxFzqHTRN4esZxdh64duqGb1nukifpp6PpxfY4mUxFQ&#10;7Yf1ijTRUA0DNOsMq7m8bsexqbr1mipN5a5K83ndtu20dYxepan6rmphi/VeaU6v2w7Z5Ri/SlP1&#10;fdcMk6Mqzet12/ft1lOVpurHuqtbR1Wa22sv/CpN5cVfpfm9GesGNlxdMAxRx/i5AKgZvumbevTU&#10;pIm6aeo7D9Q1xzdt55J7lSbqm27sasdEaZZvmr5noVkfPU3E4E2tB32a5xm7bevhXk3UD/W2dYxe&#10;rVm+qSoZiNU+GaJhO1WTA+a15nh0jd6DCEtUo9p0nqo0x1dNPYyeThmiblv3tWf8NMdX4zQ1nqoM&#10;0TDU1ejpleb4tp+2HpFea6K6buuhcuCv1nKC6e2A0joqNBHqaFM3nl5pnq/abux7hzpRa6q6bzvf&#10;ZGmurya0kK1HvdRUdbdthq2nX5rva1aPpvP0y1BVXeNDhuZ8RgPoevqlqaq+Q0lwAL7RAgP9ZRJ9&#10;ZBUbhkp0mMkjnBotMlCca9roqMtQ1cMw9Q7h3hj2n7ZNOzrG0FDV/RZFwcFejeH/pqldUsNQ1Sz5&#10;W1e/tABgLLrG0y1NVHfN6JsuLQCaloXBsWo1mqiu4GPUx1VNsNH8XwFej7FjiUSjazxVafav6mmq&#10;Pb0yRFsWY4+Z3RjuZ9n3LCaGCE2B/xzjp3nfqwg2msirCLZGXrQ1No8DgIaqnTBgHCzcGsafXRuO&#10;qTJUYlF4QNFqaYHRUyF01yWToepYvz26YKuFBZYIppynKk3VIczQtla5qjVsz7BvPcLCUHX9hHh3&#10;VGXYvmPR8mgzrabqq37cemChZUXdoSy4qtJU/TAOlYOtWs32rFZ175orTTVU1XZyiKXWyIpuEtXd&#10;gUBNNdQD7OiYK833dTeN49ZTlaYa4EaPjtsZadFNaLkOaWGohpYFy9GrzkiLbqBXDr4yVF7TpzPS&#10;ouvwFnmq0lT9gI3q4KtO833dVSMr/josDFUPAj3SorPSYoSFPXOlqTqUfY89IsEI5aHDf+gxHg0V&#10;ek/l8cZ0mu/FndW5EKipOtzvtWeuNN/XLPf94BlATSX2kmuuNN/X9dSP6I6rWnunqVqcFx7ju9N8&#10;j+GzZZIdVWkqoF411bpg6o208LoeDZXX9dgbadEiYzx8Zaj6FoebYxHpNd/XLSzscV8Yqr7Cz+Sp&#10;ykiLZmq2vUNa9JqqGysEmmOuNN/X+GAxvtdh0Wsqr8rZG2mBn65xzZWmQjOrBs8Aar7HnTrizHH0&#10;SlN16Esoj6vKWa/53i0tDJVXWvSa74HS1G8ddrelwmj0CKZe8z3qEquwpypNVTVAyVPXYMQFqhlS&#10;Zn2yDFUlBkLbrM/WYOQFwgIfmqMuTUXUr69ddRmB4dXPBk1VMRrYMI5+ad4XP9PgGkNNVfU9gV2H&#10;yJDYvVr1t2Pj0TstVVXVeI0d/dLcj+u86tCMVxdIEiN0CxtUY09dmv0rNM/eE8YaNBXLDzF4T11a&#10;amBZ4Mt1iN1BU2EyTfiNHWOoxUbPso/Cuj6EmqjGSYqrxFGVFgANi93gWLcGTSTuX2KV61WNWmog&#10;nyaPX9ASdZhZHv/PaNgfzY72rQ6gJWrpFlyyupqMhvtB4NYhCi2RVxSOhvkxEzycZYnaqemG3tEr&#10;LTEqzNTRoXqOhqhlKXFVpVm/GvFBOsA+GiJWyApXxPpcac6nVzTRAQtD5F0iR834FQJ38MDCEMHA&#10;xBEdvdKMT1UTYfl1sBuiGm3B42waDeNjXAyeATRExBD7xrHuT1Za+PjKEpGu0Xqsn8lIC6+WZqmc&#10;WtqkpYWkDXji0YaIdRjrYh0VkxYWeH9w/a6jwhChkrhW/EmzPQOOuHXUZIhwlHhCMJPmejT3yeOp&#10;M0TAqPLYCJNm+kmY3tElQ4P70eM8mzTLN0RfPWOnaYADS5XD7Jk0x3cdGXSOLmkaQkqNGOurYnbS&#10;DI9v1KNSGJqKwHDncdJVWy0lxgaH5XqnLBHWqQS913tF9qDSUSeJH3jq0kSIS+pyKIDVVssJoteD&#10;J9kxo5rEcHR1TIuKGhPQEwOsSIxVKvt2JL3ZgY1qqxmfCUMR9AyjpqprdE5PJme11QIDz/ngCTla&#10;KjxNTY+cWUU9IkwNSIfrzWMgWCpS8RC5DulebbUM6Jlqj0VnqeoOT6QPjVoMSK6Hx5OL71uNB7YP&#10;vnoXGo30IHlgcgFEU9WYgtLG9TmziZokonkcXKxWpmcjPfMAxKRqEpMGWQ7oGypivhiDrsq0BBnJ&#10;/3YxtUnxxCvREHD3DKOWBRNGpG8YNVVNlqesFI4507IAvR+DxoMQk+dJwK6iPk9tWoRgM6C0ORZO&#10;mqUh0o/U5gF/pWVIDQsxLB6MGLKORcZjDlUmebMmHZXYoqc2LXuQjyxrLpBYeTCQwe8aSUPGiAw+&#10;zjYCAVO+9SiL5OCreaNj1UAsbh2TJpEz7htxjKQhI98W482DEpPMSQIT4V3PSBoyllCkgqs2LUlI&#10;VEMH9KCkNmTE8VDpPCNphQKLqMehUtWGDCHJf57atCzBaw4mHf4v4p8KJTWO/ZG13oESIxTwqbS1&#10;ZwUwSaRsyiE7ztU3KxTYfebSEWxGaI296XHFVrUVCjVJGy5MGrK2RyVxYVILBcwFySb18Jsmqwdq&#10;Y1V0zJsRCiS59y7VrtZkbAxraoKC67XZFE/MafwYjr4ZMpbSAfPdU5sxUNg+0rjkpM0olTRU17yZ&#10;NE/0qMrlb8aS1vwGA+Cv8vRNCwUqGxALnpHUZAjzcfKNpBYKZPP2LsWVvYLKjBqAiAuSJttTnLqe&#10;/X2VoSKDnRXYhREtSUZy2D1uv8pkiaLH4A92TZqWCMTEfTZbo6nqnuxX35xpgYC7GhXIAxBNRcYd&#10;WrJrGLU8QItpfZVpKvR/xJZHipjETyL3mNqOnhkqEeGuXKnKpH4y9pVLszNU7HMQr4+Dq03yZ78l&#10;w9wzZ4YK09epIpukUZIDR5e7wlDhlGIHhwcgNgGUuJ/HO1wZKhbCQdIy15cZkwLKTge8TB6AGBWG&#10;fBBStDyVaQnSkJfpWtJaTVUjQuA0T2VGFmBE+ebMUtVj6+uZlgVzIq2LzzRVjXFCDoWnZ1oWVPhG&#10;XPpjq6k4SAEZ4qnMJIOiBZJo5ACIpSLJQ9L819Fo0kErcnA9jvDKUrkdniaNFEcmssfTM62EVCIK&#10;XOuZSQmd8Lu76tIqCLvhRgLLnlHUygQeJpcbxqSfkvxMXR5hZZJCiau4TFBDRLB3mFxOY5NL2jY+&#10;hdgQVWwbk8MWHEjUcoB9vS4W6zRRhTa8dSmoJi8UX7jLrDBE7NjBInT1S0sBhtDFzJoGeYNH0MPM&#10;JjEU89ilmxqiiigdWf+O6TKZoQgpFwwNEWYICcOuurQE4GgXl6Vk8kmJLYyDi71MbmhLvzzzZYjE&#10;4JGwwDrkTXIoKa8utcMQYe6Mno2IwFWZO16pYYgQoUTRPL3S2gPnZLhWlF4TYVdJLMwxgJr9sU09&#10;+2LIc1FDMeJUc0WZbHLoFiXF4xwwVESmfPazySlF0SMH3bFOGqoRlaj2LF02O5QYh0tDNFTYwK7d&#10;y/h01ciTNeyL1Bkq0rxkX+s6NGx2KIqvy3lqqPrZfPPUpbUG0jXJxXDMF8c3XT0QpAWQBuypS6sa&#10;xC2RNZ66NFWHFeDJJ6hsdmjPIHqEoaHqCJy5ZKHNDkXYuBYUQ8UmPDklxoENLQGwEgfXgmJzSgnx&#10;++ZLWxzezCMmVWHDm3qEVqep2DnVu6JYlowUW5cBZjNEcbJuXdq8JUMdYp7XZ8zmiE4jW2U8ULRk&#10;LeziYTGTJcoGIDZae+SvIWuJDaF+OXqmpQCQYjeUq2eaDM2czfSeyrQYIILIxhJXZZqMXeccC+Sp&#10;TKscso/Ph0abYupGo9YfyH0nI91j742GjJ655IdNMmXPB2utQwhbMndlRhRwyoXr3BmsZC0LsCGw&#10;fx1oNBIET3rvyXXGUNaVeZnaZo0ODKPLbrZkNeLKg0abNkpwgfMnHHNmydA9XELfZo4SExpcFqYl&#10;a3s5XW19zkzyKGfZoQV7xJUhq0WD8wDEJJ3WkDUuPjNkDdEFFxpNCimJI524BldTrMklUmhsSCRw&#10;SX2TeoptjwnikSCGrGGLqSfNtTLpp4wGh8a6KtOKCw5Wydl3AMSIAkJW4tRyDKMhc1dmRMGc1O2q&#10;TJONskttvWMMmppozGf8Wg45bMlGDh5w1WVsF3LIRBKsDiJeX9XEiTwHh6xi87UiIggLQ7v6pclw&#10;ynqOCZRzVq9WCEnNpPA5kGjJJjJhHFvvMGRVXSOp+3i1HEOoqWBM3+lVNgUVxdsjFNFhVQuZYld0&#10;HSmoqJDacoCIo1+aijPeONvMg3ktAiQQgaPEUZemIo2X8J2nLi0BcIW5NA8cI2o0iP0PHgcVm+YU&#10;lWQ1eDZyW6pKMns8/TJ5pJx4R8jJMYaGCj+py5ggj0f1izQ3nLmeCTNkwpQe/jJZpGHbsweIhswr&#10;eysjNxqSZTyKAE5pNRy4ShwoNAmkWMaYLR6xYcgkV9Wh3iBpVfPYokD2qMNAsmQc4OkxxtiubOrC&#10;He4bQU3Gkuexn5Gaui72SrtcpZaslqQQz3wZ/pd4vydRAPVONbFGA3AYtEgyRURYEl3PxV2GjCCE&#10;p182aVS2XXi8K+jIuomYK666jNTgXBoSQhwiymaaEojw8JdJGCVVicXBg3lLxpLi4S+TLlo1JL35&#10;+qWlBkqKbwy13kBmzOzXWl8qTY6pxN5cY6jlxlQ1owvyJsEUW9ulAJg80YnThzw5PyRxKBR6dV6T&#10;W8rOK3jUA0Ita0aWSQ8j15r72VfHYf6eqjQVyWcu+WTSQ+ERuSvCU5eWGURJag8fm+RQ9hxt2Xfl&#10;qMuQtaSpeIbQpIZK+jCH0Xrq0qIG141LWzOJoRhQIqA8dWkLBePVN4aG+d0alDlt1CszTFYojqUt&#10;RoqnX0bUENZ2zZeWGWRtOjUom0uaSydu4/iW7tvY3acrOPa/Pcc7OPhrw7UgcmOKXMnxcjzLdSj6&#10;Qg6uTEmPf51voqFIqOTrFWKApInDjSNeYpChiev5uhIvMQjRxPPVIe5mM3eaeL5DxE3MHGri+Z4Z&#10;NzEyWRP3RX1GymrioYgYuamJxyJiBKEmnoqIxYrS1DzLxTTemRa7yJCXoUxMHUNehjOxXgx5GdLE&#10;JDHkZVgT48SQl6FN7A1DXoY3MSEMeRniRL035GWYE0XfkJehTpRwTc5zCepErzbkZagTVdmQl6FO&#10;lGZDXoY6UWgNeRnqREk15GWoE8XTkJehTlRQQ16GOlErDXkZ6kRVNORlqBM1TpPzXII6UegMeRnq&#10;REcz5GWoE/3JkJehTjQpQ16GOtFyDHkZ6mQPjCEvQ53sajHkZaiTE80NeRnq5JhyQ16GOtlLosl5&#10;LkGd7A4x5GWok/0ehrwMdbKDw5CXoU72ZBjyMtTJ3gxDXoY62TdhyMtQJ4dvG/Iy1MmB2oa8DHWy&#10;W8GQl6FO9h9ocp5LUCc7Cgx5GepkZ4EhL0Od7BUw5GWok0x+Q16GOknON+RlqJN8e0NehjpJoTfk&#10;ZaiTrHhDXoY6OWzZkJehTpLXNTnPJaiTfHRDXoY6STE35GWok6xxQ16GOkkEN+RlqJPkbkNehjpJ&#10;2DbkZaiTJGxDXoY6yas25GWok1RpQ16GOsl+1uQ8l6BOEpoNeRnqJEfZkJehTtKODXkZ6uR0WkNe&#10;hjpJDjbkZaiTfF9DXoY6SeE15GWok6xcQ16GOsmzNeRlqJPMWU3OcwnqJBfWkJehTrJbDXkZ6uQ4&#10;VENehjo54tSQl6FOckoNeRnqJEvUkJehTvI+DXkZ6iST05CXoU5yMw15Geok21KT81yCOsmfNORl&#10;qJOMSENehjrJcTTkZaiTrEVDXoY6yUM05GWok8xCQ16GOkkxNORlqJNjKw15GerkXElDXoa6+axI&#10;TS//UII74nq2AfIPZQVk0JNTHssKyMAnJzeWFZDBT85wLCsgA6CcsFhWQAZBOTWxrIAMhHISYlkB&#10;GQzldMOyAjIgcoR8WQGvAhbFEYscicQwirrwKmjBP5QVkCOROEZZATkSiWSUFZAjkVhGWQE5Eolm&#10;lBWQI5F4RlkBORKJaJQVkCORmEZRAXkQgyyuwgJyJBLXKGtBLhOJbJQVkCOR2EZZATkSiW6UFZAj&#10;kfhGWQE5EolwlBWQI5EYR1kBORKJcpQVkCOROEdRAXlgg+yqwgJyJBLrKGtBjkSiHWUF5Egk3lFW&#10;QI5EIh5lBeRIJOZRVkCORKIeZQXkSCTuUVZAjkQiH2UF5Egk9lFUQB7sqAqjHfMRWkbRJP5R1oIc&#10;iURAygrIkUgMpKyAHIlEQcoKyJFIHKSsgByJRELKCsiRSCykrIAciURDygrIkUg8pKiAPADCpp3C&#10;AnKZSEykrAU5EomKlBWQI5G4SFkBORKJjJQVkCOR2EhZATkSiY6UFZAjkfhIWQE5EomQlBWQI5EY&#10;SVEBeVCELQKFBeRIJE5S1oIciURKygrIkUispKyAHIlES8oKyJFIvKSsgByJREzKCsiRSMykrIAc&#10;iURNygrIkUjcpKiAPFDCiVmFBeRIJHZS1oIciURPygrIkUj8pKyAHIlEUMoKyJFIDKWsgByJRFHK&#10;CsiRSBylrIAciURSygrIkUgspaiAPHjCjQKFBeRIJJ5S1oIciURUygrIkUhMpayAHIlEVcoKyJFI&#10;XKWsgByJRFbKCsiRSGylrIAciURXygrIkUh8paiAPKDC9QOFBeRIJMZS1oIciURZygrIkUicpayA&#10;HIlEWsoKyJFIrKWsgByJRFvKCsiRSLylrIAciURcygrIkUjMpaSA+RwEbfrKP5QVkCFRTjsoKyBD&#10;opx8UFZAhkQ5l6CsgAyJckZBWQEZEuUIgbICMiTKaQJlBWRI5P7AwgIyJMoO/rIWZEiUbflFBeQx&#10;Fm7gKSwgR2JhjKXOYyzyD2VdyJFYGGNhx7MNWMo/lLUgR2JhjGXekG7kQWGMZd4ubgsoRGK+SUQ2&#10;hZeNQY7EwhjLvFvbdKEwxsIdedk0FsZYOBMhL6AQia+2ixTGWOpXG0YKYyzcQZN3oVAmvto0Uhhj&#10;4TK/vAWFSHy1caQwxlK/2jpSGGPhipCsC4UxFk4hzQsoXJ3zDSRcplDGjfkWEu7dLSwgl4mFMRZO&#10;/cnHwCAxbDuMW2NPh/1l8/jp7vFuc/l0d7nbnD7dne42nz/dfZZWs1l2d5EdtenPzfdPd/HKsbvN&#10;vfw9sWu9nffVPh1/PfzHcf7yIhtsOem+3cZtIdymwPFWcSCuH+5/+fyw/1+H/7dORkuWQjlbfe7h&#10;tdD330qPTUX2KRXcc2B00Ao4l54znOMAxGq5gjWyOO+2QTpcq+U44BiV4a55WROiBPdU+27B801a&#10;obc3GvXGANv+7R+P58M8mdeBj33mBN46zRDJQovP9PqhLeo9smUwOJBW7DtJhRqXQt9/65shzt1j&#10;ZkLBHHsbPP3XglsuC4pvW07DnPn2+pZzUmJm3HV2ndW+X3DDvV6B4ziy/lWj3hhgO6zvzBAnDHEJ&#10;3txnDm/k9JVXPPT4bLiHY445QnEmGDiTa/Gfps9szXFCbxItY9eOI2cMZ0W+//b1yL4NQs615crw&#10;0MWOS8HWu9ghS0IXew4fXNxiqYvpN3WOu23kClvwyJml3bKwp8/Sb/r8jRFPn709WZztxrnKc0Ud&#10;7VqG/n1u4jBJzqYPVByaGUJwaXQFXHIyHm3nbEY57DhI5VkoNX3DfXnh5cRZNH6pwx1e3HU1U8q5&#10;SCEAvdTZcc9RmG4uZeXaOlMnp29H5gbs4zXaZiRdGqswpE3DZbdxArqGK8QjhtNX6Td+XY/czRTa&#10;xo2wS1A0fXULwA1HVkXdgQP726B2LP3hXMvIEf3E7ahGMCCrpBMywAOn5Vx9MqY/t+rEdOBym5ly&#10;5ND0MPqpTm6K5WSb+SUZjG0b/N/LW0Y1ThznbXBbyGL1rNbKdZBiKEp7K45cZ/nVs8Mla5wHE962&#10;crONWcQ4VXGIKe1yuiKnn8aJsN2zT2FSSBlo4pYtRCvHQ9uCucchVSsXJoT+LL0dOW4ujgU3pVVX&#10;D+xqbzkehEtYQ384i6e1Qp07jeuY5S7X13I3rB4LuW8xSi20e+4JS7Cz/bNPobf0kBtE52o5nZob&#10;Hw1kYFFO3ApvW64it70FQ6xD4W3HIadX7W21t/QBQRi6y+xw+ZrpENdecjpjrJhaq+D7WoaZ0/7B&#10;YaiZ27yKphewtjF1m0WMC61tzZxN1EYbjatSuH3Dvp5EJYoN43JMDqt0A0vO+WSZiqM5XxSrJxGT&#10;gnaFVZ2/RQSa1wj2Jm5kpCQYoqDmDqdRajVH+aDBmaJ79KE4nBXnnk52SLiJjymKjIjeyBf+PnMV&#10;Ovfvzn3m/h5uVLed4sxJDgkLr+UqoeBtT/PM6s4NKJHJWeDBakHNnJGdap44tTOM11J0xw0aUbpz&#10;aiFnohnZj6oosx/miksPKcBfM/hKqiYHXcmFwGa0GX/kRig63GGnX7PkyBUY4TVX0nLfpbtmzsfl&#10;orpYNEekb0NqQepzxambdeoz0iaTMZzXVifpxe3HXD3l73PFcZQstLHVI9dxGTkCsjn9ML5tqMgM&#10;NsPbJWbnQKaSWZ7vKYxihKWHW/r0WLYI68TqDcHp4HJLw8FRWNv0tkKEXL2aq+JLlJ8k+V7zE9wp&#10;NtW8cHHhGlDSjaqwveIkVKKtXVPiVqtlCUwrLSeoyg2FSkWSi/XCEHPpnRyjqV9yQBYXxoUmcTL9&#10;djFQ7Zpgn+J62LGUBtIJdrSiA41Cgv7S1as1mAa4Rr2JqyF6Dv9Ji16ry6bboU4mg+O552JZzDhI&#10;TPdFa0CcghymLdX5lmJqe/a2YsvyiVERetRymusSxX1fs+VgNZnXucUixe3o87ZBAMe3/WB1FTmU&#10;DXsnvh1KAAFpj5SLpFxJYSadt1wuGIDIfd9dmPQ0Uqxz4C/wDgsThoZ/etCM53uWRFdHqQ7a1bVg&#10;aoougg6lwKqLNfpgE93xnKbObX8F1XLMa4Rix+UW+QLJCYtRX+TSU+FPxR3IZDw0YaRYkmQddoOx&#10;Q0mPVlWH7M6q5Xo5WdWEBXo5Gs6INmwwGhXmFqcLBzoXVMvsReULdwBWjOkPCheHhoZq6a2V9DUq&#10;Oe0Kb4HbNdZgmC3ZGZHpuBkOE2kmGjhqdYk3ps/Sb/qco9VjCzjpD7aJXUufpd/lc5AamjSA+EV9&#10;SZ9ZDl2IkD2xSQvRAjRwdn3LfbBGTNScdIpFGbrDtXfhrU/8cCPt0jUYO8zatVq5qzkWLDcrWKZD&#10;9so0Cx7eMbNSr1M/6UrsZ8/VBGGuaWv67PbgYCYAxhl5i7F5bSUyJxoUrMbcaGbhIwZVwiXa+G12&#10;SNXHVnKzwMJhKIyLmZE+u9lKudY6CSFayZ+GLZU0YJLs+s3hoqMIS+khcMcgjBCzFaXqUytRr+K8&#10;X4WTHsu3/TMsWMlBISbGMiorwh/TDPtsbqacG2xNN3R5rl0MneCM1egbXqapxk6PB01gX5XYxygh&#10;7TYJvC1XBM3epKVgVgaUqTB2LGohm2h5y51H3MEV3rKGX/dnvCcg3nJfpQlIv8tEwIMRYxyoupiH&#10;6bP0mz4Hkgmw6G2LupA+S7/xc6C0jStux9HVSxZt+iz9ps/RXRb5rzxW6bP0mz4H37HtrIwcFZ4J&#10;N4vARITTMvm35htoDNSReUxSGPJ6lLOtNSNgBuExCG9ZnQK7+qQVjIjiP5OKt9Aq1wSa5BrO8Ban&#10;W8Z/byHe9u9tfSkcQx8tOPDmZRmUUJT+uVWoy5FsQSd3LiXbjWvphrBn49ZbLtVDyt0WXrYLcYpU&#10;yTh6UF7noJkqmrvqA1twvC6i2Eorlkd4JbRahvq6leM9toEJcJQEKu7LQy3LwJRhDzM4rZQVNaKl&#10;Zd/f7hkXmSUVX4IdwXpTPeOI7AADCuS6KAs/DHyul49t5E6HEmOI++yHqB/JBdOZvSNCnYtzQtFY&#10;EDCBAT53+jbJZuVYY3xBsbe2l/YpMRxdSt4r9Nl8KcaZkbQgQoXYf7bmbYidyOoiqvIVu7Yu+xRq&#10;5koszJKgA6Dj4QcyQEFeIJFCnzHGhinzX6EjYJ7PQ4KIJMjn77OgFqdVoJUju61RC0Dh91hzj1lu&#10;+R2tDqddajcOlYLRnhBRMeBKlwd4R8+jaGJpKlqULetIxA0kTvt5qPFiqQwiwzi3hrpDRKWRRouT&#10;u5WU3MS/wn3BoWDOxOZRv8XRgFNgfosfZiD64scWntGEWjyfrY1HkEOVrAnxI2WmCNJrilYZPpdJ&#10;pP4tY8OyvVwzR/tkiLgdgXUkhbLTZ+k3IRD83RJF6bP0u3wu7p5YOsyQstDSZ+k3fc6NykkOImBX&#10;P1/sQc5bHytMj9DhVGr6XUqH60NjjABPn6Xf9DnWc+wq0EEhXykdwykOZI0kXUy9VGr6TaXLJauh&#10;MXg6+iWJIX2WftPn13HnwnTs/qwxtzCM1se4zHVQvljdCsIYtQRJQgNeLYVvrq+2mrcX6HAnaSgd&#10;LxAqUJiZ91VaJrxPQ47ACVhMa8mAIEiBGZZxK2GwueDIuT6WlBJpjr3WJ9GEJhxamuokUIf+NhfL&#10;tRLctKVHkEmAeeaXhIJK/Jbo20O0kwkMi09DTUw9SrBnLhbfJsEe85JL0ZP9LZ7FZP1m82LEW0QQ&#10;VyHGYgf6aa0FIh/b2JXXoTaGOqqwEwZ6gUFLhCUe+CK30GT+fcIdUdMVoxfjSXezIbiSmAMv7uIO&#10;W+/mfGn8PHhs2sVdaWZMFcsKLVaMGncCirGbuGVRVJIwWa8TmR0dTzjj0JzMdMK30bHHPGOkm5d4&#10;MNJCgYsT/5E0yKV+E3GNiVAokwMpCbor4rGNkmvA62UdZZINk14y7AXudlaHFK9BRR3tkki8JbHu&#10;MEiYVDeIRS2e1UVbRcN191NirAkKI8H6sHUz8SdHBGC9helm9eOaRF3r7BGPb7mPi8uV/dXCIwm7&#10;hIckNKugwmpAZGeulj+50NQACdtnifEQ7sA0d1eLD7iN6aqEh+BKgxaiKHB/qJYr0BBNulFM63w/&#10;q+iVmHnjkmu0DuA5zyCqM0QnMUBMwUjIqOLTNTygZpDxj3F1b2gU8WLMf3dviQEnyULkCmSYaslU&#10;ITYXCmZQJEakpoBb77noPb7tgPg8BS7WIe5IsD2SjuiIZvbQuVBfw1uWaAIYulpCiclIqnEGv4Vk&#10;u3jTSf6LRTK4QUlVvqHscwJxaZphMyENUiF9ln6DYGfNnC8nlXnHcdUxGe99jgbJNIXGYBZK+Mx+&#10;buES6pBLutIkYxtKOE/NBQwqJyjNajaWLj4e8xY5nMJ/CFbCQLFCW5F9itVKbk4yOlCpLQQwI5I+&#10;V7OGi/RWjeJe+eRqhFdnORv6aSuyT3Gp3HIDWoIe3I3NpUtmrQeaEZki6qyjFjVULoYLwyHZGAXG&#10;Do4FODcVzVjaHuPzx1uTigZ+FpwMPXpXGq+RmgsEHqqiTFyYRDRMy4xswkG9TUUTesFIUYMt2SGL&#10;ROwQ8IsqbsfXPoXRJjuewEFidABs84cI52FtJ3aVuLatGWmFiyu0u8ExHWSxSxBguy8+W+6yyuWe&#10;OF0wuELRr+UtFja5nfE13ZdUBy/CcJNwWXSglS61FkJkIBBnDZ1CpuM4sX3GSkvmJx2Wi5L8NaN4&#10;TmkVByAo3GYiYXOiY3Of0W4l3GNfsygl+4/VKKqRvtGG85MQIVMUKZx3CoMkzDPB12qw0Cc1QO6Q&#10;Cw27jpivZqyDxUuwJRvG2g4iHpYFTtYGqzQyGSiDEWEgX7Io/POM3hNNMMYNd7gdbRZWRGJAGLdC&#10;kUlhRpvx38bRJuKDa6ekZoL80cbA74HCYieSitskSbCiySmyNRN9ShIQzh9Zam/12a5ELD8UGrsD&#10;w0iWYaBK36XfyPksveJwmGUOd5pKrqX9/qa8wKOAvylQ4cNDETBNl7S8lKXFPbZZ3iCKKc2MXIuD&#10;pX8jwfJmzeQ+oP6EmjHSiNrrmitcLjBzeI21BdDMa8QFuVvxNTWHRdSFYJxvE8tKpEUEWnkhmhI9&#10;ja+R01aBYy2DlWOfBxSpILx9NcuqkOTrQIaRlc4Ex7CLU5/JwLF2HMo73tH0mtSgEhUcuZY4Xpbv&#10;zExmmSVJK/V5oGEG4AS/YLw0YrgcC+YZI5dOp/FCtQi24GJ0zFWnmpeJvL7W6kG/xRcUUW0xZZ+S&#10;5oFnI6mKou9Y3ZRMV0mLifOMDpKNNohDSsTXpDS9MdqWC8l1Q8eJREBjgWX6LP2GJmILpTQLUj6T&#10;8gOW0me3+sVSARRiHchQa9fgumsTSEiSwKDQfCNh79RnUhkk1HVLFN2qFsdsMoRFigsHQZomipBA&#10;Ms1ZBtF4bLVa5WW5fmMsb1Y7X6AdeoteGg9ITdViOCO00lsWBYNb5QJDQqMt+1U40jbEPA4aXMPG&#10;INMflt4lPfC1ko7yggyJtIt655IQkgqU9Hs4hQCWHmSGnayqUPDrxFbCnWnTj0jlawaCHdYErYBA&#10;JgMGjUVS+soqMyfrxa4Z1TSVmn5D6SRhjCkF85onqfCdfU6IgQbMg07ISQI/60tYR0AkrWBYz6Sx&#10;6CFre8mDCUW2hJKCQZfgQ1Ysfo3wllhxVFZcMyVXkidNGo9G9JengvEGIzNjwdh4QWAub/GEJh5F&#10;YQKZsZ92puxTGFFUpusqX6NlG8Bjw+HqDdXeULIxLNJsSKClwHjEKEZxjgXjtshiZVhKyQmwxS1n&#10;uXDOmYqNYvmLU+AaZHQp7lYN1dKzGFJPw0jCm6z7M1y29CdrFJZ/0p9ks1iYeV+11/0DnLiQO/uR&#10;qbDpXC1J7VW+rGBiJd8dBqZA85aEtcDXjjnjXEuf3YICs5msSEwAuQlVAx8fOktvbCWbG61OyknX&#10;/Ft8C4++sQ6k6uNqhVsg0uA6I/wZe5a+Sr/ha3wjySfNHjZJkFnnZeWIlY0Z1teKFhjnE1MeXckg&#10;X3mGseFkR9CtUb81jDhtUq8GZpO/oUwQ67YpKgE7NZJap16SMBR5AiuIGLB/LSWmuaTM4+K2CiiR&#10;9mTNIu1hcV0nweA0COhhYlF7+4n5nYKhkpNvvR0EaFM0rxcZbOrEdo8KHC55aa67zgrxGzHIahZV&#10;qDS2rOWBeRHBcIoZd0Y20pFxI/akt5e/Q5iGIDU7AiY0DT14+CIj32KYU6V+h4s4xR2IBJFHebNK&#10;C3EVH6EvMcdZrW634EacKypv8C+bV2y3r6EawqWiNiu4seJEHRwlaBwWhrK12KfAiio8xAIfEwbS&#10;NEiWaRxrictatiKilvwb6MPirb01EXZUMObiIo42zO6bSJI+utVA3OARYUi0KoA6tY8oUJRUNCXz&#10;Z125nvUpRvdeSfhUcRgL/BXRVEf5jiuVmjL7MdpYXE7JZY/OMvXxra5cA3wknotXXc3gRHZAGOoR&#10;bAbtJnUTc0ROdZHFDGd8mZ2zrAOs6bkZAwtG1KCix1NbljrJKY08OLJKF/lWMZ1CVxCaomGpbmIn&#10;wE1zV25ER5G3UWpi+qB+3kTUrZGVVPc4G0yh+KB0nYjK1CAMfJs5RTJeim+QcCFbc9ZRzNJO/ujc&#10;CSQimnWkSQC51ULZohWtK4kK28nHCZlMQ8knt2KdXBsEQ6iNLNk3FMJUd0AyIwBLzjQETWWzRehV&#10;+ir9xq8JcUWZiqfoGkdLX93sD1GkOOLMWZYPhIOJIQ/Vs0hl6wn8GB2MpM/LfuxbI36rTla/tPVd&#10;RLl1XOJiTh5Tws+4QKTYhGYMDIl6zeog4ck3xvBWnbgNxaU3U4IVq0jNu3qj2hNcP6rOt1IzbC1v&#10;p3ZICjfm8ly1JHYtKvn7uR1E8NgaHKW2pOsYvaSayD6KRo84jTJOQVdMNrN4nIJXZEVq4orDXRcr&#10;xPBZguvvwke7+MQNbaaLWIQ4DeauszNWwm5qYFHv2FkV3rY4q8OytNJK5pzs3dBKlDPRjgPs3m0l&#10;+72TpiomnQ0Eow8uCcGStmftR9lwThLz3AfMj2jmvWqlRUPkR0TkNpmI+HCsaskM0ZCIOjbSZs7R&#10;t1BjK3oHdozokixBuxf+vMIuDVloLUmsKMIx+UwTpM/Sb/ocTsFlIhyFSiG5MnYi8s+JsCNA5s81&#10;JNNn6TeWjiVABCN+DtN4ZDPhAFLGYx34N61tIRGSJRsw7KFUYOQtFSa1ku7cXrTyVjKrUatB9OMz&#10;y8bATlbsGiyRtq3geMdY1kyBocaKGZVmVsBslSMzLCnqsqclaNQ+MNJ3EnXmEUXbnzJeFAdG1MEk&#10;ZGXNFQxP9jaF2SDxQIypMNe2f/Yp9JbMCvGvz9Ui6yWgpUadt2hE6S0bV+YBTNKeWDCabBQfBO0W&#10;iWQrsk+pWtg49hYjgfxOWy37VfgnASPrGpv6s7dojbG3LPIlSWNYiPhBwyCzyd/2B/uSfWkR1KTI&#10;WiWYYWXc41v8vwuYbP8yBOJcllGb2UoTpc/eERANydFxZnAoB5kIlN6UD2hVEnCTqoiuVDnWU40R&#10;5WRNpA1FLFSv+Df/GvkE5qRsnCMrB6iQIEmeRxgpcLwckZHKtAMW24PFl3b/oMxmliE+HkmQnEcR&#10;3rBrrWzQAbbyEsu45CwBAooi9GdKeNmeuSGWSXTLkjDIeq4xKBtxomBhGEuCMeSzpHMUCViirupi&#10;yUpJkwI/syDrl8gvuje3lnM5YrDOJVtQVJbTGNDL7U56kuzbxf0sJpCuU/x3yb8n0St/5rfEiUHV&#10;PLYssvZQGNwgV98Xbg9bp6hjcbIJiS3Wq4VNAlOAj8TDkmuFdW/JUE9fWdpIgwae+Jn8crvZGACm&#10;ECOLZxbI5ngSUQdmOGpNzNZinyLM2deWkkMQ6XgC9GgTMiZGGAtG/bC7YOEKYBfErTBY2s9i67FP&#10;sVb8N+zrnxvM/NtNK3hk5qVYerPImSTiQ+J0pFRCyNbynhCj5rgyRePFiDBbTmwtO4VB7Nza3xHf&#10;nvf5LA0iny3lUMlRGGa5whZDGwyiQHKW/MsgjIUvKGiRpDtlkh9WTAd/IGvCor40CAGP5Ti3FtG0&#10;6Lu2Z/Yp9hOPJR7zQDlvN1ErL4hDrASrBEsiU0IkoBJHFXC+YT7crJNt88lhj8ZtQ2pY96gOoStw&#10;r43iyB6q5InBVChY6+X8H/Fuz6IA9BlmpyDWx9BPTECr9WCis+qGBmG7F3h3iUvg3o1GHf20MGEz&#10;TEoxZM3PJps4UgqWs8aXOEfwLKVzsOhWBhOCvsvWMBRMI/bRTdlHGlubXr6S7EmWRfSwhzhtXafF&#10;ASDQpK9uzj75TXis55lYaBYgY7mB5fgy5yyc6yTV2JdrLWSLQTpoAJUgdHm1hYiqJMiBoDFXySAm&#10;Szg24vXLYLsHoSxLj1cFRlXCtogKBHLS4lOiX8kBwzCbeZPtKBGeWE8FeiheQFhtHk14wzpY8Jjj&#10;CAzvkCcGuWyRkr0ns6hWKp6da/sU0EJ+Who5+NpKEw7kTCfpEAfFyFBiiER3tPxQIatVMuZtFfYp&#10;VogUjaY1K6mVM2ArJVfKgQe2QvSw6FWRLO2kxNoq7FOskB0zUecMi53qBZwCi4XxRjsItuOCe3x9&#10;4reWQRUXm79Klk22hITRIQReGWygSVFneMlcW4ONyCCoii8JyPrHFbkvfva5tWSu2ACK8HRabUn5&#10;yWxT4s2SzDCLYclyL2AQuoKUnClfMYhKD0aoZpJWcjmXqFaRMGUtX/bMvBKmKg2LycukhFKTtNix&#10;oLFPUaSSubvsfEHbNcBkH8z8TzIIr2WnhH5TYIuBL5hPnBJJ22VSbJU4bbcYJXOVZD9qxiS0dkOx&#10;sr1KahkyV07lnXfiLMfzzsL7fPnz4fgk/tvz8fHhy58eHh/nh/394enwx8fT5tcdZ/3u9vvD8yWp&#10;m+bLx2c54HeSJP3Nfvfy6e7r4+4yH+77fJTSAhOezpefduf7UNpMH7ry9HA5nIKYfnymed9fzh/P&#10;Lz+ffvxB/vp8/PL3n0+b0+Xxj0daAf52z/v7IwcO7y+nGbzy1ffzy48/vDzsP/K/zW9Pj89n+evT&#10;3f3l8vLxw4ezdGV3/v3x5fDM26/H09PuwuPp24cvp933h+dvT48fsOv7D1Bdfjkd7mIhT64ynnan&#10;v/3y8rv98YmBffj88Phw+ftcHGMgjXr+9eeHvXRIHvb/+iv9efgCgNio+Lx7Ony647XUumEN2Hw5&#10;nPf07l+edg+Pm4f98Vk6mQhDMczkw/4vx/3fzpvn4x/vd8/fDv98fuFMZsqch8R+Lp2ybfj8+PCS&#10;pln+jr2l2vUBO379+rA//HTc//IEHsKonQ5M+MPx+Xz/8HLmNOiPh6fPB3p4+t9f0OD358vuQi/p&#10;1+Ewdweknfb/RoNnZJwvp8NlDzJ3H7+ClvjvQHN5Mffg2mjpjyBk8/n7/zl+oeTdL5fjjLffvp5m&#10;INNIOUta9s8HiYXlHuTr7uPht8tmz0sU3dlM2Asvh78DClMhLyBWOGMjf9AZ2jtXsvuVo63Dp+kT&#10;abvCuuBY/cOs7oDs1O74J48z3L99/P4N+PLVt9Pu5f5h/9PustPP81cfD/Xx/vj45XD68f8DAAD/&#10;/wMAUEsDBAoAAAAAAAAAIQBIVu2Q+wIAAPsCAAAUAAAAZHJzL21lZGlhL2ltYWdlMS5wbmeJUE5H&#10;DQoaCgAAAA1JSERSAAAAIgAAACMIBgAAAPEb2GcAAAAGYktHRAD/AP8A/6C9p5MAAAAJcEhZcwAA&#10;DsQAAA7EAZUrDhsAAAKbSURBVFiFzZi/axRBFMc/tx7BnGgwjbFQu1QSzaEgFpfKTgU9/AMs/AcE&#10;KxEJEgJiTKGt5tJbxeoq8SeESJQIIVxSmNogB0ZjkdzXYmfPub0xN3O3Rr8wsPPmzXvfnZ339s3k&#10;JBGIQeAMcNZqAAtWew98DbIqyacNSXoiaVX+WDVzhnx8+JC4KmkjgEAaXyRd6YXIgKRKDwTSmJF0&#10;KJTImKT1DEkk+Cyp5EvkgqTGXyCRoGF8tPjNqTVqDgKfgBOhoRSIdeAksJkIopTC5B6QwPiYtAX2&#10;ipSAl45JH4CtHh33A6MO+RjwCmjukX5JNcf3nJKUc22uwJaT9NBhv2Z8N4lMOJTmMyJhk5l3+JmQ&#10;RN4s0WXHstWBdP7fD9wCDnf4FHXgPvDTksnI07gE3EZSQdKOg2nVepvIeh6WtOLQT7BidFxzqw79&#10;bUn9ETBCe/Sk8QA4ZZ5rwDmg6tCrmrGa6Z8GpjrY3geMRECxgyLE4fYOKJt+HbgITFs600aWLH8Z&#10;eItfOijmPYkAFIBnwF3gHrAN3CROgAIqRi8H3AHGPe0GE0kwTpwVrwPfgRlr7IDpXwu0WYyA4cBJ&#10;GEevgWOW7DjwpgsSAMMRvzdWKEaJq7Hzpi0Qb85uUMsDi7jTrw+OAC/Mc1+XNgAWI0OkF/T1SCIz&#10;IllgMQKWgMY/JLEDLOWBH8AycUj+CbPExUw3cJUWNpaBreSnN+cgMkCcnGTG57okkiBnbKbxHGiW&#10;AQW5zyx7Vo/4VGgfyaZCc+WYEnFibKviH+/ye88aj2zf/20V/w24QXtlliVkfGy2Svf+pDfm8tnp&#10;7DubIYmKsRl8CE9aWb3dBmwovlHY1Y9vHjgq6amktQACa2aO1/1IOmp8MEjrbZHrxmiBwBujXxJG&#10;7V5Rf+lxAAAAAElFTkSuQmCCUEsDBBQABgAIAAAAIQCBCkB33QAAAAYBAAAPAAAAZHJzL2Rvd25y&#10;ZXYueG1sTI7BasJAFEX3hf7D8Ard6SRGi8a8iEjblRSqheJuzDyTYOZNyIxJ/PtOV+3yci/nnmwz&#10;mkb01LnaMkI8jUAQF1bXXCJ8Hd8mSxDOK9aqsUwId3KwyR8fMpVqO/An9QdfigBhlyqEyvs2ldIV&#10;FRnlprYlDt3Fdkb5ELtS6k4NAW4aOYuiF2lUzeGhUi3tKiquh5tBeB/UsE3i135/vezup+Pi43sf&#10;E+Lz07hdg/A0+r8x/OoHdciD09neWDvRIExmYYiQzFcgQr1IYhBnhOVqDjLP5H/9/Ac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ECLQAUAAYACAAAACEAsYJntgoBAAATAgAAEwAAAAAAAAAAAAAAAAAA&#10;AAAAW0NvbnRlbnRfVHlwZXNdLnhtbFBLAQItABQABgAIAAAAIQA4/SH/1gAAAJQBAAALAAAAAAAA&#10;AAAAAAAAADsBAABfcmVscy8ucmVsc1BLAQItABQABgAIAAAAIQBMeGTg1DIAALX9AAAOAAAAAAAA&#10;AAAAAAAAADoCAABkcnMvZTJvRG9jLnhtbFBLAQItAAoAAAAAAAAAIQBIVu2Q+wIAAPsCAAAUAAAA&#10;AAAAAAAAAAAAADo1AABkcnMvbWVkaWEvaW1hZ2UxLnBuZ1BLAQItABQABgAIAAAAIQCBCkB33QAA&#10;AAYBAAAPAAAAAAAAAAAAAAAAAGc4AABkcnMvZG93bnJldi54bWxQSwECLQAUAAYACAAAACEAqiYO&#10;vrwAAAAhAQAAGQAAAAAAAAAAAAAAAABxOQAAZHJzL19yZWxzL2Uyb0RvYy54bWwucmVsc1BLBQYA&#10;AAAABgAGAHwBAABkOgAAAAA=&#10;">
                      <v:shape id="Freeform: Shape 273" o:spid="_x0000_s1027" style="position:absolute;width:338455;height:346075;visibility:visible;mso-wrap-style:square;v-text-anchor:middle" coordsize="2731203,2794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mZbXxAAAANwAAAAPAAAAZHJzL2Rvd25yZXYueG1sRI/RasJA&#10;FETfC/2H5RZ8041SW42uUlqV4lsTP+CSvSbR7N2Q3Zjo17uC0MdhZs4wy3VvKnGhxpWWFYxHEQji&#10;zOqScwWHdDucgXAeWWNlmRRcycF69fqyxFjbjv/okvhcBAi7GBUU3texlC4ryKAb2Zo4eEfbGPRB&#10;NrnUDXYBbio5iaIPabDksFBgTd8FZeekNQra/SnJ2+NO/qRmrqem3XS33VmpwVv/tQDhqff/4Wf7&#10;VyuYfL7D40w4AnJ1BwAA//8DAFBLAQItABQABgAIAAAAIQDb4fbL7gAAAIUBAAATAAAAAAAAAAAA&#10;AAAAAAAAAABbQ29udGVudF9UeXBlc10ueG1sUEsBAi0AFAAGAAgAAAAhAFr0LFu/AAAAFQEAAAsA&#10;AAAAAAAAAAAAAAAAHwEAAF9yZWxzLy5yZWxzUEsBAi0AFAAGAAgAAAAhAFaZltfEAAAA3AAAAA8A&#10;AAAAAAAAAAAAAAAABwIAAGRycy9kb3ducmV2LnhtbFBLBQYAAAAAAwADALcAAAD4AgAAAAA=&#10;" path="m2554038,843497v,,952,,952,c2561658,858737,2568325,873024,2574040,889217v-5715,-16193,-13335,-30480,-20002,-45720xm2630238,810160v,,952,,952,c2637858,826352,2645478,841592,2651193,858737v-5715,-17145,-14288,-32385,-20955,-48577xm2475759,697568r13508,20199c2489267,717767,2488315,717767,2488315,717767r-12556,-20199xm2444909,651438r10068,13941l2466407,682524r9352,15044l2444909,651438xm382337,565367v-6667,12382,-13335,23812,-19050,34290c357572,612039,350905,623469,345190,635852r-8573,18097l328045,672047v-5715,12382,-10478,24765,-16193,37147c216602,866357,155642,1044474,134687,1227354v-10477,91440,-11430,183833,-1905,275273c141355,1594067,161357,1684554,189932,1772184v57150,174308,153353,336233,279083,470535c594745,2377022,749050,2484654,919547,2553234v169545,69533,355283,100965,539116,92393c1642495,2638007,1824422,2588477,1987300,2503704v162877,-83820,307658,-204787,420053,-350520c2520700,2008404,2601663,1837907,2642620,1658837v14288,38100,25718,77152,37147,118110c2618808,1962684,2516890,2136039,2382588,2277962v-133350,141922,-298133,255270,-479108,326707c1722505,2677059,1526290,2708492,1332932,2697062,1139575,2685632,949075,2631339,779530,2538947,609032,2447507,461395,2317014,347095,2162709,233747,2008404,153737,1828382,116590,1640739,79442,1452144,84205,1257834,129925,1072097v22860,-92393,55245,-182880,98107,-267653c270895,719672,322330,638709,382337,565367xm2429260,494882v1905,952,3810,1905,5715,2857c2436880,499644,2439737,500597,2441642,501549v9525,10478,18098,21908,26670,33338c2476885,546317,2486410,557747,2494030,569177v10477,15240,21907,31432,32385,47625c2539750,637757,2553085,657759,2564515,678714r18097,32385l2591185,727292r7620,16192c2597852,743484,2597852,742532,2596900,742532v-5715,-11430,-11430,-21908,-18098,-33338l2559752,675857v-13335,-21908,-26670,-43815,-40957,-64770l2486410,566319v-8573,-12382,-18098,-23812,-27623,-36195l2444500,512027r-15240,-17145xm2280670,458687v4762,1905,10477,3810,16192,6667c2334010,502978,2368538,542983,2400566,585131r44343,66307l2442595,648234r-23813,-34290l2393065,581559r-13335,-16192l2366395,549174v-9525,-10477,-18098,-20955,-27623,-31432c2319722,497739,2300672,477737,2280670,458687xm1399608,153887v673345,,1219200,545854,1219200,1219200c2618808,1415171,2616676,1456757,2612513,1497743r-16559,108500l2598805,1612164v7620,18098,14287,36195,21908,55245c2580707,1828382,2507365,1979829,2408305,2112227v-99060,132397,-224790,244792,-366713,327660c1899670,2523707,1741555,2577999,1578677,2599907v-162877,21907,-328612,11430,-486727,-30480c933835,2527517,785245,2453222,656657,2353209,528070,2253197,419485,2128419,339475,1987449,259465,1846479,208030,1689317,188980,1529297r-2131,-30592l186703,1497743r-211,-4167l180586,1408776r581,-20661l180408,1373087r2665,-52776l183979,1288077r1199,-9444l186703,1248431c249138,633642,768346,153887,1399608,153887xm823345,112930v-46672,28575,-89535,60007,-132397,94297c596650,265330,509973,333910,431868,411062,354715,489167,286135,575845,228985,670142,171835,765392,127068,866357,93730,971132,62298,1075907,42295,1185445,35628,1294982v-6668,109538,,220028,20002,328613c59440,1651217,67060,1677887,72775,1704557v2858,13335,6668,26670,10478,40005c87063,1757897,90873,1771232,94683,1784567v17145,52388,36195,104775,59055,154305c176598,1989355,203268,2036980,230890,2084605v29528,46672,60008,92392,94298,135255c358525,2263675,396625,2304632,434725,2343685v40005,38100,80010,75247,123825,108585c601413,2486560,647133,2517992,693805,2546567r36195,20955l748098,2578000r18097,9525l803343,2606575v12382,5715,24765,11430,37147,17145c890020,2647532,942408,2665630,994795,2682775v53340,16192,106680,29527,160973,39052c1371985,2761832,1597728,2746592,1808230,2681822v104775,-33337,205740,-79057,300038,-136207c2202565,2487512,2289243,2419885,2367348,2341780v77152,-78105,145732,-164783,202882,-259080c2627380,1988402,2672148,1886485,2705485,1781710v10478,40957,20003,83820,25718,126682c2720725,1936015,2708343,1961732,2695960,1988402v-5715,13335,-13335,25718,-20002,39053c2668338,2039837,2662623,2053172,2655003,2065555v-14288,24765,-28575,50482,-44768,74295l2586423,2176045r-25718,35242c2492125,2305585,2411163,2390357,2322580,2464652v-178117,148590,-393382,253365,-620077,300038c1589155,2788502,1473903,2797075,1358650,2793265v-58102,-953,-115252,-7620,-172402,-16193c1171960,2775167,1157673,2772310,1143385,2769452v-13335,-2857,-27622,-4762,-41910,-8572c1072900,2753260,1045278,2747545,1017655,2738972r-40957,-12382l935740,2712302v-27622,-9525,-54292,-20955,-80962,-31432c841443,2675155,829060,2668487,815725,2662772v-13335,-6667,-26670,-12382,-39052,-19050c750955,2630387,725238,2618005,700473,2602765v-12383,-7620,-24765,-14288,-37148,-21908l627130,2557045r-18097,-11430l591888,2533232r-35243,-25717c510925,2472272,467110,2435125,426153,2395120v-41910,-40005,-80010,-82868,-116205,-126683c274705,2223670,240415,2176997,210888,2128420v-15240,-23813,-28575,-49530,-42863,-74295c160405,2041742,154690,2028407,148023,2016025v-6668,-12383,-13335,-24765,-19050,-38100l111828,1938872v-2858,-6667,-5715,-13335,-8573,-20002l95635,1898867,80395,1858862v-4762,-13335,-8572,-27622,-13335,-40957c57535,1791235,50868,1763612,43248,1735990v-3810,-14288,-6668,-27623,-9525,-41910c30865,1679792,28008,1666457,25150,1652170,14673,1595972,6100,1539775,3243,1482625,-4377,1369277,1338,1254977,21340,1142582r7620,-41910c31818,1086385,35628,1073050,38485,1058762v3810,-13335,6668,-27622,10478,-40957l61345,976847v1905,-6667,3810,-13335,5715,-20002l73728,935890,88015,895885v5715,-13335,10478,-26670,16193,-40005c108970,842545,114685,829210,120400,816827v12383,-25717,23813,-51435,37148,-76200c164215,728245,170883,715862,177550,703480r21908,-37148c207078,653950,214698,641567,222318,630137r22860,-35242l269943,560605v8572,-12383,17145,-23813,25717,-34290c365193,437732,445203,356770,533785,287237,623320,217705,720475,158650,823345,112930xm1879668,109120v17145,4762,35242,9525,52387,15240l1984443,142457v160020,77153,303847,185738,421957,317183l2376873,432970v-10478,-8573,-20003,-17145,-30480,-25718c2213043,277712,2053975,174842,1879668,109120xm1596775,107215r21907,l1658687,114835r40005,9525l1718695,129122v6667,1905,13335,3810,20002,5715l1777750,146267v51435,17145,102870,36195,152400,60008c2030162,251995,2122555,312002,2206375,381535v-6668,-3810,-14288,-6668,-20955,-10478c2182562,369152,2178752,367247,2175895,365342,1990157,222467,1764415,131980,1532005,108167r42862,l1596775,107215xm1399607,81497r-51435,7620l1334837,91022r-13335,2857l1295785,99594c1142432,111977,991937,151982,853825,217704,715712,282474,589030,373914,482350,483452,525212,428207,572837,375819,626177,327242,681422,286284,741430,251042,802390,219609v31432,-15240,62865,-29527,94297,-42862l945265,158649v15240,-5715,32385,-10477,48577,-16192c1059565,122454,1127192,105309,1194820,95784v67627,-9525,136207,-14287,204787,-14287xm1362475,222v142206,-2545,284545,16743,420990,57463c1771083,55780,1758700,53875,1748223,51970v-12383,-1905,-24765,-2858,-37148,-3810c1678690,39587,1645353,33872,1612015,28157v-17145,-1905,-33337,-4762,-50482,-6667c1544388,19585,1528195,17680,1511050,16727v-17145,-952,-33337,-3810,-50482,-3810l1410085,11012v-17145,,-33337,953,-50482,953l1333885,12917v-7620,953,-16192,953,-24765,1905c1173865,22442,1040515,51017,913833,98642v7620,-3810,13335,-6667,18097,-9525c936693,87212,941455,84355,946218,82450v9525,-4763,19050,-9525,36195,-16193c990985,62447,1001463,58637,1013845,54827v12383,-3810,27623,-9525,46673,-14287c1079568,35777,1101475,30062,1128145,24347v13335,-1905,27623,-4762,42863,-7620c1178628,15775,1186248,13870,1194820,12917v7620,-952,17145,-1905,25718,-2857c1267687,4345,1315074,1071,1362475,222xe" fillcolor="#666 [3207]" stroked="f">
                        <v:stroke joinstyle="miter"/>
                        <v:path arrowok="t" o:connecttype="custom" o:connectlocs="316500,104474;316618,104474;318979,110136;316500,104474;325943,100345;326061,100345;328540,106361;325943,100345;306800,86399;308474,88901;308356,88901;302977,80686;304225,82412;305641,84536;306800,86399;47380,70025;45019,74272;42776,78755;41714,80997;40652,83238;38645,87839;16691,152017;16455,186112;23537,219499;58121,277778;113952,316238;180760,327681;246269,310103;298323,266688;327478,205460;332081,220089;295254,282143;235882,322608;165179,334052;96601,314468;43013,267868;14448,203218;16101,132787;28258,99637;47380,70025;301038,61295;301746,61649;302572,62121;305877,66250;309064,70497;313077,76396;317799,84064;320041,88075;321104,90081;322048,92086;321812,91968;319569,87839;317209,83710;312133,75688;308120,70143;304697,65660;302926,63418;282624,56812;284631,57638;297482,72473;302977,80686;302690,80289;299739,76042;296552,72031;294900,70025;293247,68019;289824,64126;282624,56812;173442,19060;324527,170067;323747,185507;321695,198946;322048,199679;324763,206521;298441,261616;252997,302199;195632,322018;135316,318243;81374,291463;42068,246161;23419,189415;23155,185626;23137,185507;23110,184991;22379,174488;22451,171929;22356,170067;22687,163531;22799,159538;22948,158369;23137,154628;173442,19060;102030,13987;85623,25667;53518,50913;28376,83002;11615,120282;4415,160393;6894,201095;9018,211123;10317,216077;11733,221032;19051,240144;28612,258194;40298,274947;53872,290283;69216,303733;85977,315412;90463,318007;92705,319305;94948,320485;99552,322844;104155,324968;123277,332282;143225,337119;224079,332164;261260,315294;293366,290047;318507,257958;335268,220678;338455,236369;334088,246279;331609,251116;329012,255835;323464,265037;320514,269520;317327,273885;287818,305266;210977,342428;168366,345967;147002,343962;141690,343018;136497,341956;126109,339243;121034,337709;115958,335939;105925,332046;101086,329805;96247,327445;86804,322372;82200,319659;77715,316710;75472,315294;73348,313760;68980,310575;52810,296654;38409,280963;26134,263621;20822,254419;18343,249700;15983,244981;13858,240144;12796,237667;11851,235189;9963,230234;8310,225162;5359,215016;4179,209825;3117,204634;402,183635;2644,141518;3589,136327;4769,131136;6068,126063;7602,120990;8310,118513;9136,115917;10907,110962;12914,106007;14920,101170;19524,91732;22002,87131;24717,82530;27550,78047;30383,73682;33452,69435;36639,65188;66147,35577;102030,13987;232931,13515;239423,15403;245915,17644;298205,56930;294546,53627;290769,50441;232931,13515;197875,13279;200590,13279;205547,14223;210505,15403;212983,15993;215462,16701;220302,18116;239187,25549;273417,47256;270821,45958;269640,45250;189848,13397;195160,13397;173442,10094;167068,11038;165415,11274;163763,11628;160576,12335;105807,26964;59774,59879;77597,40531;99433,27200;111119,21891;117139,19650;123158,17644;148064,11864;173442,10094;168840,27;221010,7145;216643,6437;212039,5965;199763,3487;193508,2662;187252,2072;180996,1600;174740,1364;168484,1482;165297,1600;162228,1836;113244,12218;115486,11038;117257,10212;121742,8206;125637,6791;131421,5021;139802,3016;145113,2072;148064,1600;151251,1246;168840,27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32" o:spid="_x0000_s1028" type="#_x0000_t75" alt="Email icon" style="position:absolute;left:83820;top:9144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qGsMwgAAANsAAAAPAAAAZHJzL2Rvd25yZXYueG1sRE9Na8JA&#10;EL0X/A/LCL3pRoWkxmxEBJsWoVAreB2y0yQ0Oxuya5L++26h0Ns83udk+8m0YqDeNZYVrJYRCOLS&#10;6oYrBdeP0+IJhPPIGlvLpOCbHOzz2UOGqbYjv9Nw8ZUIIexSVFB736VSurImg25pO+LAfdreoA+w&#10;r6TucQzhppXrKIqlwYZDQ40dHWsqvy53o+D1nAzrY/l8o2Qbv1WF3RQjbpR6nE+HHQhPk/8X/7lf&#10;dJgfw+8v4QCZ/wAAAP//AwBQSwECLQAUAAYACAAAACEA2+H2y+4AAACFAQAAEwAAAAAAAAAAAAAA&#10;AAAAAAAAW0NvbnRlbnRfVHlwZXNdLnhtbFBLAQItABQABgAIAAAAIQBa9CxbvwAAABUBAAALAAAA&#10;AAAAAAAAAAAAAB8BAABfcmVscy8ucmVsc1BLAQItABQABgAIAAAAIQDkqGsMwgAAANsAAAAPAAAA&#10;AAAAAAAAAAAAAAcCAABkcnMvZG93bnJldi54bWxQSwUGAAAAAAMAAwC3AAAA9gIAAAAA&#10;">
                        <v:imagedata r:id="rId14" o:title="Email icon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40"/>
                <w:szCs w:val="40"/>
              </w:rPr>
              <w:t xml:space="preserve">   </w:t>
            </w:r>
            <w:r w:rsidRPr="00F25F14">
              <w:rPr>
                <w:rFonts w:ascii="TH SarabunPSK" w:hAnsi="TH SarabunPSK" w:cs="TH SarabunPSK"/>
              </w:rPr>
              <w:t xml:space="preserve">       </w:t>
            </w:r>
          </w:p>
          <w:p w14:paraId="3544BD4E" w14:textId="48300D18" w:rsidR="003D1B71" w:rsidRPr="00F25F14" w:rsidRDefault="00F25F14" w:rsidP="00AC6C7E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    </w:t>
            </w:r>
            <w:r w:rsidRPr="00F25F14">
              <w:rPr>
                <w:rFonts w:ascii="TH SarabunPSK" w:hAnsi="TH SarabunPSK" w:cs="TH SarabunPSK"/>
                <w:sz w:val="40"/>
                <w:szCs w:val="40"/>
              </w:rPr>
              <w:t>htk@nstda.or.th</w:t>
            </w:r>
          </w:p>
        </w:tc>
      </w:tr>
      <w:tr w:rsidR="003D1B71" w14:paraId="2DA26799" w14:textId="77777777" w:rsidTr="00F25F14">
        <w:trPr>
          <w:trHeight w:val="1164"/>
        </w:trPr>
        <w:tc>
          <w:tcPr>
            <w:tcW w:w="720" w:type="dxa"/>
          </w:tcPr>
          <w:p w14:paraId="2C825C74" w14:textId="77777777" w:rsidR="003D1B71" w:rsidRPr="0056708E" w:rsidRDefault="003D1B71">
            <w:pPr>
              <w:pStyle w:val="BodyText"/>
              <w:kinsoku w:val="0"/>
              <w:overflowPunct w:val="0"/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202194CD" w14:textId="77777777" w:rsidR="003D1B71" w:rsidRPr="00F25F14" w:rsidRDefault="003D1B7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43563AF7" w14:textId="77777777" w:rsidR="003D1B71" w:rsidRPr="00F25F14" w:rsidRDefault="003D1B71" w:rsidP="0059047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5E20DBF0" w14:textId="77777777" w:rsidR="003D1B71" w:rsidRPr="00F25F14" w:rsidRDefault="003D1B71" w:rsidP="00222466">
            <w:pPr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3D1B71" w14:paraId="73937E99" w14:textId="77777777" w:rsidTr="00F25F14">
        <w:trPr>
          <w:trHeight w:val="543"/>
        </w:trPr>
        <w:tc>
          <w:tcPr>
            <w:tcW w:w="720" w:type="dxa"/>
          </w:tcPr>
          <w:p w14:paraId="4A6D1127" w14:textId="77777777" w:rsidR="003D1B71" w:rsidRDefault="003D1B71" w:rsidP="006D79A8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5537E453" w14:textId="2AB78D26" w:rsidR="003D1B71" w:rsidRPr="00376291" w:rsidRDefault="003D1B71" w:rsidP="006D79A8">
            <w:pPr>
              <w:pStyle w:val="Information"/>
              <w:jc w:val="center"/>
              <w:rPr>
                <w:rStyle w:val="Strong"/>
                <w:rFonts w:ascii="Calibri" w:hAnsi="Calibri" w:cs="Calibri"/>
                <w:b w:val="0"/>
                <w:bCs w:val="0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005C7DAF" w14:textId="76731EAB" w:rsidR="003D1B71" w:rsidRPr="00F25F14" w:rsidRDefault="003D1B71" w:rsidP="00380FD1">
            <w:pPr>
              <w:pStyle w:val="Information"/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</w:pPr>
          </w:p>
        </w:tc>
        <w:tc>
          <w:tcPr>
            <w:tcW w:w="423" w:type="dxa"/>
            <w:vMerge/>
          </w:tcPr>
          <w:p w14:paraId="774E6508" w14:textId="77777777" w:rsidR="003D1B71" w:rsidRPr="00F25F14" w:rsidRDefault="003D1B71" w:rsidP="0059047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1586E889" w14:textId="77777777" w:rsidR="003D1B71" w:rsidRPr="00F25F14" w:rsidRDefault="003D1B71" w:rsidP="005801E5">
            <w:pPr>
              <w:pStyle w:val="Heading1"/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3D1B71" w14:paraId="4AA5CFE4" w14:textId="77777777" w:rsidTr="00F25F14">
        <w:trPr>
          <w:trHeight w:val="183"/>
        </w:trPr>
        <w:tc>
          <w:tcPr>
            <w:tcW w:w="720" w:type="dxa"/>
          </w:tcPr>
          <w:p w14:paraId="7C6CA193" w14:textId="77777777" w:rsidR="003D1B71" w:rsidRPr="00376291" w:rsidRDefault="003D1B71" w:rsidP="00222466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6E7F771D" w14:textId="77777777" w:rsidR="003D1B71" w:rsidRPr="00376291" w:rsidRDefault="003D1B71" w:rsidP="00222466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2B099756" w14:textId="77777777" w:rsidR="003D1B71" w:rsidRDefault="003D1B71" w:rsidP="0059047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29FF8533" w14:textId="77777777" w:rsidR="003D1B71" w:rsidRDefault="003D1B71" w:rsidP="005801E5">
            <w:pPr>
              <w:pStyle w:val="Heading1"/>
            </w:pPr>
          </w:p>
        </w:tc>
      </w:tr>
      <w:tr w:rsidR="003D1B71" w14:paraId="1E2E5366" w14:textId="77777777" w:rsidTr="00F25F14">
        <w:trPr>
          <w:trHeight w:val="624"/>
        </w:trPr>
        <w:tc>
          <w:tcPr>
            <w:tcW w:w="720" w:type="dxa"/>
          </w:tcPr>
          <w:p w14:paraId="562539EA" w14:textId="77777777" w:rsidR="003D1B71" w:rsidRDefault="003D1B71" w:rsidP="006D79A8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6D2BA8E9" w14:textId="0B2A55FF" w:rsidR="003D1B71" w:rsidRPr="00376291" w:rsidRDefault="003D1B71" w:rsidP="006D79A8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3EFBE9DB" w14:textId="396C74DE" w:rsidR="003D1B71" w:rsidRPr="00380FD1" w:rsidRDefault="003D1B71" w:rsidP="00380FD1">
            <w:pPr>
              <w:pStyle w:val="Information"/>
            </w:pPr>
          </w:p>
        </w:tc>
        <w:tc>
          <w:tcPr>
            <w:tcW w:w="423" w:type="dxa"/>
            <w:vMerge/>
          </w:tcPr>
          <w:p w14:paraId="61475019" w14:textId="77777777" w:rsidR="003D1B71" w:rsidRDefault="003D1B71" w:rsidP="0059047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07D8AB3F" w14:textId="77777777" w:rsidR="003D1B71" w:rsidRDefault="003D1B71" w:rsidP="005801E5">
            <w:pPr>
              <w:pStyle w:val="Heading1"/>
            </w:pPr>
          </w:p>
        </w:tc>
      </w:tr>
      <w:tr w:rsidR="003D1B71" w14:paraId="21A3D5D8" w14:textId="77777777" w:rsidTr="00F25F14">
        <w:trPr>
          <w:trHeight w:val="183"/>
        </w:trPr>
        <w:tc>
          <w:tcPr>
            <w:tcW w:w="720" w:type="dxa"/>
          </w:tcPr>
          <w:p w14:paraId="72423CC7" w14:textId="77777777" w:rsidR="003D1B71" w:rsidRPr="00376291" w:rsidRDefault="003D1B71" w:rsidP="00B6466C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72229E7E" w14:textId="77777777" w:rsidR="003D1B71" w:rsidRPr="00376291" w:rsidRDefault="003D1B71" w:rsidP="00B6466C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35273FE2" w14:textId="77777777" w:rsidR="003D1B71" w:rsidRDefault="003D1B71" w:rsidP="0059047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3DCAA189" w14:textId="77777777" w:rsidR="003D1B71" w:rsidRDefault="003D1B71" w:rsidP="005801E5">
            <w:pPr>
              <w:pStyle w:val="Heading1"/>
            </w:pPr>
          </w:p>
        </w:tc>
      </w:tr>
      <w:tr w:rsidR="003D1B71" w14:paraId="3E891D4D" w14:textId="77777777" w:rsidTr="00F25F14">
        <w:trPr>
          <w:trHeight w:val="633"/>
        </w:trPr>
        <w:tc>
          <w:tcPr>
            <w:tcW w:w="720" w:type="dxa"/>
          </w:tcPr>
          <w:p w14:paraId="254F877A" w14:textId="77777777" w:rsidR="003D1B71" w:rsidRDefault="003D1B71" w:rsidP="006D79A8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770D1C26" w14:textId="492125CB" w:rsidR="003D1B71" w:rsidRPr="00376291" w:rsidRDefault="003D1B71" w:rsidP="006D79A8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4CFDCCEC" w14:textId="10CC2E1C" w:rsidR="003D1B71" w:rsidRPr="00380FD1" w:rsidRDefault="003D1B71" w:rsidP="00380FD1">
            <w:pPr>
              <w:pStyle w:val="Information"/>
            </w:pPr>
          </w:p>
        </w:tc>
        <w:tc>
          <w:tcPr>
            <w:tcW w:w="423" w:type="dxa"/>
            <w:vMerge/>
          </w:tcPr>
          <w:p w14:paraId="3FAB61F6" w14:textId="77777777" w:rsidR="003D1B71" w:rsidRDefault="003D1B71" w:rsidP="0059047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2CD9E73F" w14:textId="77777777" w:rsidR="003D1B71" w:rsidRDefault="003D1B71" w:rsidP="005801E5">
            <w:pPr>
              <w:pStyle w:val="Heading1"/>
            </w:pPr>
          </w:p>
        </w:tc>
      </w:tr>
      <w:tr w:rsidR="003D1B71" w14:paraId="120A16B4" w14:textId="77777777" w:rsidTr="00F25F14">
        <w:trPr>
          <w:trHeight w:val="174"/>
        </w:trPr>
        <w:tc>
          <w:tcPr>
            <w:tcW w:w="720" w:type="dxa"/>
          </w:tcPr>
          <w:p w14:paraId="2D35DC67" w14:textId="77777777" w:rsidR="003D1B71" w:rsidRPr="00376291" w:rsidRDefault="003D1B71" w:rsidP="00B6466C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06553590" w14:textId="77777777" w:rsidR="003D1B71" w:rsidRPr="00376291" w:rsidRDefault="003D1B71" w:rsidP="00B6466C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0DF47622" w14:textId="77777777" w:rsidR="003D1B71" w:rsidRDefault="003D1B71" w:rsidP="0059047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7664BF41" w14:textId="77777777" w:rsidR="003D1B71" w:rsidRDefault="003D1B71" w:rsidP="005801E5">
            <w:pPr>
              <w:pStyle w:val="Heading1"/>
            </w:pPr>
          </w:p>
        </w:tc>
      </w:tr>
      <w:tr w:rsidR="003D1B71" w14:paraId="5A1DB7CE" w14:textId="77777777" w:rsidTr="00F25F14">
        <w:trPr>
          <w:trHeight w:val="633"/>
        </w:trPr>
        <w:tc>
          <w:tcPr>
            <w:tcW w:w="720" w:type="dxa"/>
          </w:tcPr>
          <w:p w14:paraId="2815B50F" w14:textId="77777777" w:rsidR="003D1B71" w:rsidRDefault="003D1B71" w:rsidP="006D79A8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63CFC6BB" w14:textId="2E0FAEF4" w:rsidR="003D1B71" w:rsidRPr="00376291" w:rsidRDefault="003D1B71" w:rsidP="006D79A8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3507DC4F" w14:textId="61C3C2A9" w:rsidR="003D1B71" w:rsidRPr="00380FD1" w:rsidRDefault="003D1B71" w:rsidP="00380FD1">
            <w:pPr>
              <w:pStyle w:val="Information"/>
            </w:pPr>
          </w:p>
        </w:tc>
        <w:tc>
          <w:tcPr>
            <w:tcW w:w="423" w:type="dxa"/>
            <w:vMerge/>
          </w:tcPr>
          <w:p w14:paraId="099B9D84" w14:textId="77777777" w:rsidR="003D1B71" w:rsidRDefault="003D1B71" w:rsidP="00A14C79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31F68A20" w14:textId="77777777" w:rsidR="003D1B71" w:rsidRDefault="003D1B71" w:rsidP="005801E5">
            <w:pPr>
              <w:pStyle w:val="Heading1"/>
            </w:pPr>
          </w:p>
        </w:tc>
      </w:tr>
      <w:tr w:rsidR="003D1B71" w14:paraId="57CE62BA" w14:textId="77777777" w:rsidTr="00F25F14">
        <w:trPr>
          <w:trHeight w:val="2448"/>
        </w:trPr>
        <w:tc>
          <w:tcPr>
            <w:tcW w:w="720" w:type="dxa"/>
          </w:tcPr>
          <w:p w14:paraId="41212CEF" w14:textId="77777777" w:rsidR="003D1B71" w:rsidRPr="0056708E" w:rsidRDefault="003D1B71" w:rsidP="00222466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30C59129" w14:textId="77777777" w:rsidR="003D1B71" w:rsidRPr="0056708E" w:rsidRDefault="003D1B71" w:rsidP="00222466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423" w:type="dxa"/>
          </w:tcPr>
          <w:p w14:paraId="265E9E8C" w14:textId="77777777" w:rsidR="003D1B71" w:rsidRDefault="003D1B71" w:rsidP="00222466"/>
        </w:tc>
        <w:tc>
          <w:tcPr>
            <w:tcW w:w="6607" w:type="dxa"/>
            <w:vMerge/>
          </w:tcPr>
          <w:p w14:paraId="16F533BC" w14:textId="77777777" w:rsidR="003D1B71" w:rsidRDefault="003D1B71" w:rsidP="00222466"/>
        </w:tc>
      </w:tr>
    </w:tbl>
    <w:p w14:paraId="23AE5296" w14:textId="4F5EC99F" w:rsidR="007F5B63" w:rsidRDefault="007F5B63" w:rsidP="006D79A8">
      <w:pPr>
        <w:pStyle w:val="BodyText"/>
        <w:rPr>
          <w:rFonts w:cstheme="minorBidi"/>
          <w:szCs w:val="25"/>
          <w:lang w:bidi="th-TH"/>
        </w:rPr>
      </w:pPr>
    </w:p>
    <w:p w14:paraId="0269B9DF" w14:textId="2D0C6313" w:rsidR="00BB30F1" w:rsidRDefault="00BB30F1" w:rsidP="006D79A8">
      <w:pPr>
        <w:pStyle w:val="BodyText"/>
        <w:rPr>
          <w:rFonts w:cstheme="minorBidi"/>
          <w:szCs w:val="25"/>
          <w:lang w:bidi="th-TH"/>
        </w:rPr>
      </w:pPr>
    </w:p>
    <w:p w14:paraId="4F41992F" w14:textId="229E8348" w:rsidR="00BB30F1" w:rsidRDefault="00BB30F1" w:rsidP="006D79A8">
      <w:pPr>
        <w:pStyle w:val="BodyText"/>
        <w:rPr>
          <w:rFonts w:cstheme="minorBidi"/>
          <w:szCs w:val="25"/>
          <w:lang w:bidi="th-TH"/>
        </w:rPr>
      </w:pPr>
    </w:p>
    <w:p w14:paraId="361F2784" w14:textId="643BBBEE" w:rsidR="00BB30F1" w:rsidRDefault="00BB30F1" w:rsidP="006D79A8">
      <w:pPr>
        <w:pStyle w:val="BodyText"/>
        <w:rPr>
          <w:rFonts w:cstheme="minorBidi"/>
          <w:szCs w:val="25"/>
          <w:lang w:bidi="th-TH"/>
        </w:rPr>
      </w:pPr>
    </w:p>
    <w:p w14:paraId="62A59684" w14:textId="058C25DD" w:rsidR="00BB30F1" w:rsidRDefault="00BB30F1" w:rsidP="006D79A8">
      <w:pPr>
        <w:pStyle w:val="BodyText"/>
        <w:rPr>
          <w:rFonts w:cstheme="minorBidi"/>
          <w:szCs w:val="25"/>
          <w:lang w:bidi="th-TH"/>
        </w:rPr>
      </w:pPr>
    </w:p>
    <w:p w14:paraId="6C9555F1" w14:textId="380EE368" w:rsidR="00BB30F1" w:rsidRDefault="00BB30F1" w:rsidP="006D79A8">
      <w:pPr>
        <w:pStyle w:val="BodyText"/>
        <w:rPr>
          <w:rFonts w:cstheme="minorBidi"/>
          <w:szCs w:val="25"/>
          <w:lang w:bidi="th-TH"/>
        </w:rPr>
      </w:pPr>
    </w:p>
    <w:tbl>
      <w:tblPr>
        <w:tblW w:w="10692" w:type="dxa"/>
        <w:tblInd w:w="-720" w:type="dxa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</w:tblPr>
      <w:tblGrid>
        <w:gridCol w:w="720"/>
        <w:gridCol w:w="630"/>
        <w:gridCol w:w="2312"/>
        <w:gridCol w:w="423"/>
        <w:gridCol w:w="6607"/>
      </w:tblGrid>
      <w:tr w:rsidR="00BB30F1" w14:paraId="6D6BFF04" w14:textId="77777777" w:rsidTr="00FB2861">
        <w:trPr>
          <w:trHeight w:val="2117"/>
        </w:trPr>
        <w:tc>
          <w:tcPr>
            <w:tcW w:w="3662" w:type="dxa"/>
            <w:gridSpan w:val="3"/>
            <w:vMerge w:val="restart"/>
          </w:tcPr>
          <w:p w14:paraId="068D2744" w14:textId="5CB08704" w:rsidR="00BB30F1" w:rsidRPr="00A60853" w:rsidRDefault="00A60853" w:rsidP="00FB2861">
            <w:pPr>
              <w:pStyle w:val="BodyText"/>
              <w:kinsoku w:val="0"/>
              <w:overflowPunct w:val="0"/>
              <w:ind w:left="-120"/>
              <w:rPr>
                <w:rFonts w:ascii="Times New Roman" w:hAnsi="Times New Roman" w:cstheme="minorBidi"/>
                <w:szCs w:val="25"/>
                <w:cs/>
                <w:lang w:bidi="th-TH"/>
              </w:rPr>
            </w:pPr>
            <w:r>
              <w:rPr>
                <w:rFonts w:ascii="Times New Roman" w:hAnsi="Times New Roman" w:cstheme="minorBidi" w:hint="cs"/>
                <w:noProof/>
                <w:szCs w:val="25"/>
                <w:lang w:val="th-TH" w:bidi="th-TH"/>
              </w:rPr>
              <w:lastRenderedPageBreak/>
              <w:drawing>
                <wp:anchor distT="0" distB="0" distL="114300" distR="114300" simplePos="0" relativeHeight="251665408" behindDoc="0" locked="0" layoutInCell="1" allowOverlap="1" wp14:anchorId="7B387FA3" wp14:editId="2DB300CA">
                  <wp:simplePos x="0" y="0"/>
                  <wp:positionH relativeFrom="column">
                    <wp:posOffset>-309273</wp:posOffset>
                  </wp:positionH>
                  <wp:positionV relativeFrom="paragraph">
                    <wp:posOffset>-237356</wp:posOffset>
                  </wp:positionV>
                  <wp:extent cx="2202513" cy="2149813"/>
                  <wp:effectExtent l="0" t="0" r="7620" b="3175"/>
                  <wp:wrapNone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Picture 28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6400" cy="2153607"/>
                          </a:xfrm>
                          <a:prstGeom prst="ellipse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23" w:type="dxa"/>
            <w:vMerge w:val="restart"/>
          </w:tcPr>
          <w:p w14:paraId="70280044" w14:textId="77777777" w:rsidR="00BB30F1" w:rsidRPr="00F25F14" w:rsidRDefault="00BB30F1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8"/>
                <w:szCs w:val="48"/>
              </w:rPr>
            </w:pPr>
          </w:p>
        </w:tc>
        <w:tc>
          <w:tcPr>
            <w:tcW w:w="6607" w:type="dxa"/>
          </w:tcPr>
          <w:p w14:paraId="499F231E" w14:textId="217BE33D" w:rsidR="00BB30F1" w:rsidRPr="00F25F14" w:rsidRDefault="00A60853" w:rsidP="00FB2861">
            <w:pPr>
              <w:pStyle w:val="Title"/>
              <w:rPr>
                <w:rFonts w:ascii="TH SarabunPSK" w:hAnsi="TH SarabunPSK" w:cs="TH SarabunPSK"/>
                <w:szCs w:val="48"/>
                <w:lang w:bidi="th-TH"/>
              </w:rPr>
            </w:pPr>
            <w:r w:rsidRPr="00A6085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ศาสตราจารย์</w:t>
            </w:r>
            <w:r w:rsidRPr="00A60853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</w:t>
            </w:r>
            <w:r w:rsidRPr="00A6085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ดร</w:t>
            </w:r>
            <w:r w:rsidRPr="00A60853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. </w:t>
            </w:r>
            <w:r w:rsidRPr="00A6085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สมคิด</w:t>
            </w:r>
            <w:r w:rsidRPr="00A60853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</w:t>
            </w:r>
            <w:r w:rsidRPr="00A6085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เลิศไพฑูรย์</w:t>
            </w:r>
            <w:r w:rsidR="00BB30F1" w:rsidRPr="00F25F14">
              <w:rPr>
                <w:rFonts w:ascii="TH SarabunPSK" w:hAnsi="TH SarabunPSK" w:cs="TH SarabunPSK"/>
                <w:szCs w:val="48"/>
              </w:rPr>
              <w:br/>
            </w:r>
            <w:r w:rsidRPr="00A6085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กรรมการผู้ทรงคุณวุฒิ</w:t>
            </w:r>
          </w:p>
          <w:p w14:paraId="79131DD2" w14:textId="409A8E59" w:rsidR="00BB30F1" w:rsidRPr="00F25F14" w:rsidRDefault="00BB30F1" w:rsidP="00FB2861">
            <w:pPr>
              <w:rPr>
                <w:rFonts w:ascii="TH SarabunPSK" w:hAnsi="TH SarabunPSK" w:cs="TH SarabunPSK"/>
                <w:b/>
                <w:bCs/>
                <w:sz w:val="48"/>
                <w:szCs w:val="48"/>
                <w:lang w:bidi="th-TH"/>
              </w:rPr>
            </w:pP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(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 xml:space="preserve">อายุ 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6</w:t>
            </w:r>
            <w:r w:rsidR="00DF604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4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 xml:space="preserve"> 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>ปี)</w:t>
            </w:r>
          </w:p>
        </w:tc>
      </w:tr>
      <w:tr w:rsidR="00BB30F1" w:rsidRPr="00A60853" w14:paraId="12588C92" w14:textId="77777777" w:rsidTr="00FB2861">
        <w:trPr>
          <w:trHeight w:val="1589"/>
        </w:trPr>
        <w:tc>
          <w:tcPr>
            <w:tcW w:w="3662" w:type="dxa"/>
            <w:gridSpan w:val="3"/>
            <w:vMerge/>
          </w:tcPr>
          <w:p w14:paraId="632334DC" w14:textId="77777777" w:rsidR="00BB30F1" w:rsidRPr="00F25F14" w:rsidRDefault="00BB30F1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58AFD83A" w14:textId="77777777" w:rsidR="00BB30F1" w:rsidRPr="00F25F14" w:rsidRDefault="00BB30F1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 w:val="restart"/>
            <w:vAlign w:val="bottom"/>
          </w:tcPr>
          <w:p w14:paraId="6D071005" w14:textId="77777777" w:rsidR="00BB30F1" w:rsidRPr="00F25F14" w:rsidRDefault="00BB30F1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ประวัติการทำงาน</w:t>
            </w:r>
          </w:p>
          <w:p w14:paraId="3E3FC25B" w14:textId="77777777" w:rsidR="003711E0" w:rsidRPr="003711E0" w:rsidRDefault="003711E0" w:rsidP="003711E0">
            <w:pPr>
              <w:rPr>
                <w:rFonts w:ascii="TH SarabunPSK" w:hAnsi="TH SarabunPSK" w:cs="TH SarabunPSK"/>
                <w:sz w:val="40"/>
                <w:szCs w:val="40"/>
              </w:rPr>
            </w:pP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ศาสตราจารย์ประจำภาควิชากฎหมายมหาชน</w:t>
            </w:r>
            <w:r w:rsidRPr="003711E0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ระดับ</w:t>
            </w:r>
            <w:r w:rsidRPr="003711E0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10</w:t>
            </w:r>
          </w:p>
          <w:p w14:paraId="13B7CDDE" w14:textId="2F0FE883" w:rsidR="003711E0" w:rsidRPr="00F25F14" w:rsidRDefault="003711E0" w:rsidP="003711E0">
            <w:pPr>
              <w:rPr>
                <w:rFonts w:ascii="TH SarabunPSK" w:hAnsi="TH SarabunPSK" w:cs="TH SarabunPSK"/>
                <w:sz w:val="40"/>
                <w:szCs w:val="40"/>
              </w:rPr>
            </w:pP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คณะนิติศาสตร์</w:t>
            </w:r>
            <w:r w:rsidRPr="003711E0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 </w:t>
            </w: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มหาวิทยาลัยธรรมศาสตร์</w:t>
            </w:r>
          </w:p>
          <w:p w14:paraId="38753DC2" w14:textId="77777777" w:rsidR="00BB30F1" w:rsidRPr="00F25F14" w:rsidRDefault="00BB30F1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ประวัติการศึกษา</w:t>
            </w:r>
          </w:p>
          <w:p w14:paraId="23E3D73C" w14:textId="77777777" w:rsidR="003711E0" w:rsidRPr="003711E0" w:rsidRDefault="003711E0" w:rsidP="003711E0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ปริญญาเอก</w:t>
            </w:r>
            <w:r w:rsidRPr="003711E0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กฎหมายมหาชน</w:t>
            </w:r>
            <w:r w:rsidRPr="003711E0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มหาวิทยาลัยปารีส</w:t>
            </w:r>
            <w:r w:rsidRPr="003711E0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2 </w:t>
            </w: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ประเทศฝรั่งเศส</w:t>
            </w:r>
          </w:p>
          <w:p w14:paraId="76C4EAD7" w14:textId="77777777" w:rsidR="003711E0" w:rsidRPr="003711E0" w:rsidRDefault="003711E0" w:rsidP="003711E0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ปริญญาโท</w:t>
            </w:r>
            <w:r w:rsidRPr="003711E0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กฎหมายมหาชน</w:t>
            </w:r>
            <w:r w:rsidRPr="003711E0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มหาวิทยาลัยปารีส</w:t>
            </w:r>
            <w:r w:rsidRPr="003711E0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2 </w:t>
            </w: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ประเทศฝรั่งเศส</w:t>
            </w:r>
          </w:p>
          <w:p w14:paraId="7B723655" w14:textId="77777777" w:rsidR="003711E0" w:rsidRPr="003711E0" w:rsidRDefault="003711E0" w:rsidP="003711E0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เนติบัณฑิตไทย</w:t>
            </w:r>
            <w:r w:rsidRPr="003711E0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สำนักอบรมศึกษากฎหมายแห่งเนติบัณฑิตยสภา</w:t>
            </w:r>
          </w:p>
          <w:p w14:paraId="679B6160" w14:textId="77777777" w:rsidR="003711E0" w:rsidRPr="003711E0" w:rsidRDefault="003711E0" w:rsidP="003711E0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นิติศาสตรบัณฑิต</w:t>
            </w:r>
            <w:r w:rsidRPr="003711E0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มหาวิทยาลัยธรรมศาสตร์</w:t>
            </w:r>
          </w:p>
          <w:p w14:paraId="178ECF8B" w14:textId="77777777" w:rsidR="00BB30F1" w:rsidRPr="00F25F14" w:rsidRDefault="00BB30F1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 wp14:anchorId="012D53D1" wp14:editId="42F53279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583565</wp:posOffset>
                      </wp:positionV>
                      <wp:extent cx="337820" cy="337185"/>
                      <wp:effectExtent l="0" t="0" r="5080" b="5715"/>
                      <wp:wrapNone/>
                      <wp:docPr id="5" name="Group 5" descr="phon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820" cy="337185"/>
                                <a:chOff x="0" y="0"/>
                                <a:chExt cx="337820" cy="337185"/>
                              </a:xfrm>
                            </wpg:grpSpPr>
                            <wps:wsp>
                              <wps:cNvPr id="7" name="Freeform: Shape 162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820" cy="337185"/>
                                </a:xfrm>
                                <a:custGeom>
                                  <a:avLst/>
                                  <a:gdLst>
                                    <a:gd name="connsiteX0" fmla="*/ 741998 w 2517880"/>
                                    <a:gd name="connsiteY0" fmla="*/ 2445067 h 2514600"/>
                                    <a:gd name="connsiteX1" fmla="*/ 786765 w 2517880"/>
                                    <a:gd name="connsiteY1" fmla="*/ 2462212 h 2514600"/>
                                    <a:gd name="connsiteX2" fmla="*/ 846773 w 2517880"/>
                                    <a:gd name="connsiteY2" fmla="*/ 2486977 h 2514600"/>
                                    <a:gd name="connsiteX3" fmla="*/ 818198 w 2517880"/>
                                    <a:gd name="connsiteY3" fmla="*/ 2482214 h 2514600"/>
                                    <a:gd name="connsiteX4" fmla="*/ 786765 w 2517880"/>
                                    <a:gd name="connsiteY4" fmla="*/ 2468879 h 2514600"/>
                                    <a:gd name="connsiteX5" fmla="*/ 741998 w 2517880"/>
                                    <a:gd name="connsiteY5" fmla="*/ 2445067 h 2514600"/>
                                    <a:gd name="connsiteX6" fmla="*/ 628649 w 2517880"/>
                                    <a:gd name="connsiteY6" fmla="*/ 2345888 h 2514600"/>
                                    <a:gd name="connsiteX7" fmla="*/ 639127 w 2517880"/>
                                    <a:gd name="connsiteY7" fmla="*/ 2351722 h 2514600"/>
                                    <a:gd name="connsiteX8" fmla="*/ 675322 w 2517880"/>
                                    <a:gd name="connsiteY8" fmla="*/ 2374582 h 2514600"/>
                                    <a:gd name="connsiteX9" fmla="*/ 698182 w 2517880"/>
                                    <a:gd name="connsiteY9" fmla="*/ 2394585 h 2514600"/>
                                    <a:gd name="connsiteX10" fmla="*/ 644842 w 2517880"/>
                                    <a:gd name="connsiteY10" fmla="*/ 2363152 h 2514600"/>
                                    <a:gd name="connsiteX11" fmla="*/ 626745 w 2517880"/>
                                    <a:gd name="connsiteY11" fmla="*/ 2347912 h 2514600"/>
                                    <a:gd name="connsiteX12" fmla="*/ 628649 w 2517880"/>
                                    <a:gd name="connsiteY12" fmla="*/ 2345888 h 2514600"/>
                                    <a:gd name="connsiteX13" fmla="*/ 541973 w 2517880"/>
                                    <a:gd name="connsiteY13" fmla="*/ 2310765 h 2514600"/>
                                    <a:gd name="connsiteX14" fmla="*/ 575310 w 2517880"/>
                                    <a:gd name="connsiteY14" fmla="*/ 2334577 h 2514600"/>
                                    <a:gd name="connsiteX15" fmla="*/ 609600 w 2517880"/>
                                    <a:gd name="connsiteY15" fmla="*/ 2356485 h 2514600"/>
                                    <a:gd name="connsiteX16" fmla="*/ 632460 w 2517880"/>
                                    <a:gd name="connsiteY16" fmla="*/ 2374582 h 2514600"/>
                                    <a:gd name="connsiteX17" fmla="*/ 605790 w 2517880"/>
                                    <a:gd name="connsiteY17" fmla="*/ 2363152 h 2514600"/>
                                    <a:gd name="connsiteX18" fmla="*/ 615315 w 2517880"/>
                                    <a:gd name="connsiteY18" fmla="*/ 2376487 h 2514600"/>
                                    <a:gd name="connsiteX19" fmla="*/ 584835 w 2517880"/>
                                    <a:gd name="connsiteY19" fmla="*/ 2357437 h 2514600"/>
                                    <a:gd name="connsiteX20" fmla="*/ 569595 w 2517880"/>
                                    <a:gd name="connsiteY20" fmla="*/ 2347912 h 2514600"/>
                                    <a:gd name="connsiteX21" fmla="*/ 554355 w 2517880"/>
                                    <a:gd name="connsiteY21" fmla="*/ 2338387 h 2514600"/>
                                    <a:gd name="connsiteX22" fmla="*/ 261809 w 2517880"/>
                                    <a:gd name="connsiteY22" fmla="*/ 2061771 h 2514600"/>
                                    <a:gd name="connsiteX23" fmla="*/ 277178 w 2517880"/>
                                    <a:gd name="connsiteY23" fmla="*/ 2083117 h 2514600"/>
                                    <a:gd name="connsiteX24" fmla="*/ 264200 w 2517880"/>
                                    <a:gd name="connsiteY24" fmla="*/ 2066984 h 2514600"/>
                                    <a:gd name="connsiteX25" fmla="*/ 218093 w 2517880"/>
                                    <a:gd name="connsiteY25" fmla="*/ 1904151 h 2514600"/>
                                    <a:gd name="connsiteX26" fmla="*/ 233363 w 2517880"/>
                                    <a:gd name="connsiteY26" fmla="*/ 1927859 h 2514600"/>
                                    <a:gd name="connsiteX27" fmla="*/ 259080 w 2517880"/>
                                    <a:gd name="connsiteY27" fmla="*/ 1972627 h 2514600"/>
                                    <a:gd name="connsiteX28" fmla="*/ 279083 w 2517880"/>
                                    <a:gd name="connsiteY28" fmla="*/ 2008822 h 2514600"/>
                                    <a:gd name="connsiteX29" fmla="*/ 260033 w 2517880"/>
                                    <a:gd name="connsiteY29" fmla="*/ 1985009 h 2514600"/>
                                    <a:gd name="connsiteX30" fmla="*/ 241935 w 2517880"/>
                                    <a:gd name="connsiteY30" fmla="*/ 1958339 h 2514600"/>
                                    <a:gd name="connsiteX31" fmla="*/ 225743 w 2517880"/>
                                    <a:gd name="connsiteY31" fmla="*/ 1931669 h 2514600"/>
                                    <a:gd name="connsiteX32" fmla="*/ 216218 w 2517880"/>
                                    <a:gd name="connsiteY32" fmla="*/ 1906904 h 2514600"/>
                                    <a:gd name="connsiteX33" fmla="*/ 218093 w 2517880"/>
                                    <a:gd name="connsiteY33" fmla="*/ 1904151 h 2514600"/>
                                    <a:gd name="connsiteX34" fmla="*/ 151448 w 2517880"/>
                                    <a:gd name="connsiteY34" fmla="*/ 1838325 h 2514600"/>
                                    <a:gd name="connsiteX35" fmla="*/ 181928 w 2517880"/>
                                    <a:gd name="connsiteY35" fmla="*/ 1897380 h 2514600"/>
                                    <a:gd name="connsiteX36" fmla="*/ 219075 w 2517880"/>
                                    <a:gd name="connsiteY36" fmla="*/ 1965960 h 2514600"/>
                                    <a:gd name="connsiteX37" fmla="*/ 236220 w 2517880"/>
                                    <a:gd name="connsiteY37" fmla="*/ 1997392 h 2514600"/>
                                    <a:gd name="connsiteX38" fmla="*/ 250508 w 2517880"/>
                                    <a:gd name="connsiteY38" fmla="*/ 2024062 h 2514600"/>
                                    <a:gd name="connsiteX39" fmla="*/ 260985 w 2517880"/>
                                    <a:gd name="connsiteY39" fmla="*/ 2053590 h 2514600"/>
                                    <a:gd name="connsiteX40" fmla="*/ 261224 w 2517880"/>
                                    <a:gd name="connsiteY40" fmla="*/ 2060496 h 2514600"/>
                                    <a:gd name="connsiteX41" fmla="*/ 261809 w 2517880"/>
                                    <a:gd name="connsiteY41" fmla="*/ 2061771 h 2514600"/>
                                    <a:gd name="connsiteX42" fmla="*/ 260033 w 2517880"/>
                                    <a:gd name="connsiteY42" fmla="*/ 2059305 h 2514600"/>
                                    <a:gd name="connsiteX43" fmla="*/ 240030 w 2517880"/>
                                    <a:gd name="connsiteY43" fmla="*/ 2027872 h 2514600"/>
                                    <a:gd name="connsiteX44" fmla="*/ 196215 w 2517880"/>
                                    <a:gd name="connsiteY44" fmla="*/ 1954530 h 2514600"/>
                                    <a:gd name="connsiteX45" fmla="*/ 177165 w 2517880"/>
                                    <a:gd name="connsiteY45" fmla="*/ 1917382 h 2514600"/>
                                    <a:gd name="connsiteX46" fmla="*/ 162878 w 2517880"/>
                                    <a:gd name="connsiteY46" fmla="*/ 1884045 h 2514600"/>
                                    <a:gd name="connsiteX47" fmla="*/ 151448 w 2517880"/>
                                    <a:gd name="connsiteY47" fmla="*/ 1838325 h 2514600"/>
                                    <a:gd name="connsiteX48" fmla="*/ 13335 w 2517880"/>
                                    <a:gd name="connsiteY48" fmla="*/ 1144905 h 2514600"/>
                                    <a:gd name="connsiteX49" fmla="*/ 9525 w 2517880"/>
                                    <a:gd name="connsiteY49" fmla="*/ 1261110 h 2514600"/>
                                    <a:gd name="connsiteX50" fmla="*/ 13335 w 2517880"/>
                                    <a:gd name="connsiteY50" fmla="*/ 1291590 h 2514600"/>
                                    <a:gd name="connsiteX51" fmla="*/ 18097 w 2517880"/>
                                    <a:gd name="connsiteY51" fmla="*/ 1313497 h 2514600"/>
                                    <a:gd name="connsiteX52" fmla="*/ 40957 w 2517880"/>
                                    <a:gd name="connsiteY52" fmla="*/ 1471612 h 2514600"/>
                                    <a:gd name="connsiteX53" fmla="*/ 34290 w 2517880"/>
                                    <a:gd name="connsiteY53" fmla="*/ 1474470 h 2514600"/>
                                    <a:gd name="connsiteX54" fmla="*/ 34290 w 2517880"/>
                                    <a:gd name="connsiteY54" fmla="*/ 1510665 h 2514600"/>
                                    <a:gd name="connsiteX55" fmla="*/ 52387 w 2517880"/>
                                    <a:gd name="connsiteY55" fmla="*/ 1622107 h 2514600"/>
                                    <a:gd name="connsiteX56" fmla="*/ 126682 w 2517880"/>
                                    <a:gd name="connsiteY56" fmla="*/ 1823085 h 2514600"/>
                                    <a:gd name="connsiteX57" fmla="*/ 95250 w 2517880"/>
                                    <a:gd name="connsiteY57" fmla="*/ 1786890 h 2514600"/>
                                    <a:gd name="connsiteX58" fmla="*/ 72390 w 2517880"/>
                                    <a:gd name="connsiteY58" fmla="*/ 1711642 h 2514600"/>
                                    <a:gd name="connsiteX59" fmla="*/ 60960 w 2517880"/>
                                    <a:gd name="connsiteY59" fmla="*/ 1672590 h 2514600"/>
                                    <a:gd name="connsiteX60" fmla="*/ 50482 w 2517880"/>
                                    <a:gd name="connsiteY60" fmla="*/ 1632585 h 2514600"/>
                                    <a:gd name="connsiteX61" fmla="*/ 44767 w 2517880"/>
                                    <a:gd name="connsiteY61" fmla="*/ 1612582 h 2514600"/>
                                    <a:gd name="connsiteX62" fmla="*/ 40005 w 2517880"/>
                                    <a:gd name="connsiteY62" fmla="*/ 1592580 h 2514600"/>
                                    <a:gd name="connsiteX63" fmla="*/ 29527 w 2517880"/>
                                    <a:gd name="connsiteY63" fmla="*/ 1551622 h 2514600"/>
                                    <a:gd name="connsiteX64" fmla="*/ 20955 w 2517880"/>
                                    <a:gd name="connsiteY64" fmla="*/ 1509712 h 2514600"/>
                                    <a:gd name="connsiteX65" fmla="*/ 17145 w 2517880"/>
                                    <a:gd name="connsiteY65" fmla="*/ 1488757 h 2514600"/>
                                    <a:gd name="connsiteX66" fmla="*/ 14287 w 2517880"/>
                                    <a:gd name="connsiteY66" fmla="*/ 1467802 h 2514600"/>
                                    <a:gd name="connsiteX67" fmla="*/ 7620 w 2517880"/>
                                    <a:gd name="connsiteY67" fmla="*/ 1425892 h 2514600"/>
                                    <a:gd name="connsiteX68" fmla="*/ 3810 w 2517880"/>
                                    <a:gd name="connsiteY68" fmla="*/ 1383982 h 2514600"/>
                                    <a:gd name="connsiteX69" fmla="*/ 1905 w 2517880"/>
                                    <a:gd name="connsiteY69" fmla="*/ 1363027 h 2514600"/>
                                    <a:gd name="connsiteX70" fmla="*/ 952 w 2517880"/>
                                    <a:gd name="connsiteY70" fmla="*/ 1342072 h 2514600"/>
                                    <a:gd name="connsiteX71" fmla="*/ 0 w 2517880"/>
                                    <a:gd name="connsiteY71" fmla="*/ 1301115 h 2514600"/>
                                    <a:gd name="connsiteX72" fmla="*/ 952 w 2517880"/>
                                    <a:gd name="connsiteY72" fmla="*/ 1261110 h 2514600"/>
                                    <a:gd name="connsiteX73" fmla="*/ 3810 w 2517880"/>
                                    <a:gd name="connsiteY73" fmla="*/ 1222057 h 2514600"/>
                                    <a:gd name="connsiteX74" fmla="*/ 8572 w 2517880"/>
                                    <a:gd name="connsiteY74" fmla="*/ 1183957 h 2514600"/>
                                    <a:gd name="connsiteX75" fmla="*/ 11430 w 2517880"/>
                                    <a:gd name="connsiteY75" fmla="*/ 1165860 h 2514600"/>
                                    <a:gd name="connsiteX76" fmla="*/ 13335 w 2517880"/>
                                    <a:gd name="connsiteY76" fmla="*/ 1144905 h 2514600"/>
                                    <a:gd name="connsiteX77" fmla="*/ 902970 w 2517880"/>
                                    <a:gd name="connsiteY77" fmla="*/ 67627 h 2514600"/>
                                    <a:gd name="connsiteX78" fmla="*/ 878205 w 2517880"/>
                                    <a:gd name="connsiteY78" fmla="*/ 85724 h 2514600"/>
                                    <a:gd name="connsiteX79" fmla="*/ 829627 w 2517880"/>
                                    <a:gd name="connsiteY79" fmla="*/ 102869 h 2514600"/>
                                    <a:gd name="connsiteX80" fmla="*/ 780097 w 2517880"/>
                                    <a:gd name="connsiteY80" fmla="*/ 120967 h 2514600"/>
                                    <a:gd name="connsiteX81" fmla="*/ 735330 w 2517880"/>
                                    <a:gd name="connsiteY81" fmla="*/ 130492 h 2514600"/>
                                    <a:gd name="connsiteX82" fmla="*/ 721995 w 2517880"/>
                                    <a:gd name="connsiteY82" fmla="*/ 130492 h 2514600"/>
                                    <a:gd name="connsiteX83" fmla="*/ 780097 w 2517880"/>
                                    <a:gd name="connsiteY83" fmla="*/ 105727 h 2514600"/>
                                    <a:gd name="connsiteX84" fmla="*/ 818197 w 2517880"/>
                                    <a:gd name="connsiteY84" fmla="*/ 91439 h 2514600"/>
                                    <a:gd name="connsiteX85" fmla="*/ 837247 w 2517880"/>
                                    <a:gd name="connsiteY85" fmla="*/ 84772 h 2514600"/>
                                    <a:gd name="connsiteX86" fmla="*/ 855345 w 2517880"/>
                                    <a:gd name="connsiteY86" fmla="*/ 79057 h 2514600"/>
                                    <a:gd name="connsiteX87" fmla="*/ 902970 w 2517880"/>
                                    <a:gd name="connsiteY87" fmla="*/ 67627 h 2514600"/>
                                    <a:gd name="connsiteX88" fmla="*/ 1618298 w 2517880"/>
                                    <a:gd name="connsiteY88" fmla="*/ 56197 h 2514600"/>
                                    <a:gd name="connsiteX89" fmla="*/ 1667828 w 2517880"/>
                                    <a:gd name="connsiteY89" fmla="*/ 66674 h 2514600"/>
                                    <a:gd name="connsiteX90" fmla="*/ 1717358 w 2517880"/>
                                    <a:gd name="connsiteY90" fmla="*/ 80009 h 2514600"/>
                                    <a:gd name="connsiteX91" fmla="*/ 1737360 w 2517880"/>
                                    <a:gd name="connsiteY91" fmla="*/ 92392 h 2514600"/>
                                    <a:gd name="connsiteX92" fmla="*/ 1682115 w 2517880"/>
                                    <a:gd name="connsiteY92" fmla="*/ 77152 h 2514600"/>
                                    <a:gd name="connsiteX93" fmla="*/ 1618298 w 2517880"/>
                                    <a:gd name="connsiteY93" fmla="*/ 56197 h 2514600"/>
                                    <a:gd name="connsiteX94" fmla="*/ 1295400 w 2517880"/>
                                    <a:gd name="connsiteY94" fmla="*/ 31432 h 2514600"/>
                                    <a:gd name="connsiteX95" fmla="*/ 1349692 w 2517880"/>
                                    <a:gd name="connsiteY95" fmla="*/ 33337 h 2514600"/>
                                    <a:gd name="connsiteX96" fmla="*/ 1403985 w 2517880"/>
                                    <a:gd name="connsiteY96" fmla="*/ 37147 h 2514600"/>
                                    <a:gd name="connsiteX97" fmla="*/ 1489710 w 2517880"/>
                                    <a:gd name="connsiteY97" fmla="*/ 46672 h 2514600"/>
                                    <a:gd name="connsiteX98" fmla="*/ 1763077 w 2517880"/>
                                    <a:gd name="connsiteY98" fmla="*/ 123825 h 2514600"/>
                                    <a:gd name="connsiteX99" fmla="*/ 1980247 w 2517880"/>
                                    <a:gd name="connsiteY99" fmla="*/ 243840 h 2514600"/>
                                    <a:gd name="connsiteX100" fmla="*/ 2027872 w 2517880"/>
                                    <a:gd name="connsiteY100" fmla="*/ 275272 h 2514600"/>
                                    <a:gd name="connsiteX101" fmla="*/ 2069782 w 2517880"/>
                                    <a:gd name="connsiteY101" fmla="*/ 302895 h 2514600"/>
                                    <a:gd name="connsiteX102" fmla="*/ 2066925 w 2517880"/>
                                    <a:gd name="connsiteY102" fmla="*/ 291465 h 2514600"/>
                                    <a:gd name="connsiteX103" fmla="*/ 2170747 w 2517880"/>
                                    <a:gd name="connsiteY103" fmla="*/ 393382 h 2514600"/>
                                    <a:gd name="connsiteX104" fmla="*/ 2216467 w 2517880"/>
                                    <a:gd name="connsiteY104" fmla="*/ 442912 h 2514600"/>
                                    <a:gd name="connsiteX105" fmla="*/ 2265045 w 2517880"/>
                                    <a:gd name="connsiteY105" fmla="*/ 487680 h 2514600"/>
                                    <a:gd name="connsiteX106" fmla="*/ 2223135 w 2517880"/>
                                    <a:gd name="connsiteY106" fmla="*/ 435292 h 2514600"/>
                                    <a:gd name="connsiteX107" fmla="*/ 2195512 w 2517880"/>
                                    <a:gd name="connsiteY107" fmla="*/ 402907 h 2514600"/>
                                    <a:gd name="connsiteX108" fmla="*/ 2184082 w 2517880"/>
                                    <a:gd name="connsiteY108" fmla="*/ 389572 h 2514600"/>
                                    <a:gd name="connsiteX109" fmla="*/ 2172652 w 2517880"/>
                                    <a:gd name="connsiteY109" fmla="*/ 376237 h 2514600"/>
                                    <a:gd name="connsiteX110" fmla="*/ 2142172 w 2517880"/>
                                    <a:gd name="connsiteY110" fmla="*/ 343852 h 2514600"/>
                                    <a:gd name="connsiteX111" fmla="*/ 2323148 w 2517880"/>
                                    <a:gd name="connsiteY111" fmla="*/ 529590 h 2514600"/>
                                    <a:gd name="connsiteX112" fmla="*/ 2447925 w 2517880"/>
                                    <a:gd name="connsiteY112" fmla="*/ 744855 h 2514600"/>
                                    <a:gd name="connsiteX113" fmla="*/ 2461260 w 2517880"/>
                                    <a:gd name="connsiteY113" fmla="*/ 751522 h 2514600"/>
                                    <a:gd name="connsiteX114" fmla="*/ 2489835 w 2517880"/>
                                    <a:gd name="connsiteY114" fmla="*/ 850582 h 2514600"/>
                                    <a:gd name="connsiteX115" fmla="*/ 2507932 w 2517880"/>
                                    <a:gd name="connsiteY115" fmla="*/ 943927 h 2514600"/>
                                    <a:gd name="connsiteX116" fmla="*/ 2516505 w 2517880"/>
                                    <a:gd name="connsiteY116" fmla="*/ 1029652 h 2514600"/>
                                    <a:gd name="connsiteX117" fmla="*/ 2517457 w 2517880"/>
                                    <a:gd name="connsiteY117" fmla="*/ 1068705 h 2514600"/>
                                    <a:gd name="connsiteX118" fmla="*/ 2517457 w 2517880"/>
                                    <a:gd name="connsiteY118" fmla="*/ 1105852 h 2514600"/>
                                    <a:gd name="connsiteX119" fmla="*/ 2512695 w 2517880"/>
                                    <a:gd name="connsiteY119" fmla="*/ 1171575 h 2514600"/>
                                    <a:gd name="connsiteX120" fmla="*/ 2504123 w 2517880"/>
                                    <a:gd name="connsiteY120" fmla="*/ 1224915 h 2514600"/>
                                    <a:gd name="connsiteX121" fmla="*/ 2495340 w 2517880"/>
                                    <a:gd name="connsiteY121" fmla="*/ 1253522 h 2514600"/>
                                    <a:gd name="connsiteX122" fmla="*/ 2497455 w 2517880"/>
                                    <a:gd name="connsiteY122" fmla="*/ 1295400 h 2514600"/>
                                    <a:gd name="connsiteX123" fmla="*/ 2053779 w 2517880"/>
                                    <a:gd name="connsiteY123" fmla="*/ 2236194 h 2514600"/>
                                    <a:gd name="connsiteX124" fmla="*/ 2050729 w 2517880"/>
                                    <a:gd name="connsiteY124" fmla="*/ 2238475 h 2514600"/>
                                    <a:gd name="connsiteX125" fmla="*/ 2048828 w 2517880"/>
                                    <a:gd name="connsiteY125" fmla="*/ 2240280 h 2514600"/>
                                    <a:gd name="connsiteX126" fmla="*/ 1835468 w 2517880"/>
                                    <a:gd name="connsiteY126" fmla="*/ 2390775 h 2514600"/>
                                    <a:gd name="connsiteX127" fmla="*/ 1784152 w 2517880"/>
                                    <a:gd name="connsiteY127" fmla="*/ 2405658 h 2514600"/>
                                    <a:gd name="connsiteX128" fmla="*/ 1774926 w 2517880"/>
                                    <a:gd name="connsiteY128" fmla="*/ 2408142 h 2514600"/>
                                    <a:gd name="connsiteX129" fmla="*/ 1752823 w 2517880"/>
                                    <a:gd name="connsiteY129" fmla="*/ 2418789 h 2514600"/>
                                    <a:gd name="connsiteX130" fmla="*/ 1278255 w 2517880"/>
                                    <a:gd name="connsiteY130" fmla="*/ 2514600 h 2514600"/>
                                    <a:gd name="connsiteX131" fmla="*/ 915702 w 2517880"/>
                                    <a:gd name="connsiteY131" fmla="*/ 2459787 h 2514600"/>
                                    <a:gd name="connsiteX132" fmla="*/ 831186 w 2517880"/>
                                    <a:gd name="connsiteY132" fmla="*/ 2428854 h 2514600"/>
                                    <a:gd name="connsiteX133" fmla="*/ 821055 w 2517880"/>
                                    <a:gd name="connsiteY133" fmla="*/ 2426017 h 2514600"/>
                                    <a:gd name="connsiteX134" fmla="*/ 787718 w 2517880"/>
                                    <a:gd name="connsiteY134" fmla="*/ 2413635 h 2514600"/>
                                    <a:gd name="connsiteX135" fmla="*/ 647700 w 2517880"/>
                                    <a:gd name="connsiteY135" fmla="*/ 2347912 h 2514600"/>
                                    <a:gd name="connsiteX136" fmla="*/ 603885 w 2517880"/>
                                    <a:gd name="connsiteY136" fmla="*/ 2315527 h 2514600"/>
                                    <a:gd name="connsiteX137" fmla="*/ 552450 w 2517880"/>
                                    <a:gd name="connsiteY137" fmla="*/ 2278380 h 2514600"/>
                                    <a:gd name="connsiteX138" fmla="*/ 499110 w 2517880"/>
                                    <a:gd name="connsiteY138" fmla="*/ 2237422 h 2514600"/>
                                    <a:gd name="connsiteX139" fmla="*/ 451485 w 2517880"/>
                                    <a:gd name="connsiteY139" fmla="*/ 2196465 h 2514600"/>
                                    <a:gd name="connsiteX140" fmla="*/ 411480 w 2517880"/>
                                    <a:gd name="connsiteY140" fmla="*/ 2171700 h 2514600"/>
                                    <a:gd name="connsiteX141" fmla="*/ 461963 w 2517880"/>
                                    <a:gd name="connsiteY141" fmla="*/ 2219325 h 2514600"/>
                                    <a:gd name="connsiteX142" fmla="*/ 514350 w 2517880"/>
                                    <a:gd name="connsiteY142" fmla="*/ 2266950 h 2514600"/>
                                    <a:gd name="connsiteX143" fmla="*/ 485775 w 2517880"/>
                                    <a:gd name="connsiteY143" fmla="*/ 2251710 h 2514600"/>
                                    <a:gd name="connsiteX144" fmla="*/ 445770 w 2517880"/>
                                    <a:gd name="connsiteY144" fmla="*/ 2215515 h 2514600"/>
                                    <a:gd name="connsiteX145" fmla="*/ 401003 w 2517880"/>
                                    <a:gd name="connsiteY145" fmla="*/ 2167890 h 2514600"/>
                                    <a:gd name="connsiteX146" fmla="*/ 378143 w 2517880"/>
                                    <a:gd name="connsiteY146" fmla="*/ 2142172 h 2514600"/>
                                    <a:gd name="connsiteX147" fmla="*/ 355283 w 2517880"/>
                                    <a:gd name="connsiteY147" fmla="*/ 2116455 h 2514600"/>
                                    <a:gd name="connsiteX148" fmla="*/ 392430 w 2517880"/>
                                    <a:gd name="connsiteY148" fmla="*/ 2145030 h 2514600"/>
                                    <a:gd name="connsiteX149" fmla="*/ 319326 w 2517880"/>
                                    <a:gd name="connsiteY149" fmla="*/ 2055971 h 2514600"/>
                                    <a:gd name="connsiteX150" fmla="*/ 282887 w 2517880"/>
                                    <a:gd name="connsiteY150" fmla="*/ 1997944 h 2514600"/>
                                    <a:gd name="connsiteX151" fmla="*/ 267275 w 2517880"/>
                                    <a:gd name="connsiteY151" fmla="*/ 1977066 h 2514600"/>
                                    <a:gd name="connsiteX152" fmla="*/ 206206 w 2517880"/>
                                    <a:gd name="connsiteY152" fmla="*/ 1876543 h 2514600"/>
                                    <a:gd name="connsiteX153" fmla="*/ 160874 w 2517880"/>
                                    <a:gd name="connsiteY153" fmla="*/ 1782439 h 2514600"/>
                                    <a:gd name="connsiteX154" fmla="*/ 188595 w 2517880"/>
                                    <a:gd name="connsiteY154" fmla="*/ 1867852 h 2514600"/>
                                    <a:gd name="connsiteX155" fmla="*/ 94298 w 2517880"/>
                                    <a:gd name="connsiteY155" fmla="*/ 1623060 h 2514600"/>
                                    <a:gd name="connsiteX156" fmla="*/ 48578 w 2517880"/>
                                    <a:gd name="connsiteY156" fmla="*/ 1397317 h 2514600"/>
                                    <a:gd name="connsiteX157" fmla="*/ 57150 w 2517880"/>
                                    <a:gd name="connsiteY157" fmla="*/ 1489710 h 2514600"/>
                                    <a:gd name="connsiteX158" fmla="*/ 65723 w 2517880"/>
                                    <a:gd name="connsiteY158" fmla="*/ 1538287 h 2514600"/>
                                    <a:gd name="connsiteX159" fmla="*/ 76200 w 2517880"/>
                                    <a:gd name="connsiteY159" fmla="*/ 1584007 h 2514600"/>
                                    <a:gd name="connsiteX160" fmla="*/ 93345 w 2517880"/>
                                    <a:gd name="connsiteY160" fmla="*/ 1687830 h 2514600"/>
                                    <a:gd name="connsiteX161" fmla="*/ 80010 w 2517880"/>
                                    <a:gd name="connsiteY161" fmla="*/ 1665922 h 2514600"/>
                                    <a:gd name="connsiteX162" fmla="*/ 62865 w 2517880"/>
                                    <a:gd name="connsiteY162" fmla="*/ 1614487 h 2514600"/>
                                    <a:gd name="connsiteX163" fmla="*/ 48578 w 2517880"/>
                                    <a:gd name="connsiteY163" fmla="*/ 1551622 h 2514600"/>
                                    <a:gd name="connsiteX164" fmla="*/ 45720 w 2517880"/>
                                    <a:gd name="connsiteY164" fmla="*/ 1489710 h 2514600"/>
                                    <a:gd name="connsiteX165" fmla="*/ 35243 w 2517880"/>
                                    <a:gd name="connsiteY165" fmla="*/ 1299210 h 2514600"/>
                                    <a:gd name="connsiteX166" fmla="*/ 35243 w 2517880"/>
                                    <a:gd name="connsiteY166" fmla="*/ 1254442 h 2514600"/>
                                    <a:gd name="connsiteX167" fmla="*/ 35243 w 2517880"/>
                                    <a:gd name="connsiteY167" fmla="*/ 1232535 h 2514600"/>
                                    <a:gd name="connsiteX168" fmla="*/ 36195 w 2517880"/>
                                    <a:gd name="connsiteY168" fmla="*/ 1210627 h 2514600"/>
                                    <a:gd name="connsiteX169" fmla="*/ 38100 w 2517880"/>
                                    <a:gd name="connsiteY169" fmla="*/ 1166812 h 2514600"/>
                                    <a:gd name="connsiteX170" fmla="*/ 41910 w 2517880"/>
                                    <a:gd name="connsiteY170" fmla="*/ 1123950 h 2514600"/>
                                    <a:gd name="connsiteX171" fmla="*/ 43815 w 2517880"/>
                                    <a:gd name="connsiteY171" fmla="*/ 1102995 h 2514600"/>
                                    <a:gd name="connsiteX172" fmla="*/ 46673 w 2517880"/>
                                    <a:gd name="connsiteY172" fmla="*/ 1082040 h 2514600"/>
                                    <a:gd name="connsiteX173" fmla="*/ 53340 w 2517880"/>
                                    <a:gd name="connsiteY173" fmla="*/ 1040130 h 2514600"/>
                                    <a:gd name="connsiteX174" fmla="*/ 72390 w 2517880"/>
                                    <a:gd name="connsiteY174" fmla="*/ 957262 h 2514600"/>
                                    <a:gd name="connsiteX175" fmla="*/ 140018 w 2517880"/>
                                    <a:gd name="connsiteY175" fmla="*/ 799147 h 2514600"/>
                                    <a:gd name="connsiteX176" fmla="*/ 173355 w 2517880"/>
                                    <a:gd name="connsiteY176" fmla="*/ 780574 h 2514600"/>
                                    <a:gd name="connsiteX177" fmla="*/ 175420 w 2517880"/>
                                    <a:gd name="connsiteY177" fmla="*/ 778164 h 2514600"/>
                                    <a:gd name="connsiteX178" fmla="*/ 206206 w 2517880"/>
                                    <a:gd name="connsiteY178" fmla="*/ 714257 h 2514600"/>
                                    <a:gd name="connsiteX179" fmla="*/ 258734 w 2517880"/>
                                    <a:gd name="connsiteY179" fmla="*/ 634160 h 2514600"/>
                                    <a:gd name="connsiteX180" fmla="*/ 251460 w 2517880"/>
                                    <a:gd name="connsiteY180" fmla="*/ 641985 h 2514600"/>
                                    <a:gd name="connsiteX181" fmla="*/ 231457 w 2517880"/>
                                    <a:gd name="connsiteY181" fmla="*/ 658177 h 2514600"/>
                                    <a:gd name="connsiteX182" fmla="*/ 262890 w 2517880"/>
                                    <a:gd name="connsiteY182" fmla="*/ 597217 h 2514600"/>
                                    <a:gd name="connsiteX183" fmla="*/ 213360 w 2517880"/>
                                    <a:gd name="connsiteY183" fmla="*/ 670560 h 2514600"/>
                                    <a:gd name="connsiteX184" fmla="*/ 187642 w 2517880"/>
                                    <a:gd name="connsiteY184" fmla="*/ 706755 h 2514600"/>
                                    <a:gd name="connsiteX185" fmla="*/ 210502 w 2517880"/>
                                    <a:gd name="connsiteY185" fmla="*/ 647700 h 2514600"/>
                                    <a:gd name="connsiteX186" fmla="*/ 240030 w 2517880"/>
                                    <a:gd name="connsiteY186" fmla="*/ 597217 h 2514600"/>
                                    <a:gd name="connsiteX187" fmla="*/ 274320 w 2517880"/>
                                    <a:gd name="connsiteY187" fmla="*/ 546735 h 2514600"/>
                                    <a:gd name="connsiteX188" fmla="*/ 321945 w 2517880"/>
                                    <a:gd name="connsiteY188" fmla="*/ 480060 h 2514600"/>
                                    <a:gd name="connsiteX189" fmla="*/ 316230 w 2517880"/>
                                    <a:gd name="connsiteY189" fmla="*/ 480060 h 2514600"/>
                                    <a:gd name="connsiteX190" fmla="*/ 301942 w 2517880"/>
                                    <a:gd name="connsiteY190" fmla="*/ 491490 h 2514600"/>
                                    <a:gd name="connsiteX191" fmla="*/ 280035 w 2517880"/>
                                    <a:gd name="connsiteY191" fmla="*/ 513397 h 2514600"/>
                                    <a:gd name="connsiteX192" fmla="*/ 172402 w 2517880"/>
                                    <a:gd name="connsiteY192" fmla="*/ 670560 h 2514600"/>
                                    <a:gd name="connsiteX193" fmla="*/ 151447 w 2517880"/>
                                    <a:gd name="connsiteY193" fmla="*/ 712470 h 2514600"/>
                                    <a:gd name="connsiteX194" fmla="*/ 132397 w 2517880"/>
                                    <a:gd name="connsiteY194" fmla="*/ 751522 h 2514600"/>
                                    <a:gd name="connsiteX195" fmla="*/ 100012 w 2517880"/>
                                    <a:gd name="connsiteY195" fmla="*/ 814387 h 2514600"/>
                                    <a:gd name="connsiteX196" fmla="*/ 92392 w 2517880"/>
                                    <a:gd name="connsiteY196" fmla="*/ 801052 h 2514600"/>
                                    <a:gd name="connsiteX197" fmla="*/ 103822 w 2517880"/>
                                    <a:gd name="connsiteY197" fmla="*/ 765810 h 2514600"/>
                                    <a:gd name="connsiteX198" fmla="*/ 123825 w 2517880"/>
                                    <a:gd name="connsiteY198" fmla="*/ 719137 h 2514600"/>
                                    <a:gd name="connsiteX199" fmla="*/ 180975 w 2517880"/>
                                    <a:gd name="connsiteY199" fmla="*/ 612457 h 2514600"/>
                                    <a:gd name="connsiteX200" fmla="*/ 213360 w 2517880"/>
                                    <a:gd name="connsiteY200" fmla="*/ 563880 h 2514600"/>
                                    <a:gd name="connsiteX201" fmla="*/ 241935 w 2517880"/>
                                    <a:gd name="connsiteY201" fmla="*/ 523875 h 2514600"/>
                                    <a:gd name="connsiteX202" fmla="*/ 273367 w 2517880"/>
                                    <a:gd name="connsiteY202" fmla="*/ 483870 h 2514600"/>
                                    <a:gd name="connsiteX203" fmla="*/ 293370 w 2517880"/>
                                    <a:gd name="connsiteY203" fmla="*/ 461010 h 2514600"/>
                                    <a:gd name="connsiteX204" fmla="*/ 313372 w 2517880"/>
                                    <a:gd name="connsiteY204" fmla="*/ 439102 h 2514600"/>
                                    <a:gd name="connsiteX205" fmla="*/ 347662 w 2517880"/>
                                    <a:gd name="connsiteY205" fmla="*/ 406717 h 2514600"/>
                                    <a:gd name="connsiteX206" fmla="*/ 360045 w 2517880"/>
                                    <a:gd name="connsiteY206" fmla="*/ 401955 h 2514600"/>
                                    <a:gd name="connsiteX207" fmla="*/ 500062 w 2517880"/>
                                    <a:gd name="connsiteY207" fmla="*/ 269557 h 2514600"/>
                                    <a:gd name="connsiteX208" fmla="*/ 537210 w 2517880"/>
                                    <a:gd name="connsiteY208" fmla="*/ 244792 h 2514600"/>
                                    <a:gd name="connsiteX209" fmla="*/ 575310 w 2517880"/>
                                    <a:gd name="connsiteY209" fmla="*/ 221932 h 2514600"/>
                                    <a:gd name="connsiteX210" fmla="*/ 613410 w 2517880"/>
                                    <a:gd name="connsiteY210" fmla="*/ 200977 h 2514600"/>
                                    <a:gd name="connsiteX211" fmla="*/ 652462 w 2517880"/>
                                    <a:gd name="connsiteY211" fmla="*/ 181927 h 2514600"/>
                                    <a:gd name="connsiteX212" fmla="*/ 671512 w 2517880"/>
                                    <a:gd name="connsiteY212" fmla="*/ 172402 h 2514600"/>
                                    <a:gd name="connsiteX213" fmla="*/ 691515 w 2517880"/>
                                    <a:gd name="connsiteY213" fmla="*/ 163830 h 2514600"/>
                                    <a:gd name="connsiteX214" fmla="*/ 730567 w 2517880"/>
                                    <a:gd name="connsiteY214" fmla="*/ 147637 h 2514600"/>
                                    <a:gd name="connsiteX215" fmla="*/ 810577 w 2517880"/>
                                    <a:gd name="connsiteY215" fmla="*/ 118110 h 2514600"/>
                                    <a:gd name="connsiteX216" fmla="*/ 979170 w 2517880"/>
                                    <a:gd name="connsiteY216" fmla="*/ 60960 h 2514600"/>
                                    <a:gd name="connsiteX217" fmla="*/ 1031557 w 2517880"/>
                                    <a:gd name="connsiteY217" fmla="*/ 54292 h 2514600"/>
                                    <a:gd name="connsiteX218" fmla="*/ 1074420 w 2517880"/>
                                    <a:gd name="connsiteY218" fmla="*/ 52387 h 2514600"/>
                                    <a:gd name="connsiteX219" fmla="*/ 1122045 w 2517880"/>
                                    <a:gd name="connsiteY219" fmla="*/ 50482 h 2514600"/>
                                    <a:gd name="connsiteX220" fmla="*/ 1189672 w 2517880"/>
                                    <a:gd name="connsiteY220" fmla="*/ 45720 h 2514600"/>
                                    <a:gd name="connsiteX221" fmla="*/ 1208722 w 2517880"/>
                                    <a:gd name="connsiteY221" fmla="*/ 35242 h 2514600"/>
                                    <a:gd name="connsiteX222" fmla="*/ 1246822 w 2517880"/>
                                    <a:gd name="connsiteY222" fmla="*/ 32385 h 2514600"/>
                                    <a:gd name="connsiteX223" fmla="*/ 1295400 w 2517880"/>
                                    <a:gd name="connsiteY223" fmla="*/ 31432 h 2514600"/>
                                    <a:gd name="connsiteX224" fmla="*/ 1276350 w 2517880"/>
                                    <a:gd name="connsiteY224" fmla="*/ 0 h 2514600"/>
                                    <a:gd name="connsiteX225" fmla="*/ 1536383 w 2517880"/>
                                    <a:gd name="connsiteY225" fmla="*/ 31432 h 2514600"/>
                                    <a:gd name="connsiteX226" fmla="*/ 1465898 w 2517880"/>
                                    <a:gd name="connsiteY226" fmla="*/ 27622 h 2514600"/>
                                    <a:gd name="connsiteX227" fmla="*/ 1380173 w 2517880"/>
                                    <a:gd name="connsiteY227" fmla="*/ 19050 h 2514600"/>
                                    <a:gd name="connsiteX228" fmla="*/ 1336358 w 2517880"/>
                                    <a:gd name="connsiteY228" fmla="*/ 18097 h 2514600"/>
                                    <a:gd name="connsiteX229" fmla="*/ 1292543 w 2517880"/>
                                    <a:gd name="connsiteY229" fmla="*/ 19050 h 2514600"/>
                                    <a:gd name="connsiteX230" fmla="*/ 1248728 w 2517880"/>
                                    <a:gd name="connsiteY230" fmla="*/ 20955 h 2514600"/>
                                    <a:gd name="connsiteX231" fmla="*/ 1204913 w 2517880"/>
                                    <a:gd name="connsiteY231" fmla="*/ 23812 h 2514600"/>
                                    <a:gd name="connsiteX232" fmla="*/ 1119188 w 2517880"/>
                                    <a:gd name="connsiteY232" fmla="*/ 32385 h 2514600"/>
                                    <a:gd name="connsiteX233" fmla="*/ 1086803 w 2517880"/>
                                    <a:gd name="connsiteY233" fmla="*/ 33337 h 2514600"/>
                                    <a:gd name="connsiteX234" fmla="*/ 1057275 w 2517880"/>
                                    <a:gd name="connsiteY234" fmla="*/ 36195 h 2514600"/>
                                    <a:gd name="connsiteX235" fmla="*/ 1009650 w 2517880"/>
                                    <a:gd name="connsiteY235" fmla="*/ 42862 h 2514600"/>
                                    <a:gd name="connsiteX236" fmla="*/ 997268 w 2517880"/>
                                    <a:gd name="connsiteY236" fmla="*/ 35242 h 2514600"/>
                                    <a:gd name="connsiteX237" fmla="*/ 1276350 w 2517880"/>
                                    <a:gd name="connsiteY237" fmla="*/ 0 h 2514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</a:cxnLst>
                                  <a:rect l="l" t="t" r="r" b="b"/>
                                  <a:pathLst>
                                    <a:path w="2517880" h="2514600">
                                      <a:moveTo>
                                        <a:pt x="741998" y="2445067"/>
                                      </a:moveTo>
                                      <a:cubicBezTo>
                                        <a:pt x="756285" y="2449829"/>
                                        <a:pt x="770573" y="2454592"/>
                                        <a:pt x="786765" y="2462212"/>
                                      </a:cubicBezTo>
                                      <a:cubicBezTo>
                                        <a:pt x="803910" y="2467927"/>
                                        <a:pt x="822008" y="2476499"/>
                                        <a:pt x="846773" y="2486977"/>
                                      </a:cubicBezTo>
                                      <a:cubicBezTo>
                                        <a:pt x="837248" y="2485072"/>
                                        <a:pt x="827723" y="2483167"/>
                                        <a:pt x="818198" y="2482214"/>
                                      </a:cubicBezTo>
                                      <a:cubicBezTo>
                                        <a:pt x="808673" y="2479357"/>
                                        <a:pt x="799148" y="2474594"/>
                                        <a:pt x="786765" y="2468879"/>
                                      </a:cubicBezTo>
                                      <a:cubicBezTo>
                                        <a:pt x="774383" y="2461259"/>
                                        <a:pt x="760095" y="2452687"/>
                                        <a:pt x="741998" y="2445067"/>
                                      </a:cubicBezTo>
                                      <a:close/>
                                      <a:moveTo>
                                        <a:pt x="628649" y="2345888"/>
                                      </a:moveTo>
                                      <a:cubicBezTo>
                                        <a:pt x="630554" y="2346484"/>
                                        <a:pt x="633888" y="2348389"/>
                                        <a:pt x="639127" y="2351722"/>
                                      </a:cubicBezTo>
                                      <a:cubicBezTo>
                                        <a:pt x="661035" y="2362200"/>
                                        <a:pt x="669607" y="2368867"/>
                                        <a:pt x="675322" y="2374582"/>
                                      </a:cubicBezTo>
                                      <a:cubicBezTo>
                                        <a:pt x="681990" y="2380297"/>
                                        <a:pt x="684847" y="2386012"/>
                                        <a:pt x="698182" y="2394585"/>
                                      </a:cubicBezTo>
                                      <a:cubicBezTo>
                                        <a:pt x="688657" y="2392680"/>
                                        <a:pt x="662940" y="2375535"/>
                                        <a:pt x="644842" y="2363152"/>
                                      </a:cubicBezTo>
                                      <a:cubicBezTo>
                                        <a:pt x="635317" y="2356485"/>
                                        <a:pt x="628649" y="2350770"/>
                                        <a:pt x="626745" y="2347912"/>
                                      </a:cubicBezTo>
                                      <a:cubicBezTo>
                                        <a:pt x="626269" y="2346007"/>
                                        <a:pt x="626745" y="2345293"/>
                                        <a:pt x="628649" y="2345888"/>
                                      </a:cubicBezTo>
                                      <a:close/>
                                      <a:moveTo>
                                        <a:pt x="541973" y="2310765"/>
                                      </a:moveTo>
                                      <a:lnTo>
                                        <a:pt x="575310" y="2334577"/>
                                      </a:lnTo>
                                      <a:lnTo>
                                        <a:pt x="609600" y="2356485"/>
                                      </a:lnTo>
                                      <a:cubicBezTo>
                                        <a:pt x="630555" y="2371725"/>
                                        <a:pt x="635318" y="2375535"/>
                                        <a:pt x="632460" y="2374582"/>
                                      </a:cubicBezTo>
                                      <a:cubicBezTo>
                                        <a:pt x="628650" y="2374582"/>
                                        <a:pt x="617220" y="2368867"/>
                                        <a:pt x="605790" y="2363152"/>
                                      </a:cubicBezTo>
                                      <a:cubicBezTo>
                                        <a:pt x="583883" y="2352675"/>
                                        <a:pt x="563880" y="2342197"/>
                                        <a:pt x="615315" y="2376487"/>
                                      </a:cubicBezTo>
                                      <a:lnTo>
                                        <a:pt x="584835" y="2357437"/>
                                      </a:lnTo>
                                      <a:lnTo>
                                        <a:pt x="569595" y="2347912"/>
                                      </a:lnTo>
                                      <a:lnTo>
                                        <a:pt x="554355" y="2338387"/>
                                      </a:lnTo>
                                      <a:close/>
                                      <a:moveTo>
                                        <a:pt x="261809" y="2061771"/>
                                      </a:moveTo>
                                      <a:lnTo>
                                        <a:pt x="277178" y="2083117"/>
                                      </a:lnTo>
                                      <a:cubicBezTo>
                                        <a:pt x="270511" y="2075497"/>
                                        <a:pt x="266522" y="2070437"/>
                                        <a:pt x="264200" y="2066984"/>
                                      </a:cubicBezTo>
                                      <a:close/>
                                      <a:moveTo>
                                        <a:pt x="218093" y="1904151"/>
                                      </a:moveTo>
                                      <a:cubicBezTo>
                                        <a:pt x="221040" y="1904821"/>
                                        <a:pt x="226933" y="1915000"/>
                                        <a:pt x="233363" y="1927859"/>
                                      </a:cubicBezTo>
                                      <a:cubicBezTo>
                                        <a:pt x="242888" y="1944052"/>
                                        <a:pt x="253365" y="1964054"/>
                                        <a:pt x="259080" y="1972627"/>
                                      </a:cubicBezTo>
                                      <a:cubicBezTo>
                                        <a:pt x="264795" y="1985009"/>
                                        <a:pt x="272415" y="1996439"/>
                                        <a:pt x="279083" y="2008822"/>
                                      </a:cubicBezTo>
                                      <a:cubicBezTo>
                                        <a:pt x="273368" y="2001202"/>
                                        <a:pt x="266700" y="1992629"/>
                                        <a:pt x="260033" y="1985009"/>
                                      </a:cubicBezTo>
                                      <a:cubicBezTo>
                                        <a:pt x="253365" y="1976437"/>
                                        <a:pt x="247650" y="1966912"/>
                                        <a:pt x="241935" y="1958339"/>
                                      </a:cubicBezTo>
                                      <a:cubicBezTo>
                                        <a:pt x="236220" y="1949767"/>
                                        <a:pt x="230505" y="1940242"/>
                                        <a:pt x="225743" y="1931669"/>
                                      </a:cubicBezTo>
                                      <a:cubicBezTo>
                                        <a:pt x="222885" y="1923097"/>
                                        <a:pt x="219075" y="1914524"/>
                                        <a:pt x="216218" y="1906904"/>
                                      </a:cubicBezTo>
                                      <a:cubicBezTo>
                                        <a:pt x="216456" y="1904761"/>
                                        <a:pt x="217111" y="1903928"/>
                                        <a:pt x="218093" y="1904151"/>
                                      </a:cubicBezTo>
                                      <a:close/>
                                      <a:moveTo>
                                        <a:pt x="151448" y="1838325"/>
                                      </a:moveTo>
                                      <a:cubicBezTo>
                                        <a:pt x="160020" y="1853565"/>
                                        <a:pt x="170498" y="1874520"/>
                                        <a:pt x="181928" y="1897380"/>
                                      </a:cubicBezTo>
                                      <a:cubicBezTo>
                                        <a:pt x="194310" y="1919287"/>
                                        <a:pt x="206693" y="1944052"/>
                                        <a:pt x="219075" y="1965960"/>
                                      </a:cubicBezTo>
                                      <a:cubicBezTo>
                                        <a:pt x="225743" y="1977390"/>
                                        <a:pt x="231458" y="1987867"/>
                                        <a:pt x="236220" y="1997392"/>
                                      </a:cubicBezTo>
                                      <a:cubicBezTo>
                                        <a:pt x="241935" y="2006917"/>
                                        <a:pt x="246698" y="2015490"/>
                                        <a:pt x="250508" y="2024062"/>
                                      </a:cubicBezTo>
                                      <a:cubicBezTo>
                                        <a:pt x="258128" y="2039302"/>
                                        <a:pt x="262890" y="2050732"/>
                                        <a:pt x="260985" y="2053590"/>
                                      </a:cubicBezTo>
                                      <a:cubicBezTo>
                                        <a:pt x="263843" y="2058353"/>
                                        <a:pt x="261223" y="2058114"/>
                                        <a:pt x="261224" y="2060496"/>
                                      </a:cubicBezTo>
                                      <a:lnTo>
                                        <a:pt x="261809" y="2061771"/>
                                      </a:lnTo>
                                      <a:lnTo>
                                        <a:pt x="260033" y="2059305"/>
                                      </a:lnTo>
                                      <a:cubicBezTo>
                                        <a:pt x="254318" y="2049780"/>
                                        <a:pt x="246698" y="2039302"/>
                                        <a:pt x="240030" y="2027872"/>
                                      </a:cubicBezTo>
                                      <a:cubicBezTo>
                                        <a:pt x="224790" y="2005965"/>
                                        <a:pt x="210503" y="1979295"/>
                                        <a:pt x="196215" y="1954530"/>
                                      </a:cubicBezTo>
                                      <a:cubicBezTo>
                                        <a:pt x="189548" y="1942147"/>
                                        <a:pt x="182880" y="1928812"/>
                                        <a:pt x="177165" y="1917382"/>
                                      </a:cubicBezTo>
                                      <a:cubicBezTo>
                                        <a:pt x="171450" y="1905000"/>
                                        <a:pt x="166688" y="1894522"/>
                                        <a:pt x="162878" y="1884045"/>
                                      </a:cubicBezTo>
                                      <a:cubicBezTo>
                                        <a:pt x="155258" y="1862137"/>
                                        <a:pt x="150495" y="1845945"/>
                                        <a:pt x="151448" y="1838325"/>
                                      </a:cubicBezTo>
                                      <a:close/>
                                      <a:moveTo>
                                        <a:pt x="13335" y="1144905"/>
                                      </a:moveTo>
                                      <a:cubicBezTo>
                                        <a:pt x="7620" y="1201102"/>
                                        <a:pt x="7620" y="1236345"/>
                                        <a:pt x="9525" y="1261110"/>
                                      </a:cubicBezTo>
                                      <a:cubicBezTo>
                                        <a:pt x="10477" y="1273492"/>
                                        <a:pt x="11430" y="1283017"/>
                                        <a:pt x="13335" y="1291590"/>
                                      </a:cubicBezTo>
                                      <a:cubicBezTo>
                                        <a:pt x="14287" y="1300162"/>
                                        <a:pt x="17145" y="1306830"/>
                                        <a:pt x="18097" y="1313497"/>
                                      </a:cubicBezTo>
                                      <a:cubicBezTo>
                                        <a:pt x="25717" y="1340167"/>
                                        <a:pt x="28575" y="1365885"/>
                                        <a:pt x="40957" y="1471612"/>
                                      </a:cubicBezTo>
                                      <a:cubicBezTo>
                                        <a:pt x="38100" y="1464945"/>
                                        <a:pt x="35242" y="1466850"/>
                                        <a:pt x="34290" y="1474470"/>
                                      </a:cubicBezTo>
                                      <a:cubicBezTo>
                                        <a:pt x="32385" y="1482090"/>
                                        <a:pt x="33337" y="1494472"/>
                                        <a:pt x="34290" y="1510665"/>
                                      </a:cubicBezTo>
                                      <a:cubicBezTo>
                                        <a:pt x="36195" y="1543050"/>
                                        <a:pt x="43815" y="1586865"/>
                                        <a:pt x="52387" y="1622107"/>
                                      </a:cubicBezTo>
                                      <a:cubicBezTo>
                                        <a:pt x="75247" y="1687830"/>
                                        <a:pt x="100965" y="1767840"/>
                                        <a:pt x="126682" y="1823085"/>
                                      </a:cubicBezTo>
                                      <a:cubicBezTo>
                                        <a:pt x="141922" y="1862137"/>
                                        <a:pt x="128587" y="1862137"/>
                                        <a:pt x="95250" y="1786890"/>
                                      </a:cubicBezTo>
                                      <a:cubicBezTo>
                                        <a:pt x="88582" y="1762125"/>
                                        <a:pt x="79057" y="1737360"/>
                                        <a:pt x="72390" y="1711642"/>
                                      </a:cubicBezTo>
                                      <a:cubicBezTo>
                                        <a:pt x="68580" y="1698307"/>
                                        <a:pt x="64770" y="1685925"/>
                                        <a:pt x="60960" y="1672590"/>
                                      </a:cubicBezTo>
                                      <a:cubicBezTo>
                                        <a:pt x="57150" y="1659255"/>
                                        <a:pt x="53340" y="1645920"/>
                                        <a:pt x="50482" y="1632585"/>
                                      </a:cubicBezTo>
                                      <a:cubicBezTo>
                                        <a:pt x="48577" y="1625917"/>
                                        <a:pt x="46672" y="1619250"/>
                                        <a:pt x="44767" y="1612582"/>
                                      </a:cubicBezTo>
                                      <a:cubicBezTo>
                                        <a:pt x="42862" y="1605915"/>
                                        <a:pt x="41910" y="1599247"/>
                                        <a:pt x="40005" y="1592580"/>
                                      </a:cubicBezTo>
                                      <a:cubicBezTo>
                                        <a:pt x="36195" y="1579245"/>
                                        <a:pt x="33337" y="1564957"/>
                                        <a:pt x="29527" y="1551622"/>
                                      </a:cubicBezTo>
                                      <a:cubicBezTo>
                                        <a:pt x="26670" y="1537335"/>
                                        <a:pt x="23812" y="1524000"/>
                                        <a:pt x="20955" y="1509712"/>
                                      </a:cubicBezTo>
                                      <a:cubicBezTo>
                                        <a:pt x="20002" y="1503045"/>
                                        <a:pt x="18097" y="1495425"/>
                                        <a:pt x="17145" y="1488757"/>
                                      </a:cubicBezTo>
                                      <a:lnTo>
                                        <a:pt x="14287" y="1467802"/>
                                      </a:lnTo>
                                      <a:cubicBezTo>
                                        <a:pt x="12382" y="1453515"/>
                                        <a:pt x="10477" y="1439227"/>
                                        <a:pt x="7620" y="1425892"/>
                                      </a:cubicBezTo>
                                      <a:cubicBezTo>
                                        <a:pt x="6667" y="1411605"/>
                                        <a:pt x="4762" y="1397317"/>
                                        <a:pt x="3810" y="1383982"/>
                                      </a:cubicBezTo>
                                      <a:cubicBezTo>
                                        <a:pt x="2857" y="1377315"/>
                                        <a:pt x="2857" y="1369695"/>
                                        <a:pt x="1905" y="1363027"/>
                                      </a:cubicBezTo>
                                      <a:cubicBezTo>
                                        <a:pt x="1905" y="1356360"/>
                                        <a:pt x="952" y="1348740"/>
                                        <a:pt x="952" y="1342072"/>
                                      </a:cubicBezTo>
                                      <a:cubicBezTo>
                                        <a:pt x="952" y="1327785"/>
                                        <a:pt x="0" y="1314450"/>
                                        <a:pt x="0" y="1301115"/>
                                      </a:cubicBezTo>
                                      <a:cubicBezTo>
                                        <a:pt x="0" y="1287780"/>
                                        <a:pt x="952" y="1274445"/>
                                        <a:pt x="952" y="1261110"/>
                                      </a:cubicBezTo>
                                      <a:cubicBezTo>
                                        <a:pt x="1905" y="1247775"/>
                                        <a:pt x="1905" y="1234440"/>
                                        <a:pt x="3810" y="1222057"/>
                                      </a:cubicBezTo>
                                      <a:cubicBezTo>
                                        <a:pt x="5715" y="1208722"/>
                                        <a:pt x="6667" y="1196340"/>
                                        <a:pt x="8572" y="1183957"/>
                                      </a:cubicBezTo>
                                      <a:cubicBezTo>
                                        <a:pt x="9525" y="1177290"/>
                                        <a:pt x="10477" y="1171575"/>
                                        <a:pt x="11430" y="1165860"/>
                                      </a:cubicBezTo>
                                      <a:cubicBezTo>
                                        <a:pt x="10477" y="1156335"/>
                                        <a:pt x="12382" y="1150620"/>
                                        <a:pt x="13335" y="1144905"/>
                                      </a:cubicBezTo>
                                      <a:close/>
                                      <a:moveTo>
                                        <a:pt x="902970" y="67627"/>
                                      </a:moveTo>
                                      <a:cubicBezTo>
                                        <a:pt x="908685" y="69532"/>
                                        <a:pt x="902017" y="73342"/>
                                        <a:pt x="878205" y="85724"/>
                                      </a:cubicBezTo>
                                      <a:cubicBezTo>
                                        <a:pt x="863917" y="91439"/>
                                        <a:pt x="846772" y="96202"/>
                                        <a:pt x="829627" y="102869"/>
                                      </a:cubicBezTo>
                                      <a:cubicBezTo>
                                        <a:pt x="812482" y="109537"/>
                                        <a:pt x="795337" y="115252"/>
                                        <a:pt x="780097" y="120967"/>
                                      </a:cubicBezTo>
                                      <a:cubicBezTo>
                                        <a:pt x="750570" y="132397"/>
                                        <a:pt x="729615" y="138112"/>
                                        <a:pt x="735330" y="130492"/>
                                      </a:cubicBezTo>
                                      <a:lnTo>
                                        <a:pt x="721995" y="130492"/>
                                      </a:lnTo>
                                      <a:cubicBezTo>
                                        <a:pt x="734377" y="125729"/>
                                        <a:pt x="755332" y="115252"/>
                                        <a:pt x="780097" y="105727"/>
                                      </a:cubicBezTo>
                                      <a:cubicBezTo>
                                        <a:pt x="792480" y="100964"/>
                                        <a:pt x="804862" y="96202"/>
                                        <a:pt x="818197" y="91439"/>
                                      </a:cubicBezTo>
                                      <a:cubicBezTo>
                                        <a:pt x="824865" y="89534"/>
                                        <a:pt x="830580" y="86677"/>
                                        <a:pt x="837247" y="84772"/>
                                      </a:cubicBezTo>
                                      <a:cubicBezTo>
                                        <a:pt x="843915" y="82867"/>
                                        <a:pt x="849630" y="80962"/>
                                        <a:pt x="855345" y="79057"/>
                                      </a:cubicBezTo>
                                      <a:cubicBezTo>
                                        <a:pt x="878205" y="72389"/>
                                        <a:pt x="896302" y="67627"/>
                                        <a:pt x="902970" y="67627"/>
                                      </a:cubicBezTo>
                                      <a:close/>
                                      <a:moveTo>
                                        <a:pt x="1618298" y="56197"/>
                                      </a:moveTo>
                                      <a:cubicBezTo>
                                        <a:pt x="1634490" y="60007"/>
                                        <a:pt x="1651635" y="62864"/>
                                        <a:pt x="1667828" y="66674"/>
                                      </a:cubicBezTo>
                                      <a:lnTo>
                                        <a:pt x="1717358" y="80009"/>
                                      </a:lnTo>
                                      <a:cubicBezTo>
                                        <a:pt x="1724025" y="83819"/>
                                        <a:pt x="1730693" y="88582"/>
                                        <a:pt x="1737360" y="92392"/>
                                      </a:cubicBezTo>
                                      <a:cubicBezTo>
                                        <a:pt x="1723073" y="87629"/>
                                        <a:pt x="1703070" y="83819"/>
                                        <a:pt x="1682115" y="77152"/>
                                      </a:cubicBezTo>
                                      <a:cubicBezTo>
                                        <a:pt x="1661160" y="70484"/>
                                        <a:pt x="1638300" y="63817"/>
                                        <a:pt x="1618298" y="56197"/>
                                      </a:cubicBezTo>
                                      <a:close/>
                                      <a:moveTo>
                                        <a:pt x="1295400" y="31432"/>
                                      </a:moveTo>
                                      <a:cubicBezTo>
                                        <a:pt x="1312545" y="32385"/>
                                        <a:pt x="1331595" y="32385"/>
                                        <a:pt x="1349692" y="33337"/>
                                      </a:cubicBezTo>
                                      <a:cubicBezTo>
                                        <a:pt x="1368742" y="34290"/>
                                        <a:pt x="1386840" y="36195"/>
                                        <a:pt x="1403985" y="37147"/>
                                      </a:cubicBezTo>
                                      <a:cubicBezTo>
                                        <a:pt x="1439227" y="40957"/>
                                        <a:pt x="1469707" y="44767"/>
                                        <a:pt x="1489710" y="46672"/>
                                      </a:cubicBezTo>
                                      <a:cubicBezTo>
                                        <a:pt x="1580197" y="60960"/>
                                        <a:pt x="1676400" y="87630"/>
                                        <a:pt x="1763077" y="123825"/>
                                      </a:cubicBezTo>
                                      <a:cubicBezTo>
                                        <a:pt x="1849755" y="160020"/>
                                        <a:pt x="1925955" y="203835"/>
                                        <a:pt x="1980247" y="243840"/>
                                      </a:cubicBezTo>
                                      <a:cubicBezTo>
                                        <a:pt x="1995487" y="253365"/>
                                        <a:pt x="2011680" y="264795"/>
                                        <a:pt x="2027872" y="275272"/>
                                      </a:cubicBezTo>
                                      <a:cubicBezTo>
                                        <a:pt x="2044065" y="285750"/>
                                        <a:pt x="2058352" y="296227"/>
                                        <a:pt x="2069782" y="302895"/>
                                      </a:cubicBezTo>
                                      <a:cubicBezTo>
                                        <a:pt x="2091690" y="317182"/>
                                        <a:pt x="2098357" y="319087"/>
                                        <a:pt x="2066925" y="291465"/>
                                      </a:cubicBezTo>
                                      <a:cubicBezTo>
                                        <a:pt x="2107882" y="322897"/>
                                        <a:pt x="2140267" y="359092"/>
                                        <a:pt x="2170747" y="393382"/>
                                      </a:cubicBezTo>
                                      <a:cubicBezTo>
                                        <a:pt x="2185987" y="410527"/>
                                        <a:pt x="2201228" y="427672"/>
                                        <a:pt x="2216467" y="442912"/>
                                      </a:cubicBezTo>
                                      <a:cubicBezTo>
                                        <a:pt x="2231707" y="459105"/>
                                        <a:pt x="2247900" y="474345"/>
                                        <a:pt x="2265045" y="487680"/>
                                      </a:cubicBezTo>
                                      <a:cubicBezTo>
                                        <a:pt x="2247900" y="465772"/>
                                        <a:pt x="2233612" y="448627"/>
                                        <a:pt x="2223135" y="435292"/>
                                      </a:cubicBezTo>
                                      <a:cubicBezTo>
                                        <a:pt x="2211705" y="421957"/>
                                        <a:pt x="2203132" y="412432"/>
                                        <a:pt x="2195512" y="402907"/>
                                      </a:cubicBezTo>
                                      <a:cubicBezTo>
                                        <a:pt x="2191703" y="398145"/>
                                        <a:pt x="2187892" y="394335"/>
                                        <a:pt x="2184082" y="389572"/>
                                      </a:cubicBezTo>
                                      <a:cubicBezTo>
                                        <a:pt x="2180273" y="384810"/>
                                        <a:pt x="2176462" y="381000"/>
                                        <a:pt x="2172652" y="376237"/>
                                      </a:cubicBezTo>
                                      <a:cubicBezTo>
                                        <a:pt x="2165032" y="367665"/>
                                        <a:pt x="2155507" y="357187"/>
                                        <a:pt x="2142172" y="343852"/>
                                      </a:cubicBezTo>
                                      <a:cubicBezTo>
                                        <a:pt x="2207895" y="390525"/>
                                        <a:pt x="2270760" y="457200"/>
                                        <a:pt x="2323148" y="529590"/>
                                      </a:cubicBezTo>
                                      <a:cubicBezTo>
                                        <a:pt x="2375535" y="601980"/>
                                        <a:pt x="2416492" y="679132"/>
                                        <a:pt x="2447925" y="744855"/>
                                      </a:cubicBezTo>
                                      <a:cubicBezTo>
                                        <a:pt x="2448877" y="743902"/>
                                        <a:pt x="2451735" y="749617"/>
                                        <a:pt x="2461260" y="751522"/>
                                      </a:cubicBezTo>
                                      <a:cubicBezTo>
                                        <a:pt x="2472690" y="784860"/>
                                        <a:pt x="2481263" y="818197"/>
                                        <a:pt x="2489835" y="850582"/>
                                      </a:cubicBezTo>
                                      <a:cubicBezTo>
                                        <a:pt x="2497455" y="882967"/>
                                        <a:pt x="2504123" y="913447"/>
                                        <a:pt x="2507932" y="943927"/>
                                      </a:cubicBezTo>
                                      <a:cubicBezTo>
                                        <a:pt x="2512695" y="973455"/>
                                        <a:pt x="2514600" y="1002982"/>
                                        <a:pt x="2516505" y="1029652"/>
                                      </a:cubicBezTo>
                                      <a:cubicBezTo>
                                        <a:pt x="2517457" y="1042987"/>
                                        <a:pt x="2517457" y="1056322"/>
                                        <a:pt x="2517457" y="1068705"/>
                                      </a:cubicBezTo>
                                      <a:cubicBezTo>
                                        <a:pt x="2517457" y="1082040"/>
                                        <a:pt x="2518410" y="1094422"/>
                                        <a:pt x="2517457" y="1105852"/>
                                      </a:cubicBezTo>
                                      <a:cubicBezTo>
                                        <a:pt x="2516505" y="1129665"/>
                                        <a:pt x="2515552" y="1151572"/>
                                        <a:pt x="2512695" y="1171575"/>
                                      </a:cubicBezTo>
                                      <a:cubicBezTo>
                                        <a:pt x="2509838" y="1191577"/>
                                        <a:pt x="2506980" y="1209675"/>
                                        <a:pt x="2504123" y="1224915"/>
                                      </a:cubicBezTo>
                                      <a:lnTo>
                                        <a:pt x="2495340" y="1253522"/>
                                      </a:lnTo>
                                      <a:lnTo>
                                        <a:pt x="2497455" y="1295400"/>
                                      </a:lnTo>
                                      <a:cubicBezTo>
                                        <a:pt x="2497455" y="1674157"/>
                                        <a:pt x="2324743" y="2012575"/>
                                        <a:pt x="2053779" y="2236194"/>
                                      </a:cubicBezTo>
                                      <a:lnTo>
                                        <a:pt x="2050729" y="2238475"/>
                                      </a:lnTo>
                                      <a:lnTo>
                                        <a:pt x="2048828" y="2240280"/>
                                      </a:lnTo>
                                      <a:cubicBezTo>
                                        <a:pt x="1981200" y="2297430"/>
                                        <a:pt x="1908810" y="2347912"/>
                                        <a:pt x="1835468" y="2390775"/>
                                      </a:cubicBezTo>
                                      <a:cubicBezTo>
                                        <a:pt x="1828324" y="2390775"/>
                                        <a:pt x="1804035" y="2399348"/>
                                        <a:pt x="1784152" y="2405658"/>
                                      </a:cubicBezTo>
                                      <a:lnTo>
                                        <a:pt x="1774926" y="2408142"/>
                                      </a:lnTo>
                                      <a:lnTo>
                                        <a:pt x="1752823" y="2418789"/>
                                      </a:lnTo>
                                      <a:cubicBezTo>
                                        <a:pt x="1606960" y="2480484"/>
                                        <a:pt x="1446591" y="2514600"/>
                                        <a:pt x="1278255" y="2514600"/>
                                      </a:cubicBezTo>
                                      <a:cubicBezTo>
                                        <a:pt x="1152003" y="2514600"/>
                                        <a:pt x="1030232" y="2495410"/>
                                        <a:pt x="915702" y="2459787"/>
                                      </a:cubicBezTo>
                                      <a:lnTo>
                                        <a:pt x="831186" y="2428854"/>
                                      </a:lnTo>
                                      <a:lnTo>
                                        <a:pt x="821055" y="2426017"/>
                                      </a:lnTo>
                                      <a:cubicBezTo>
                                        <a:pt x="811530" y="2423160"/>
                                        <a:pt x="800100" y="2419350"/>
                                        <a:pt x="787718" y="2413635"/>
                                      </a:cubicBezTo>
                                      <a:cubicBezTo>
                                        <a:pt x="738188" y="2395537"/>
                                        <a:pt x="678180" y="2361247"/>
                                        <a:pt x="647700" y="2347912"/>
                                      </a:cubicBezTo>
                                      <a:cubicBezTo>
                                        <a:pt x="635318" y="2338387"/>
                                        <a:pt x="621030" y="2326957"/>
                                        <a:pt x="603885" y="2315527"/>
                                      </a:cubicBezTo>
                                      <a:cubicBezTo>
                                        <a:pt x="587693" y="2304097"/>
                                        <a:pt x="570548" y="2290762"/>
                                        <a:pt x="552450" y="2278380"/>
                                      </a:cubicBezTo>
                                      <a:cubicBezTo>
                                        <a:pt x="534353" y="2265045"/>
                                        <a:pt x="517208" y="2250757"/>
                                        <a:pt x="499110" y="2237422"/>
                                      </a:cubicBezTo>
                                      <a:cubicBezTo>
                                        <a:pt x="481965" y="2223135"/>
                                        <a:pt x="465773" y="2209800"/>
                                        <a:pt x="451485" y="2196465"/>
                                      </a:cubicBezTo>
                                      <a:cubicBezTo>
                                        <a:pt x="442913" y="2192655"/>
                                        <a:pt x="406718" y="2160270"/>
                                        <a:pt x="411480" y="2171700"/>
                                      </a:cubicBezTo>
                                      <a:cubicBezTo>
                                        <a:pt x="433388" y="2190750"/>
                                        <a:pt x="447675" y="2205990"/>
                                        <a:pt x="461963" y="2219325"/>
                                      </a:cubicBezTo>
                                      <a:cubicBezTo>
                                        <a:pt x="476250" y="2233612"/>
                                        <a:pt x="490538" y="2247900"/>
                                        <a:pt x="514350" y="2266950"/>
                                      </a:cubicBezTo>
                                      <a:cubicBezTo>
                                        <a:pt x="507683" y="2265997"/>
                                        <a:pt x="497205" y="2260282"/>
                                        <a:pt x="485775" y="2251710"/>
                                      </a:cubicBezTo>
                                      <a:cubicBezTo>
                                        <a:pt x="474345" y="2242185"/>
                                        <a:pt x="461010" y="2229802"/>
                                        <a:pt x="445770" y="2215515"/>
                                      </a:cubicBezTo>
                                      <a:cubicBezTo>
                                        <a:pt x="431483" y="2201227"/>
                                        <a:pt x="416243" y="2184082"/>
                                        <a:pt x="401003" y="2167890"/>
                                      </a:cubicBezTo>
                                      <a:cubicBezTo>
                                        <a:pt x="393383" y="2159317"/>
                                        <a:pt x="385763" y="2150745"/>
                                        <a:pt x="378143" y="2142172"/>
                                      </a:cubicBezTo>
                                      <a:cubicBezTo>
                                        <a:pt x="370523" y="2133600"/>
                                        <a:pt x="362903" y="2125027"/>
                                        <a:pt x="355283" y="2116455"/>
                                      </a:cubicBezTo>
                                      <a:cubicBezTo>
                                        <a:pt x="367665" y="2126932"/>
                                        <a:pt x="380048" y="2135505"/>
                                        <a:pt x="392430" y="2145030"/>
                                      </a:cubicBezTo>
                                      <a:cubicBezTo>
                                        <a:pt x="366713" y="2118360"/>
                                        <a:pt x="342186" y="2088118"/>
                                        <a:pt x="319326" y="2055971"/>
                                      </a:cubicBezTo>
                                      <a:lnTo>
                                        <a:pt x="282887" y="1997944"/>
                                      </a:lnTo>
                                      <a:lnTo>
                                        <a:pt x="267275" y="1977066"/>
                                      </a:lnTo>
                                      <a:cubicBezTo>
                                        <a:pt x="245366" y="1944635"/>
                                        <a:pt x="224975" y="1911093"/>
                                        <a:pt x="206206" y="1876543"/>
                                      </a:cubicBezTo>
                                      <a:lnTo>
                                        <a:pt x="160874" y="1782439"/>
                                      </a:lnTo>
                                      <a:lnTo>
                                        <a:pt x="188595" y="1867852"/>
                                      </a:lnTo>
                                      <a:cubicBezTo>
                                        <a:pt x="146685" y="1795462"/>
                                        <a:pt x="115253" y="1707832"/>
                                        <a:pt x="94298" y="1623060"/>
                                      </a:cubicBezTo>
                                      <a:cubicBezTo>
                                        <a:pt x="72390" y="1538287"/>
                                        <a:pt x="61913" y="1457325"/>
                                        <a:pt x="48578" y="1397317"/>
                                      </a:cubicBezTo>
                                      <a:cubicBezTo>
                                        <a:pt x="48578" y="1424940"/>
                                        <a:pt x="53340" y="1457325"/>
                                        <a:pt x="57150" y="1489710"/>
                                      </a:cubicBezTo>
                                      <a:cubicBezTo>
                                        <a:pt x="60008" y="1505902"/>
                                        <a:pt x="62865" y="1522095"/>
                                        <a:pt x="65723" y="1538287"/>
                                      </a:cubicBezTo>
                                      <a:cubicBezTo>
                                        <a:pt x="68580" y="1554480"/>
                                        <a:pt x="72390" y="1569720"/>
                                        <a:pt x="76200" y="1584007"/>
                                      </a:cubicBezTo>
                                      <a:cubicBezTo>
                                        <a:pt x="89535" y="1642110"/>
                                        <a:pt x="102870" y="1685925"/>
                                        <a:pt x="93345" y="1687830"/>
                                      </a:cubicBezTo>
                                      <a:cubicBezTo>
                                        <a:pt x="90488" y="1686877"/>
                                        <a:pt x="85725" y="1679257"/>
                                        <a:pt x="80010" y="1665922"/>
                                      </a:cubicBezTo>
                                      <a:cubicBezTo>
                                        <a:pt x="75248" y="1652587"/>
                                        <a:pt x="68580" y="1634490"/>
                                        <a:pt x="62865" y="1614487"/>
                                      </a:cubicBezTo>
                                      <a:cubicBezTo>
                                        <a:pt x="58103" y="1594485"/>
                                        <a:pt x="53340" y="1572577"/>
                                        <a:pt x="48578" y="1551622"/>
                                      </a:cubicBezTo>
                                      <a:cubicBezTo>
                                        <a:pt x="50483" y="1524952"/>
                                        <a:pt x="47625" y="1505902"/>
                                        <a:pt x="45720" y="1489710"/>
                                      </a:cubicBezTo>
                                      <a:cubicBezTo>
                                        <a:pt x="40005" y="1422082"/>
                                        <a:pt x="36195" y="1359217"/>
                                        <a:pt x="35243" y="1299210"/>
                                      </a:cubicBezTo>
                                      <a:cubicBezTo>
                                        <a:pt x="35243" y="1283970"/>
                                        <a:pt x="35243" y="1268730"/>
                                        <a:pt x="35243" y="1254442"/>
                                      </a:cubicBezTo>
                                      <a:cubicBezTo>
                                        <a:pt x="35243" y="1246822"/>
                                        <a:pt x="35243" y="1239202"/>
                                        <a:pt x="35243" y="1232535"/>
                                      </a:cubicBezTo>
                                      <a:cubicBezTo>
                                        <a:pt x="35243" y="1224915"/>
                                        <a:pt x="36195" y="1218247"/>
                                        <a:pt x="36195" y="1210627"/>
                                      </a:cubicBezTo>
                                      <a:cubicBezTo>
                                        <a:pt x="37148" y="1196340"/>
                                        <a:pt x="37148" y="1181100"/>
                                        <a:pt x="38100" y="1166812"/>
                                      </a:cubicBezTo>
                                      <a:cubicBezTo>
                                        <a:pt x="39053" y="1152525"/>
                                        <a:pt x="40958" y="1138237"/>
                                        <a:pt x="41910" y="1123950"/>
                                      </a:cubicBezTo>
                                      <a:cubicBezTo>
                                        <a:pt x="42863" y="1117282"/>
                                        <a:pt x="42863" y="1109662"/>
                                        <a:pt x="43815" y="1102995"/>
                                      </a:cubicBezTo>
                                      <a:lnTo>
                                        <a:pt x="46673" y="1082040"/>
                                      </a:lnTo>
                                      <a:cubicBezTo>
                                        <a:pt x="48578" y="1067752"/>
                                        <a:pt x="50483" y="1053465"/>
                                        <a:pt x="53340" y="1040130"/>
                                      </a:cubicBezTo>
                                      <a:cubicBezTo>
                                        <a:pt x="59055" y="1012507"/>
                                        <a:pt x="64770" y="984885"/>
                                        <a:pt x="72390" y="957262"/>
                                      </a:cubicBezTo>
                                      <a:cubicBezTo>
                                        <a:pt x="88583" y="902017"/>
                                        <a:pt x="110490" y="849630"/>
                                        <a:pt x="140018" y="799147"/>
                                      </a:cubicBezTo>
                                      <a:cubicBezTo>
                                        <a:pt x="143352" y="808672"/>
                                        <a:pt x="155496" y="799862"/>
                                        <a:pt x="173355" y="780574"/>
                                      </a:cubicBezTo>
                                      <a:lnTo>
                                        <a:pt x="175420" y="778164"/>
                                      </a:lnTo>
                                      <a:lnTo>
                                        <a:pt x="206206" y="714257"/>
                                      </a:lnTo>
                                      <a:lnTo>
                                        <a:pt x="258734" y="634160"/>
                                      </a:lnTo>
                                      <a:lnTo>
                                        <a:pt x="251460" y="641985"/>
                                      </a:lnTo>
                                      <a:cubicBezTo>
                                        <a:pt x="240982" y="652462"/>
                                        <a:pt x="232410" y="661987"/>
                                        <a:pt x="231457" y="658177"/>
                                      </a:cubicBezTo>
                                      <a:cubicBezTo>
                                        <a:pt x="231457" y="654367"/>
                                        <a:pt x="239077" y="637222"/>
                                        <a:pt x="262890" y="597217"/>
                                      </a:cubicBezTo>
                                      <a:cubicBezTo>
                                        <a:pt x="240982" y="635317"/>
                                        <a:pt x="224790" y="655320"/>
                                        <a:pt x="213360" y="670560"/>
                                      </a:cubicBezTo>
                                      <a:cubicBezTo>
                                        <a:pt x="201930" y="684847"/>
                                        <a:pt x="193357" y="693420"/>
                                        <a:pt x="187642" y="706755"/>
                                      </a:cubicBezTo>
                                      <a:cubicBezTo>
                                        <a:pt x="182880" y="702945"/>
                                        <a:pt x="194310" y="679132"/>
                                        <a:pt x="210502" y="647700"/>
                                      </a:cubicBezTo>
                                      <a:cubicBezTo>
                                        <a:pt x="219075" y="632460"/>
                                        <a:pt x="229552" y="615315"/>
                                        <a:pt x="240030" y="597217"/>
                                      </a:cubicBezTo>
                                      <a:cubicBezTo>
                                        <a:pt x="251460" y="580072"/>
                                        <a:pt x="263842" y="562927"/>
                                        <a:pt x="274320" y="546735"/>
                                      </a:cubicBezTo>
                                      <a:cubicBezTo>
                                        <a:pt x="297180" y="515302"/>
                                        <a:pt x="316230" y="488632"/>
                                        <a:pt x="321945" y="480060"/>
                                      </a:cubicBezTo>
                                      <a:cubicBezTo>
                                        <a:pt x="323850" y="475297"/>
                                        <a:pt x="322897" y="475297"/>
                                        <a:pt x="316230" y="480060"/>
                                      </a:cubicBezTo>
                                      <a:cubicBezTo>
                                        <a:pt x="312420" y="481965"/>
                                        <a:pt x="307657" y="485775"/>
                                        <a:pt x="301942" y="491490"/>
                                      </a:cubicBezTo>
                                      <a:cubicBezTo>
                                        <a:pt x="296227" y="497205"/>
                                        <a:pt x="288607" y="503872"/>
                                        <a:pt x="280035" y="513397"/>
                                      </a:cubicBezTo>
                                      <a:cubicBezTo>
                                        <a:pt x="238125" y="555307"/>
                                        <a:pt x="200977" y="614362"/>
                                        <a:pt x="172402" y="670560"/>
                                      </a:cubicBezTo>
                                      <a:cubicBezTo>
                                        <a:pt x="164782" y="684847"/>
                                        <a:pt x="158115" y="699135"/>
                                        <a:pt x="151447" y="712470"/>
                                      </a:cubicBezTo>
                                      <a:cubicBezTo>
                                        <a:pt x="144780" y="726757"/>
                                        <a:pt x="138112" y="739140"/>
                                        <a:pt x="132397" y="751522"/>
                                      </a:cubicBezTo>
                                      <a:cubicBezTo>
                                        <a:pt x="121920" y="776287"/>
                                        <a:pt x="109537" y="797242"/>
                                        <a:pt x="100012" y="814387"/>
                                      </a:cubicBezTo>
                                      <a:cubicBezTo>
                                        <a:pt x="89535" y="825817"/>
                                        <a:pt x="87630" y="819150"/>
                                        <a:pt x="92392" y="801052"/>
                                      </a:cubicBezTo>
                                      <a:cubicBezTo>
                                        <a:pt x="94297" y="791527"/>
                                        <a:pt x="99060" y="780097"/>
                                        <a:pt x="103822" y="765810"/>
                                      </a:cubicBezTo>
                                      <a:cubicBezTo>
                                        <a:pt x="109537" y="752475"/>
                                        <a:pt x="115252" y="736282"/>
                                        <a:pt x="123825" y="719137"/>
                                      </a:cubicBezTo>
                                      <a:cubicBezTo>
                                        <a:pt x="139065" y="684847"/>
                                        <a:pt x="160020" y="646747"/>
                                        <a:pt x="180975" y="612457"/>
                                      </a:cubicBezTo>
                                      <a:cubicBezTo>
                                        <a:pt x="192405" y="596265"/>
                                        <a:pt x="202882" y="579120"/>
                                        <a:pt x="213360" y="563880"/>
                                      </a:cubicBezTo>
                                      <a:cubicBezTo>
                                        <a:pt x="223837" y="549592"/>
                                        <a:pt x="233362" y="535305"/>
                                        <a:pt x="241935" y="523875"/>
                                      </a:cubicBezTo>
                                      <a:cubicBezTo>
                                        <a:pt x="249555" y="513397"/>
                                        <a:pt x="260985" y="499110"/>
                                        <a:pt x="273367" y="483870"/>
                                      </a:cubicBezTo>
                                      <a:cubicBezTo>
                                        <a:pt x="280035" y="476250"/>
                                        <a:pt x="286702" y="468630"/>
                                        <a:pt x="293370" y="461010"/>
                                      </a:cubicBezTo>
                                      <a:cubicBezTo>
                                        <a:pt x="300037" y="453390"/>
                                        <a:pt x="306705" y="445770"/>
                                        <a:pt x="313372" y="439102"/>
                                      </a:cubicBezTo>
                                      <a:cubicBezTo>
                                        <a:pt x="326707" y="424815"/>
                                        <a:pt x="339090" y="414337"/>
                                        <a:pt x="347662" y="406717"/>
                                      </a:cubicBezTo>
                                      <a:cubicBezTo>
                                        <a:pt x="356235" y="399097"/>
                                        <a:pt x="360997" y="397192"/>
                                        <a:pt x="360045" y="401955"/>
                                      </a:cubicBezTo>
                                      <a:cubicBezTo>
                                        <a:pt x="402907" y="349567"/>
                                        <a:pt x="450532" y="305752"/>
                                        <a:pt x="500062" y="269557"/>
                                      </a:cubicBezTo>
                                      <a:cubicBezTo>
                                        <a:pt x="511492" y="260985"/>
                                        <a:pt x="524827" y="253365"/>
                                        <a:pt x="537210" y="244792"/>
                                      </a:cubicBezTo>
                                      <a:cubicBezTo>
                                        <a:pt x="549592" y="237172"/>
                                        <a:pt x="561975" y="228600"/>
                                        <a:pt x="575310" y="221932"/>
                                      </a:cubicBezTo>
                                      <a:cubicBezTo>
                                        <a:pt x="587692" y="215265"/>
                                        <a:pt x="601027" y="207645"/>
                                        <a:pt x="613410" y="200977"/>
                                      </a:cubicBezTo>
                                      <a:cubicBezTo>
                                        <a:pt x="626745" y="194310"/>
                                        <a:pt x="639127" y="187642"/>
                                        <a:pt x="652462" y="181927"/>
                                      </a:cubicBezTo>
                                      <a:lnTo>
                                        <a:pt x="671512" y="172402"/>
                                      </a:lnTo>
                                      <a:lnTo>
                                        <a:pt x="691515" y="163830"/>
                                      </a:lnTo>
                                      <a:cubicBezTo>
                                        <a:pt x="703897" y="158115"/>
                                        <a:pt x="717232" y="152400"/>
                                        <a:pt x="730567" y="147637"/>
                                      </a:cubicBezTo>
                                      <a:cubicBezTo>
                                        <a:pt x="757237" y="138112"/>
                                        <a:pt x="782955" y="126682"/>
                                        <a:pt x="810577" y="118110"/>
                                      </a:cubicBezTo>
                                      <a:cubicBezTo>
                                        <a:pt x="864870" y="98107"/>
                                        <a:pt x="920115" y="80962"/>
                                        <a:pt x="979170" y="60960"/>
                                      </a:cubicBezTo>
                                      <a:cubicBezTo>
                                        <a:pt x="1000125" y="58102"/>
                                        <a:pt x="1016317" y="55245"/>
                                        <a:pt x="1031557" y="54292"/>
                                      </a:cubicBezTo>
                                      <a:cubicBezTo>
                                        <a:pt x="1046797" y="53340"/>
                                        <a:pt x="1060132" y="53340"/>
                                        <a:pt x="1074420" y="52387"/>
                                      </a:cubicBezTo>
                                      <a:cubicBezTo>
                                        <a:pt x="1088707" y="51435"/>
                                        <a:pt x="1103947" y="51435"/>
                                        <a:pt x="1122045" y="50482"/>
                                      </a:cubicBezTo>
                                      <a:cubicBezTo>
                                        <a:pt x="1140142" y="49530"/>
                                        <a:pt x="1162050" y="47625"/>
                                        <a:pt x="1189672" y="45720"/>
                                      </a:cubicBezTo>
                                      <a:cubicBezTo>
                                        <a:pt x="1180147" y="41910"/>
                                        <a:pt x="1188720" y="38100"/>
                                        <a:pt x="1208722" y="35242"/>
                                      </a:cubicBezTo>
                                      <a:cubicBezTo>
                                        <a:pt x="1219200" y="34290"/>
                                        <a:pt x="1232535" y="33337"/>
                                        <a:pt x="1246822" y="32385"/>
                                      </a:cubicBezTo>
                                      <a:cubicBezTo>
                                        <a:pt x="1261110" y="31432"/>
                                        <a:pt x="1278255" y="30480"/>
                                        <a:pt x="1295400" y="31432"/>
                                      </a:cubicBezTo>
                                      <a:close/>
                                      <a:moveTo>
                                        <a:pt x="1276350" y="0"/>
                                      </a:moveTo>
                                      <a:cubicBezTo>
                                        <a:pt x="1375410" y="0"/>
                                        <a:pt x="1469708" y="15240"/>
                                        <a:pt x="1536383" y="31432"/>
                                      </a:cubicBezTo>
                                      <a:cubicBezTo>
                                        <a:pt x="1512570" y="30480"/>
                                        <a:pt x="1488758" y="28575"/>
                                        <a:pt x="1465898" y="27622"/>
                                      </a:cubicBezTo>
                                      <a:cubicBezTo>
                                        <a:pt x="1438275" y="23812"/>
                                        <a:pt x="1409700" y="20002"/>
                                        <a:pt x="1380173" y="19050"/>
                                      </a:cubicBezTo>
                                      <a:cubicBezTo>
                                        <a:pt x="1365885" y="19050"/>
                                        <a:pt x="1350645" y="18097"/>
                                        <a:pt x="1336358" y="18097"/>
                                      </a:cubicBezTo>
                                      <a:cubicBezTo>
                                        <a:pt x="1322070" y="19050"/>
                                        <a:pt x="1306830" y="19050"/>
                                        <a:pt x="1292543" y="19050"/>
                                      </a:cubicBezTo>
                                      <a:cubicBezTo>
                                        <a:pt x="1278255" y="19050"/>
                                        <a:pt x="1263015" y="20002"/>
                                        <a:pt x="1248728" y="20955"/>
                                      </a:cubicBezTo>
                                      <a:cubicBezTo>
                                        <a:pt x="1233488" y="21907"/>
                                        <a:pt x="1219200" y="21907"/>
                                        <a:pt x="1204913" y="23812"/>
                                      </a:cubicBezTo>
                                      <a:cubicBezTo>
                                        <a:pt x="1176338" y="27622"/>
                                        <a:pt x="1147763" y="28575"/>
                                        <a:pt x="1119188" y="32385"/>
                                      </a:cubicBezTo>
                                      <a:cubicBezTo>
                                        <a:pt x="1107758" y="32385"/>
                                        <a:pt x="1097280" y="32385"/>
                                        <a:pt x="1086803" y="33337"/>
                                      </a:cubicBezTo>
                                      <a:cubicBezTo>
                                        <a:pt x="1076325" y="33337"/>
                                        <a:pt x="1066800" y="35242"/>
                                        <a:pt x="1057275" y="36195"/>
                                      </a:cubicBezTo>
                                      <a:cubicBezTo>
                                        <a:pt x="1038225" y="39052"/>
                                        <a:pt x="1022033" y="40005"/>
                                        <a:pt x="1009650" y="42862"/>
                                      </a:cubicBezTo>
                                      <a:cubicBezTo>
                                        <a:pt x="984885" y="47625"/>
                                        <a:pt x="976313" y="47625"/>
                                        <a:pt x="997268" y="35242"/>
                                      </a:cubicBezTo>
                                      <a:cubicBezTo>
                                        <a:pt x="1076325" y="14287"/>
                                        <a:pt x="1178243" y="0"/>
                                        <a:pt x="12763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2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9" name="Picture 28" descr="Phone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8382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8D6494F" id="Group 5" o:spid="_x0000_s1026" alt="phone icon" style="position:absolute;margin-left:-.4pt;margin-top:45.95pt;width:26.6pt;height:26.55pt;z-index:251663360;mso-width-relative:margin;mso-height-relative:margin" coordsize="337820,3371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LjRMNzQAAFwJAQAOAAAAZHJzL2Uyb0RvYy54bWyknVuPG8mR798PcL5D&#10;ox8PsBbrXhRGs9j1rI0D+OwO9gLYjxRFqRvubjbIntF4P/35RV6KEUlKFekF7JGoqsisjPxHZNwy&#10;84d//O356e7Xw+n8eHz5cN/8bnN/d3jZHz89vnz5cP9f//mHf5jv785vu5dPu6fjy+HD/d8O5/t/&#10;/PF//68fvr6+P7THh+PTp8PpjkZezu+/vn64f3h7e33/7t15/3B43p1/d3w9vPDw8/H0vHvj5+nL&#10;u0+n3Vdaf356124247uvx9On19Nxfzif+def4sP7H0P7nz8f9m//9vnz+fB29/Thnm97C/89hf9+&#10;lP+++/GH3fsvp93rw+M+fcbu7/iK593jC50uTf20e9vd/XJ6vGrq+XF/Op6Pn99+tz8+vzt+/vy4&#10;P4QxMJpmU4zmj6fjL69hLF/ef/3yurAJ1hZ8+rub3f/rr388vf7H688nOPH19Qu8CL9kLL99Pj3L&#10;n3zl3W+BZX9bWHb47e1uzz923TS3MHbPI/7ezENk6f4Bvl9R7R/+5bt073Kn78ynfH0FHOfL+M//&#10;s/H/x8Pu9RDYen7P+H8+3T1++nA/3d+97J6B6B9Oh4MA7v1dePGuGVsZk3wEbwurhCnn1z8d9389&#10;370cf/+we/ly+KfzK2BDBORdPl+9LD/Oiezv5+nCm937/S/ntz8ejmFydr/+6fwWUfyJvwUMfkoj&#10;2R9fXs6Pb4c/M0Gfn58A9v95dzf1zXY73329a4dmmucsAiXNXzRN2/fDZpzuHoSoHzffIvpzozua&#10;x2kc1jvSNG0/tm3TrnfUqo7mfpymbr0jTdP287idHCPqdEfN3HhYp2noiBH16yPqVUeTk3WaBtbN&#10;87Rd72jQHTnBoGncYBhVR2M7j/12fY40Tdv1wzzP6yNCdBd4j922aaf1jjRN2yEKrQN1LGaXjqah&#10;g2ZVjjRN200MydHRVne0nRtoVjvSNG23paNhnXWNFvOx7+fe0ZMharuxawbHmBot6GM7wor1QRki&#10;ADExu45RaVH3Qq/RRG7sNVrYB8TJo4kMUds1G1GU68pVi/sA/JqNg4GaqO0QKY/Wa7TAj5stKt/R&#10;lSZCpsbehUAt8mOHGvN0pYncUtVooR83w7T1dKWJ/GDXYj82zJUH7JqIUcFAxwrVaMEf5n7uPF1p&#10;IuZq6jtHV2LpLQpwGLfD1tGVIXKLcKu1xTD03eDpShMB9rnzMLA1gj8288axUFmizdhMU7Muwq3W&#10;Fi0kk8MSs0SbuWsaz1wZwR97vKV1EW4N0WYct7PDdGmN4Av/PNaYJmq2m74ZPAy0gt+x+DhGpYma&#10;bTvNg8NOao3gD9vN7GGgJmIxaMfWM1dG8FFLs2dUhmizmTE0HQg0go9e7zxdaSJM4GGDiKyuV53W&#10;Fi1Lo0cxGaJmO8xd5+nKCH4r6mwdFp0m4usa4O4YldEWOIeNQ4Q7TQTYR/Du6MpoC6dcdZrILVed&#10;FnwkEUvQwUBDhLLtWocZ0xnBx6NqPV1ZIqwspHEdgVrwW5gxORaRThM123HA+nF0pQUfM6FtHdqi&#10;00S45VO3dYhwZwR/2AwbDwMN0abtN6OnKy34LYYgFt2qI9IZos3QoTvXGdgbbTE2bduvd2WJNuOm&#10;346OrrTgt84FvzdE3gW/14IPA13q1hJthm23cchVrwWf+d10DgRaog1L4+SARW8Ef4sOdMCiIBr6&#10;gQ9cFeHeCD4WkyekZIm2DdrCMyoj+LiNHuOsN0Tz3G9wa9dHZQTfqW57Q+RVt70W/KbrPIuwpWEx&#10;2LoAqOV+O7AWrKqKXpM0iGKDT7vKvUGrCueQLE27bVxKadBCLwuwI7Jkabqm66FaH5NWFP1mO3h6&#10;0jRNj2x4giOD1hNd33qcYENDT30/eeZJqwlvT5oGQwQfxCFPg9YSQytu3yr2DA12XEsYxjFPRt7b&#10;cfSE5gZDNLfdxhMZGbS8izw59LmhwbscZ8/aO2gdMRE89PSkaZqpaXAxHezTAh8CS46J0jTNOLUu&#10;0R21khg2hOHXezI0DcEoVwx11EoCySBRsgo+QyNy6woLk4m6xF9Y4dHK6z1pGrQePTlEd9RKogV8&#10;njFpmmYYRKbWETFqgW9RfJ4xaZpmQC17FN+olQSI9cSfLU1PhgXFvKrMRyPvPZaEY54szTjNGw/3&#10;tI6YRo/TMWqSpgcPHqdj1OLezZ7QsyFp8A63HitsNNIuhsc6xA0JISHs2PVJmrSCAOHr/RgK1vV2&#10;4zGWJ60eHIrVvN90G2wixwo4aTH3jUZTuG2vSQu5DweGBL+uJfLumB4t4/MAp1dxMGmSpgFwro6M&#10;Wmh6j9s0WZpxmD0xgsmIuM8UtzReU3zSMr7dtFvMtXX2aSJy9y4h0moBh4m5dXRkiJhaRyxs0jI+&#10;t/icDp1qiJoNOWhHgI+SiMsiixZ2Gf2GqGEZ81RLzFozTN3QeaBniFAPvUd7z1rWJyJhnsSNIXL3&#10;pPWDm3uaqEE9eKA3a2knRU60fR16hmiLsHsAoYV97oCrpyND1E+elWLW+mEeBpK1jhFpIlIHHpU3&#10;a0n3qgdD5FQPs5Z0zFwE1xGrNFTDKBO7anLNWj8QyUcVeXrSVCNUDk201foBMxLBdfRkqFAqngTK&#10;VusH+pk6T27cUG1x5hxm5FbrhwafVmyO1QXDUBGa81SBbI2oexFhqJyI2Gr90ODD4DA5xqSpOhSE&#10;h3ta1iXeM8Lzde5pKowBTwJ+q4W96TeY1J550lQUaaK/VuVpq1VE08+4WB7uaaoeefJwz+iICeud&#10;CpV17hkqIj6e1NNWizt5TNIgnq40Vdt3xHjX+ddQJHkxI9oUWV8dVkE24Xg7WNhstKZoSS+i/tZ5&#10;aMnwmmbMglVkYEeZkZE19YR6CzLWXk9gr9lofdE202byTJkl67aUgrjYqIWfgOBIZamHjZqsJ6Lq&#10;iUZg5mg2tiMxKocsWzIKhEZPOIcwqumMmjNPHsCSUYPTehYT4qi6M5L4AwxxQF+T9Tgtnnhss9GK&#10;gGR8v/FBX5N1AN8nZ0YVUDQ6euIGzUaTUddFbZdDzmyZJZEa+nOw0ZB1qCvPskyQQc9ZB0A8FQCW&#10;DHi4QrONLbUkZOrTIIaMHAQmsoeNRoP0xFo9VlRjajSnAePGo0EarQqo/d76qvEMGeU1rmgwNpqe&#10;s2EzbbFW1uXMkG1xgVoXGo0GIbjLV3o602SsAdRTuPiodYHsVKBu1dObJkN7zRMfub6iNVoZVPSm&#10;ychcki1wjU1rA3prKaT0jE2TUQLYUALsGJstv2SRaVpHbRQhDIUtKcYgY+rpzaiRfosP6zAbG1Pt&#10;STKElcbDSVuESZ6192QPGI0ZW/QM1lFS1GEO3cR2i3Vxs2SUBjVbh5fZFKWYSHfr6s0oIOzi3ocS&#10;o0rIlrncZ2ZKcRKQYEJ6bOPWKAVUJHtXPJzUZJKlnHxjM0phmqk09ahJW//ZbwaivB4JMEphmojP&#10;jZ6xaTIYObPee3ozSgF3geSypzdNRmkmkVtHIIwYoJputtngdHk0lyFLO8gcYzP1maifiYTYurgZ&#10;qrYfcIU8y5up0JQS69kza4aqJdE3Dx7ZNjWaBFs2PjZaQwYzxlMHTjxCTRrMYJOmh42aCoSQVfPo&#10;f1PcORL29MRc8EXUJ7q3CPBNimzcdHDfMzJNhZ07SHJ7XfubWk1o2BHp6UzrnhaJcdWtkixVI+u3&#10;WymLckBfU7WyLca1ipp6zZ5iNB8bjQqhTtbnz5uKzb6hM8/IDBV+EHEAzzpjajax/Lee3QKNoSIK&#10;gFXtgb6p2oSLnQsghqqlnmgL2ToaTd0mEyYr4TpADFUrhq6n3I6ko0aj7CBzzZmmgo1EAVxs1Lqg&#10;Z1P8xrOgmYpPAjesZy42al3AVnZmzcNGTcXm3uCYO+ZM6wL2M7WeXR4EaxXzicuPYuM6OtO6ABfP&#10;ldZGGk1n6DhPjW5jyjg7ERjP4mmoSByzVDt2AFHuo78RO9VTXWOppNR+23tWalPMyZ7V1iVnhor0&#10;1UQVo2POBu2XEMXlfw40GiosuZHNcp7OtDXRjJuZ3Ne6BrGFoBiArgxqM2hd0LBOuzzeggqhdvnX&#10;prBzSzjWY+8YIirXOjYTeLioVYHoYVdfmqjp2PbhMuRMbeeA/+/RwoYI+Q55nHX1YSpCR4KjHr1o&#10;iNjzimx6LKtBWxJSw+YalyZq2Pa6cUWLTYUnaQFXyN0QkR3FivNgw9R4kvJ12XCGiDw2BZseP9BU&#10;hsqOd485YIjIzhNR9cyXqQ31Yt4QuYtDWe2Ussfy8BQ4WiI/5k2tJxEoly1giMgyb/HmHHrDVIi6&#10;+zJ6ox16ck2evrQF4e5LExEylJicpy9tQEioy4VDTUQskJXPhUOtAqQU0aM3bHkpAja7knWm9JOt&#10;rC5ZNkQkPahH9GDDFICSv/GUYmDJK0HBXQSJnvkyZaOSsPfoeUNEAq7duDLipg6UYjdXZNgQNXRE&#10;EMqBQ1MK6tzRQJJB8VAygp4tko2tBWUdcsVXDNWEh+8pymhsNejEZi6PfBkqavLYHu1hodEA00C5&#10;s8NANJWnEx7V6OpLawC35TtpKspa2PftGZdWG1S/T53H8DWlpGPXYzE7+jJloTHy6eChoRrRNp7d&#10;QhRAKvRK/taVMTNURLg5x8IzLuOpYG94dgxR/ae+EG8Pv9nTl3ZUWrb7udK3s6YaSQP65ktrAPGl&#10;XMchmaJSfL3J5aFzVJ4qECIG7ApvG6oUYF03501lqXdvMCFw9YX++dJ6o+UkBpfeMNWl5IOoqvRg&#10;Q2uAjlCdy5439aUEIH2unqkw5bAIXESPLGtt4+7LVIuyBQQv1tGXoSJhy7ZdBw9NvSj5u42rMshQ&#10;DUilp0iXsx4UoihnIWHoGZemcsuyqRkNR1p4KggMFdvKXBtdmR89LqpnPLXolspdYrLVegOjd+Mq&#10;rjJUEud0uXqm3jTWEq/HiAzRjNvritrYglOSOfi9jr60siH0JRvT1tXhVqsN7HIpHnX0pakmfABX&#10;FZetOZUt5K6+tNqgZEkW89VxETlRMPQulZZqGEmjOXjIcbW6L+fpPpYqbNR2qHmqZ3VfmL2eskxL&#10;xbFoFAN5eKgNh5YQkSfZ0ZoyVTJNEuxxzJdWG5RksrdkHYd4W4obxF9x9jx9abXBQYojzs0q5onK&#10;674wbTwmGwa8osJec1W2WiocPdkK7OCh1gAcTCXn2jjGpamkAMsnX1oDUP8jsR5HX5qK01OpdvSM&#10;S2sA72mPbDxTnI+5S0dfpmR0pGLANS5DhRZxnadLBkt9IcWAnPjr4KGhkr1erUcfmoJRsOuqQ+b8&#10;YfWFyUhZx6GpFx0pV/GEbdDRui90rye6QcpRUU2cDuTSh4aKeMPoWb/I26q+WF7l/NB1zBsqimlc&#10;57qQt1V9kaIjze/pS1PFMyUc06UVANsFCEm7xqXJCIm4RNmUl1IdT9jWNS6tN+KhJo5xaQVAzJHV&#10;wmFv4DkpzsfTMtb7sjWizcymV48sG7IY03f0pdUG1amcU+XqS5NJ7Nujeov6UIoTfX1pvYEP4Ina&#10;UKWjGO/epWbJnNvUqM80faEAPClES+Yxa0xVKHlAUWsOOTZk7jFp4Zc9RZTce/rSZC1JRxcutPBT&#10;o0X9nWtchowdui4eauGXoJdrl2nbGrJwYJVDtrTwg0EyS65xGTLnuEwtKH4NcuyZL0MWT4lZH5cp&#10;BUVnEBLxjMuQIcaeBBEJMi1bDd4hJ9evr5OGzKszTPko+Re2gLnGpVWNc8MpxZh6XGFrvmc9MWQx&#10;D+iYL21qENlgr4hnnTTVo9TgerI2lOGrcVEO1Hoq0C2VdzkxlaNUTTvVriErVAaXgXzJ133sHvIN&#10;IPvfXtIVIPztjltJ5LoWuRHk9XiWu1j0fSDc15J//iVc50GTUMnbK8SsqJo4XnjiJUZKNHG4WcXd&#10;M/jVxF24asXbMzjWxH0VMcDUxOGSG/dngzRNPFb1zNqhiacqYhYDTTxXEaPdNfG2ilh8Q03Nb7kX&#10;xztZ4u4Z8jqUiQdnyOtwJk6ZIa9DmvhZhrwOa+I6GfI6tIkPZcjr8CZ3JBjyOsSJq2PI6zAnbogh&#10;r0OdeBaanN81qJNdaIa8DnXiNhjyOtSJJ2DI61Anxr0hr0OdGN+GvA51sqPLkNehTvZaGfI61InV&#10;a8jrUNcWqON3DWzENtW987uKvEAd5mcVeYE6LMoq8gJ12JZV5AXqsPuqyAvUYcpVkReow6irIi9Q&#10;h8VVRV6gjk07VeQF6tiGU0MuW2I06vhdRV6gjk0vVeQF6tjGUkVeoI6NKVXkBerYoFJFXqCOzSNV&#10;5AXqOAK8irxAHRs8qsgL1LFlo4q8QB2bMGrIZfOFRh2/q8gL1LFRooq8QB1bH6rIC9SxmaGKvEAd&#10;2xOqyAvUseOgirxAHWdKV5EXqGNfQBV5gTpK/avIC9RR8l9DLgX4GnX8riIvUEeNfRV5gbp4H6jb&#10;l5HKd/PxdaiTCnhDXoc6qU835HWokzp1Q16HOjlr2JDXoU5OEDbkdaiTWm9DXoc6Kd/W5PyugY1U&#10;ZBvyOtRJkbUhr9N1UjdtyOtQJ6XQhrwOdVLdbMjrUCcFy4a8DnVSg2zI61AnZcWGvA51UilsyOtQ&#10;J8W/mpzfNaiTel5DXoc6KdE15HWok6pbQ16HOimkNeR1qJPaWENehzopdzXkdaiTClZDXoc6KUo1&#10;5HWok+pUQ16HOikd1eT8rkGdVIMa8jrUSVmoIa9DndRsGvI61EnxpiGvQ51UVhryOtRJtaQhr0Od&#10;lE0a8jrUSSWkIa9DnRQ3GvI61JHjsfTyDzW4CydY6g+Qf6hroICeHFNZ10ABPjl6sq6BAn5scqps&#10;oAAgNTqVDRQQlGMf64ZQgFBOgKxroIChnOpY10ABRDlysaqBq4RFdcaiUIFyNGLdF5RIJItR10CJ&#10;RPIYdQ2USCSTUddAiURyGXUNlEgkm1HXQIlE8hl1DZRIJKNR10CJRHIaVQ2USQw5iq+ugRKJ5DXq&#10;GiiRSGajroESieQ26hookUh2o66BEonkN+oaKJFIhqOugRKJ5DjqGiiRSJajroESiZV5jXDcm1lc&#10;KzMbjVTS2AYqkSjlMbaBSiRKqYxtoBKJUshiG6hEolSn2AYqkSiVKraBSiRKIYltoBKJchqZbaAS&#10;iXLCmG2gUieWyQ6Ovq+TBTnTy3xBZb6DzcVlA5VIlLO37BdUIlFO4bINVCJRzsiyDVQiUe46tQ1U&#10;IlHOsrINVCJRzqeyDVQiUc6csg1UIrFMgMjBUlVaWc6GMl9QmQPh8NKygUokyhlO9gsqkSjnMtkG&#10;KpEohy3ZBiqRKBdq2gYqkSjHItkGKpEoZx3ZBiqRKKce2QYqkVgmRTiRoA6JctSQ+YLKvAhboMsG&#10;KpFYpka4crNyCCUSyZZUSWOZHuFY88oGSiSSMan7ghKJ5EzqGiiRSNakroESieRNqhooEyVs26ls&#10;oEQiuZO6LyiRSPakroFSJ5I/qWugRCIZlLoGSp1IDqWugRKJZFHqGiiRSB6lroESiWRS6hookUgu&#10;paqBMnnCld2VDZRIJJ9S9wUlEsmo1DVQIpGcSl0DJRLJqtQ1UCKRvEpdAyUSyazUNVAikdxKXQMl&#10;Esmu1DVQIpH8SlUDZUKlqcyosIGkWFz5h7ovKJFIlqWugRKJ5FnqGiiRSKalroESieRa6hookUi2&#10;pa6BEonkW+oaKJFIxqWugRKJ5FxqGgjHO2gzT/6hroECiXKIQ10DBRLlZIa6BgokynELdQ0USJQz&#10;FOoaKJAoByPUNVAgUU47qGugQCKXT1c2UCCRPbSVDRRIlMMGqoZQ5lg4PqGygRKJlTmWsLXfyEJl&#10;jiXs17cNVCKx3Bwie/nrmFgisTLHEjbZ2yFUIrHcIsIxbpVDKJFYmWMJu9XtECqRWOZY2CZfN4Sr&#10;rSKVORZuQbfLu/xDFQ6utotU5ljCtm7DxMocC/cHlEOo1IlXm0Yqcyzcp1F+QSUSrzaOVOZY2qut&#10;I5U5Fg6RK4ZQmWPhoMeygcrVucyxyFbmKiSWOZa2cg9J2GNskFi5i6QtcyzyD3VDKFfnyp0k3LVS&#10;zoJBYiwWTptzT4f9293Th/un+7u3D/dv93enD/en+7uPH+4/ylezXXf3Jnt681/vvn64l7s6OJfr&#10;/u4h/L3nTKWws/f5+OvhP4/hzTfZ4jtxEFeq6eGkoYEDmxIjLi/uf/n4uP/nw38bsoEzPKM4Q7bl&#10;mu70JbFRjs9M9aQcRMaVSgEgfGd8OnMZeKblIIXLkmo6utUt+9Y5vSpwjnOAOBcpfG1umFM3NnK7&#10;J9DgGL6Ra3D0R80QLB81c+NtHqntyP6KXxzucM8Nc9tiDBZduuWy9mhwcjwBBz3aj5LDhxZaRrss&#10;347RwqncMHc1xhL83G04Azg3zEV20Vdanhomc+XFsuCtdssVZJy/kZnMlW2GjRNIShVszC274M1o&#10;vwkny9b90/F8CNC9wCyyWo6iTzkXxHyYFz/88qJtKpFxplHKMkA29jGEkZkxcp1vKpfkKQe7mRGN&#10;YCotDOgBzm9a1Nkqq0YObku6hK3+Aj+NOO7mGeVqW8FjN87MiHk6DV1a1OXmJW7wlKci+OvdAqkU&#10;L+C4CY7utg3PDD93O3Ppl5G+cTuHc3XDR3H86SVW4+iWawJyw9xSF2NlC5PHdpvSroxn4Ph3M1ru&#10;CkgpUXjB6UkVo+0G7rtIbByYW9uwBgyiGUPJy0dxBUtKYzLzHBBV0S2neacNAQIprosw4zENc5Ft&#10;MOsv3X4DxcXcflMMBtRyFv2O6rgly3ARg6cXrZDjgW+JSQjOot3ya/nPJC+clQFYIzQXngK+/Jr9&#10;UCVkSXFzK/wUS2SWMcs0JX10Y/47FHbusBLtcjvFFenSrQhsfnotZCxEi6TUwW5AT2Q1yMkdHNKs&#10;5z8ee5kYyIVOhQhyiFHalo8sANmAnSvZzsyO7OVOEm62zHOCEs5E+bX8Z3qdQwizIjbQzq/lP9Pr&#10;nNGT0qjYW3K4ZVI3+bVv6+R2bDgYKH7YZuTA72wwfguMLa+kTREEDbgb8aovo2viB7YYDekYB0IV&#10;A5ezan5z0RlXvKZvmDaJORkELeduZzhzddL2EsE2HX1niDLCuOYReOXCz+sh3pIIlnNuGAhfJWTc&#10;zGi+Gf2RbF2is3LUpHnKiTopnymnE3LFUZoQ25H9lVglF0dGUeNMYG4aNRqemze6ZF/JLXubuO1w&#10;YRU3bqesB6BFx+W5sR3ZX6lbjg9PiJMj5rEDzHg4nTlhntVp5JxR+5Ruk1GBkYap5h+tnN+aFIsc&#10;XhyDgct4uIMiTT3dMh7bLVpumYLlk68E8eZoNRuR4SiOS7cYmEkpwWSOb7RTEI63TbhAkVy2als8&#10;ml+JycGOSKQIgTUacP+4Rjs/3XA8nWEyFxqksiHuVOOukgpIcRJYMuhBY8fZnKZh0J22aIFkzL5g&#10;xC68ILGfND/vjQiCf27lerroS4kATbGi4NLwFC6Mx1bhKZfShQDk5ek3ZNbO5reFPpzxncQIhciV&#10;Nem7L3rNNhVniLqJTVpxmhkzJ67N+avIZeMPxRniirQhBoqWp3ISaX7KCn9JNxoo3OyWm9eT78Mc&#10;0IqdIVF7WYFdqwQ9f1wRdan8WO2WqM0FUzhQMS2VxxOujUjj2XLPVYlWsYkTWhntJaG03u1FgtDs&#10;yJcdLTfPZKdqw2VxxUchItkPREQ44NePRw4ET/NDzmDblbpGLq4I4yGev5li4GPhBUeJZp94Ay7i&#10;R/l0DSceJsGlYawAY02y/obzG8Vk5yl3oBrZlKcxXUGOAPAt0VnD5LzMZ1Xe3F7S82v5z/z6okb5&#10;AtiSJSW/dguwcipgNgj5LO6RMZ+tp/Ca01yLkyJd6HsuIa6YQnz/ZZL4WCueLNjcUZkgSQAhJgjz&#10;FKLKw/m1QeEQuLjE1gwvb42W00yHVG0oty/INZwxNhNiHrhcIRoTGuavdrkQk2pZsTkjssIV5B4n&#10;ojZpPAzN2hgsAZjE8emMsxdX3WW0ONvJTOPwwZ6DX91yIpcgp4o2bv0gy2FHy4Gw2VCYJTJhTOdv&#10;ql3L1u/obSyntAZyBR3nSKbP/r7alosCIyfIR6ZdW5kT6hk2mf3cLSNNdCOr0RL3X0cE61l0Wwkv&#10;dFzrbgDBjQr5czjD2ao3ju/MA2wxHCsUCWXHrAvi1lGMv5GCOw1CwUp+ONKreYg+yJQc6B3Xf5/y&#10;4mrJTMkp7MUSwBWXuU/OWrW+e08kKVH2SECFcx5ub4tDIdpTACycs5gfjlh9epwdZzAnxvccrHyp&#10;PFudz3DaZmqWK8zirGQEheMx00NMchshVH0O7JWLGsnF23ASZmwWbYp866GEq97SQ870tIounP8c&#10;H0qM9ZL8XR3nhHmXZiVeXan7jKdsxnaxTdEa5iluWtoRjsbrNnG6XSPlFm1urowN39AoRJszsK+f&#10;ioimOcUEkSXaG0kDkPl70QHEOvVoWEYyPKdu4loC85A7W3Kfcsmyf4ECkdkBw4jpirgSOiM1y3uc&#10;rKv7DGeVpzkl+lIxznD7a6KUVk2z4Wq99FCC9Wac4Wzv9BALuWJGwy3jiZKPtSpOrg5Ms82ljzJ9&#10;SlEhP2iRoMVQCjWR0XCaa6Jk7Y+p7iyjICwb0AOuol2hMTiyYyUMqjDMtYxiUdjVQ+kFwmyi7tQ4&#10;sT5S4DldcCoPXdKCnGWYcK2ErBa6WTmCODIBUS5MgnAWcnqIxq/QudjhmMNhVuSabzvO5rJ8MEpu&#10;1tMfFIyUSNmTiohMuBpntiWTl3VZyUjcEOROvMlvWWMh0cjNPKkfDHA7+0Rq8nJMbEJSwYplFwOA&#10;T58r/BQMrLyCoQWiKbLgjVbj18Qrm3WHsoClZ3NH/iyNzo7K/kqmOAtqIsQbs0NESeZnpB5K0zbD&#10;GwsHk9rdIa5jXsAJelolCH7TtxDitEuBekQ4zz++Cx1RRGsuZIZh9Fl9kR9g10WGXGHrFicTFQZT&#10;4Zosn8BldHSlp+3yqNIWXJiI2plsKPnCYPIMuO66vwtMqPeQ1cirIEThx6mJVx/oRi+Yxd/hVlX9&#10;DASlKW3AZUWHcCZ1iDcjJpaSLiV6qAIxCPXDiyWME0S+Sh66JlA3CzStEgy3dEUOEHoV21/3eTGw&#10;jQdhYfJtD2QrObeIH3LZizB93wEhAMqSHj4J2bSxAxoUH0CUK9rcRvXw0Zj68Exmxx9cmyWzGRsl&#10;aGfjsSEbHmcan9eGOcjmy5iCpt+QfPFHEVl3CIInSsZodSz/wL+EZsn/2aA1Irj4HyxR0YlwoWAi&#10;2pPXwnCRnp5okDhmQUCWrNvNlZFddsJYz76h9fOCE9UvVzhxUXIchKbJb1kEJZqO4HEaONE0G6GW&#10;TGmqqEF5fYcrjHIBmu3F/kp9YohkK1MOxjcho5lURVqaridf6hUK0LjmYabDFMQgFBIrcvJKiJWb&#10;bd6ZBdPAIhRXxA5JW1esFETMxMATPBFdsW7nTBgsTS2GiXWDZzie/OBo4Xv1jRJECj5sEQF32Uiw&#10;UD5m0Qh59N/QFnbavq1scIyRyBjFGTCW8yLwfW3D1jiJjcQvwnIzPEfR8jzpIkmga5khaITGif3J&#10;UnFb4WTAR7ih1pGmSIMkL4W++S071kwj13mmCUQ4TeKG5oj6xkBddNK0+k7umHA7XDLpXzKYOOK2&#10;ETRo7qJPzNqkSsgHFB+EYyvWhfRJuK6ifgF+imkYKZG8gtkkHlL+iiBwU0zT7Zm33PwOcnAwsP9D&#10;z+F+nMSnFeR0+FxJQGLMQ7O+w+ZMCvDGQ8QONSo8io6PV7QaMnxTqg+J0RLTJwsnZkpoFgGw5kNP&#10;nD4tqxQlRKfOpbBkScwVoTESpfvsqRBDaKTP6I6ahzOeU/yg6Mi6x4kazOo1evO6WTRHni6uki7i&#10;c/IPyyoiN5D6QY82ZJkJY0nJK90r3i7XGYan5DykBME8xfVK4aCWgFO0Fn38ZaGUygdhYcpJq4Yl&#10;CCsVROFpTCybpzHoH54SkKpYFtiqQconjQeDyboKkkAhPhi7ZWGIS2rW1CRQyFMkAGP6RKi5RovR&#10;0pD6DA1TroTgajbylG4jLzoM/hvJu6QJCfhyKZV7biWyRzY9dksON64Oy3g494LKlfiUeJGNQVOH&#10;z91y6SmVCvGTfaMl80m+LzTM5Y8SxtCzx+SGm6VEeLi/Js7e8lHsKMClj7REY2tCEOQbF6kkvGP9&#10;bdJgLOhJLElaWtetbUnYJ7UGLFP1mm+0umFK4MrxUJ+QAi5UuSV34DJavjkttVTgcFmWf25ZcCiK&#10;iYzC7oze2KVhLiFMlmOP3W0dCnmd2ysjLd5KRfwXUrqNaySqVXIGem655V4CJCKZHSlpqy6oA+g3&#10;GY6IT43cNmiatDSjZyQ+YrpFNyablWWyDGpRBEZ9UPwolvXoePjmFltok9jINcEpOL8wmcAcid7Y&#10;MD51IbekW+g5PkU5VhgFePOwMc4tgWRxnvVoKYai0DY0HC48tLxg4W1SrhFA1cSBc2WmzB6VodsY&#10;5lxG2yOZaW6prhZ06Y9iHWStCB9FYAQzWp76mMzrhFkSKeMtGqbqNonIhAVhjSDqBps2m0/E9Goq&#10;h8jDZJ1MqiLFFi6jxV1NFVjUxCbDWj0VlR0+mRRSTRC6Zbnt04qKbk7O7NIwWojgRGgYFsNUw2TQ&#10;tk1wRLpShbuPyci7BP1kbim2kC/QszewriTliPjgUNg5wCFYKot4KtLknl2mD5SGjonJ0HQxJP2Y&#10;QI3NQstOhQs1ZmBU6t4hK1rCJDaYRdMzq1P6MNJy3+mZtaRKfjW/uAKx1BsAlRR57Fmu9i2WDDVV&#10;6PgcEnOOWWyJlNRHVadSXwUvskppzCGSUsDggj6pG0kpkques+MWXTXew2fOjRJaX4Qwv5f/XN5f&#10;JCDdUZrQlN+zLswNKvxOhmYQTAlxLkUSA6OII2LZEWVJZarUmFOFcRPB+QtSn1LHgxsYDE2c+j4G&#10;J+FHfi//md9Hk+UKIfFfowZV798aGYqWusXIP7aAMQqj0MUgzPkAVaaep5RI7MCdsvEbUZ4pfnw1&#10;Zzd75mPhW0l7aRqRSVqOhOaW3RGa5VTxMgsRxgyWUrdlC7BJI1seEQBmFYlVfVBhQWRdkt/Lf0ae&#10;Nhj4ZIvjN/bBvnCgBU9G9lckKglpWce6x4xOZyKgB4LuU+qQkgxcqKgs1WMfT2EJ5Umx5xtNE0UI&#10;13uih0VwRAOpnkViU6SIXCHuRgD5VceWRVJEnY4bp+aTgEjGdn4t/xk5SqiC/TCJNSyecUVdASnh&#10;USl4CpLQY2HAW/XZRHXksOX4lOpS61YxCoyj/JQMk982oNyJ6qNISsahCBoTimqylyhWtl0t8Rtz&#10;8a+Smyte3hIMPnGpTrvUw2e5oBZgqT/rZFU1mmjETU4hB/iEnr89hbe6pYohh7WIRBF2MA2DjFxE&#10;hprABDRrNB3lWi/8VtaAMEGu0aK9pagwarnoB6m5lU1PuWCSVHxK0GZesI9Oyp6ShiRKk6XZjs/+&#10;ijjEipf6u0ga/SDVLQK67MgTBxl46adIVmYyrdQ4xSz0WFaxW4oLRmsJER1YsArIMbVNt5RXZsBJ&#10;VDN+lIvJOEPgIncLG23DUtSQeUFtgk2RYeQSQU6cQrwqwju0m8tfKBMNrqhmI85Fshayf6yewmOR&#10;5IQLcF4BKeCZK/phMVfiGjaytyC5rjjeLJMGyaE0JPMC9EUN6WNydOzjF+N+ARE1HtiImkrjwRC1&#10;jgbJ3FxdQ0kU/rFfS1HKyu6c1LBEN+xoqbTL9bvJA9YfJZozwxGFFmfeNVoKY4nIxW6Ju8o+ONUw&#10;HidRwfyUWI7hRYfqXD4qOqrQ+rpFD+UFWe4St5LJDgWq8VO3QM/ygl1GmBzpqZT3+5mc/O8wt+LL&#10;WP8TfccinxqmFxv8wVXKFZUU30qBinDKN1qSHIu6wNiyCx/h6GXpFTONZU5PgchqMnVYcgkL3+zW&#10;Ls9IA+5wGAnZxAnHJBHl1/KfyeYkgJY0B07qRAFh8fot1ctS0aXLmGSPUFqRs04Xy39pEu1uty8S&#10;BpXjZmQesMZGKg8dg0KVEsKPRNhWKd/MBOTB5D+T0ccKmpxV2EulR15V8mu3BoUZl1PoDVuRJCCk&#10;5iLkTyPyJEqI3aufUpSd92UQIKJS/uaYbvVKzigFdjGQmDojg+jthB1Qx44AI4Ki5yJim0sJkAuT&#10;irJnrqxfqwr2rvtUpX59TFN45QAxT1YAFRNElQz7ZGN21NgSgpEt4IrzLORJXSgOucapiiHZwC0r&#10;r2pWM57AvK3hYNVL9mjDzsmU4HT1KenpNBTqNlNJd5YMKsMJQUQYX1dgoo5TCJnkBQjzg0i2ByYo&#10;UKorwTA1UKnryF8kMTb7UCzv9EGssxXml1Ty5j6JMBbAVWWoMVWsPkjN9kiFzDd8lFvCwv6UtDaw&#10;XkmUUI9TAVdGbJmgIM/STGpGKF0TKjWqSe4ZsdRoqaEE8yiy7xrViE/eFVApLFJXmaYMi1hi3qpP&#10;iT6kh+wDSucdZYRJeXr62pYy1ArbR1NSnWUNV/0QfNkIg36ImC0OuZ1B+yvqaU1JECLOyq2hsABb&#10;jaEp0YsVLqGmZD6jmbb0eeEtC3PhECrGw9hLZZYdmf2VxknuOMnKdVWcJJbzQyyAwhySdEQEGKl+&#10;Kb314lYC/wkJKNUiByAp6dwnq46tpVKlzMSSa8x2qZDOfeL2Wdzqh5TN2OVVbTdASUoV1K1x5uU7&#10;clWy46k3RCSFZ5Hp/NatmVB6AE8NHaYlS4k6vEtOYYaGUi90JddR3PrCW32y2qV4Cf6DuMC6zxBl&#10;CBPMxnJx/JWkX5YoSXZFhrl0Fu0knZVq/1SjICyX7qRCJv0QzZNCLeEImPCpri7xBpCsMJCZWkQb&#10;ksYdkq2DYvPRrJSH6T6lxDwqNAr12BB6k7F5UpOBxx7+pFspsMURSDT5rfxnfFuZnMhaWgEVUIq3&#10;WcvSRRuUOaVI1XfelvBfGNqI4MQJVG/fAgRxS8mQCDtIhRSGJtG9nFagtqdMd+AppmQI4VJioTd5&#10;dbNPTdnjDOkpEBs0ZdDGjiMvzPwAvLwxFRdEna9norQ3+1TjlIiY7TPkvRMTqFg1xhmb/sRTChzC&#10;Xaywpwnes4U0UiJQNqTHo1wogQMoCNI4xBtJVUK4QVLTwkMf9sXlin0SfS02jOEg5a3VN9KehFJT&#10;vDaFG719kkjPu+ZJegkE1VCI7+UEERWqZSE/Mp44VDufIR4deEupUXFSFdnOfAgP53cVp2dR7C4z&#10;LPOJYyX5WPc48XoTbwmpFHumiSPjbYVm0Z3wQTOhg0VLSQbbvP0KO9SepWZZImzwiQyjFMLIUMjn&#10;lA/1B9X1Sfg5cSgFNtV8UpyVD0eSBSymkfLCxAZP3M/4QdT3VASAyCwuNWoxpKb6BNL5gCkCHmmT&#10;dO6TzFTO7AyIauSQS1ZIg7EGRiQQj7eLIU6XHJ0WxJ4FpVwnJCUWH9bpBNaHXHhFrV+pE2TTe/yg&#10;kWB0hGYeZ9hOHD+I3Uw1GzpxbGTnhwyFpbuIejcwIdXPcHBBuj9o6RP4JYBNQL7CVWlAfMLQhAdr&#10;XTLiMJL+CB/EZEcrfekThyN9kMT1Klyyi79LyqsoMUWhJukkVJ/upsk9xtJa+RqKFtMhMy4ASagl&#10;DwPumDWFuHdaNVLJv8IznqM4GGH8snb61YHmHMu1lb4QF0rNAlhr8oZ9Ism0kVCOf7kmpJPrDG9A&#10;9nJIiBS7FWucbJZLeAay0d13cRbwkIYNHOJkA8LuWpvif+VSQE69StcA5slUy3U6u8qt3tEHCZWY&#10;iLizpk9yHugAmTI8vHQwxNIn1laKtITtyBVLCh0lg/OivJZmLwdtpNyUwhAlZGI5yQfJSX/RR3bx&#10;VinMlFLRzWIvJ82GF1zU5nL6W5diRikB4eUtpd+bxFvitRJmVH0SpESJxqEAksLdR6en0jPZBxFd&#10;b9c4iVcvNZTEhwrvmm9Iwc5e/AUjuxwzJj5h4K0k0fyywik5+dBVqgyKrCdmpGSPpFm0KhA3TECQ&#10;sonAKlph8rESYX/FZoGTNafJEMgWrNAnDk3pZGIXxIeS+62QT04wywV0ZL2Sq5Fxi2KaUYbS53U9&#10;NIpfQkHhYSi0Eya45jMJZaAMx/Jp9oUNIxFDGEVFIodxZ7uXfFhKt/j6lDR24hAa3uoh6g0kJxQ+&#10;CKvIZqVGSt7yOKMp4R0n6k4yXNJsMtiVrKhDPCVlYZfO5MEFSpa5uCBdjdO6mMA7188SJhGrJn5n&#10;fiv/Gd1XDiiSbGLoASObJdW+fcv1osY2W6lEsMXAUeNBuHINCfzFHTAP0bNJx7HhAXcw9WZ7sb/i&#10;d2LkSCQpfGc0cHSf1CompUv2TQ5yUA9ZjSVeGygplqxYm9lelCPqlEFZaxJbKFt2V/u0SIyRxgk9&#10;Llslribt1iAJx0kQJ1CKFWHGQXyHcyDjQEJBhR4kBghxkPQQIyZPuu3F/krRjg2rfFJiMQyleEck&#10;kmhUFJcbDymmzY4XS61/Mrn0Gsamr0VZGwAxQ5Rnf/MhIeskSxJRqxgnlrDUcwkOUKoR6FnBsaOD&#10;pH/2yqhKMLzlhKR85kMMu8Mh33w22J9pKDHwqXlL8VCO4YNoKyjYQDyMXytB5YpxBjs9DuV6QxKi&#10;mVNIyz6nhQl4+tmKXXZI+cbJQV8iWMJbQkHWVdYFaxQO2URZrrE0lNd9fvO4WRonQRx7zqprbZMY&#10;4b30rUY3EWojMZEC16K5DAbISed6hmWE199polZJvlDGeZvv9fCJLEwpWC5nIFjcESSe82FxuFwV&#10;GMDLyon34BOboUjtVor74xMXSoZaBUraw0zK9v7MU6s57K80To7uzLVlC+UCLeZIltOghMOBG1oQ&#10;sHvzFkwEBl3kli/iJXnf440+N+GoqNBnHsryQahIqQ4wD33zqeovr/skUMWxfqHZa95iRZG3SA9r&#10;DEJcPepbEyWdBg5dhiKOeRQBZL98SEA+l4hIdMTP2wbJyvVXGX1Ln2g1HsehXOG2wR1NX1upR1hk&#10;szgslEufIEOKloOqANVWVuSIgpS+XRSbbz4x9KT4ITQLqeUtJStS3RceZjV8+SBskuQNx/SdG7ch&#10;XJD6BJphVi7NAup09GvM1WpZkS3xeaHCLPbPZ8oAyUhiYlm1ymGt7MgKo7x+BtdTCXflQqQYy8Jb&#10;BIwo0M7JZKtobyh0q27yrmFmV66PCEvxco9EmPLz2x8Px2e5KuJ8fHr89IfHp6fwY/9weD78/ul0&#10;9+uOSyl2+/3h5S0z0Lz59CI3UcSDQfa71w/3n592b+EWipejtBZZdzq//bQ7P8TWAn1Us8+Pb4dT&#10;hMLTC5/39fX8/vz68+nHH+RvH4+f/vbz6e709vT7I18BtnYv+4cjN2Ps305BOuWtr+fXH394fdy/&#10;5/93vz0/vZzlbx/uH97eXt+/e3eWoezOvzu+Hl54+vl4et698fP05d2n0+7r48uX56d3KIXxHVRv&#10;v5wO96mRZ1cbz7vTX395/Yf98RnGPn58fHp8+1toDh7IR738+vPjXgYkP/b/+ivjefwEw+7vXnbP&#10;hw/3PJVO70TZfTqc9wzu54fjy+HucX98kTFmutgKE/m4/9Nx/9fz3cvx9w+7ly+Hfzq/cncI/lLg&#10;iH1dxmQ/4ePT42ueZfl7GizdrvPr+Pnz4/7w03H/yzNwiEw7HZjvx+PL+eHx9cytJe8Pzx8PDPD0&#10;fz9xB83+/LZ7Y5SM63AIwwFop/2/88EBGOe30+FtDzB37z8DlvTvIHN5EEZw+WgZjwDk7uPX/3f8&#10;RMu7X96OAW6/fT4FHPORcucJYaFkb8e/he4Ov73d7XlIIFqyynd7cTPj3yMIcyOvAFYE407+wmD4&#10;3tDJ7leuYImv5lfk2xXUBcbqHxhKAHb+bjAuf+X/Ae1f3n/9Anp568tp9/rwuP9p97bTv8Nb7w/t&#10;8eH49Olw+vH/AwAA//8DAFBLAwQKAAAAAAAAACEA7Wztq48CAACPAgAAFAAAAGRycy9tZWRpYS9p&#10;bWFnZTEucG5niVBORw0KGgoAAAANSUhEUgAAACIAAAAjCAYAAADxG9hnAAAABmJLR0QA/wD/AP+g&#10;vaeTAAAACXBIWXMAAA7EAAAOxAGVKw4bAAACL0lEQVRYhc2YPUwUQRiGn907YjCikcJgI4kJFBQY&#10;iXSisbDUxJ9CGyiIFSbE0sTCQmJHJZXyo42VjZZWih0EowUFd5JcDaGBQCHea3Gz57DsrjvOecub&#10;TLE7833vs9nZn+8LJOGobuASMGwNgCVrLANbTlkl5Rk9kmYlVZRfFRPTk8cjD8RtSZsOAHFtSLrl&#10;A3JK0oIHQFzzkk6m+QVK3iNXgTfAuZQ7Om32wVPgNDBpzZWAqZTYGjAKfM6zR65Lqmdc2bS1dlHS&#10;j4Qc9zLi68bjQEwY4+oCXgJB2uYGvmTMRfqZMRcYjxP2yTjIc6A3h5Gveo1XIsgVYKINEJEeAiNx&#10;kE7gVRshIs0a7ybIE6CvAJA+490EuVkARKQbEchxYKCFiUvAXYf1A0BnGRjk8NPjovPAvnUcOOYr&#10;ARfKwJAHhJ3MRxfDFoH4auhIgfQXTQH0h8Ba0RTAWgisFE0BrBwZkDKtAYm/R1wf568h8B2oe0Cs&#10;Ax3WOAa8dYj/BXwLgV1g1QMkKfE7h/WrwF70Kn7fQhBXfYA/34QpoFoARAV4ZoPsAuMFgIwDezYI&#10;NH7xZ9oI8QJYjA7in+vHNGqP/62a8WoqDrINPACyKvPLOYw6MuZkPHbsk+WEhR+Ba6RXeo9MsmXg&#10;DI1a6L41H1V6SaoBY8Cnw3jZte9rh9r2b1owOf+5G3BHft2ATTU6Ct5tCSSdlTQnqeoAUDUxufoj&#10;ad2ALHVzsFuU1DFawrFj9BuUAIn4GeUbWAAAAABJRU5ErkJgglBLAwQUAAYACAAAACEAgNXtwt0A&#10;AAAHAQAADwAAAGRycy9kb3ducmV2LnhtbEzOQWvCQBAF4HvB/7BMoTfdxJpS02xExPYkhWqh9DZm&#10;xySYnQ3ZNYn/vuvJHof3ePNlq9E0oqfO1ZYVxLMIBHFhdc2lgu/D+/QVhPPIGhvLpOBKDlb55CHD&#10;VNuBv6jf+1KEEXYpKqi8b1MpXVGRQTezLXHITrYz6MPZlVJ3OIRx08h5FL1IgzWHDxW2tKmoOO8v&#10;RsHHgMP6Od72u/Npc/09JJ8/u5iUenoc128gPI3+XoYbP9AhD6ajvbB2olFwg3sFy3gJIsTJfAHi&#10;GGqLJAKZZ/K/P/8D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BAi0AFAAGAAgAAAAhALGCZ7YKAQAA&#10;EwIAABMAAAAAAAAAAAAAAAAAAAAAAFtDb250ZW50X1R5cGVzXS54bWxQSwECLQAUAAYACAAAACEA&#10;OP0h/9YAAACUAQAACwAAAAAAAAAAAAAAAAA7AQAAX3JlbHMvLnJlbHNQSwECLQAUAAYACAAAACEA&#10;Ii40TDc0AABcCQEADgAAAAAAAAAAAAAAAAA6AgAAZHJzL2Uyb0RvYy54bWxQSwECLQAKAAAAAAAA&#10;ACEA7Wztq48CAACPAgAAFAAAAAAAAAAAAAAAAACdNgAAZHJzL21lZGlhL2ltYWdlMS5wbmdQSwEC&#10;LQAUAAYACAAAACEAgNXtwt0AAAAHAQAADwAAAAAAAAAAAAAAAABeOQAAZHJzL2Rvd25yZXYueG1s&#10;UEsBAi0AFAAGAAgAAAAhAKomDr68AAAAIQEAABkAAAAAAAAAAAAAAAAAaDoAAGRycy9fcmVscy9l&#10;Mm9Eb2MueG1sLnJlbHNQSwUGAAAAAAYABgB8AQAAWzsAAAAA&#10;">
                      <v:shape id="Freeform: Shape 162" o:spid="_x0000_s1027" style="position:absolute;width:337820;height:337185;visibility:visible;mso-wrap-style:square;v-text-anchor:middle" coordsize="2517880,2514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DZZ5xwAAANoAAAAPAAAAZHJzL2Rvd25yZXYueG1sRI/dasJA&#10;FITvC32H5RR6Vze19YfUVaS1UEShGhG8O82eJsHs2ZjdaPTpu4LQy2FmvmFGk9aU4ki1KywreO5E&#10;IIhTqwvOFGySz6chCOeRNZaWScGZHEzG93cjjLU98YqOa5+JAGEXo4Lc+yqW0qU5GXQdWxEH79fW&#10;Bn2QdSZ1jacAN6XsRlFfGiw4LORY0XtO6X7dGAU/r7OXwy6lprf92DdtskwW8++LUo8P7fQNhKfW&#10;/4dv7S+tYADXK+EGyPEfAAAA//8DAFBLAQItABQABgAIAAAAIQDb4fbL7gAAAIUBAAATAAAAAAAA&#10;AAAAAAAAAAAAAABbQ29udGVudF9UeXBlc10ueG1sUEsBAi0AFAAGAAgAAAAhAFr0LFu/AAAAFQEA&#10;AAsAAAAAAAAAAAAAAAAAHwEAAF9yZWxzLy5yZWxzUEsBAi0AFAAGAAgAAAAhAB8NlnnHAAAA2gAA&#10;AA8AAAAAAAAAAAAAAAAABwIAAGRycy9kb3ducmV2LnhtbFBLBQYAAAAAAwADALcAAAD7AgAAAAA=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0072c7 [3205]" stroked="f">
                        <v:stroke joinstyle="miter"/>
                        <v:path arrowok="t" o:connecttype="custom" o:connectlocs="99553,327861;105559,330160;113610,333481;109776,332842;105559,331054;99553,327861;84345,314562;85751,315345;90607,318410;93674,321092;86517,316877;84089,314834;84345,314562;72716,309853;77188,313046;81789,315983;84856,318410;81278,316877;82556,318665;78466,316111;76422,314834;74377,313556;35127,276465;37189,279327;35447,277164;29261,255329;31310,258508;34760,264511;37444,269365;34888,266172;32460,262595;30288,259019;29010,255698;29261,255329;20320,246503;24409,254421;29393,263617;31693,267832;33610,271408;35016,275368;35048,276294;35127,276465;34888,276134;32204,271919;26326,262085;23770,257103;21853,252633;20320,246503;1789,153521;1278,169103;1789,173190;2428,176128;5495,197330;4601,197713;4601,202566;7029,217510;16997,244459;12780,239606;9712,229516;8179,224279;6773,218915;6006,216233;5367,213551;3962,208058;2811,202439;2300,199629;1917,196819;1022,191199;511,185579;256,182770;128,179960;0,174468;128,169103;511,163867;1150,158758;1534,156331;1789,153521;121150,9068;117827,11495;111310,13794;104664,16221;98658,17498;96869,17498;104664,14177;109776,12261;112332,11367;114760,10601;121150,9068;217124,7536;223770,8940;230415,10728;233099,12389;225687,10345;217124,7536;173802,4215;181086,4470;188370,4981;199872,6258;236549,16604;265687,32697;272076,36911;277699,40615;277316,39083;291246,52749;297380,59390;303898,65393;298275,58369;294568,54026;293035,52238;291501,50450;287412,46107;311693,71013;328434,99878;330223,100772;334057,114055;336485,126572;337636,138067;337763,143304;337763,148285;337124,157098;335974,164250;334796,168086;335080,173701;275552,299853;275143,300159;274888,300401;246262,320581;239377,322577;238139,322910;235174,324338;171501,337185;122858,329835;111519,325687;110160,325307;105687,323647;86901,314834;81022,310491;74121,305510;66965,300018;60575,294526;55208,291205;61981,297591;69010,303977;65176,301934;59808,297080;53802,290694;50735,287246;47668,283797;52652,287629;42843,275687;37955,267906;35860,265107;27666,251627;21584,239009;25303,250462;12652,217638;6518,187368;7668,199757;8818,206270;10224,212401;12524,226323;10735,223385;8434,216488;6518,208058;6134,199757;4728,174212;4728,168209;4728,165272;4856,162334;5112,156459;5623,150711;5879,147902;6262,145092;7157,139472;9712,128360;18786,107158;23259,104668;23536,104345;27666,95775;34714,85035;33738,86084;31054,88256;35272,80081;28626,89916;25176,94769;28243,86851;32204,80081;36805,73312;43195,64372;42428,64372;40511,65904;37572,68842;23131,89916;20319,95536;17763,100772;13418,109202;12396,107414;13930,102688;16613,96430;24281,82125;28626,75611;32460,70247;36677,64883;39361,61817;42045,58880;46645,54537;48307,53899;67093,36145;72077,32824;77188,29759;82300,26949;87540,24395;90096,23118;92779,21968;98019,19797;108754,15837;131374,8174;138402,7280;144153,7025;150543,6769;159616,6131;162172,4726;167284,4343;173802,4215;171246,0;206134,4215;196677,3704;185176,2554;179297,2427;173418,2554;167540,2810;161661,3193;150160,4343;145815,4470;141853,4853;135463,5747;133802,4726;17124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28" o:spid="_x0000_s1028" type="#_x0000_t75" alt="Phone icon" style="position:absolute;left:83820;top:8382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71WjwwAAANoAAAAPAAAAZHJzL2Rvd25yZXYueG1sRI9Ba8JA&#10;FITvBf/D8oReim4sVDS6CSIoBU9Nbc+P7Gs2NPs2Ztck9dd3C0KPw8x8w2zz0Taip87XjhUs5gkI&#10;4tLpmisF5/fDbAXCB2SNjWNS8EMe8mzysMVUu4HfqC9CJSKEfYoKTAhtKqUvDVn0c9cSR+/LdRZD&#10;lF0ldYdDhNtGPifJUlqsOS4YbGlvqPwurlYBrvvVBd3OfHw+nfnldKyH8lYo9TgddxsQgcbwH763&#10;X7WCNfxdiTdAZr8AAAD//wMAUEsBAi0AFAAGAAgAAAAhANvh9svuAAAAhQEAABMAAAAAAAAAAAAA&#10;AAAAAAAAAFtDb250ZW50X1R5cGVzXS54bWxQSwECLQAUAAYACAAAACEAWvQsW78AAAAVAQAACwAA&#10;AAAAAAAAAAAAAAAfAQAAX3JlbHMvLnJlbHNQSwECLQAUAAYACAAAACEA6e9Vo8MAAADaAAAADwAA&#10;AAAAAAAAAAAAAAAHAgAAZHJzL2Rvd25yZXYueG1sUEsFBgAAAAADAAMAtwAAAPcCAAAAAA==&#10;">
                        <v:imagedata r:id="rId12" o:title="Phone icon"/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 w:hint="cs"/>
                <w:color w:val="0072C7"/>
                <w:sz w:val="40"/>
                <w:szCs w:val="40"/>
                <w:cs/>
                <w:lang w:bidi="th-TH"/>
              </w:rPr>
              <w:t>การติดต่อ</w:t>
            </w:r>
          </w:p>
          <w:p w14:paraId="5CBCD366" w14:textId="0498DEAA" w:rsidR="00BB30F1" w:rsidRPr="00F25F14" w:rsidRDefault="00BB30F1" w:rsidP="00FB2861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</w:t>
            </w:r>
            <w:r w:rsidR="003711E0" w:rsidRPr="003711E0">
              <w:rPr>
                <w:rFonts w:ascii="TH SarabunPSK" w:hAnsi="TH SarabunPSK" w:cs="TH SarabunPSK"/>
                <w:sz w:val="40"/>
                <w:szCs w:val="40"/>
              </w:rPr>
              <w:t xml:space="preserve">02-401-9889 </w:t>
            </w:r>
            <w:r w:rsidR="003711E0" w:rsidRPr="003711E0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ต่อ</w:t>
            </w:r>
            <w:r w:rsidR="003711E0" w:rsidRPr="003711E0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="003711E0" w:rsidRPr="003711E0">
              <w:rPr>
                <w:rFonts w:ascii="TH SarabunPSK" w:hAnsi="TH SarabunPSK" w:cs="TH SarabunPSK"/>
                <w:sz w:val="40"/>
                <w:szCs w:val="40"/>
              </w:rPr>
              <w:t>1126</w:t>
            </w:r>
          </w:p>
          <w:p w14:paraId="5306C9F8" w14:textId="77777777" w:rsidR="00BB30F1" w:rsidRDefault="00BB30F1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allowOverlap="1" wp14:anchorId="539E129D" wp14:editId="723D015A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221615</wp:posOffset>
                      </wp:positionV>
                      <wp:extent cx="338455" cy="346075"/>
                      <wp:effectExtent l="0" t="0" r="4445" b="0"/>
                      <wp:wrapNone/>
                      <wp:docPr id="10" name="Group 10" descr="email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8455" cy="346075"/>
                                <a:chOff x="0" y="0"/>
                                <a:chExt cx="338455" cy="346075"/>
                              </a:xfrm>
                            </wpg:grpSpPr>
                            <wps:wsp>
                              <wps:cNvPr id="11" name="Freeform: Shape 273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8455" cy="346075"/>
                                </a:xfrm>
                                <a:custGeom>
                                  <a:avLst/>
                                  <a:gdLst>
                                    <a:gd name="connsiteX0" fmla="*/ 2554038 w 2731203"/>
                                    <a:gd name="connsiteY0" fmla="*/ 843497 h 2794134"/>
                                    <a:gd name="connsiteX1" fmla="*/ 2554990 w 2731203"/>
                                    <a:gd name="connsiteY1" fmla="*/ 843497 h 2794134"/>
                                    <a:gd name="connsiteX2" fmla="*/ 2574040 w 2731203"/>
                                    <a:gd name="connsiteY2" fmla="*/ 889217 h 2794134"/>
                                    <a:gd name="connsiteX3" fmla="*/ 2554038 w 2731203"/>
                                    <a:gd name="connsiteY3" fmla="*/ 843497 h 2794134"/>
                                    <a:gd name="connsiteX4" fmla="*/ 2630238 w 2731203"/>
                                    <a:gd name="connsiteY4" fmla="*/ 810160 h 2794134"/>
                                    <a:gd name="connsiteX5" fmla="*/ 2631190 w 2731203"/>
                                    <a:gd name="connsiteY5" fmla="*/ 810160 h 2794134"/>
                                    <a:gd name="connsiteX6" fmla="*/ 2651193 w 2731203"/>
                                    <a:gd name="connsiteY6" fmla="*/ 858737 h 2794134"/>
                                    <a:gd name="connsiteX7" fmla="*/ 2630238 w 2731203"/>
                                    <a:gd name="connsiteY7" fmla="*/ 810160 h 2794134"/>
                                    <a:gd name="connsiteX8" fmla="*/ 2475759 w 2731203"/>
                                    <a:gd name="connsiteY8" fmla="*/ 697568 h 2794134"/>
                                    <a:gd name="connsiteX9" fmla="*/ 2489267 w 2731203"/>
                                    <a:gd name="connsiteY9" fmla="*/ 717767 h 2794134"/>
                                    <a:gd name="connsiteX10" fmla="*/ 2488315 w 2731203"/>
                                    <a:gd name="connsiteY10" fmla="*/ 717767 h 2794134"/>
                                    <a:gd name="connsiteX11" fmla="*/ 2444909 w 2731203"/>
                                    <a:gd name="connsiteY11" fmla="*/ 651438 h 2794134"/>
                                    <a:gd name="connsiteX12" fmla="*/ 2454977 w 2731203"/>
                                    <a:gd name="connsiteY12" fmla="*/ 665379 h 2794134"/>
                                    <a:gd name="connsiteX13" fmla="*/ 2466407 w 2731203"/>
                                    <a:gd name="connsiteY13" fmla="*/ 682524 h 2794134"/>
                                    <a:gd name="connsiteX14" fmla="*/ 2475759 w 2731203"/>
                                    <a:gd name="connsiteY14" fmla="*/ 697568 h 2794134"/>
                                    <a:gd name="connsiteX15" fmla="*/ 382337 w 2731203"/>
                                    <a:gd name="connsiteY15" fmla="*/ 565367 h 2794134"/>
                                    <a:gd name="connsiteX16" fmla="*/ 363287 w 2731203"/>
                                    <a:gd name="connsiteY16" fmla="*/ 599657 h 2794134"/>
                                    <a:gd name="connsiteX17" fmla="*/ 345190 w 2731203"/>
                                    <a:gd name="connsiteY17" fmla="*/ 635852 h 2794134"/>
                                    <a:gd name="connsiteX18" fmla="*/ 336617 w 2731203"/>
                                    <a:gd name="connsiteY18" fmla="*/ 653949 h 2794134"/>
                                    <a:gd name="connsiteX19" fmla="*/ 328045 w 2731203"/>
                                    <a:gd name="connsiteY19" fmla="*/ 672047 h 2794134"/>
                                    <a:gd name="connsiteX20" fmla="*/ 311852 w 2731203"/>
                                    <a:gd name="connsiteY20" fmla="*/ 709194 h 2794134"/>
                                    <a:gd name="connsiteX21" fmla="*/ 134687 w 2731203"/>
                                    <a:gd name="connsiteY21" fmla="*/ 1227354 h 2794134"/>
                                    <a:gd name="connsiteX22" fmla="*/ 132782 w 2731203"/>
                                    <a:gd name="connsiteY22" fmla="*/ 1502627 h 2794134"/>
                                    <a:gd name="connsiteX23" fmla="*/ 189932 w 2731203"/>
                                    <a:gd name="connsiteY23" fmla="*/ 1772184 h 2794134"/>
                                    <a:gd name="connsiteX24" fmla="*/ 469015 w 2731203"/>
                                    <a:gd name="connsiteY24" fmla="*/ 2242719 h 2794134"/>
                                    <a:gd name="connsiteX25" fmla="*/ 919547 w 2731203"/>
                                    <a:gd name="connsiteY25" fmla="*/ 2553234 h 2794134"/>
                                    <a:gd name="connsiteX26" fmla="*/ 1458663 w 2731203"/>
                                    <a:gd name="connsiteY26" fmla="*/ 2645627 h 2794134"/>
                                    <a:gd name="connsiteX27" fmla="*/ 1987300 w 2731203"/>
                                    <a:gd name="connsiteY27" fmla="*/ 2503704 h 2794134"/>
                                    <a:gd name="connsiteX28" fmla="*/ 2407353 w 2731203"/>
                                    <a:gd name="connsiteY28" fmla="*/ 2153184 h 2794134"/>
                                    <a:gd name="connsiteX29" fmla="*/ 2642620 w 2731203"/>
                                    <a:gd name="connsiteY29" fmla="*/ 1658837 h 2794134"/>
                                    <a:gd name="connsiteX30" fmla="*/ 2679767 w 2731203"/>
                                    <a:gd name="connsiteY30" fmla="*/ 1776947 h 2794134"/>
                                    <a:gd name="connsiteX31" fmla="*/ 2382588 w 2731203"/>
                                    <a:gd name="connsiteY31" fmla="*/ 2277962 h 2794134"/>
                                    <a:gd name="connsiteX32" fmla="*/ 1903480 w 2731203"/>
                                    <a:gd name="connsiteY32" fmla="*/ 2604669 h 2794134"/>
                                    <a:gd name="connsiteX33" fmla="*/ 1332932 w 2731203"/>
                                    <a:gd name="connsiteY33" fmla="*/ 2697062 h 2794134"/>
                                    <a:gd name="connsiteX34" fmla="*/ 779530 w 2731203"/>
                                    <a:gd name="connsiteY34" fmla="*/ 2538947 h 2794134"/>
                                    <a:gd name="connsiteX35" fmla="*/ 347095 w 2731203"/>
                                    <a:gd name="connsiteY35" fmla="*/ 2162709 h 2794134"/>
                                    <a:gd name="connsiteX36" fmla="*/ 116590 w 2731203"/>
                                    <a:gd name="connsiteY36" fmla="*/ 1640739 h 2794134"/>
                                    <a:gd name="connsiteX37" fmla="*/ 129925 w 2731203"/>
                                    <a:gd name="connsiteY37" fmla="*/ 1072097 h 2794134"/>
                                    <a:gd name="connsiteX38" fmla="*/ 228032 w 2731203"/>
                                    <a:gd name="connsiteY38" fmla="*/ 804444 h 2794134"/>
                                    <a:gd name="connsiteX39" fmla="*/ 382337 w 2731203"/>
                                    <a:gd name="connsiteY39" fmla="*/ 565367 h 2794134"/>
                                    <a:gd name="connsiteX40" fmla="*/ 2429260 w 2731203"/>
                                    <a:gd name="connsiteY40" fmla="*/ 494882 h 2794134"/>
                                    <a:gd name="connsiteX41" fmla="*/ 2434975 w 2731203"/>
                                    <a:gd name="connsiteY41" fmla="*/ 497739 h 2794134"/>
                                    <a:gd name="connsiteX42" fmla="*/ 2441642 w 2731203"/>
                                    <a:gd name="connsiteY42" fmla="*/ 501549 h 2794134"/>
                                    <a:gd name="connsiteX43" fmla="*/ 2468312 w 2731203"/>
                                    <a:gd name="connsiteY43" fmla="*/ 534887 h 2794134"/>
                                    <a:gd name="connsiteX44" fmla="*/ 2494030 w 2731203"/>
                                    <a:gd name="connsiteY44" fmla="*/ 569177 h 2794134"/>
                                    <a:gd name="connsiteX45" fmla="*/ 2526415 w 2731203"/>
                                    <a:gd name="connsiteY45" fmla="*/ 616802 h 2794134"/>
                                    <a:gd name="connsiteX46" fmla="*/ 2564515 w 2731203"/>
                                    <a:gd name="connsiteY46" fmla="*/ 678714 h 2794134"/>
                                    <a:gd name="connsiteX47" fmla="*/ 2582612 w 2731203"/>
                                    <a:gd name="connsiteY47" fmla="*/ 711099 h 2794134"/>
                                    <a:gd name="connsiteX48" fmla="*/ 2591185 w 2731203"/>
                                    <a:gd name="connsiteY48" fmla="*/ 727292 h 2794134"/>
                                    <a:gd name="connsiteX49" fmla="*/ 2598805 w 2731203"/>
                                    <a:gd name="connsiteY49" fmla="*/ 743484 h 2794134"/>
                                    <a:gd name="connsiteX50" fmla="*/ 2596900 w 2731203"/>
                                    <a:gd name="connsiteY50" fmla="*/ 742532 h 2794134"/>
                                    <a:gd name="connsiteX51" fmla="*/ 2578802 w 2731203"/>
                                    <a:gd name="connsiteY51" fmla="*/ 709194 h 2794134"/>
                                    <a:gd name="connsiteX52" fmla="*/ 2559752 w 2731203"/>
                                    <a:gd name="connsiteY52" fmla="*/ 675857 h 2794134"/>
                                    <a:gd name="connsiteX53" fmla="*/ 2518795 w 2731203"/>
                                    <a:gd name="connsiteY53" fmla="*/ 611087 h 2794134"/>
                                    <a:gd name="connsiteX54" fmla="*/ 2486410 w 2731203"/>
                                    <a:gd name="connsiteY54" fmla="*/ 566319 h 2794134"/>
                                    <a:gd name="connsiteX55" fmla="*/ 2458787 w 2731203"/>
                                    <a:gd name="connsiteY55" fmla="*/ 530124 h 2794134"/>
                                    <a:gd name="connsiteX56" fmla="*/ 2444500 w 2731203"/>
                                    <a:gd name="connsiteY56" fmla="*/ 512027 h 2794134"/>
                                    <a:gd name="connsiteX57" fmla="*/ 2280670 w 2731203"/>
                                    <a:gd name="connsiteY57" fmla="*/ 458687 h 2794134"/>
                                    <a:gd name="connsiteX58" fmla="*/ 2296862 w 2731203"/>
                                    <a:gd name="connsiteY58" fmla="*/ 465354 h 2794134"/>
                                    <a:gd name="connsiteX59" fmla="*/ 2400566 w 2731203"/>
                                    <a:gd name="connsiteY59" fmla="*/ 585131 h 2794134"/>
                                    <a:gd name="connsiteX60" fmla="*/ 2444909 w 2731203"/>
                                    <a:gd name="connsiteY60" fmla="*/ 651438 h 2794134"/>
                                    <a:gd name="connsiteX61" fmla="*/ 2442595 w 2731203"/>
                                    <a:gd name="connsiteY61" fmla="*/ 648234 h 2794134"/>
                                    <a:gd name="connsiteX62" fmla="*/ 2418782 w 2731203"/>
                                    <a:gd name="connsiteY62" fmla="*/ 613944 h 2794134"/>
                                    <a:gd name="connsiteX63" fmla="*/ 2393065 w 2731203"/>
                                    <a:gd name="connsiteY63" fmla="*/ 581559 h 2794134"/>
                                    <a:gd name="connsiteX64" fmla="*/ 2379730 w 2731203"/>
                                    <a:gd name="connsiteY64" fmla="*/ 565367 h 2794134"/>
                                    <a:gd name="connsiteX65" fmla="*/ 2366395 w 2731203"/>
                                    <a:gd name="connsiteY65" fmla="*/ 549174 h 2794134"/>
                                    <a:gd name="connsiteX66" fmla="*/ 2338772 w 2731203"/>
                                    <a:gd name="connsiteY66" fmla="*/ 517742 h 2794134"/>
                                    <a:gd name="connsiteX67" fmla="*/ 2280670 w 2731203"/>
                                    <a:gd name="connsiteY67" fmla="*/ 458687 h 2794134"/>
                                    <a:gd name="connsiteX68" fmla="*/ 1399608 w 2731203"/>
                                    <a:gd name="connsiteY68" fmla="*/ 153887 h 2794134"/>
                                    <a:gd name="connsiteX69" fmla="*/ 2618808 w 2731203"/>
                                    <a:gd name="connsiteY69" fmla="*/ 1373087 h 2794134"/>
                                    <a:gd name="connsiteX70" fmla="*/ 2612513 w 2731203"/>
                                    <a:gd name="connsiteY70" fmla="*/ 1497743 h 2794134"/>
                                    <a:gd name="connsiteX71" fmla="*/ 2595954 w 2731203"/>
                                    <a:gd name="connsiteY71" fmla="*/ 1606243 h 2794134"/>
                                    <a:gd name="connsiteX72" fmla="*/ 2598805 w 2731203"/>
                                    <a:gd name="connsiteY72" fmla="*/ 1612164 h 2794134"/>
                                    <a:gd name="connsiteX73" fmla="*/ 2620713 w 2731203"/>
                                    <a:gd name="connsiteY73" fmla="*/ 1667409 h 2794134"/>
                                    <a:gd name="connsiteX74" fmla="*/ 2408305 w 2731203"/>
                                    <a:gd name="connsiteY74" fmla="*/ 2112227 h 2794134"/>
                                    <a:gd name="connsiteX75" fmla="*/ 2041592 w 2731203"/>
                                    <a:gd name="connsiteY75" fmla="*/ 2439887 h 2794134"/>
                                    <a:gd name="connsiteX76" fmla="*/ 1578677 w 2731203"/>
                                    <a:gd name="connsiteY76" fmla="*/ 2599907 h 2794134"/>
                                    <a:gd name="connsiteX77" fmla="*/ 1091950 w 2731203"/>
                                    <a:gd name="connsiteY77" fmla="*/ 2569427 h 2794134"/>
                                    <a:gd name="connsiteX78" fmla="*/ 656657 w 2731203"/>
                                    <a:gd name="connsiteY78" fmla="*/ 2353209 h 2794134"/>
                                    <a:gd name="connsiteX79" fmla="*/ 339475 w 2731203"/>
                                    <a:gd name="connsiteY79" fmla="*/ 1987449 h 2794134"/>
                                    <a:gd name="connsiteX80" fmla="*/ 188980 w 2731203"/>
                                    <a:gd name="connsiteY80" fmla="*/ 1529297 h 2794134"/>
                                    <a:gd name="connsiteX81" fmla="*/ 186849 w 2731203"/>
                                    <a:gd name="connsiteY81" fmla="*/ 1498705 h 2794134"/>
                                    <a:gd name="connsiteX82" fmla="*/ 186703 w 2731203"/>
                                    <a:gd name="connsiteY82" fmla="*/ 1497743 h 2794134"/>
                                    <a:gd name="connsiteX83" fmla="*/ 186492 w 2731203"/>
                                    <a:gd name="connsiteY83" fmla="*/ 1493576 h 2794134"/>
                                    <a:gd name="connsiteX84" fmla="*/ 180586 w 2731203"/>
                                    <a:gd name="connsiteY84" fmla="*/ 1408776 h 2794134"/>
                                    <a:gd name="connsiteX85" fmla="*/ 181167 w 2731203"/>
                                    <a:gd name="connsiteY85" fmla="*/ 1388115 h 2794134"/>
                                    <a:gd name="connsiteX86" fmla="*/ 180408 w 2731203"/>
                                    <a:gd name="connsiteY86" fmla="*/ 1373087 h 2794134"/>
                                    <a:gd name="connsiteX87" fmla="*/ 183073 w 2731203"/>
                                    <a:gd name="connsiteY87" fmla="*/ 1320311 h 2794134"/>
                                    <a:gd name="connsiteX88" fmla="*/ 183979 w 2731203"/>
                                    <a:gd name="connsiteY88" fmla="*/ 1288077 h 2794134"/>
                                    <a:gd name="connsiteX89" fmla="*/ 185178 w 2731203"/>
                                    <a:gd name="connsiteY89" fmla="*/ 1278633 h 2794134"/>
                                    <a:gd name="connsiteX90" fmla="*/ 186703 w 2731203"/>
                                    <a:gd name="connsiteY90" fmla="*/ 1248431 h 2794134"/>
                                    <a:gd name="connsiteX91" fmla="*/ 1399608 w 2731203"/>
                                    <a:gd name="connsiteY91" fmla="*/ 153887 h 2794134"/>
                                    <a:gd name="connsiteX92" fmla="*/ 823345 w 2731203"/>
                                    <a:gd name="connsiteY92" fmla="*/ 112930 h 2794134"/>
                                    <a:gd name="connsiteX93" fmla="*/ 690948 w 2731203"/>
                                    <a:gd name="connsiteY93" fmla="*/ 207227 h 2794134"/>
                                    <a:gd name="connsiteX94" fmla="*/ 431868 w 2731203"/>
                                    <a:gd name="connsiteY94" fmla="*/ 411062 h 2794134"/>
                                    <a:gd name="connsiteX95" fmla="*/ 228985 w 2731203"/>
                                    <a:gd name="connsiteY95" fmla="*/ 670142 h 2794134"/>
                                    <a:gd name="connsiteX96" fmla="*/ 93730 w 2731203"/>
                                    <a:gd name="connsiteY96" fmla="*/ 971132 h 2794134"/>
                                    <a:gd name="connsiteX97" fmla="*/ 35628 w 2731203"/>
                                    <a:gd name="connsiteY97" fmla="*/ 1294982 h 2794134"/>
                                    <a:gd name="connsiteX98" fmla="*/ 55630 w 2731203"/>
                                    <a:gd name="connsiteY98" fmla="*/ 1623595 h 2794134"/>
                                    <a:gd name="connsiteX99" fmla="*/ 72775 w 2731203"/>
                                    <a:gd name="connsiteY99" fmla="*/ 1704557 h 2794134"/>
                                    <a:gd name="connsiteX100" fmla="*/ 83253 w 2731203"/>
                                    <a:gd name="connsiteY100" fmla="*/ 1744562 h 2794134"/>
                                    <a:gd name="connsiteX101" fmla="*/ 94683 w 2731203"/>
                                    <a:gd name="connsiteY101" fmla="*/ 1784567 h 2794134"/>
                                    <a:gd name="connsiteX102" fmla="*/ 153738 w 2731203"/>
                                    <a:gd name="connsiteY102" fmla="*/ 1938872 h 2794134"/>
                                    <a:gd name="connsiteX103" fmla="*/ 230890 w 2731203"/>
                                    <a:gd name="connsiteY103" fmla="*/ 2084605 h 2794134"/>
                                    <a:gd name="connsiteX104" fmla="*/ 325188 w 2731203"/>
                                    <a:gd name="connsiteY104" fmla="*/ 2219860 h 2794134"/>
                                    <a:gd name="connsiteX105" fmla="*/ 434725 w 2731203"/>
                                    <a:gd name="connsiteY105" fmla="*/ 2343685 h 2794134"/>
                                    <a:gd name="connsiteX106" fmla="*/ 558550 w 2731203"/>
                                    <a:gd name="connsiteY106" fmla="*/ 2452270 h 2794134"/>
                                    <a:gd name="connsiteX107" fmla="*/ 693805 w 2731203"/>
                                    <a:gd name="connsiteY107" fmla="*/ 2546567 h 2794134"/>
                                    <a:gd name="connsiteX108" fmla="*/ 730000 w 2731203"/>
                                    <a:gd name="connsiteY108" fmla="*/ 2567522 h 2794134"/>
                                    <a:gd name="connsiteX109" fmla="*/ 748098 w 2731203"/>
                                    <a:gd name="connsiteY109" fmla="*/ 2578000 h 2794134"/>
                                    <a:gd name="connsiteX110" fmla="*/ 766195 w 2731203"/>
                                    <a:gd name="connsiteY110" fmla="*/ 2587525 h 2794134"/>
                                    <a:gd name="connsiteX111" fmla="*/ 803343 w 2731203"/>
                                    <a:gd name="connsiteY111" fmla="*/ 2606575 h 2794134"/>
                                    <a:gd name="connsiteX112" fmla="*/ 840490 w 2731203"/>
                                    <a:gd name="connsiteY112" fmla="*/ 2623720 h 2794134"/>
                                    <a:gd name="connsiteX113" fmla="*/ 994795 w 2731203"/>
                                    <a:gd name="connsiteY113" fmla="*/ 2682775 h 2794134"/>
                                    <a:gd name="connsiteX114" fmla="*/ 1155768 w 2731203"/>
                                    <a:gd name="connsiteY114" fmla="*/ 2721827 h 2794134"/>
                                    <a:gd name="connsiteX115" fmla="*/ 1808230 w 2731203"/>
                                    <a:gd name="connsiteY115" fmla="*/ 2681822 h 2794134"/>
                                    <a:gd name="connsiteX116" fmla="*/ 2108268 w 2731203"/>
                                    <a:gd name="connsiteY116" fmla="*/ 2545615 h 2794134"/>
                                    <a:gd name="connsiteX117" fmla="*/ 2367348 w 2731203"/>
                                    <a:gd name="connsiteY117" fmla="*/ 2341780 h 2794134"/>
                                    <a:gd name="connsiteX118" fmla="*/ 2570230 w 2731203"/>
                                    <a:gd name="connsiteY118" fmla="*/ 2082700 h 2794134"/>
                                    <a:gd name="connsiteX119" fmla="*/ 2705485 w 2731203"/>
                                    <a:gd name="connsiteY119" fmla="*/ 1781710 h 2794134"/>
                                    <a:gd name="connsiteX120" fmla="*/ 2731203 w 2731203"/>
                                    <a:gd name="connsiteY120" fmla="*/ 1908392 h 2794134"/>
                                    <a:gd name="connsiteX121" fmla="*/ 2695960 w 2731203"/>
                                    <a:gd name="connsiteY121" fmla="*/ 1988402 h 2794134"/>
                                    <a:gd name="connsiteX122" fmla="*/ 2675958 w 2731203"/>
                                    <a:gd name="connsiteY122" fmla="*/ 2027455 h 2794134"/>
                                    <a:gd name="connsiteX123" fmla="*/ 2655003 w 2731203"/>
                                    <a:gd name="connsiteY123" fmla="*/ 2065555 h 2794134"/>
                                    <a:gd name="connsiteX124" fmla="*/ 2610235 w 2731203"/>
                                    <a:gd name="connsiteY124" fmla="*/ 2139850 h 2794134"/>
                                    <a:gd name="connsiteX125" fmla="*/ 2586423 w 2731203"/>
                                    <a:gd name="connsiteY125" fmla="*/ 2176045 h 2794134"/>
                                    <a:gd name="connsiteX126" fmla="*/ 2560705 w 2731203"/>
                                    <a:gd name="connsiteY126" fmla="*/ 2211287 h 2794134"/>
                                    <a:gd name="connsiteX127" fmla="*/ 2322580 w 2731203"/>
                                    <a:gd name="connsiteY127" fmla="*/ 2464652 h 2794134"/>
                                    <a:gd name="connsiteX128" fmla="*/ 1702503 w 2731203"/>
                                    <a:gd name="connsiteY128" fmla="*/ 2764690 h 2794134"/>
                                    <a:gd name="connsiteX129" fmla="*/ 1358650 w 2731203"/>
                                    <a:gd name="connsiteY129" fmla="*/ 2793265 h 2794134"/>
                                    <a:gd name="connsiteX130" fmla="*/ 1186248 w 2731203"/>
                                    <a:gd name="connsiteY130" fmla="*/ 2777072 h 2794134"/>
                                    <a:gd name="connsiteX131" fmla="*/ 1143385 w 2731203"/>
                                    <a:gd name="connsiteY131" fmla="*/ 2769452 h 2794134"/>
                                    <a:gd name="connsiteX132" fmla="*/ 1101475 w 2731203"/>
                                    <a:gd name="connsiteY132" fmla="*/ 2760880 h 2794134"/>
                                    <a:gd name="connsiteX133" fmla="*/ 1017655 w 2731203"/>
                                    <a:gd name="connsiteY133" fmla="*/ 2738972 h 2794134"/>
                                    <a:gd name="connsiteX134" fmla="*/ 976698 w 2731203"/>
                                    <a:gd name="connsiteY134" fmla="*/ 2726590 h 2794134"/>
                                    <a:gd name="connsiteX135" fmla="*/ 935740 w 2731203"/>
                                    <a:gd name="connsiteY135" fmla="*/ 2712302 h 2794134"/>
                                    <a:gd name="connsiteX136" fmla="*/ 854778 w 2731203"/>
                                    <a:gd name="connsiteY136" fmla="*/ 2680870 h 2794134"/>
                                    <a:gd name="connsiteX137" fmla="*/ 815725 w 2731203"/>
                                    <a:gd name="connsiteY137" fmla="*/ 2662772 h 2794134"/>
                                    <a:gd name="connsiteX138" fmla="*/ 776673 w 2731203"/>
                                    <a:gd name="connsiteY138" fmla="*/ 2643722 h 2794134"/>
                                    <a:gd name="connsiteX139" fmla="*/ 700473 w 2731203"/>
                                    <a:gd name="connsiteY139" fmla="*/ 2602765 h 2794134"/>
                                    <a:gd name="connsiteX140" fmla="*/ 663325 w 2731203"/>
                                    <a:gd name="connsiteY140" fmla="*/ 2580857 h 2794134"/>
                                    <a:gd name="connsiteX141" fmla="*/ 627130 w 2731203"/>
                                    <a:gd name="connsiteY141" fmla="*/ 2557045 h 2794134"/>
                                    <a:gd name="connsiteX142" fmla="*/ 609033 w 2731203"/>
                                    <a:gd name="connsiteY142" fmla="*/ 2545615 h 2794134"/>
                                    <a:gd name="connsiteX143" fmla="*/ 591888 w 2731203"/>
                                    <a:gd name="connsiteY143" fmla="*/ 2533232 h 2794134"/>
                                    <a:gd name="connsiteX144" fmla="*/ 556645 w 2731203"/>
                                    <a:gd name="connsiteY144" fmla="*/ 2507515 h 2794134"/>
                                    <a:gd name="connsiteX145" fmla="*/ 426153 w 2731203"/>
                                    <a:gd name="connsiteY145" fmla="*/ 2395120 h 2794134"/>
                                    <a:gd name="connsiteX146" fmla="*/ 309948 w 2731203"/>
                                    <a:gd name="connsiteY146" fmla="*/ 2268437 h 2794134"/>
                                    <a:gd name="connsiteX147" fmla="*/ 210888 w 2731203"/>
                                    <a:gd name="connsiteY147" fmla="*/ 2128420 h 2794134"/>
                                    <a:gd name="connsiteX148" fmla="*/ 168025 w 2731203"/>
                                    <a:gd name="connsiteY148" fmla="*/ 2054125 h 2794134"/>
                                    <a:gd name="connsiteX149" fmla="*/ 148023 w 2731203"/>
                                    <a:gd name="connsiteY149" fmla="*/ 2016025 h 2794134"/>
                                    <a:gd name="connsiteX150" fmla="*/ 128973 w 2731203"/>
                                    <a:gd name="connsiteY150" fmla="*/ 1977925 h 2794134"/>
                                    <a:gd name="connsiteX151" fmla="*/ 111828 w 2731203"/>
                                    <a:gd name="connsiteY151" fmla="*/ 1938872 h 2794134"/>
                                    <a:gd name="connsiteX152" fmla="*/ 103255 w 2731203"/>
                                    <a:gd name="connsiteY152" fmla="*/ 1918870 h 2794134"/>
                                    <a:gd name="connsiteX153" fmla="*/ 95635 w 2731203"/>
                                    <a:gd name="connsiteY153" fmla="*/ 1898867 h 2794134"/>
                                    <a:gd name="connsiteX154" fmla="*/ 80395 w 2731203"/>
                                    <a:gd name="connsiteY154" fmla="*/ 1858862 h 2794134"/>
                                    <a:gd name="connsiteX155" fmla="*/ 67060 w 2731203"/>
                                    <a:gd name="connsiteY155" fmla="*/ 1817905 h 2794134"/>
                                    <a:gd name="connsiteX156" fmla="*/ 43248 w 2731203"/>
                                    <a:gd name="connsiteY156" fmla="*/ 1735990 h 2794134"/>
                                    <a:gd name="connsiteX157" fmla="*/ 33723 w 2731203"/>
                                    <a:gd name="connsiteY157" fmla="*/ 1694080 h 2794134"/>
                                    <a:gd name="connsiteX158" fmla="*/ 25150 w 2731203"/>
                                    <a:gd name="connsiteY158" fmla="*/ 1652170 h 2794134"/>
                                    <a:gd name="connsiteX159" fmla="*/ 3243 w 2731203"/>
                                    <a:gd name="connsiteY159" fmla="*/ 1482625 h 2794134"/>
                                    <a:gd name="connsiteX160" fmla="*/ 21340 w 2731203"/>
                                    <a:gd name="connsiteY160" fmla="*/ 1142582 h 2794134"/>
                                    <a:gd name="connsiteX161" fmla="*/ 28960 w 2731203"/>
                                    <a:gd name="connsiteY161" fmla="*/ 1100672 h 2794134"/>
                                    <a:gd name="connsiteX162" fmla="*/ 38485 w 2731203"/>
                                    <a:gd name="connsiteY162" fmla="*/ 1058762 h 2794134"/>
                                    <a:gd name="connsiteX163" fmla="*/ 48963 w 2731203"/>
                                    <a:gd name="connsiteY163" fmla="*/ 1017805 h 2794134"/>
                                    <a:gd name="connsiteX164" fmla="*/ 61345 w 2731203"/>
                                    <a:gd name="connsiteY164" fmla="*/ 976847 h 2794134"/>
                                    <a:gd name="connsiteX165" fmla="*/ 67060 w 2731203"/>
                                    <a:gd name="connsiteY165" fmla="*/ 956845 h 2794134"/>
                                    <a:gd name="connsiteX166" fmla="*/ 73728 w 2731203"/>
                                    <a:gd name="connsiteY166" fmla="*/ 935890 h 2794134"/>
                                    <a:gd name="connsiteX167" fmla="*/ 88015 w 2731203"/>
                                    <a:gd name="connsiteY167" fmla="*/ 895885 h 2794134"/>
                                    <a:gd name="connsiteX168" fmla="*/ 104208 w 2731203"/>
                                    <a:gd name="connsiteY168" fmla="*/ 855880 h 2794134"/>
                                    <a:gd name="connsiteX169" fmla="*/ 120400 w 2731203"/>
                                    <a:gd name="connsiteY169" fmla="*/ 816827 h 2794134"/>
                                    <a:gd name="connsiteX170" fmla="*/ 157548 w 2731203"/>
                                    <a:gd name="connsiteY170" fmla="*/ 740627 h 2794134"/>
                                    <a:gd name="connsiteX171" fmla="*/ 177550 w 2731203"/>
                                    <a:gd name="connsiteY171" fmla="*/ 703480 h 2794134"/>
                                    <a:gd name="connsiteX172" fmla="*/ 199458 w 2731203"/>
                                    <a:gd name="connsiteY172" fmla="*/ 666332 h 2794134"/>
                                    <a:gd name="connsiteX173" fmla="*/ 222318 w 2731203"/>
                                    <a:gd name="connsiteY173" fmla="*/ 630137 h 2794134"/>
                                    <a:gd name="connsiteX174" fmla="*/ 245178 w 2731203"/>
                                    <a:gd name="connsiteY174" fmla="*/ 594895 h 2794134"/>
                                    <a:gd name="connsiteX175" fmla="*/ 269943 w 2731203"/>
                                    <a:gd name="connsiteY175" fmla="*/ 560605 h 2794134"/>
                                    <a:gd name="connsiteX176" fmla="*/ 295660 w 2731203"/>
                                    <a:gd name="connsiteY176" fmla="*/ 526315 h 2794134"/>
                                    <a:gd name="connsiteX177" fmla="*/ 533785 w 2731203"/>
                                    <a:gd name="connsiteY177" fmla="*/ 287237 h 2794134"/>
                                    <a:gd name="connsiteX178" fmla="*/ 823345 w 2731203"/>
                                    <a:gd name="connsiteY178" fmla="*/ 112930 h 2794134"/>
                                    <a:gd name="connsiteX179" fmla="*/ 1879668 w 2731203"/>
                                    <a:gd name="connsiteY179" fmla="*/ 109120 h 2794134"/>
                                    <a:gd name="connsiteX180" fmla="*/ 1932055 w 2731203"/>
                                    <a:gd name="connsiteY180" fmla="*/ 124360 h 2794134"/>
                                    <a:gd name="connsiteX181" fmla="*/ 1984443 w 2731203"/>
                                    <a:gd name="connsiteY181" fmla="*/ 142457 h 2794134"/>
                                    <a:gd name="connsiteX182" fmla="*/ 2406400 w 2731203"/>
                                    <a:gd name="connsiteY182" fmla="*/ 459640 h 2794134"/>
                                    <a:gd name="connsiteX183" fmla="*/ 2376873 w 2731203"/>
                                    <a:gd name="connsiteY183" fmla="*/ 432970 h 2794134"/>
                                    <a:gd name="connsiteX184" fmla="*/ 2346393 w 2731203"/>
                                    <a:gd name="connsiteY184" fmla="*/ 407252 h 2794134"/>
                                    <a:gd name="connsiteX185" fmla="*/ 1879668 w 2731203"/>
                                    <a:gd name="connsiteY185" fmla="*/ 109120 h 2794134"/>
                                    <a:gd name="connsiteX186" fmla="*/ 1596775 w 2731203"/>
                                    <a:gd name="connsiteY186" fmla="*/ 107215 h 2794134"/>
                                    <a:gd name="connsiteX187" fmla="*/ 1618682 w 2731203"/>
                                    <a:gd name="connsiteY187" fmla="*/ 107215 h 2794134"/>
                                    <a:gd name="connsiteX188" fmla="*/ 1658687 w 2731203"/>
                                    <a:gd name="connsiteY188" fmla="*/ 114835 h 2794134"/>
                                    <a:gd name="connsiteX189" fmla="*/ 1698692 w 2731203"/>
                                    <a:gd name="connsiteY189" fmla="*/ 124360 h 2794134"/>
                                    <a:gd name="connsiteX190" fmla="*/ 1718695 w 2731203"/>
                                    <a:gd name="connsiteY190" fmla="*/ 129122 h 2794134"/>
                                    <a:gd name="connsiteX191" fmla="*/ 1738697 w 2731203"/>
                                    <a:gd name="connsiteY191" fmla="*/ 134837 h 2794134"/>
                                    <a:gd name="connsiteX192" fmla="*/ 1777750 w 2731203"/>
                                    <a:gd name="connsiteY192" fmla="*/ 146267 h 2794134"/>
                                    <a:gd name="connsiteX193" fmla="*/ 1930150 w 2731203"/>
                                    <a:gd name="connsiteY193" fmla="*/ 206275 h 2794134"/>
                                    <a:gd name="connsiteX194" fmla="*/ 2206375 w 2731203"/>
                                    <a:gd name="connsiteY194" fmla="*/ 381535 h 2794134"/>
                                    <a:gd name="connsiteX195" fmla="*/ 2185420 w 2731203"/>
                                    <a:gd name="connsiteY195" fmla="*/ 371057 h 2794134"/>
                                    <a:gd name="connsiteX196" fmla="*/ 2175895 w 2731203"/>
                                    <a:gd name="connsiteY196" fmla="*/ 365342 h 2794134"/>
                                    <a:gd name="connsiteX197" fmla="*/ 1532005 w 2731203"/>
                                    <a:gd name="connsiteY197" fmla="*/ 108167 h 2794134"/>
                                    <a:gd name="connsiteX198" fmla="*/ 1574867 w 2731203"/>
                                    <a:gd name="connsiteY198" fmla="*/ 108167 h 2794134"/>
                                    <a:gd name="connsiteX199" fmla="*/ 1399607 w 2731203"/>
                                    <a:gd name="connsiteY199" fmla="*/ 81497 h 2794134"/>
                                    <a:gd name="connsiteX200" fmla="*/ 1348172 w 2731203"/>
                                    <a:gd name="connsiteY200" fmla="*/ 89117 h 2794134"/>
                                    <a:gd name="connsiteX201" fmla="*/ 1334837 w 2731203"/>
                                    <a:gd name="connsiteY201" fmla="*/ 91022 h 2794134"/>
                                    <a:gd name="connsiteX202" fmla="*/ 1321502 w 2731203"/>
                                    <a:gd name="connsiteY202" fmla="*/ 93879 h 2794134"/>
                                    <a:gd name="connsiteX203" fmla="*/ 1295785 w 2731203"/>
                                    <a:gd name="connsiteY203" fmla="*/ 99594 h 2794134"/>
                                    <a:gd name="connsiteX204" fmla="*/ 853825 w 2731203"/>
                                    <a:gd name="connsiteY204" fmla="*/ 217704 h 2794134"/>
                                    <a:gd name="connsiteX205" fmla="*/ 482350 w 2731203"/>
                                    <a:gd name="connsiteY205" fmla="*/ 483452 h 2794134"/>
                                    <a:gd name="connsiteX206" fmla="*/ 626177 w 2731203"/>
                                    <a:gd name="connsiteY206" fmla="*/ 327242 h 2794134"/>
                                    <a:gd name="connsiteX207" fmla="*/ 802390 w 2731203"/>
                                    <a:gd name="connsiteY207" fmla="*/ 219609 h 2794134"/>
                                    <a:gd name="connsiteX208" fmla="*/ 896687 w 2731203"/>
                                    <a:gd name="connsiteY208" fmla="*/ 176747 h 2794134"/>
                                    <a:gd name="connsiteX209" fmla="*/ 945265 w 2731203"/>
                                    <a:gd name="connsiteY209" fmla="*/ 158649 h 2794134"/>
                                    <a:gd name="connsiteX210" fmla="*/ 993842 w 2731203"/>
                                    <a:gd name="connsiteY210" fmla="*/ 142457 h 2794134"/>
                                    <a:gd name="connsiteX211" fmla="*/ 1194820 w 2731203"/>
                                    <a:gd name="connsiteY211" fmla="*/ 95784 h 2794134"/>
                                    <a:gd name="connsiteX212" fmla="*/ 1399607 w 2731203"/>
                                    <a:gd name="connsiteY212" fmla="*/ 81497 h 2794134"/>
                                    <a:gd name="connsiteX213" fmla="*/ 1362475 w 2731203"/>
                                    <a:gd name="connsiteY213" fmla="*/ 222 h 2794134"/>
                                    <a:gd name="connsiteX214" fmla="*/ 1783465 w 2731203"/>
                                    <a:gd name="connsiteY214" fmla="*/ 57685 h 2794134"/>
                                    <a:gd name="connsiteX215" fmla="*/ 1748223 w 2731203"/>
                                    <a:gd name="connsiteY215" fmla="*/ 51970 h 2794134"/>
                                    <a:gd name="connsiteX216" fmla="*/ 1711075 w 2731203"/>
                                    <a:gd name="connsiteY216" fmla="*/ 48160 h 2794134"/>
                                    <a:gd name="connsiteX217" fmla="*/ 1612015 w 2731203"/>
                                    <a:gd name="connsiteY217" fmla="*/ 28157 h 2794134"/>
                                    <a:gd name="connsiteX218" fmla="*/ 1561533 w 2731203"/>
                                    <a:gd name="connsiteY218" fmla="*/ 21490 h 2794134"/>
                                    <a:gd name="connsiteX219" fmla="*/ 1511050 w 2731203"/>
                                    <a:gd name="connsiteY219" fmla="*/ 16727 h 2794134"/>
                                    <a:gd name="connsiteX220" fmla="*/ 1460568 w 2731203"/>
                                    <a:gd name="connsiteY220" fmla="*/ 12917 h 2794134"/>
                                    <a:gd name="connsiteX221" fmla="*/ 1410085 w 2731203"/>
                                    <a:gd name="connsiteY221" fmla="*/ 11012 h 2794134"/>
                                    <a:gd name="connsiteX222" fmla="*/ 1359603 w 2731203"/>
                                    <a:gd name="connsiteY222" fmla="*/ 11965 h 2794134"/>
                                    <a:gd name="connsiteX223" fmla="*/ 1333885 w 2731203"/>
                                    <a:gd name="connsiteY223" fmla="*/ 12917 h 2794134"/>
                                    <a:gd name="connsiteX224" fmla="*/ 1309120 w 2731203"/>
                                    <a:gd name="connsiteY224" fmla="*/ 14822 h 2794134"/>
                                    <a:gd name="connsiteX225" fmla="*/ 913833 w 2731203"/>
                                    <a:gd name="connsiteY225" fmla="*/ 98642 h 2794134"/>
                                    <a:gd name="connsiteX226" fmla="*/ 931930 w 2731203"/>
                                    <a:gd name="connsiteY226" fmla="*/ 89117 h 2794134"/>
                                    <a:gd name="connsiteX227" fmla="*/ 946218 w 2731203"/>
                                    <a:gd name="connsiteY227" fmla="*/ 82450 h 2794134"/>
                                    <a:gd name="connsiteX228" fmla="*/ 982413 w 2731203"/>
                                    <a:gd name="connsiteY228" fmla="*/ 66257 h 2794134"/>
                                    <a:gd name="connsiteX229" fmla="*/ 1013845 w 2731203"/>
                                    <a:gd name="connsiteY229" fmla="*/ 54827 h 2794134"/>
                                    <a:gd name="connsiteX230" fmla="*/ 1060518 w 2731203"/>
                                    <a:gd name="connsiteY230" fmla="*/ 40540 h 2794134"/>
                                    <a:gd name="connsiteX231" fmla="*/ 1128145 w 2731203"/>
                                    <a:gd name="connsiteY231" fmla="*/ 24347 h 2794134"/>
                                    <a:gd name="connsiteX232" fmla="*/ 1171008 w 2731203"/>
                                    <a:gd name="connsiteY232" fmla="*/ 16727 h 2794134"/>
                                    <a:gd name="connsiteX233" fmla="*/ 1194820 w 2731203"/>
                                    <a:gd name="connsiteY233" fmla="*/ 12917 h 2794134"/>
                                    <a:gd name="connsiteX234" fmla="*/ 1220538 w 2731203"/>
                                    <a:gd name="connsiteY234" fmla="*/ 10060 h 2794134"/>
                                    <a:gd name="connsiteX235" fmla="*/ 1362475 w 2731203"/>
                                    <a:gd name="connsiteY235" fmla="*/ 222 h 279413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</a:cxnLst>
                                  <a:rect l="l" t="t" r="r" b="b"/>
                                  <a:pathLst>
                                    <a:path w="2731203" h="2794134">
                                      <a:moveTo>
                                        <a:pt x="2554038" y="843497"/>
                                      </a:moveTo>
                                      <a:cubicBezTo>
                                        <a:pt x="2554038" y="843497"/>
                                        <a:pt x="2554990" y="843497"/>
                                        <a:pt x="2554990" y="843497"/>
                                      </a:cubicBezTo>
                                      <a:cubicBezTo>
                                        <a:pt x="2561658" y="858737"/>
                                        <a:pt x="2568325" y="873024"/>
                                        <a:pt x="2574040" y="889217"/>
                                      </a:cubicBezTo>
                                      <a:cubicBezTo>
                                        <a:pt x="2568325" y="873024"/>
                                        <a:pt x="2560705" y="858737"/>
                                        <a:pt x="2554038" y="843497"/>
                                      </a:cubicBezTo>
                                      <a:close/>
                                      <a:moveTo>
                                        <a:pt x="2630238" y="810160"/>
                                      </a:moveTo>
                                      <a:cubicBezTo>
                                        <a:pt x="2630238" y="810160"/>
                                        <a:pt x="2631190" y="810160"/>
                                        <a:pt x="2631190" y="810160"/>
                                      </a:cubicBezTo>
                                      <a:cubicBezTo>
                                        <a:pt x="2637858" y="826352"/>
                                        <a:pt x="2645478" y="841592"/>
                                        <a:pt x="2651193" y="858737"/>
                                      </a:cubicBezTo>
                                      <a:cubicBezTo>
                                        <a:pt x="2645478" y="841592"/>
                                        <a:pt x="2636905" y="826352"/>
                                        <a:pt x="2630238" y="810160"/>
                                      </a:cubicBezTo>
                                      <a:close/>
                                      <a:moveTo>
                                        <a:pt x="2475759" y="697568"/>
                                      </a:moveTo>
                                      <a:lnTo>
                                        <a:pt x="2489267" y="717767"/>
                                      </a:lnTo>
                                      <a:cubicBezTo>
                                        <a:pt x="2489267" y="717767"/>
                                        <a:pt x="2488315" y="717767"/>
                                        <a:pt x="2488315" y="717767"/>
                                      </a:cubicBezTo>
                                      <a:close/>
                                      <a:moveTo>
                                        <a:pt x="2444909" y="651438"/>
                                      </a:moveTo>
                                      <a:lnTo>
                                        <a:pt x="2454977" y="665379"/>
                                      </a:lnTo>
                                      <a:lnTo>
                                        <a:pt x="2466407" y="682524"/>
                                      </a:lnTo>
                                      <a:lnTo>
                                        <a:pt x="2475759" y="697568"/>
                                      </a:lnTo>
                                      <a:close/>
                                      <a:moveTo>
                                        <a:pt x="382337" y="565367"/>
                                      </a:moveTo>
                                      <a:cubicBezTo>
                                        <a:pt x="375670" y="577749"/>
                                        <a:pt x="369002" y="589179"/>
                                        <a:pt x="363287" y="599657"/>
                                      </a:cubicBezTo>
                                      <a:cubicBezTo>
                                        <a:pt x="357572" y="612039"/>
                                        <a:pt x="350905" y="623469"/>
                                        <a:pt x="345190" y="635852"/>
                                      </a:cubicBezTo>
                                      <a:lnTo>
                                        <a:pt x="336617" y="653949"/>
                                      </a:lnTo>
                                      <a:lnTo>
                                        <a:pt x="328045" y="672047"/>
                                      </a:lnTo>
                                      <a:cubicBezTo>
                                        <a:pt x="322330" y="684429"/>
                                        <a:pt x="317567" y="696812"/>
                                        <a:pt x="311852" y="709194"/>
                                      </a:cubicBezTo>
                                      <a:cubicBezTo>
                                        <a:pt x="216602" y="866357"/>
                                        <a:pt x="155642" y="1044474"/>
                                        <a:pt x="134687" y="1227354"/>
                                      </a:cubicBezTo>
                                      <a:cubicBezTo>
                                        <a:pt x="124210" y="1318794"/>
                                        <a:pt x="123257" y="1411187"/>
                                        <a:pt x="132782" y="1502627"/>
                                      </a:cubicBezTo>
                                      <a:cubicBezTo>
                                        <a:pt x="141355" y="1594067"/>
                                        <a:pt x="161357" y="1684554"/>
                                        <a:pt x="189932" y="1772184"/>
                                      </a:cubicBezTo>
                                      <a:cubicBezTo>
                                        <a:pt x="247082" y="1946492"/>
                                        <a:pt x="343285" y="2108417"/>
                                        <a:pt x="469015" y="2242719"/>
                                      </a:cubicBezTo>
                                      <a:cubicBezTo>
                                        <a:pt x="594745" y="2377022"/>
                                        <a:pt x="749050" y="2484654"/>
                                        <a:pt x="919547" y="2553234"/>
                                      </a:cubicBezTo>
                                      <a:cubicBezTo>
                                        <a:pt x="1089092" y="2622767"/>
                                        <a:pt x="1274830" y="2654199"/>
                                        <a:pt x="1458663" y="2645627"/>
                                      </a:cubicBezTo>
                                      <a:cubicBezTo>
                                        <a:pt x="1642495" y="2638007"/>
                                        <a:pt x="1824422" y="2588477"/>
                                        <a:pt x="1987300" y="2503704"/>
                                      </a:cubicBezTo>
                                      <a:cubicBezTo>
                                        <a:pt x="2150177" y="2419884"/>
                                        <a:pt x="2294958" y="2298917"/>
                                        <a:pt x="2407353" y="2153184"/>
                                      </a:cubicBezTo>
                                      <a:cubicBezTo>
                                        <a:pt x="2520700" y="2008404"/>
                                        <a:pt x="2601663" y="1837907"/>
                                        <a:pt x="2642620" y="1658837"/>
                                      </a:cubicBezTo>
                                      <a:cubicBezTo>
                                        <a:pt x="2656908" y="1696937"/>
                                        <a:pt x="2668338" y="1735989"/>
                                        <a:pt x="2679767" y="1776947"/>
                                      </a:cubicBezTo>
                                      <a:cubicBezTo>
                                        <a:pt x="2618808" y="1962684"/>
                                        <a:pt x="2516890" y="2136039"/>
                                        <a:pt x="2382588" y="2277962"/>
                                      </a:cubicBezTo>
                                      <a:cubicBezTo>
                                        <a:pt x="2249238" y="2419884"/>
                                        <a:pt x="2084455" y="2533232"/>
                                        <a:pt x="1903480" y="2604669"/>
                                      </a:cubicBezTo>
                                      <a:cubicBezTo>
                                        <a:pt x="1722505" y="2677059"/>
                                        <a:pt x="1526290" y="2708492"/>
                                        <a:pt x="1332932" y="2697062"/>
                                      </a:cubicBezTo>
                                      <a:cubicBezTo>
                                        <a:pt x="1139575" y="2685632"/>
                                        <a:pt x="949075" y="2631339"/>
                                        <a:pt x="779530" y="2538947"/>
                                      </a:cubicBezTo>
                                      <a:cubicBezTo>
                                        <a:pt x="609032" y="2447507"/>
                                        <a:pt x="461395" y="2317014"/>
                                        <a:pt x="347095" y="2162709"/>
                                      </a:cubicBezTo>
                                      <a:cubicBezTo>
                                        <a:pt x="233747" y="2008404"/>
                                        <a:pt x="153737" y="1828382"/>
                                        <a:pt x="116590" y="1640739"/>
                                      </a:cubicBezTo>
                                      <a:cubicBezTo>
                                        <a:pt x="79442" y="1452144"/>
                                        <a:pt x="84205" y="1257834"/>
                                        <a:pt x="129925" y="1072097"/>
                                      </a:cubicBezTo>
                                      <a:cubicBezTo>
                                        <a:pt x="152785" y="979704"/>
                                        <a:pt x="185170" y="889217"/>
                                        <a:pt x="228032" y="804444"/>
                                      </a:cubicBezTo>
                                      <a:cubicBezTo>
                                        <a:pt x="270895" y="719672"/>
                                        <a:pt x="322330" y="638709"/>
                                        <a:pt x="382337" y="565367"/>
                                      </a:cubicBezTo>
                                      <a:close/>
                                      <a:moveTo>
                                        <a:pt x="2429260" y="494882"/>
                                      </a:moveTo>
                                      <a:cubicBezTo>
                                        <a:pt x="2431165" y="495834"/>
                                        <a:pt x="2433070" y="496787"/>
                                        <a:pt x="2434975" y="497739"/>
                                      </a:cubicBezTo>
                                      <a:cubicBezTo>
                                        <a:pt x="2436880" y="499644"/>
                                        <a:pt x="2439737" y="500597"/>
                                        <a:pt x="2441642" y="501549"/>
                                      </a:cubicBezTo>
                                      <a:cubicBezTo>
                                        <a:pt x="2451167" y="512027"/>
                                        <a:pt x="2459740" y="523457"/>
                                        <a:pt x="2468312" y="534887"/>
                                      </a:cubicBezTo>
                                      <a:cubicBezTo>
                                        <a:pt x="2476885" y="546317"/>
                                        <a:pt x="2486410" y="557747"/>
                                        <a:pt x="2494030" y="569177"/>
                                      </a:cubicBezTo>
                                      <a:cubicBezTo>
                                        <a:pt x="2504507" y="584417"/>
                                        <a:pt x="2515937" y="600609"/>
                                        <a:pt x="2526415" y="616802"/>
                                      </a:cubicBezTo>
                                      <a:cubicBezTo>
                                        <a:pt x="2539750" y="637757"/>
                                        <a:pt x="2553085" y="657759"/>
                                        <a:pt x="2564515" y="678714"/>
                                      </a:cubicBezTo>
                                      <a:lnTo>
                                        <a:pt x="2582612" y="711099"/>
                                      </a:lnTo>
                                      <a:lnTo>
                                        <a:pt x="2591185" y="727292"/>
                                      </a:lnTo>
                                      <a:lnTo>
                                        <a:pt x="2598805" y="743484"/>
                                      </a:lnTo>
                                      <a:cubicBezTo>
                                        <a:pt x="2597852" y="743484"/>
                                        <a:pt x="2597852" y="742532"/>
                                        <a:pt x="2596900" y="742532"/>
                                      </a:cubicBezTo>
                                      <a:cubicBezTo>
                                        <a:pt x="2591185" y="731102"/>
                                        <a:pt x="2585470" y="720624"/>
                                        <a:pt x="2578802" y="709194"/>
                                      </a:cubicBezTo>
                                      <a:lnTo>
                                        <a:pt x="2559752" y="675857"/>
                                      </a:lnTo>
                                      <a:cubicBezTo>
                                        <a:pt x="2546417" y="653949"/>
                                        <a:pt x="2533082" y="632042"/>
                                        <a:pt x="2518795" y="611087"/>
                                      </a:cubicBezTo>
                                      <a:lnTo>
                                        <a:pt x="2486410" y="566319"/>
                                      </a:lnTo>
                                      <a:cubicBezTo>
                                        <a:pt x="2477837" y="553937"/>
                                        <a:pt x="2468312" y="542507"/>
                                        <a:pt x="2458787" y="530124"/>
                                      </a:cubicBezTo>
                                      <a:lnTo>
                                        <a:pt x="2444500" y="512027"/>
                                      </a:lnTo>
                                      <a:close/>
                                      <a:moveTo>
                                        <a:pt x="2280670" y="458687"/>
                                      </a:moveTo>
                                      <a:cubicBezTo>
                                        <a:pt x="2285432" y="460592"/>
                                        <a:pt x="2291147" y="462497"/>
                                        <a:pt x="2296862" y="465354"/>
                                      </a:cubicBezTo>
                                      <a:cubicBezTo>
                                        <a:pt x="2334010" y="502978"/>
                                        <a:pt x="2368538" y="542983"/>
                                        <a:pt x="2400566" y="585131"/>
                                      </a:cubicBezTo>
                                      <a:lnTo>
                                        <a:pt x="2444909" y="651438"/>
                                      </a:lnTo>
                                      <a:lnTo>
                                        <a:pt x="2442595" y="648234"/>
                                      </a:lnTo>
                                      <a:lnTo>
                                        <a:pt x="2418782" y="613944"/>
                                      </a:lnTo>
                                      <a:lnTo>
                                        <a:pt x="2393065" y="581559"/>
                                      </a:lnTo>
                                      <a:lnTo>
                                        <a:pt x="2379730" y="565367"/>
                                      </a:lnTo>
                                      <a:lnTo>
                                        <a:pt x="2366395" y="549174"/>
                                      </a:lnTo>
                                      <a:cubicBezTo>
                                        <a:pt x="2356870" y="538697"/>
                                        <a:pt x="2348297" y="528219"/>
                                        <a:pt x="2338772" y="517742"/>
                                      </a:cubicBezTo>
                                      <a:cubicBezTo>
                                        <a:pt x="2319722" y="497739"/>
                                        <a:pt x="2300672" y="477737"/>
                                        <a:pt x="2280670" y="458687"/>
                                      </a:cubicBezTo>
                                      <a:close/>
                                      <a:moveTo>
                                        <a:pt x="1399608" y="153887"/>
                                      </a:moveTo>
                                      <a:cubicBezTo>
                                        <a:pt x="2072953" y="153887"/>
                                        <a:pt x="2618808" y="699741"/>
                                        <a:pt x="2618808" y="1373087"/>
                                      </a:cubicBezTo>
                                      <a:cubicBezTo>
                                        <a:pt x="2618808" y="1415171"/>
                                        <a:pt x="2616676" y="1456757"/>
                                        <a:pt x="2612513" y="1497743"/>
                                      </a:cubicBezTo>
                                      <a:lnTo>
                                        <a:pt x="2595954" y="1606243"/>
                                      </a:lnTo>
                                      <a:lnTo>
                                        <a:pt x="2598805" y="1612164"/>
                                      </a:lnTo>
                                      <a:cubicBezTo>
                                        <a:pt x="2606425" y="1630262"/>
                                        <a:pt x="2613092" y="1648359"/>
                                        <a:pt x="2620713" y="1667409"/>
                                      </a:cubicBezTo>
                                      <a:cubicBezTo>
                                        <a:pt x="2580707" y="1828382"/>
                                        <a:pt x="2507365" y="1979829"/>
                                        <a:pt x="2408305" y="2112227"/>
                                      </a:cubicBezTo>
                                      <a:cubicBezTo>
                                        <a:pt x="2309245" y="2244624"/>
                                        <a:pt x="2183515" y="2357019"/>
                                        <a:pt x="2041592" y="2439887"/>
                                      </a:cubicBezTo>
                                      <a:cubicBezTo>
                                        <a:pt x="1899670" y="2523707"/>
                                        <a:pt x="1741555" y="2577999"/>
                                        <a:pt x="1578677" y="2599907"/>
                                      </a:cubicBezTo>
                                      <a:cubicBezTo>
                                        <a:pt x="1415800" y="2621814"/>
                                        <a:pt x="1250065" y="2611337"/>
                                        <a:pt x="1091950" y="2569427"/>
                                      </a:cubicBezTo>
                                      <a:cubicBezTo>
                                        <a:pt x="933835" y="2527517"/>
                                        <a:pt x="785245" y="2453222"/>
                                        <a:pt x="656657" y="2353209"/>
                                      </a:cubicBezTo>
                                      <a:cubicBezTo>
                                        <a:pt x="528070" y="2253197"/>
                                        <a:pt x="419485" y="2128419"/>
                                        <a:pt x="339475" y="1987449"/>
                                      </a:cubicBezTo>
                                      <a:cubicBezTo>
                                        <a:pt x="259465" y="1846479"/>
                                        <a:pt x="208030" y="1689317"/>
                                        <a:pt x="188980" y="1529297"/>
                                      </a:cubicBezTo>
                                      <a:lnTo>
                                        <a:pt x="186849" y="1498705"/>
                                      </a:lnTo>
                                      <a:lnTo>
                                        <a:pt x="186703" y="1497743"/>
                                      </a:lnTo>
                                      <a:lnTo>
                                        <a:pt x="186492" y="1493576"/>
                                      </a:lnTo>
                                      <a:lnTo>
                                        <a:pt x="180586" y="1408776"/>
                                      </a:lnTo>
                                      <a:lnTo>
                                        <a:pt x="181167" y="1388115"/>
                                      </a:lnTo>
                                      <a:lnTo>
                                        <a:pt x="180408" y="1373087"/>
                                      </a:lnTo>
                                      <a:lnTo>
                                        <a:pt x="183073" y="1320311"/>
                                      </a:lnTo>
                                      <a:lnTo>
                                        <a:pt x="183979" y="1288077"/>
                                      </a:lnTo>
                                      <a:lnTo>
                                        <a:pt x="185178" y="1278633"/>
                                      </a:lnTo>
                                      <a:lnTo>
                                        <a:pt x="186703" y="1248431"/>
                                      </a:lnTo>
                                      <a:cubicBezTo>
                                        <a:pt x="249138" y="633642"/>
                                        <a:pt x="768346" y="153887"/>
                                        <a:pt x="1399608" y="153887"/>
                                      </a:cubicBezTo>
                                      <a:close/>
                                      <a:moveTo>
                                        <a:pt x="823345" y="112930"/>
                                      </a:moveTo>
                                      <a:cubicBezTo>
                                        <a:pt x="776673" y="141505"/>
                                        <a:pt x="733810" y="172937"/>
                                        <a:pt x="690948" y="207227"/>
                                      </a:cubicBezTo>
                                      <a:cubicBezTo>
                                        <a:pt x="596650" y="265330"/>
                                        <a:pt x="509973" y="333910"/>
                                        <a:pt x="431868" y="411062"/>
                                      </a:cubicBezTo>
                                      <a:cubicBezTo>
                                        <a:pt x="354715" y="489167"/>
                                        <a:pt x="286135" y="575845"/>
                                        <a:pt x="228985" y="670142"/>
                                      </a:cubicBezTo>
                                      <a:cubicBezTo>
                                        <a:pt x="171835" y="765392"/>
                                        <a:pt x="127068" y="866357"/>
                                        <a:pt x="93730" y="971132"/>
                                      </a:cubicBezTo>
                                      <a:cubicBezTo>
                                        <a:pt x="62298" y="1075907"/>
                                        <a:pt x="42295" y="1185445"/>
                                        <a:pt x="35628" y="1294982"/>
                                      </a:cubicBezTo>
                                      <a:cubicBezTo>
                                        <a:pt x="28960" y="1404520"/>
                                        <a:pt x="35628" y="1515010"/>
                                        <a:pt x="55630" y="1623595"/>
                                      </a:cubicBezTo>
                                      <a:cubicBezTo>
                                        <a:pt x="59440" y="1651217"/>
                                        <a:pt x="67060" y="1677887"/>
                                        <a:pt x="72775" y="1704557"/>
                                      </a:cubicBezTo>
                                      <a:cubicBezTo>
                                        <a:pt x="75633" y="1717892"/>
                                        <a:pt x="79443" y="1731227"/>
                                        <a:pt x="83253" y="1744562"/>
                                      </a:cubicBezTo>
                                      <a:cubicBezTo>
                                        <a:pt x="87063" y="1757897"/>
                                        <a:pt x="90873" y="1771232"/>
                                        <a:pt x="94683" y="1784567"/>
                                      </a:cubicBezTo>
                                      <a:cubicBezTo>
                                        <a:pt x="111828" y="1836955"/>
                                        <a:pt x="130878" y="1889342"/>
                                        <a:pt x="153738" y="1938872"/>
                                      </a:cubicBezTo>
                                      <a:cubicBezTo>
                                        <a:pt x="176598" y="1989355"/>
                                        <a:pt x="203268" y="2036980"/>
                                        <a:pt x="230890" y="2084605"/>
                                      </a:cubicBezTo>
                                      <a:cubicBezTo>
                                        <a:pt x="260418" y="2131277"/>
                                        <a:pt x="290898" y="2176997"/>
                                        <a:pt x="325188" y="2219860"/>
                                      </a:cubicBezTo>
                                      <a:cubicBezTo>
                                        <a:pt x="358525" y="2263675"/>
                                        <a:pt x="396625" y="2304632"/>
                                        <a:pt x="434725" y="2343685"/>
                                      </a:cubicBezTo>
                                      <a:cubicBezTo>
                                        <a:pt x="474730" y="2381785"/>
                                        <a:pt x="514735" y="2418932"/>
                                        <a:pt x="558550" y="2452270"/>
                                      </a:cubicBezTo>
                                      <a:cubicBezTo>
                                        <a:pt x="601413" y="2486560"/>
                                        <a:pt x="647133" y="2517992"/>
                                        <a:pt x="693805" y="2546567"/>
                                      </a:cubicBezTo>
                                      <a:lnTo>
                                        <a:pt x="730000" y="2567522"/>
                                      </a:lnTo>
                                      <a:lnTo>
                                        <a:pt x="748098" y="2578000"/>
                                      </a:lnTo>
                                      <a:lnTo>
                                        <a:pt x="766195" y="2587525"/>
                                      </a:lnTo>
                                      <a:lnTo>
                                        <a:pt x="803343" y="2606575"/>
                                      </a:lnTo>
                                      <a:cubicBezTo>
                                        <a:pt x="815725" y="2612290"/>
                                        <a:pt x="828108" y="2618005"/>
                                        <a:pt x="840490" y="2623720"/>
                                      </a:cubicBezTo>
                                      <a:cubicBezTo>
                                        <a:pt x="890020" y="2647532"/>
                                        <a:pt x="942408" y="2665630"/>
                                        <a:pt x="994795" y="2682775"/>
                                      </a:cubicBezTo>
                                      <a:cubicBezTo>
                                        <a:pt x="1048135" y="2698967"/>
                                        <a:pt x="1101475" y="2712302"/>
                                        <a:pt x="1155768" y="2721827"/>
                                      </a:cubicBezTo>
                                      <a:cubicBezTo>
                                        <a:pt x="1371985" y="2761832"/>
                                        <a:pt x="1597728" y="2746592"/>
                                        <a:pt x="1808230" y="2681822"/>
                                      </a:cubicBezTo>
                                      <a:cubicBezTo>
                                        <a:pt x="1913005" y="2648485"/>
                                        <a:pt x="2013970" y="2602765"/>
                                        <a:pt x="2108268" y="2545615"/>
                                      </a:cubicBezTo>
                                      <a:cubicBezTo>
                                        <a:pt x="2202565" y="2487512"/>
                                        <a:pt x="2289243" y="2419885"/>
                                        <a:pt x="2367348" y="2341780"/>
                                      </a:cubicBezTo>
                                      <a:cubicBezTo>
                                        <a:pt x="2444500" y="2263675"/>
                                        <a:pt x="2513080" y="2176997"/>
                                        <a:pt x="2570230" y="2082700"/>
                                      </a:cubicBezTo>
                                      <a:cubicBezTo>
                                        <a:pt x="2627380" y="1988402"/>
                                        <a:pt x="2672148" y="1886485"/>
                                        <a:pt x="2705485" y="1781710"/>
                                      </a:cubicBezTo>
                                      <a:cubicBezTo>
                                        <a:pt x="2715963" y="1822667"/>
                                        <a:pt x="2725488" y="1865530"/>
                                        <a:pt x="2731203" y="1908392"/>
                                      </a:cubicBezTo>
                                      <a:cubicBezTo>
                                        <a:pt x="2720725" y="1936015"/>
                                        <a:pt x="2708343" y="1961732"/>
                                        <a:pt x="2695960" y="1988402"/>
                                      </a:cubicBezTo>
                                      <a:cubicBezTo>
                                        <a:pt x="2690245" y="2001737"/>
                                        <a:pt x="2682625" y="2014120"/>
                                        <a:pt x="2675958" y="2027455"/>
                                      </a:cubicBezTo>
                                      <a:cubicBezTo>
                                        <a:pt x="2668338" y="2039837"/>
                                        <a:pt x="2662623" y="2053172"/>
                                        <a:pt x="2655003" y="2065555"/>
                                      </a:cubicBezTo>
                                      <a:cubicBezTo>
                                        <a:pt x="2640715" y="2090320"/>
                                        <a:pt x="2626428" y="2116037"/>
                                        <a:pt x="2610235" y="2139850"/>
                                      </a:cubicBezTo>
                                      <a:lnTo>
                                        <a:pt x="2586423" y="2176045"/>
                                      </a:lnTo>
                                      <a:lnTo>
                                        <a:pt x="2560705" y="2211287"/>
                                      </a:lnTo>
                                      <a:cubicBezTo>
                                        <a:pt x="2492125" y="2305585"/>
                                        <a:pt x="2411163" y="2390357"/>
                                        <a:pt x="2322580" y="2464652"/>
                                      </a:cubicBezTo>
                                      <a:cubicBezTo>
                                        <a:pt x="2144463" y="2613242"/>
                                        <a:pt x="1929198" y="2718017"/>
                                        <a:pt x="1702503" y="2764690"/>
                                      </a:cubicBezTo>
                                      <a:cubicBezTo>
                                        <a:pt x="1589155" y="2788502"/>
                                        <a:pt x="1473903" y="2797075"/>
                                        <a:pt x="1358650" y="2793265"/>
                                      </a:cubicBezTo>
                                      <a:cubicBezTo>
                                        <a:pt x="1300548" y="2792312"/>
                                        <a:pt x="1243398" y="2785645"/>
                                        <a:pt x="1186248" y="2777072"/>
                                      </a:cubicBezTo>
                                      <a:cubicBezTo>
                                        <a:pt x="1171960" y="2775167"/>
                                        <a:pt x="1157673" y="2772310"/>
                                        <a:pt x="1143385" y="2769452"/>
                                      </a:cubicBezTo>
                                      <a:cubicBezTo>
                                        <a:pt x="1130050" y="2766595"/>
                                        <a:pt x="1115763" y="2764690"/>
                                        <a:pt x="1101475" y="2760880"/>
                                      </a:cubicBezTo>
                                      <a:cubicBezTo>
                                        <a:pt x="1072900" y="2753260"/>
                                        <a:pt x="1045278" y="2747545"/>
                                        <a:pt x="1017655" y="2738972"/>
                                      </a:cubicBezTo>
                                      <a:lnTo>
                                        <a:pt x="976698" y="2726590"/>
                                      </a:lnTo>
                                      <a:lnTo>
                                        <a:pt x="935740" y="2712302"/>
                                      </a:lnTo>
                                      <a:cubicBezTo>
                                        <a:pt x="908118" y="2702777"/>
                                        <a:pt x="881448" y="2691347"/>
                                        <a:pt x="854778" y="2680870"/>
                                      </a:cubicBezTo>
                                      <a:cubicBezTo>
                                        <a:pt x="841443" y="2675155"/>
                                        <a:pt x="829060" y="2668487"/>
                                        <a:pt x="815725" y="2662772"/>
                                      </a:cubicBezTo>
                                      <a:cubicBezTo>
                                        <a:pt x="802390" y="2656105"/>
                                        <a:pt x="789055" y="2650390"/>
                                        <a:pt x="776673" y="2643722"/>
                                      </a:cubicBezTo>
                                      <a:cubicBezTo>
                                        <a:pt x="750955" y="2630387"/>
                                        <a:pt x="725238" y="2618005"/>
                                        <a:pt x="700473" y="2602765"/>
                                      </a:cubicBezTo>
                                      <a:cubicBezTo>
                                        <a:pt x="688090" y="2595145"/>
                                        <a:pt x="675708" y="2588477"/>
                                        <a:pt x="663325" y="2580857"/>
                                      </a:cubicBezTo>
                                      <a:lnTo>
                                        <a:pt x="627130" y="2557045"/>
                                      </a:lnTo>
                                      <a:lnTo>
                                        <a:pt x="609033" y="2545615"/>
                                      </a:lnTo>
                                      <a:lnTo>
                                        <a:pt x="591888" y="2533232"/>
                                      </a:lnTo>
                                      <a:lnTo>
                                        <a:pt x="556645" y="2507515"/>
                                      </a:lnTo>
                                      <a:cubicBezTo>
                                        <a:pt x="510925" y="2472272"/>
                                        <a:pt x="467110" y="2435125"/>
                                        <a:pt x="426153" y="2395120"/>
                                      </a:cubicBezTo>
                                      <a:cubicBezTo>
                                        <a:pt x="384243" y="2355115"/>
                                        <a:pt x="346143" y="2312252"/>
                                        <a:pt x="309948" y="2268437"/>
                                      </a:cubicBezTo>
                                      <a:cubicBezTo>
                                        <a:pt x="274705" y="2223670"/>
                                        <a:pt x="240415" y="2176997"/>
                                        <a:pt x="210888" y="2128420"/>
                                      </a:cubicBezTo>
                                      <a:cubicBezTo>
                                        <a:pt x="195648" y="2104607"/>
                                        <a:pt x="182313" y="2078890"/>
                                        <a:pt x="168025" y="2054125"/>
                                      </a:cubicBezTo>
                                      <a:cubicBezTo>
                                        <a:pt x="160405" y="2041742"/>
                                        <a:pt x="154690" y="2028407"/>
                                        <a:pt x="148023" y="2016025"/>
                                      </a:cubicBezTo>
                                      <a:cubicBezTo>
                                        <a:pt x="141355" y="2003642"/>
                                        <a:pt x="134688" y="1991260"/>
                                        <a:pt x="128973" y="1977925"/>
                                      </a:cubicBezTo>
                                      <a:lnTo>
                                        <a:pt x="111828" y="1938872"/>
                                      </a:lnTo>
                                      <a:cubicBezTo>
                                        <a:pt x="108970" y="1932205"/>
                                        <a:pt x="106113" y="1925537"/>
                                        <a:pt x="103255" y="1918870"/>
                                      </a:cubicBezTo>
                                      <a:lnTo>
                                        <a:pt x="95635" y="1898867"/>
                                      </a:lnTo>
                                      <a:lnTo>
                                        <a:pt x="80395" y="1858862"/>
                                      </a:lnTo>
                                      <a:cubicBezTo>
                                        <a:pt x="75633" y="1845527"/>
                                        <a:pt x="71823" y="1831240"/>
                                        <a:pt x="67060" y="1817905"/>
                                      </a:cubicBezTo>
                                      <a:cubicBezTo>
                                        <a:pt x="57535" y="1791235"/>
                                        <a:pt x="50868" y="1763612"/>
                                        <a:pt x="43248" y="1735990"/>
                                      </a:cubicBezTo>
                                      <a:cubicBezTo>
                                        <a:pt x="39438" y="1721702"/>
                                        <a:pt x="36580" y="1708367"/>
                                        <a:pt x="33723" y="1694080"/>
                                      </a:cubicBezTo>
                                      <a:cubicBezTo>
                                        <a:pt x="30865" y="1679792"/>
                                        <a:pt x="28008" y="1666457"/>
                                        <a:pt x="25150" y="1652170"/>
                                      </a:cubicBezTo>
                                      <a:cubicBezTo>
                                        <a:pt x="14673" y="1595972"/>
                                        <a:pt x="6100" y="1539775"/>
                                        <a:pt x="3243" y="1482625"/>
                                      </a:cubicBezTo>
                                      <a:cubicBezTo>
                                        <a:pt x="-4377" y="1369277"/>
                                        <a:pt x="1338" y="1254977"/>
                                        <a:pt x="21340" y="1142582"/>
                                      </a:cubicBezTo>
                                      <a:lnTo>
                                        <a:pt x="28960" y="1100672"/>
                                      </a:lnTo>
                                      <a:cubicBezTo>
                                        <a:pt x="31818" y="1086385"/>
                                        <a:pt x="35628" y="1073050"/>
                                        <a:pt x="38485" y="1058762"/>
                                      </a:cubicBezTo>
                                      <a:cubicBezTo>
                                        <a:pt x="42295" y="1045427"/>
                                        <a:pt x="45153" y="1031140"/>
                                        <a:pt x="48963" y="1017805"/>
                                      </a:cubicBezTo>
                                      <a:lnTo>
                                        <a:pt x="61345" y="976847"/>
                                      </a:lnTo>
                                      <a:cubicBezTo>
                                        <a:pt x="63250" y="970180"/>
                                        <a:pt x="65155" y="963512"/>
                                        <a:pt x="67060" y="956845"/>
                                      </a:cubicBezTo>
                                      <a:lnTo>
                                        <a:pt x="73728" y="935890"/>
                                      </a:lnTo>
                                      <a:lnTo>
                                        <a:pt x="88015" y="895885"/>
                                      </a:lnTo>
                                      <a:cubicBezTo>
                                        <a:pt x="93730" y="882550"/>
                                        <a:pt x="98493" y="869215"/>
                                        <a:pt x="104208" y="855880"/>
                                      </a:cubicBezTo>
                                      <a:cubicBezTo>
                                        <a:pt x="108970" y="842545"/>
                                        <a:pt x="114685" y="829210"/>
                                        <a:pt x="120400" y="816827"/>
                                      </a:cubicBezTo>
                                      <a:cubicBezTo>
                                        <a:pt x="132783" y="791110"/>
                                        <a:pt x="144213" y="765392"/>
                                        <a:pt x="157548" y="740627"/>
                                      </a:cubicBezTo>
                                      <a:cubicBezTo>
                                        <a:pt x="164215" y="728245"/>
                                        <a:pt x="170883" y="715862"/>
                                        <a:pt x="177550" y="703480"/>
                                      </a:cubicBezTo>
                                      <a:lnTo>
                                        <a:pt x="199458" y="666332"/>
                                      </a:lnTo>
                                      <a:cubicBezTo>
                                        <a:pt x="207078" y="653950"/>
                                        <a:pt x="214698" y="641567"/>
                                        <a:pt x="222318" y="630137"/>
                                      </a:cubicBezTo>
                                      <a:lnTo>
                                        <a:pt x="245178" y="594895"/>
                                      </a:lnTo>
                                      <a:lnTo>
                                        <a:pt x="269943" y="560605"/>
                                      </a:lnTo>
                                      <a:cubicBezTo>
                                        <a:pt x="278515" y="548222"/>
                                        <a:pt x="287088" y="536792"/>
                                        <a:pt x="295660" y="526315"/>
                                      </a:cubicBezTo>
                                      <a:cubicBezTo>
                                        <a:pt x="365193" y="437732"/>
                                        <a:pt x="445203" y="356770"/>
                                        <a:pt x="533785" y="287237"/>
                                      </a:cubicBezTo>
                                      <a:cubicBezTo>
                                        <a:pt x="623320" y="217705"/>
                                        <a:pt x="720475" y="158650"/>
                                        <a:pt x="823345" y="112930"/>
                                      </a:cubicBezTo>
                                      <a:close/>
                                      <a:moveTo>
                                        <a:pt x="1879668" y="109120"/>
                                      </a:moveTo>
                                      <a:cubicBezTo>
                                        <a:pt x="1896813" y="113882"/>
                                        <a:pt x="1914910" y="118645"/>
                                        <a:pt x="1932055" y="124360"/>
                                      </a:cubicBezTo>
                                      <a:lnTo>
                                        <a:pt x="1984443" y="142457"/>
                                      </a:lnTo>
                                      <a:cubicBezTo>
                                        <a:pt x="2144463" y="219610"/>
                                        <a:pt x="2288290" y="328195"/>
                                        <a:pt x="2406400" y="459640"/>
                                      </a:cubicBezTo>
                                      <a:lnTo>
                                        <a:pt x="2376873" y="432970"/>
                                      </a:lnTo>
                                      <a:cubicBezTo>
                                        <a:pt x="2366395" y="424397"/>
                                        <a:pt x="2356870" y="415825"/>
                                        <a:pt x="2346393" y="407252"/>
                                      </a:cubicBezTo>
                                      <a:cubicBezTo>
                                        <a:pt x="2213043" y="277712"/>
                                        <a:pt x="2053975" y="174842"/>
                                        <a:pt x="1879668" y="109120"/>
                                      </a:cubicBezTo>
                                      <a:close/>
                                      <a:moveTo>
                                        <a:pt x="1596775" y="107215"/>
                                      </a:moveTo>
                                      <a:lnTo>
                                        <a:pt x="1618682" y="107215"/>
                                      </a:lnTo>
                                      <a:lnTo>
                                        <a:pt x="1658687" y="114835"/>
                                      </a:lnTo>
                                      <a:lnTo>
                                        <a:pt x="1698692" y="124360"/>
                                      </a:lnTo>
                                      <a:lnTo>
                                        <a:pt x="1718695" y="129122"/>
                                      </a:lnTo>
                                      <a:cubicBezTo>
                                        <a:pt x="1725362" y="131027"/>
                                        <a:pt x="1732030" y="132932"/>
                                        <a:pt x="1738697" y="134837"/>
                                      </a:cubicBezTo>
                                      <a:lnTo>
                                        <a:pt x="1777750" y="146267"/>
                                      </a:lnTo>
                                      <a:cubicBezTo>
                                        <a:pt x="1829185" y="163412"/>
                                        <a:pt x="1880620" y="182462"/>
                                        <a:pt x="1930150" y="206275"/>
                                      </a:cubicBezTo>
                                      <a:cubicBezTo>
                                        <a:pt x="2030162" y="251995"/>
                                        <a:pt x="2122555" y="312002"/>
                                        <a:pt x="2206375" y="381535"/>
                                      </a:cubicBezTo>
                                      <a:cubicBezTo>
                                        <a:pt x="2199707" y="377725"/>
                                        <a:pt x="2192087" y="374867"/>
                                        <a:pt x="2185420" y="371057"/>
                                      </a:cubicBezTo>
                                      <a:cubicBezTo>
                                        <a:pt x="2182562" y="369152"/>
                                        <a:pt x="2178752" y="367247"/>
                                        <a:pt x="2175895" y="365342"/>
                                      </a:cubicBezTo>
                                      <a:cubicBezTo>
                                        <a:pt x="1990157" y="222467"/>
                                        <a:pt x="1764415" y="131980"/>
                                        <a:pt x="1532005" y="108167"/>
                                      </a:cubicBezTo>
                                      <a:lnTo>
                                        <a:pt x="1574867" y="108167"/>
                                      </a:lnTo>
                                      <a:close/>
                                      <a:moveTo>
                                        <a:pt x="1399607" y="81497"/>
                                      </a:moveTo>
                                      <a:lnTo>
                                        <a:pt x="1348172" y="89117"/>
                                      </a:lnTo>
                                      <a:lnTo>
                                        <a:pt x="1334837" y="91022"/>
                                      </a:lnTo>
                                      <a:lnTo>
                                        <a:pt x="1321502" y="93879"/>
                                      </a:lnTo>
                                      <a:lnTo>
                                        <a:pt x="1295785" y="99594"/>
                                      </a:lnTo>
                                      <a:cubicBezTo>
                                        <a:pt x="1142432" y="111977"/>
                                        <a:pt x="991937" y="151982"/>
                                        <a:pt x="853825" y="217704"/>
                                      </a:cubicBezTo>
                                      <a:cubicBezTo>
                                        <a:pt x="715712" y="282474"/>
                                        <a:pt x="589030" y="373914"/>
                                        <a:pt x="482350" y="483452"/>
                                      </a:cubicBezTo>
                                      <a:cubicBezTo>
                                        <a:pt x="525212" y="428207"/>
                                        <a:pt x="572837" y="375819"/>
                                        <a:pt x="626177" y="327242"/>
                                      </a:cubicBezTo>
                                      <a:cubicBezTo>
                                        <a:pt x="681422" y="286284"/>
                                        <a:pt x="741430" y="251042"/>
                                        <a:pt x="802390" y="219609"/>
                                      </a:cubicBezTo>
                                      <a:cubicBezTo>
                                        <a:pt x="833822" y="204369"/>
                                        <a:pt x="865255" y="190082"/>
                                        <a:pt x="896687" y="176747"/>
                                      </a:cubicBezTo>
                                      <a:lnTo>
                                        <a:pt x="945265" y="158649"/>
                                      </a:lnTo>
                                      <a:cubicBezTo>
                                        <a:pt x="960505" y="152934"/>
                                        <a:pt x="977650" y="148172"/>
                                        <a:pt x="993842" y="142457"/>
                                      </a:cubicBezTo>
                                      <a:cubicBezTo>
                                        <a:pt x="1059565" y="122454"/>
                                        <a:pt x="1127192" y="105309"/>
                                        <a:pt x="1194820" y="95784"/>
                                      </a:cubicBezTo>
                                      <a:cubicBezTo>
                                        <a:pt x="1262447" y="86259"/>
                                        <a:pt x="1331027" y="81497"/>
                                        <a:pt x="1399607" y="81497"/>
                                      </a:cubicBezTo>
                                      <a:close/>
                                      <a:moveTo>
                                        <a:pt x="1362475" y="222"/>
                                      </a:moveTo>
                                      <a:cubicBezTo>
                                        <a:pt x="1504681" y="-2323"/>
                                        <a:pt x="1647020" y="16965"/>
                                        <a:pt x="1783465" y="57685"/>
                                      </a:cubicBezTo>
                                      <a:cubicBezTo>
                                        <a:pt x="1771083" y="55780"/>
                                        <a:pt x="1758700" y="53875"/>
                                        <a:pt x="1748223" y="51970"/>
                                      </a:cubicBezTo>
                                      <a:cubicBezTo>
                                        <a:pt x="1735840" y="50065"/>
                                        <a:pt x="1723458" y="49112"/>
                                        <a:pt x="1711075" y="48160"/>
                                      </a:cubicBezTo>
                                      <a:cubicBezTo>
                                        <a:pt x="1678690" y="39587"/>
                                        <a:pt x="1645353" y="33872"/>
                                        <a:pt x="1612015" y="28157"/>
                                      </a:cubicBezTo>
                                      <a:cubicBezTo>
                                        <a:pt x="1594870" y="26252"/>
                                        <a:pt x="1578678" y="23395"/>
                                        <a:pt x="1561533" y="21490"/>
                                      </a:cubicBezTo>
                                      <a:cubicBezTo>
                                        <a:pt x="1544388" y="19585"/>
                                        <a:pt x="1528195" y="17680"/>
                                        <a:pt x="1511050" y="16727"/>
                                      </a:cubicBezTo>
                                      <a:cubicBezTo>
                                        <a:pt x="1493905" y="15775"/>
                                        <a:pt x="1477713" y="12917"/>
                                        <a:pt x="1460568" y="12917"/>
                                      </a:cubicBezTo>
                                      <a:lnTo>
                                        <a:pt x="1410085" y="11012"/>
                                      </a:lnTo>
                                      <a:cubicBezTo>
                                        <a:pt x="1392940" y="11012"/>
                                        <a:pt x="1376748" y="11965"/>
                                        <a:pt x="1359603" y="11965"/>
                                      </a:cubicBezTo>
                                      <a:lnTo>
                                        <a:pt x="1333885" y="12917"/>
                                      </a:lnTo>
                                      <a:cubicBezTo>
                                        <a:pt x="1326265" y="13870"/>
                                        <a:pt x="1317693" y="13870"/>
                                        <a:pt x="1309120" y="14822"/>
                                      </a:cubicBezTo>
                                      <a:cubicBezTo>
                                        <a:pt x="1173865" y="22442"/>
                                        <a:pt x="1040515" y="51017"/>
                                        <a:pt x="913833" y="98642"/>
                                      </a:cubicBezTo>
                                      <a:cubicBezTo>
                                        <a:pt x="921453" y="94832"/>
                                        <a:pt x="927168" y="91975"/>
                                        <a:pt x="931930" y="89117"/>
                                      </a:cubicBezTo>
                                      <a:cubicBezTo>
                                        <a:pt x="936693" y="87212"/>
                                        <a:pt x="941455" y="84355"/>
                                        <a:pt x="946218" y="82450"/>
                                      </a:cubicBezTo>
                                      <a:cubicBezTo>
                                        <a:pt x="955743" y="77687"/>
                                        <a:pt x="965268" y="72925"/>
                                        <a:pt x="982413" y="66257"/>
                                      </a:cubicBezTo>
                                      <a:cubicBezTo>
                                        <a:pt x="990985" y="62447"/>
                                        <a:pt x="1001463" y="58637"/>
                                        <a:pt x="1013845" y="54827"/>
                                      </a:cubicBezTo>
                                      <a:cubicBezTo>
                                        <a:pt x="1026228" y="51017"/>
                                        <a:pt x="1041468" y="45302"/>
                                        <a:pt x="1060518" y="40540"/>
                                      </a:cubicBezTo>
                                      <a:cubicBezTo>
                                        <a:pt x="1079568" y="35777"/>
                                        <a:pt x="1101475" y="30062"/>
                                        <a:pt x="1128145" y="24347"/>
                                      </a:cubicBezTo>
                                      <a:cubicBezTo>
                                        <a:pt x="1141480" y="22442"/>
                                        <a:pt x="1155768" y="19585"/>
                                        <a:pt x="1171008" y="16727"/>
                                      </a:cubicBezTo>
                                      <a:cubicBezTo>
                                        <a:pt x="1178628" y="15775"/>
                                        <a:pt x="1186248" y="13870"/>
                                        <a:pt x="1194820" y="12917"/>
                                      </a:cubicBezTo>
                                      <a:cubicBezTo>
                                        <a:pt x="1202440" y="11965"/>
                                        <a:pt x="1211965" y="11012"/>
                                        <a:pt x="1220538" y="10060"/>
                                      </a:cubicBezTo>
                                      <a:cubicBezTo>
                                        <a:pt x="1267687" y="4345"/>
                                        <a:pt x="1315074" y="1071"/>
                                        <a:pt x="1362475" y="222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4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5" name="Picture 32" descr="Email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9144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D7734E9" id="Group 10" o:spid="_x0000_s1026" alt="email icon" style="position:absolute;margin-left:-.1pt;margin-top:17.45pt;width:26.65pt;height:27.25pt;z-index:251664384;mso-width-relative:margin;mso-height-relative:margin" coordsize="338455,3460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QwuA2DIAALT9AAAOAAAAZHJzL2Uyb0RvYy54bWyknduOI8mRpu8X2Hcg&#10;8nIAqRjniEJXC7PqkbCAdrYxB2B0yWKxKhPKTCZIdldrn34/C3cPmnkyM8w1DUjMqAjz42/mdnL3&#10;H/7w29Pj5tfD6fxwfP50V/1+e7c5PO+PXx6ev326+8//+NPvxrvN+bJ7/rJ7PD4fPt39/XC++8OP&#10;//N//PD95eOhPt4fH78cThsKeT5//P7y6e7+cnn5+OHDeX9/eNqdf398OTzz8uvx9LS78Hj69uHL&#10;afed0p8eP9Tbbf/h+/H05eV03B/OZ/71p/Dy7se5/K9fD/vL//369Xy4bB4/3dG2y/z/p/n/P8v/&#10;f/jxh93Hb6fdy/3DPjZj9w+04mn38EylS1E/7S67zS+nh1dFPT3sT8fz8evl9/vj04fj168P+8Pc&#10;B3pTbbPe/Pl0/OVl7su3j9+/vSzDxNBm4/QPF7v/11//fHr595efT4zE95dvjMX8JH357evpSX5p&#10;5ea3ecj+vgzZ4bfLZs8/Ns3Ydt3dZs+rpu23QxeGdH/PuL+i2t//y7t0H1KlH0xTvr8AjvO1/+f/&#10;Xv///X73cpiH9fyR/v982jx8AbvV3eZ59wRG/3Q6HARxHzfzl5t6aKRT0go+l7GSUTm//OW4/9t5&#10;83z84/3u+dvhn88voI1y5Fvarz6Wh3Mk+8cHdRmc3cf9L+fLnw/HeXZ2v/7lfAkw/sJfMwi/xJ7s&#10;j8/P54fL4b+A/tenR5D9Tx82dde122bcfJeOVfV27hzIzYn+qonGtmmnYXMPzdRWTRtm+RXNfzGI&#10;pqJp2q5XpIm8FdWmoqHdto6KNNE4TnXl6FFjKnIOnSby9qjVFfXNtvbMkSYaq23Vb9fnCHa9zlHf&#10;VJVnjjSRt6LeVNRRUbMOBk00duPQOOZoMBU5h04TeXvEanYdunbohm5a75Em6qeh68f1OZpMRUC1&#10;H9Yr0kRDNQzQrDOs5vK6Hcem6tZrqjSVuyrN53XbttPWMXoil5cx77uqhS3We6U5vW47ZJdj/CpN&#10;1fddM0yOqjSv123ft1tPVZqqH+uubh1VaW6vvfCrNJUXf5Xm92asG9hwdcEwRB3j5wKgZvimb+rR&#10;U5Mm6qap7zxQ1xzftJ1L7lWaqG+6sasdE6VZvmn6noVmffQ0EYM3tR70aZ5n7Lath3s1UT/U29Yx&#10;erVmeRYNGYjVPhmiYTtVkwPmteZ4dI3egwhLVKPadJ6qNMdXTT2Mnk4Zom5b97Vn/DTHV+M0NZ6q&#10;DNEw1NXo6ZXm+Lafth6RXmuium7roXLgr9ZyguntgNI6KjQR6mhTN55eaZ6v2m7se4c6UWuqum87&#10;32Rprq8mtJCtR73UVHW3bYatp1+a72tWj6bz9MtQVV3jQ4bmfEYD6Hr6pamqvkNJcAC+0QID/WUS&#10;fWQVG4ZKdJjJI5waLTJQnGva6KjLUNXDMPUO4d4Y9p+2TTs6xtBQ1f0WRcHBXo3h/6apXVLDUNUs&#10;+VtXv7QAYCy6xtMtTVR3zeibLi0AmpaFwbFqNZqoruBj1MdVTbDR/F8BXo+xY4lEo2s8VWn2r+pp&#10;qj29MkRbFmOPmd0Y7mfZ9ywmhghNgf8c46d536sINprIqwi2Rl60NTaPA4CGqp0wYBws3BrGn10b&#10;jqkyVGJReEDRammB0VMhdNclk6HqWL89umCrhQWWCKacpypN1SHM0LZWuao1bM+wbz3CwlB1/YR4&#10;d1Rl2L5j0fJoM62m6qt+3HpgoWVF3aEsuKrSVP0wDpWDrVrN9qxWde+aK001VNV2coil1siKbhLV&#10;3YFATTXUA+zomCvN93U3jePWU5WmGuBGj47bGWnRTWi5DmlhqIaWBcvRq85Ii26gVw6+MlRe06cz&#10;0qLr8BZ5qtJU/YCN6uCrTvN93VUjK/46LAxVDwI90qKz0mKEhT1zpak6lH2PPSKxiMVbhONnhB8d&#10;vdJU6D2VxxvTab4Xd1bnQqCm6nC/15650nxfs9z3g2cANZXYS6650nxf11M/ojuuau2dpmpxXniM&#10;707zPYbPlkl2VKWpgHrVVOuCqTfSwut6NFRe12NvpEWLjPHwlaHqWxxujkWk13xft7Cwx31hqPoK&#10;P5OnKiMtmqnZ9g5p0WuqbqwQaI650nxf44PF+F6HRa+pvCpnr/m+xk/XuOZKU6GZVYNnADXf404d&#10;ceY4eqWpOvQllMdV5azXfO+WFobKKy16zfdAaeq3DrvbUmE0egRTr/kedYlV2FOVpqoaoOSpazDi&#10;AtUMKbM+WYaqEgOhbdZnazDyAmGBD81Rl6Yi6tfXrrqMwPDqZ4OmqhgNbBhHvzTvi59pcI2hpqr6&#10;nsCuQ2QMmvlZScbGo3daqqqq8Ro7+qW5H9d51aEZry6Q5EVovaRBNfbUpdm/QvPsPWGsQVOx/BCD&#10;99SlpQaWBb5ch9gdNBUm04Tf2DGGWmz0LPsorOtDqIlqnKS4ShxVaQHQsNgNjnVr0ETi/iVWuV7V&#10;qKUG8mny+AUtUYeZ5fH/jIb90exo3+oAWqKWbsElq6vJaLgfBG4dotASeUXhaJgfM8HDWZaonZpu&#10;6B290hKjwkwdHarnaIgQM7inHVVp1q9GfJAOsI+GiBWywhWxPlea8+kVTXTAwhB5l8hRM36FwB08&#10;sDBEMDBxREevNONT1URYfh3shqhGW/A4m0bD+BgXg2cADRExxL5xrPuTlRY+vrJEpGu0HutnMtLC&#10;q6VZKqeWNmlpIWkDnni0IWIdxrpYR8WkhQXeH1y/66gwRKgkrhV/0mzPgCNuHTUZIhwlnhDMpLke&#10;zX3yeOoMETCqPDbCpJl+EqZ3dMnQ4H70OM8mzfIN0VfP2Gka4MBS5TB7Js3xXUcGnaNLmoaQUiPG&#10;+qqYnTTD4xv1qBSGpiIw3HmcdNVWS4mxwWG53ilLhHUqQe/1XpE9qHTUSeIHnro0EeKSuhwKYLXV&#10;coLo9eBJdsyoJjEcXR3ToqLGBPTEACsSY5XKvh3JbnZgo9pqxmfCUAQ9w6ip6hqd05PJWW21wMBz&#10;PnhCjpYKT1PTI2dWUY8IUwPS4XrzGAiWCo8sItch3autlgE9U+2x6CxV3eGJ9KFRiwHJ9fB4cvF9&#10;q/HA9sFX70KjkR4kD0wugGiqGlNQ2rg+ZzZRk0Q0j4OL1cr0bKRnHoCYVE1i0iDLAX1DRcwXY9BV&#10;mZYgI/nfLqY2KZ54JRoC7p5h1LJgwoj0DaOmqsnylJXCMWdaFqD3Y9B4EGLyPAnYVdTnqU2LEGwG&#10;lDbHwkmzNET6kdo84K+0DKlhIYbFgxFD1rHIeMyhyiRv4t8diC16atOyB/nIsuYCiZUHAxn8rpE0&#10;ZIzI4ONsIxAw5VuPskgOvpo3OlYNxOLWMWkSOeO+EcdIGjLybTHePCgxyZwkMBHe9YykIWMJRSq4&#10;atOShEQ1dEAPSmpDRhwPlc4zklYosIh6HCpVbcgQkvznqU3LErzmYNLh/yL+qVBS49gfWesdKDFC&#10;AZ9KW3tWAJNEyqYcsuNcfbNCgc1nLh3BZoTW2JseV2xVW6FQk7ThwqQha3tUEhcmtVDAXJBsUg+/&#10;abJ6oDZWRce8GaFAknvvUu1qTcbGsKYmKLhem03xxJzGj+HomyFjKR0w3z21GQOF7SONS07ajFJJ&#10;Q3XNm0nzRI+qXP5mLGnNbzAA/ipP37RQoLIBseAZSU2GMB8n30hqoUA2b+9SXNkrqMyoAYi4IGmy&#10;PcWp69nfVxkqMthZgV0Y0ZJkJIfd4/arTJYoegz+YNekaYlATNxnszWaqu7JfvXNmRYIuKtRgTwA&#10;0VRk3KElu4ZRywO0mNZXmaZC/0dseaSISfwkco+p7eiZoRIR7sqVqkzqJ2NfuTQ7Q8U+B/H6OLja&#10;JH/2WzLMPXNmqDB9nSqySRolOXB0uSsMFU4pdnB4AGITQIn7ebzDlaFiIRwkLXN9mTEpoOx0wMvk&#10;AYhRYcgHIUXLU5mWIA15ma4lrdVUNSIETvNUZmQBRpRvzixVPba+nmlZMCfSuvhMU9UYJ+RQeHqm&#10;ZUGFb8SlP7aainMUkCGeykwyKFogiUYOgFgqkjwkzX8djSYdtCIH1+MIryyV2+Fp0khxZCJ7PD3T&#10;SkglosC1npmU0Am/u6surYKwG24ksOwZRa1M4GFyuWFM+inJz9TlEVYmlZS4issENUQEe4fJ5TQ2&#10;uaRt41OIDVHFtjE5bMGBRC0H2NfrYrFOE1Vow1uXgmryQvGFu8wKQ8SOHSxCV7+0FGAIXcysaZA3&#10;eAQ9zGwSQzGPXbqpIaqI0pH175gukxmKkHLB0BBhhpAw7KpLSwBOdnFZSiaflNjCOLjYy+SGtvTL&#10;M1+GSAweCQusQ94kh5Ly6lI7DBHmzujZiAhclbnjlRqGCBFKFM3TK609cE6Ga0XpNRF2lcTCHAOo&#10;2R/b1LMvhjwXNRQjTjVXlMkmh25RUjzOAUNFZMpnP5ucUhQ9ctAd66ShGlGJas/SZbNDiXG4NERD&#10;hQ3s2r2MT1eNPFnDvkidoSLNS/a1rkPDZoei+Lqcp4aqn803T11aayBdk1wMx3xxfNPVA0FaAGnA&#10;nrq0qkHcElnjqUtTdVgBnnyCymaH9gyiRxgaqo7AmUsW2uxQhI1rQTFUbMKTU2Ic2NASACtxcC0o&#10;NqeUEL9vvrTF4c08YlIVNrypR2h1moqdU70rimXJSLF1GWA2QxQn69alzVsy1CHmeX3GbI7oNLJV&#10;xgNFS9bCLh4WM1mipG2z0dojfw1ZS2wI9cvRMy0FgBS7oVw902Ro5mym91SmxQARRDaWuCrTZOw6&#10;51ggT2Va5ZB9fD402hRTNxq1/kDuOxnpHntvNGT0zCU/bJIpez5Yax1C2JK5KzOigFMuXOfOYCVr&#10;WYANgf3rQKORIHjSe0+uM4ayrszL1DZrdGAYXXazJasRVx402rRRggucP+GYM0uG7uES+jZzlJjQ&#10;4LIwLVnby+lq63Nmkkc5yw4t2COuDFktGpwHICbptIascfGZIWuILrjQaFJISRzpxDW4mmJNLpFC&#10;Y0MigUvqm9RTbHtMEI8EMWQNW0w9aa6VST9lNDgz1lWZVlxwsErOvgMgRhQQshKnlmMYDZm7MiMK&#10;5qRuV2WabJRdausdY9DURGM+49dyyGFLNnLwgKsuY7uQQyaSYHUQ8fqqJk7kOThkFZuvFRFBWBja&#10;1S9NhlPWc0ygnLN6tUJIaiaFz4FESzaRCePYeochq+oaSd3Hq+UYQk0FY/pOr7IpqCjeHqGIDqta&#10;yBS7outIQUWF1JYDRBz90lSc8cbZZh7MaxEggQgcJY66NBVpvITvPHVpCYArzKV54BhRo0Hsf/A4&#10;qNg0p6gkq8GzkdtSVZLZ4+mXySPlxDtCTo4xNFT4SV3GBHk8ql+kueHM9UyYIROm9PCXySIN2549&#10;QDRkXtlbGbnRkCzjUQRwSqvhwFXiQKFJIMUyxmzxiA1DJrmqDvUGSauaxxYFskcdBpIl4wBPjzHG&#10;dmVTF+5w3whqMpY8j/2M1NR1sVfa5Sq1ZLUkhXjmy/C/xPs9iQKod6qJNRqAw6BFkikiwpLoei7u&#10;MmQEITz9skmjsu3C411BR9ZNxFxx1WWkBufSkBDiEFE205RAhIe/TMIoqUosDh7MWzKWFA9/mXTR&#10;qiHpzdcvLTVQUnxjqPUGMmNmv9b6UmlyTCX25hpDLTemqhldkDcJptjaLgXA5IlOnD7kyfkhiUOh&#10;0KvzmtxSdl7Box4Qalkzskx6GLnW3M++Og7z91SlqUg+c8knkx4Kj8hVEZ66tMwgSlJ7+Ngkh7Ln&#10;aMu+K0ddhqwlTcUzhCY1VNKHOYzWU5cWNbhuXNqaSQzFgBIB5alLWygYr74xNMzv1qDMaaNemWGy&#10;QnEsbTFSPP0yooawtmu+tMwga9OpQdlc0lw6cRvHt3Tfxu4+XcGx/+053sHBXxuuBZELU+RKjpfj&#10;WW5D0RdycGNKevzrfBENRUIlX68QAyRNHG4c8RKDDE1cz9eVeIlBiCaerw5xN5u508TzHSJuYuZQ&#10;E8/XzLiJkcmauC/qM1JWEw9FxMhNTTwWESMINfFURCxWlKbmWS6m8c602EWGvAxlYuoY8jKcifVi&#10;yMuQJiaJIS/DmhgnhrwMbWJvGPIyvIkJYcjLECfqvSEvw5wo+oa8DHWihGtynktQJ3q1IS9DnajK&#10;hrwMdaI0G/Iy1IlCa8jLUCdKqiEvQ50onoa8DHWighryMtSJWmnIy1AnqqIhL0OdqHGanOcS1IlC&#10;Z8jLUCc6miEvQ53oT4a8DHWiSRnyMtSJlmPIy1Ane2AMeRnqZFeLIS9DnZxobsjLUCfHlBvyMtTJ&#10;XhJNznMJ6mR3iCEvQ53s9zDkZaiTHRyGvAx1sifDkJehTvZmGPIy1Mm+CUNehjo5fNuQl6FODtQ2&#10;5GWok90KhrwMdbL/QJPzXII62VFgyMtQJzsLDHkZ6mSvgCEvQ51k8hvyMtRJcr4hL0Od5Nsb8jLU&#10;SQq9IS9DnWTFG/Iy1Mlhy4a8DHWSvK7JeS5BneSjG/Iy1EmKuSEvQ51kjRvyMtRJIrghL0OdJHcb&#10;8jLUScK2IS9DnSRhG/Iy1EletSEvQ52kShvyMtRJ9rMm57kEdZLQbMjLUCc5yoa8DHWSdmzIy1An&#10;p9Ma8jLUSXKwIS9DneT7GvIy1EkKryEvQ51k5RryMtRJnq0hL0OdZM5qcp5LUCe5sIa8DHWS3WrI&#10;y1Anx6Ea8jLUyRGnhrwMdZJTasjLUCdZooa8DHWS92nIy1AnmZyGvAx1kptpyMtQJ9mWmpznEtRJ&#10;/qQhL0OdZEQa8jLUSY6jIS9DnWQtGvIy1EkeoiEvQ51kFhryMtRJiqEhL0OdHFtpyMtQJ+dKGvIy&#10;1M1nRWp6+YcS3BHXsw2QfygrIIOenPJYVkAGPjm5sayADH5yhmNZARkA5YTFsgIyCMqpiWUFZCCU&#10;kxDLCshgKKcblhWQAZEj5MsKeBWwKI5Y5EgkhlHUhVdBC/6hrIAcicQxygrIkUgko6yAHInEMsoK&#10;yJFINKOsgByJxDPKCsiRSESjrIAcicQ0igrIgxhkcRUWkCORuEZZC3KZSGSjrIAcicQ2ygrIkUh0&#10;o6yAHInEN8oKyJFIhKOsgByJxDjKCsiRSJSjrIAcicQ5igrIAxtkVxUWkCORWEdZC3IkEu0oKyBH&#10;IvGOsgJyJBLxKCsgRyIxj7ICciQS9SgrIEcicY+yAnIkEvkoKyBHIrGPogLyYEdVGO2Yj9Ayiibx&#10;j7IW5EgkAlJWQI5EYiBlBeRIJApSVkCOROIgZQXkSCQSUlZAjkRiIWUF5EgkGlJWQI5E4iFFBeQB&#10;EDbtFBaQy0RiImUtyJFIVKSsgByJxEXKCsiRSGSkrIAcicRGygrIkUh0pKyAHInER8oKyJFIhKSs&#10;gByJxEiKCsiDImwRKCwgRyJxkrIW5EgkUlJWQI5EYiVlBeRIJFpSVkCOROIlZQXkSCRiUlZAjkRi&#10;JmUF5EgkalJWQI5E4iZFBeSBEk7MKiwgRyKxk7IW5EgkelJWQI5E4idlBeRIJIJSVkCORGIoZQXk&#10;SCSKUlZAjkTiKGUF5EgkklJWQI5EYilFBeTBE24UKCwgRyLxlLIW5EgkolJWQI5EYiplBeRIJKpS&#10;VkCOROIqZQXkSCSyUlZAjkRiK2UF5EgkulJWQI5E4itFBeQBFa4fKCwgRyIxlrIW5EgkylJWQI5E&#10;4ixlBeRIJNJSVkCORGItZQXkSCTaUlZAjkTiLWUF5Egk4lJWQI5EYi4lBcznIGjTV/6hrIAMiXLa&#10;QVkBGRLl5IOyAjIkyrkEZQVkSJQzCsoKyJAoRwiUFZAhUU4TKCsgQyL3BxYWkCFRdvCXtSBDomzL&#10;Lyogj7FwA09hATkSC2MsdR5jkX8o60KOxMIYCzuebcBS/qGsBTkSC2Ms84Z0Iw8KYyzzdnFbQCES&#10;800isim8bAxyJBbGWObd2qYLhTEW7sjLprEwxsKZCHkBhUh8tV2kMMZSv9owUhhj4Q6avAuFMvHV&#10;ppHCGAuX+eUtKETiq40jhTGW+tXWkcIYC1eEZF0ojLFwCmleQOHqnG8g4TKFMm7Mt5Bw725hAblM&#10;LIyxcOpPPgYGiWHbYdwaezrsL5vHT3ePd5vLp7vL3eb06e50t/n86e6ztJrNsruL7KhNf26+f7qL&#10;V47dbe7l74ld6+28r/bp+OvhP47zlxfZYMtJ9+02bgvhNgWOt4oDcf1w/8vnh/3/Ovy/dTJashTK&#10;2epzD6+Fvv9Wemwqsk+p4J4Do4NWwLn0nOEcByBWyxWskcV5tw3S4VotxwHHqAx3zcuaECW4p9p3&#10;C55v0gq9vdGoNwbY9m//eDwf5sm8DnzsMyfw1mmGSBZafKbXD21R75Etg8GBtGLfSSrUuBT6/lvf&#10;DHHuHjMTCubY2+DpvxbccllQfNtyGubMt9e3nJMSM+Ous+us9v2CG+71ChzHkfWvGvXGANthfWeG&#10;OGGIS/DmPnN4I6evvOKhx2fDPRxzzBGKM8HAmVyL/zR9ZmuOE3qTaBm7dhw5Yzgr8v23r0f2bRBy&#10;ri1XhocudlwKtt7FDlkSuthz+ODiFktdTL+pc9xtI1fYgkfOLO2WhT19ln7T52+MePrs7cnibDfO&#10;VZ4r6mjXMvTvcxOHSXI2faDi0MwQgkujK+CSk/FoO2czymHHQSrPQqnpG+7LCy8nzqLxSx3u8OKu&#10;q5lSzkUKAeilzo57jsJ0cykr19aZOjl9OzI3YB+v0TYj6dJYhSFtGi67jRPQNVwhHjGcvkq/8et6&#10;5G6m0DZuhF2CoumrWwBuOLIq6g4c2N8GtWPpD+daRo7oJ25HNYIBWSWdkAEeOC3n6pMx/blVJ6YD&#10;l9vMlCOHpofRT3VyUywn28wvyWBs2+D/Xt4yqnHiOG+D20IWq2e1Vq6DFENR2ltx5DrLr54dLlnj&#10;PJjwtpWbbcwixqmKQ0xpl9MVOf00ToTtnn0Kk0LKQBO3bCFaOR7aFsw9DqlauTAh9Gfp7chxc3Es&#10;uCmtunpgV3vL8SBcwhr6w1k8rRXq3Glcxyx3ub6Wu2H1WMh9i1Fqod1zT1iCne2ffQq9pYfcIDpX&#10;y+nU3PhoIAOLcuJWeNtyFbntLRhiHQpvOw45vWpvq72lDwjC0F1mh8vXTIe49pLTGWPF1FoF39cy&#10;zJz2Dw5DzdzmVTS9gLWNqdssYlxobWvmbKI22mhclcLtG/b1JCpRbBiXY3JYpRtYcs4ny1Qczfmi&#10;WD2JmBS0K6zq/C0i0LxGsDdxIyMlwRAFNXc4jVKrOcoHDc4U3aMPxeGsOPd0skPCTXxMUWRE9Ea+&#10;8PeZq9C5f3fuM/f3cKO67RRnTnJIWHgtVwkFb3uaZ1Z3bkCJTM4CD1YLauaM7FTzxKmdYbyWojtu&#10;0IjSnVMLORPNyH5URZn9MFdcekgB/prBV1I1OehKLgQ2o834IzdC0eEOO/2aJUeuwAivuZKW+y7d&#10;NXM+LhfVxaI5In0bUgtSnytO3axTn5E2mYzhvLY6SS9uP+bqKX+fK46jZKGNrR65jsvIEZDN6Yfx&#10;bUNFZrAZ3i4xOwcylczyfE9hFCMsPdzSp8eyRVgnVm8ITgeXWxoOjsLaprcVIuTq1VwVX6L8JMn3&#10;mp/gTrGp5oWLC9eAkm5Uhe0VJ6ESbe2aErdaLUtgWmk5QVVuKFQqklysF4aYS+/kGE39kgOyuDAu&#10;NImT6beLgWrXBPsU18OOpTSQTrCjFR1oFBL0l65ercE0wDXqTVwN0XP4T1r0Wl023Q51Mhkczz0X&#10;y2LGQWK6L1oD4hTkMG2pzrcUU9uztxVblk+MitCjltNclyju+5otB6vJvM4tFiluR5+3DQI4vu0H&#10;q6vIoWzYO/HtUAIISHukXCTlSgoz6bzlcsEARO777sKkp5FinQN/gXdYmDA0/NODZjzfsyS6Okp1&#10;0K6uBVNTdBF0KAVWXazRB5vojuc0dW77K6iWY14jFDsut8gXSE5YjPoil54KfyruQCbjoQkjxZIk&#10;67AbjB1KerSqOmR3Vi3Xy8mqJizQy9FwRrRhg9GoMLc4XTjQuaBaZi8qX7gDsGJMf1C4ODQ0VEtv&#10;raSvUclpV3gL3K6xBsNsyc6ITMfNcJhIM9HAUatLvDF9ln7T5xytHlvASX+wTexa+iz9Lp+D1NCk&#10;AcQv6kv6zHLoQoTsiU1aiBaggbPrW+6DNWKi5qRTLMrQHa69C2994ocbaZeuwdhh1q7Vyl3NsWC5&#10;WcEyHbJXplnw8I6ZlXqd+klXYj97riYIc01b02e3BwczATDOyFuMzWsrkTnRoGA15kYzCx8xqBIu&#10;0cZvs0OqPraSmwUWDkNhXMyM9NnNVsq11kkI0Ur+NGyppAGTZNdvDhcdRVhKD4E7BmGEmK0oVZ9a&#10;iXoV5/0qnPRYvu2fYcFKDgoxMZZRWRH+mGbYZ3Mz5dxga7qhy3PtYugEZ6xG3/AyTTV2ejxoAvuq&#10;xD5GCWm3SeBtuSJo9iYtBbMyoEyFsWNRC9lEy1vuPOIOrvCWNfy6P+M9AfGW+ypNQPpdJgIejBjj&#10;QNXFPEyfpd/0OZBMgEVvW9SF9Fn6jZ8DpW1ccTuOrl6yaNNn6Td9ju6yyH/lsUqfpd/0OfiObWdl&#10;5KjwTLhZBCYinJbJvzXfQGOgjsxjksKQ16Ocba0ZATMIj0F4y+oU2NUnrWBEFP+ZVLyFVrkm0CTX&#10;cIa3ON0y/nsL8bZ/b+tL4Rj6aMGBNy/LoISi9M+tQl2OZAs6uXMp2W5cSzeEPRu33nKpHlLutvCy&#10;XYhTpErG0YPyOgfNVNHcVR/YguN1EcVWWrE8wiuh1TLU160c77ENTICjJFBxXx5qWQamDHuYwWml&#10;rKgRLS37/nbPuMgsqfgS7AjWm+oZR2QHGFAg10VZ+GHgc718bCN3OpQYQ9xnP0T9SC6YzuwdEepc&#10;nBOKxoKACQzwudO3STYrxxrjC4q9tb20T4nh6FLyXqHP5ksxzoykBREqxP6zNW9D7ERWF1GVr9i1&#10;ddmnUDNXYmGWBB0AHQ8/kAEK8gKJFPqMMTZMmf8KHQHzfB4SRCRBPn+fBbU4rQKtHNltjVoACr/H&#10;mnvMcsvvaHU47VK7cagUjPaEiIoBV7o8wDt6HkUTS1PRomxZRyJuIHHaz0ONF0tlEBnGuTXUHSIq&#10;jTRanNytpOQm/hXuCw4FcyY2j/otjgacAvNb/DAD0Rc/tvCMJtTi+WxtPIIcqmRNiB8pM0WQXlO0&#10;yvC5TCL1bxkblu3lmjnaJ0PE7QisIymUnT5LvwmB4O+WKEqfpd/lc3H3xNJhhpSFlj5Lv+lzblRO&#10;chABu/r5Yg9y3vpYYXqEDqdS0+9SOlwfGmMEePos/abPsZ5jV4EOCvlK6RhOcSBrJOli6qVS028q&#10;XS5ZDY3B09EvSQzps/SbPr+OOxemY/dnjbmFYbQ+xmWug/LF6lYQxqglSBIa8GopfHN9tdW8vUCH&#10;O0lD6XiBUIHCzLyv0jLhfRpyBE7AYlpLBgRBCsywjFsJg80FR871saSUSHPstT6JJjTh0NJUJ4E6&#10;9Le5WK6V4KYtPYJMAswzvyQUVOK3RN8eop1MYFh8Gmpi6lGCPXOx+DYJ9piXXIqe7G/xLCbrN5sX&#10;I94igrgKMRY70E9rLRD52MauvA61MdRRhZ0w0AsMWiIs8cAXuYUm8+8T7oiarhi9GE+6mw3BlcQc&#10;eHEXd9h6N+dL4+fBY9Mu7kozY6pYVmixYtS4E1CM3cQti6KShMl6ncjs6HjCGYfmZKYTvo2OPeYZ&#10;I928xIORFgpcnPiPpEEu9ZuIa0yEQpkcSEnQXRGPbZRcA14v6yiTbJj0kmEvcLezOqR4DSrqaJdE&#10;4i2JdYdBwqS6QSxq8awu2ioarrufEmNNUBgJ1oetm4k/OSIA6y1MN6sf1yTqWmePeHzLfVxcruyv&#10;Fh5J2CU8JKFZBRVWAyI7c7X8yYWmBkjYPkuMh3AHprm7WnzAbUxXJTwEVxq0EEWB+0O1XIGGaNKN&#10;Ylrn+1lFr8TMG5dco3UAz3kGUZ0hOokBYgpGQkYVn67hATWDjH+Mq3tDo4gXY/67e0sMOEkWIlcg&#10;w1RLpgqxuVAwgyIxIjUF3HrPRe/xbQfE5ylwsQ5xR4LtkXRERzSzh86F+hreskQTwNDVEkpMRlKN&#10;M/gtJNvFm07yXyySwQ1KqvINZZ8TiEvTDJsJaZAK6bP0GwQ7a+Z8OanMO46rjsl473M0SKYpNAaz&#10;UMJn9nMLl1CHXNKVJhnbUMJ5ai5gUDlBaVazsXTx8Zi3yOEU/kOwEgaKFdqK7FOsVnJzktGBSm0h&#10;gBmR9LmaNVykt2oU98onVyO8OsvZ0E9bkX2KS+WWG9AS9OBubC5dMms90IzIFFFnHbWooXIxXBgO&#10;ycYoMHZwLMC5qWjG0vYYnz/emlQ08LPgZOjRu9J4jdRcIPBQFWXiwiSiYVpmZBMO6m0qmtALRooa&#10;bMkOWSRih4BfVHE7vvYpjDbZ8QQOEqMDYJs/RDgPazuxq8S1bc1IK1xcod0Njukgi12CANt98dly&#10;l1Uu98TpgsEVin4tb7Gwye2Mr+m+pDp4EYabhMuiA610qbUQIgOBOGvoFDIdx4ntM1ZaMj/psFyU&#10;5K8ZxXNKqzgAQeE2EwmbEx2b+4x2K+Ee+5pFKdl/rEZRjfSNNpyfhAiZokjhvFMYJGGeCb5Wg4U+&#10;qQFyh1xo2HXEfDVjHSxegi3ZMNZ2EPGwLHCyNlilkclAGYwIA/mSReGfZ/SeaIIxbrjD7WizsCIS&#10;A8K4FYpMCjPajP82jjYRH1w7JTUT5I82Bn4PFBY7kVTcJkmCFU1Oka2Z6FOSgHD+yFJ7q892JWL5&#10;odDYHRhGsgwDVfou/UbOZ+kVh8Msc7jTVHIt7fc35QUeBfxNgQofHoqAabqk5aUsLe6xzfIGUUxp&#10;ZuRaHCz9GwmWN2sm9wH1J9SMkUbUXtdc4XKBmcNrrC2AZl4jLsjdiq+pOSyiLgTjfJtYViItItDK&#10;C9GU6Gl8jZy2ChxrGawc+zygSAXh7atZVoUkXwcyjKx0JjiGXZz6TAaOteNQ3vGOptekBpWo4Mi1&#10;xPGyfGdmMsssSVqpzwMNMwAn+AXjpRHD5Vgwzxi5dDqNF6pFsAUXo2OuOtW8TOT1tVYP+i2+oIhq&#10;iyn7lDQPPBtJVRR9x+qmZLpKWkycZ3SQbLRBHFIivial6Y3RtlxIrhs6TiQCGgss02fpNzQRWyil&#10;WZDymZQfsJQ+u9UvlgqgEOtAhlq7Btddm0BCkgQGheYbCXunPpPKIKGuW6LoVrU4ZpMhLFJcOAjS&#10;NFGEBJJpzjKIxmOr1Sovy/UbY3mz2vkC7dBb9NJ4QGqqFsMZoZXesigY3CoXGBIabdmvwpG2IeZx&#10;0OAaNgaZ/rD0LumBr5V0lBdkSKRd1DuXhJBUoKTfwykEsPQgM+xkVYWCXye2Eu5Mm35EKl8zEOyw&#10;JmgFBDIZMGgsktJXVpk5WS92zaimqdT0G0onCWNMKZjXPEmF7+xzQgw0YB50Qk4S+FlfwjoCImkF&#10;w3omjUUPWdtLHkwosiWUFAy6BB+yYvFrhLfEiqOy4popuZI8adJ4NKK/PBWMNxiZGQvGxgsCc3mL&#10;JzTxKAoTyIz9tDNln8KIojJdV/kaLdsAHhsOV2+o9oaSjWGRZkMCLQXGI0YxinMsGLdFFivDUkpO&#10;gC1uOcuFc85UbBTLX5wC1yCjS3G3aqiWnsWQehpGEt5k3Z/hsqU/WaOw/JP+JJvFwsz7qr3uH+DE&#10;hdzZj0yFTedqSWqv8mUFEyv57jAwBZq3JKwFvnbMGeda+uwWFJjNZEViAshNqBr4+NBZemMr2dxo&#10;dVJOuubf4lt49I11IFUfVyvcApEG1xnhz9iz9FX6DV/jG0k+afawSYLMOi8rR6xszLC+VrTAOJ+Y&#10;8uhKBvnKM4wNJzuCbo36rWHEaZN6NTCb/A1lgli3TVEJ2KmR1Dr1koShyBNYQcSA/WspMc0lZR4X&#10;t1VAibQnaxZpD4vrOgkGp0FADxOL2ttPzO8UDJWcfOvtIECbonm9yGBTJ7Z7VOBwyUtz3XVWiN+I&#10;QVazqEKlsWUtD8yLCIZTzLgzspGOjBuxJ729/B3CNASp2REwoWnowcMXGfkWw5wq9TtcxCnuQCSI&#10;PMqbVVqIq/gIfYk5zmp1uwU34lxReYN/2bxiu30N1RAuFbVZwY0VJ+rgKEHjsDCUrcU+BVZU4SEW&#10;+JgwkKZBskzjWEtc1rIVEbXk30AfFm/trYmwo4IxFxdxtGF230SS9NGtBuIGjwhDolUB1Kl9RIGi&#10;pKIpmT/ryvWsTzG690rCp4rDWOCviKY6yndcqdSU2Y/RxuJySi57dJapj2915RrgI/FcvOpqBiey&#10;A8JQj2AzaDepm5gjcqqLLGY448vsnGUdYE3PzRhYMKIGFT2e2rLUSU5p5MGRVbrIt4rpFLqC0BQN&#10;S3UTOwFumrtyIzqKvI1SE9MH9fMmom6NrKS6x9lgCsUHpetEVKYGYeDbzCmS8VJ8g4QL2ZqzjmKW&#10;dvJH504gEdGsI00CyK0WyhataF1JVNhOPk7IZBpKPrkV6+TaIBhCbWTJvqEQproDkhkBWHKmIWgq&#10;my1Cr9JX6Td+TYgrylQ8Rdc4WvrqZn+IIsURZ86yfCAcTAx5qJ5FKltP4MfoYCR9XvZj3xrxW3Wy&#10;+qWt7yLKreMSF3PymBJ+xgUixSY0Y2BI1GtWBwlPvjGGt+rEbSguvZkSrFhFat7VG9We4PpRdb6V&#10;mmFreTu1Q1K4MZfnqiWxa1HJ38/tIILH1uAotSVdx+gl1UT2UTR6xGmUcQq6YrKZxeMUvCIrUhNX&#10;HO66WCGGzxJcfxc+2sUnbmgzXcQixGkwd52dsRJ2UwOLesfOqvC2xVkdlqWVVjLnZO+GVqKciXYc&#10;YPduK9nvnTRVMelsIBh9cEkIlrQ9az/KhnOSmOc+YH5EM+9VKy0aIj8iIrfJRMSHY1VLZoiGRNSx&#10;kTZzjr6FGlvRO7BjRJdkCdq98OcVdmnIQmtJYkURjslnmiB9ln7T53AKLhPhKFQKyZWxE5F/ToQd&#10;ATJ/riGZPku/sXQsASIY8XOYxiObCQeQMh7rwL9pbQuJkCzZgGEPpQIjb6kwqZV05/ailbeSWY1a&#10;DaIfn1k2BnayYtdgibRtBcc7xrJmCgw1VsyoNLMCZqscmWFJUZc9LUGj9oGRvpOoM48o2v6U8aI4&#10;MKIOJiEra65geLK3KcwGiQdiTIW5tv2zT6G3ZFaIf32uFlkvAS016rxFI0pv2bgyD2CS9sSC0WSj&#10;+CBot0gkW5F9StXCxrG3GAnkd9pq2a/CPwkYWdfY1J+9RWuMvWWRL0kaw0LEDxoGmU3+tj/Yl+xL&#10;i6AmRdYqwQwr4x7f4v9dwGT7lyEQ57KM2sxWmih99o6AaEiOjjODQznIRKD0pnxAq5KAm1RFdKXK&#10;sZ5qjCgnayJtKGKhesW/+dfIJzAnZeMcWTlAhQRJ8jzCSIHj5YiMVKYdsNgeLL60+wdlNrMM8fFI&#10;guQ8ivCGXWtlgw6wlZdYxiVnCRBQFKE/U8LL9swNsUyiW5aEQdZzjUHZiBMFC8NYEowhnyWdo0jA&#10;EnVVF0tWSpoU+JkFWb9EftG9ubWcyxGDdS7ZgqKynMaAXm530pNk3y7uZzGBdJ3iv0v+PYle+TO/&#10;JU4MquaxZZG1h8LgBrn6vnB72DpFHYuTTUhssV4tbBKYAnwkHpZcK6x7S4Z6+srSRho08MTP5Jfb&#10;zcYAMIUYWTyzQDbHk4g6MMNRa2K2FvsUYc6+tpQcgkjHE6BHm5AxMcJYMOqH3QULVwC7IG6FwdJ+&#10;FluPfYq14r9hX//cYObfblrBIzMvxdKbRc4kER8SpyOlEkK2lveEGDXHlSkaL0aE2XJia9kpDGLn&#10;1v6O+Pa8z2dpEPlsKYdKjsIwyxW2GNpgEAWSs+RfBmEsfEFBiyTdKZP8sGI6+ANZExb1pUEIeCzH&#10;ubWIpkXftT2zT7GfeCzxmAfKebuJWnlBHGIlWCVYEpkSIgGVOKqA8w3z4WadbJtPDns0bhtSw7pH&#10;dQhdgXttFEf2UCVPDKZCwVov5/+Id3sWBaDPMDsFsT6GfmICWq0HE51VNzQI273Au0tcAvduNOro&#10;p4UJm2FSiiFrfjbZxJFSsJw1vsQ5gmcpnYNFtzKYEPRdtoahYBqxj27KPtLY2vTylWRPsiyihz3E&#10;aes6LQ4AgSZ9dXP2yW/CYz3PxEKzABnLDSzHlzln4Vwnqca+XGshWwzSQQOoBKHLqy1EVCVBDgSN&#10;uUoGMVnCsRGvXwbbPQhlWXq8KjCqErZFVCCQkxafEv1KDhiG2cybbEeJ8MR6KtBD8QLCavNowhvW&#10;wYLHHEdgeIc8Mchli5TsPZlFtVLx7Fzbp4AW8tPSyMHXVppwIGc6SYc4KEaGEkMkuqPlhwpZrZIx&#10;b6uwT7FCpGg0rVlJrZwBWym5Ug48sBWih0WvimRpJyXWVmGfYoXsmIk6Z1jsVC/gFFgsjDfaQbAd&#10;F9zj6xO/tQyquNj8VbJssiUkjA4h8MpgA02KOsNL5toabEQGQVV8SUDWP67IffGzz60lc8UGUISn&#10;02pLyk9mmxJvlmSGWQxLlnsBg9AVpORM+YpBVHowQjWTtJLLuUS1ioQpa/myZ+aVMFVpWExeJiWU&#10;mqTFjgWNfYoilczdZecL2q4BJvtg5n+SQXgtOyX0mwJbDHzBfOKUSNouk2KrxGm7xSiZqyT7UTMm&#10;obUbipXtVVLLkLlyKu+8E2c5nncW3ufLnw/HJ/Hfno+PD1/+9PD4OD/s7w9Phz8+nja/7jjrd7ff&#10;H54vSd00Xz4+ywG/kyTpb/a7l093Xx93l/lw3+ejlBaY8HS+/LQ734fSZvrQlaeHy+EUxPTjM837&#10;/nL+eH75+fTjD/LX5+OXv/982pwuj3880grwt3ve3x85cHh/Oc3gla++n19+/OHlYf+R/21+e3p8&#10;Pstfn+7uL5eXjx8+nKUru/Pvjy+HZ95+PZ6edhceT98+fDntvj88f3t6/IBd33+A6vLL6XAXC3ly&#10;lfG0O/3tl5ff7Y9PDOzD54fHh8vf5+IYA2nU868/P+ylQ/Kw/9df6c/DFwDEcD3vng6f7ngttW5Y&#10;AzZfDuc9vfuXp93D4+Zhf3yWTibCUAwz+bD/y3H/t/Pm+fjH+93zt8M/n184k5ky5yGxn0unbBs+&#10;Pz68pGmWv2NvqXZ9wI5fvz7sDz8d9788gYcwaqcDE/5wfD7fP7ycOQ364+Hp84Eenv73FzT4/fmy&#10;u9BL+nU4zN0Baaf9v9HgGRnny+lw2YPM3cevoCX+O9BcXsw9uDZa+iMI2Xz+/n+OXyh598vlOOPt&#10;t6+nGcg0Us6Slv3zQWJhuQf5uvt4+O2y2fMSRXc2E/bCy+HvgMJUyAuIFc7YyB90hvbOlex+5Wjr&#10;8Gn6RNqusC44Vv8wqzsgO7U7/snjDPdvH79/A7589e20e7l/2P+0u+z08/zVx0N9vD8+fjmcfvz/&#10;AAAA//8DAFBLAwQKAAAAAAAAACEASFbtkPsCAAD7AgAAFAAAAGRycy9tZWRpYS9pbWFnZTEucG5n&#10;iVBORw0KGgoAAAANSUhEUgAAACIAAAAjCAYAAADxG9hnAAAABmJLR0QA/wD/AP+gvaeTAAAACXBI&#10;WXMAAA7EAAAOxAGVKw4bAAACm0lEQVRYhc2Yv2sUQRTHP7cewZxoMI2xULtUEs2hIBaXyk4FPfwD&#10;LPwHBCsRCRICYkyhrebSW8XqKvEnhEiUCCFcUpjaIAdGY5Hc12Jnz7m9MTdzt0a/MLDz5s17352d&#10;9/bN5CQRiEHgDHDWagALVnsPfA2yKsmnDUl6ImlV/lg1c4Z8fPiQuCppI4BAGl8kXemFyICkSg8E&#10;0piRdCiUyJik9QxJJPgsqeRL5IKkxl8gkaBhfLT4zak1ag4Cn4AToaEUiHXgJLCZCKKUwuQekMD4&#10;mLQF9oqUgJeOSR+ArR4d9wOjDvkY8Apo7pF+STXH95ySlHNtrsCWk/TQYb9mfDeJTDiU5jMiYZOZ&#10;d/iZkETeLNFlx7LVgXT+3w/cAg53+BR14D7w05LJyNO4BNxGUkHSjoNp1XqbyHoelrTi0E+wYnRc&#10;c6sO/W1J/REwQnv0pPEAOGWea8A5oOrQq5qxmumfBqY62N4HjERAsYMixOH2Diibfh24CExbOtNG&#10;lix/GXiLXzoo5j2JABSAZ8Bd4B6wDdwkToACKkYvB9wBxj3tBhNJME6cFa8D34EZa+yA6V8LtFmM&#10;gOHASRhHr4Fjluw48KYLEgDDEb83VihGiaux86YtEG/OblDLA4u4068PjgAvzHNflzYAFiNDpBf0&#10;9UgiMyJZYDECloDGPySxAyzlgR/AMnFI/gmzxMVMN3CVFjaWga3kpzfnIDJAnJxkxue6JJIgZ2ym&#10;8RxolgEFuc8se1aP+FRoH8mmQnPlmBJxYmyr4h/v8nvPGo9s3/9tFf8NuEF7ZZYlZHxstkr3/qQ3&#10;5vLZ6ew7myGJirEZfAhPWlm93QZsKL5R2NWPbx44KumppLUAAmtmjtf9SDpqfDBI622R68ZogcAb&#10;o18SRu1eUX/pcQAAAABJRU5ErkJgglBLAwQUAAYACAAAACEAgQpAd90AAAAGAQAADwAAAGRycy9k&#10;b3ducmV2LnhtbEyOwWrCQBRF94X+w/AK3ekkRovGvIhI25UUqoXibsw8k2DmTciMSfz7Tlft8nIv&#10;555sM5pG9NS52jJCPI1AEBdW11wifB3fJksQzivWqrFMCHdysMkfHzKVajvwJ/UHX4oAYZcqhMr7&#10;NpXSFRUZ5aa2JQ7dxXZG+RC7UupODQFuGjmLohdpVM3hoVIt7SoqroebQXgf1LBN4td+f73s7qfj&#10;4uN7HxPi89O4XYPwNPq/MfzqB3XIg9PZ3lg70SBMZmGIkMxXIEK9SGIQZ4Tlag4yz+R//fwH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BAi0AFAAGAAgAAAAhALGCZ7YKAQAAEwIAABMAAAAAAAAAAAAA&#10;AAAAAAAAAFtDb250ZW50X1R5cGVzXS54bWxQSwECLQAUAAYACAAAACEAOP0h/9YAAACUAQAACwAA&#10;AAAAAAAAAAAAAAA7AQAAX3JlbHMvLnJlbHNQSwECLQAUAAYACAAAACEA5UMLgNgyAAC0/QAADgAA&#10;AAAAAAAAAAAAAAA6AgAAZHJzL2Uyb0RvYy54bWxQSwECLQAKAAAAAAAAACEASFbtkPsCAAD7AgAA&#10;FAAAAAAAAAAAAAAAAAA+NQAAZHJzL21lZGlhL2ltYWdlMS5wbmdQSwECLQAUAAYACAAAACEAgQpA&#10;d90AAAAGAQAADwAAAAAAAAAAAAAAAABrOAAAZHJzL2Rvd25yZXYueG1sUEsBAi0AFAAGAAgAAAAh&#10;AKomDr68AAAAIQEAABkAAAAAAAAAAAAAAAAAdTkAAGRycy9fcmVscy9lMm9Eb2MueG1sLnJlbHNQ&#10;SwUGAAAAAAYABgB8AQAAaDoAAAAA&#10;">
                      <v:shape id="Freeform: Shape 273" o:spid="_x0000_s1027" style="position:absolute;width:338455;height:346075;visibility:visible;mso-wrap-style:square;v-text-anchor:middle" coordsize="2731203,2794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AlKwAAAANsAAAAPAAAAZHJzL2Rvd25yZXYueG1sRE/bisIw&#10;EH0X9h/CLPimqYKLVqMs3lj2zdYPGJqx7dpMSpPa6tebBcG3OZzrrDa9qcSNGldaVjAZRyCIM6tL&#10;zhWc08NoDsJ5ZI2VZVJwJweb9cdghbG2HZ/olvhchBB2MSoovK9jKV1WkEE3tjVx4C62MegDbHKp&#10;G+xCuKnkNIq+pMGSQ0OBNW0Lyq5JaxS0v39J3l6OcpeahZ6Zdt89jlelhp/99xKEp96/xS/3jw7z&#10;J/D/SzhArp8AAAD//wMAUEsBAi0AFAAGAAgAAAAhANvh9svuAAAAhQEAABMAAAAAAAAAAAAAAAAA&#10;AAAAAFtDb250ZW50X1R5cGVzXS54bWxQSwECLQAUAAYACAAAACEAWvQsW78AAAAVAQAACwAAAAAA&#10;AAAAAAAAAAAfAQAAX3JlbHMvLnJlbHNQSwECLQAUAAYACAAAACEAG3AJSsAAAADbAAAADwAAAAAA&#10;AAAAAAAAAAAHAgAAZHJzL2Rvd25yZXYueG1sUEsFBgAAAAADAAMAtwAAAPQCAAAAAA==&#10;" path="m2554038,843497v,,952,,952,c2561658,858737,2568325,873024,2574040,889217v-5715,-16193,-13335,-30480,-20002,-45720xm2630238,810160v,,952,,952,c2637858,826352,2645478,841592,2651193,858737v-5715,-17145,-14288,-32385,-20955,-48577xm2475759,697568r13508,20199c2489267,717767,2488315,717767,2488315,717767r-12556,-20199xm2444909,651438r10068,13941l2466407,682524r9352,15044l2444909,651438xm382337,565367v-6667,12382,-13335,23812,-19050,34290c357572,612039,350905,623469,345190,635852r-8573,18097l328045,672047v-5715,12382,-10478,24765,-16193,37147c216602,866357,155642,1044474,134687,1227354v-10477,91440,-11430,183833,-1905,275273c141355,1594067,161357,1684554,189932,1772184v57150,174308,153353,336233,279083,470535c594745,2377022,749050,2484654,919547,2553234v169545,69533,355283,100965,539116,92393c1642495,2638007,1824422,2588477,1987300,2503704v162877,-83820,307658,-204787,420053,-350520c2520700,2008404,2601663,1837907,2642620,1658837v14288,38100,25718,77152,37147,118110c2618808,1962684,2516890,2136039,2382588,2277962v-133350,141922,-298133,255270,-479108,326707c1722505,2677059,1526290,2708492,1332932,2697062,1139575,2685632,949075,2631339,779530,2538947,609032,2447507,461395,2317014,347095,2162709,233747,2008404,153737,1828382,116590,1640739,79442,1452144,84205,1257834,129925,1072097v22860,-92393,55245,-182880,98107,-267653c270895,719672,322330,638709,382337,565367xm2429260,494882v1905,952,3810,1905,5715,2857c2436880,499644,2439737,500597,2441642,501549v9525,10478,18098,21908,26670,33338c2476885,546317,2486410,557747,2494030,569177v10477,15240,21907,31432,32385,47625c2539750,637757,2553085,657759,2564515,678714r18097,32385l2591185,727292r7620,16192c2597852,743484,2597852,742532,2596900,742532v-5715,-11430,-11430,-21908,-18098,-33338l2559752,675857v-13335,-21908,-26670,-43815,-40957,-64770l2486410,566319v-8573,-12382,-18098,-23812,-27623,-36195l2444500,512027r-15240,-17145xm2280670,458687v4762,1905,10477,3810,16192,6667c2334010,502978,2368538,542983,2400566,585131r44343,66307l2442595,648234r-23813,-34290l2393065,581559r-13335,-16192l2366395,549174v-9525,-10477,-18098,-20955,-27623,-31432c2319722,497739,2300672,477737,2280670,458687xm1399608,153887v673345,,1219200,545854,1219200,1219200c2618808,1415171,2616676,1456757,2612513,1497743r-16559,108500l2598805,1612164v7620,18098,14287,36195,21908,55245c2580707,1828382,2507365,1979829,2408305,2112227v-99060,132397,-224790,244792,-366713,327660c1899670,2523707,1741555,2577999,1578677,2599907v-162877,21907,-328612,11430,-486727,-30480c933835,2527517,785245,2453222,656657,2353209,528070,2253197,419485,2128419,339475,1987449,259465,1846479,208030,1689317,188980,1529297r-2131,-30592l186703,1497743r-211,-4167l180586,1408776r581,-20661l180408,1373087r2665,-52776l183979,1288077r1199,-9444l186703,1248431c249138,633642,768346,153887,1399608,153887xm823345,112930v-46672,28575,-89535,60007,-132397,94297c596650,265330,509973,333910,431868,411062,354715,489167,286135,575845,228985,670142,171835,765392,127068,866357,93730,971132,62298,1075907,42295,1185445,35628,1294982v-6668,109538,,220028,20002,328613c59440,1651217,67060,1677887,72775,1704557v2858,13335,6668,26670,10478,40005c87063,1757897,90873,1771232,94683,1784567v17145,52388,36195,104775,59055,154305c176598,1989355,203268,2036980,230890,2084605v29528,46672,60008,92392,94298,135255c358525,2263675,396625,2304632,434725,2343685v40005,38100,80010,75247,123825,108585c601413,2486560,647133,2517992,693805,2546567r36195,20955l748098,2578000r18097,9525l803343,2606575v12382,5715,24765,11430,37147,17145c890020,2647532,942408,2665630,994795,2682775v53340,16192,106680,29527,160973,39052c1371985,2761832,1597728,2746592,1808230,2681822v104775,-33337,205740,-79057,300038,-136207c2202565,2487512,2289243,2419885,2367348,2341780v77152,-78105,145732,-164783,202882,-259080c2627380,1988402,2672148,1886485,2705485,1781710v10478,40957,20003,83820,25718,126682c2720725,1936015,2708343,1961732,2695960,1988402v-5715,13335,-13335,25718,-20002,39053c2668338,2039837,2662623,2053172,2655003,2065555v-14288,24765,-28575,50482,-44768,74295l2586423,2176045r-25718,35242c2492125,2305585,2411163,2390357,2322580,2464652v-178117,148590,-393382,253365,-620077,300038c1589155,2788502,1473903,2797075,1358650,2793265v-58102,-953,-115252,-7620,-172402,-16193c1171960,2775167,1157673,2772310,1143385,2769452v-13335,-2857,-27622,-4762,-41910,-8572c1072900,2753260,1045278,2747545,1017655,2738972r-40957,-12382l935740,2712302v-27622,-9525,-54292,-20955,-80962,-31432c841443,2675155,829060,2668487,815725,2662772v-13335,-6667,-26670,-12382,-39052,-19050c750955,2630387,725238,2618005,700473,2602765v-12383,-7620,-24765,-14288,-37148,-21908l627130,2557045r-18097,-11430l591888,2533232r-35243,-25717c510925,2472272,467110,2435125,426153,2395120v-41910,-40005,-80010,-82868,-116205,-126683c274705,2223670,240415,2176997,210888,2128420v-15240,-23813,-28575,-49530,-42863,-74295c160405,2041742,154690,2028407,148023,2016025v-6668,-12383,-13335,-24765,-19050,-38100l111828,1938872v-2858,-6667,-5715,-13335,-8573,-20002l95635,1898867,80395,1858862v-4762,-13335,-8572,-27622,-13335,-40957c57535,1791235,50868,1763612,43248,1735990v-3810,-14288,-6668,-27623,-9525,-41910c30865,1679792,28008,1666457,25150,1652170,14673,1595972,6100,1539775,3243,1482625,-4377,1369277,1338,1254977,21340,1142582r7620,-41910c31818,1086385,35628,1073050,38485,1058762v3810,-13335,6668,-27622,10478,-40957l61345,976847v1905,-6667,3810,-13335,5715,-20002l73728,935890,88015,895885v5715,-13335,10478,-26670,16193,-40005c108970,842545,114685,829210,120400,816827v12383,-25717,23813,-51435,37148,-76200c164215,728245,170883,715862,177550,703480r21908,-37148c207078,653950,214698,641567,222318,630137r22860,-35242l269943,560605v8572,-12383,17145,-23813,25717,-34290c365193,437732,445203,356770,533785,287237,623320,217705,720475,158650,823345,112930xm1879668,109120v17145,4762,35242,9525,52387,15240l1984443,142457v160020,77153,303847,185738,421957,317183l2376873,432970v-10478,-8573,-20003,-17145,-30480,-25718c2213043,277712,2053975,174842,1879668,109120xm1596775,107215r21907,l1658687,114835r40005,9525l1718695,129122v6667,1905,13335,3810,20002,5715l1777750,146267v51435,17145,102870,36195,152400,60008c2030162,251995,2122555,312002,2206375,381535v-6668,-3810,-14288,-6668,-20955,-10478c2182562,369152,2178752,367247,2175895,365342,1990157,222467,1764415,131980,1532005,108167r42862,l1596775,107215xm1399607,81497r-51435,7620l1334837,91022r-13335,2857l1295785,99594c1142432,111977,991937,151982,853825,217704,715712,282474,589030,373914,482350,483452,525212,428207,572837,375819,626177,327242,681422,286284,741430,251042,802390,219609v31432,-15240,62865,-29527,94297,-42862l945265,158649v15240,-5715,32385,-10477,48577,-16192c1059565,122454,1127192,105309,1194820,95784v67627,-9525,136207,-14287,204787,-14287xm1362475,222v142206,-2545,284545,16743,420990,57463c1771083,55780,1758700,53875,1748223,51970v-12383,-1905,-24765,-2858,-37148,-3810c1678690,39587,1645353,33872,1612015,28157v-17145,-1905,-33337,-4762,-50482,-6667c1544388,19585,1528195,17680,1511050,16727v-17145,-952,-33337,-3810,-50482,-3810l1410085,11012v-17145,,-33337,953,-50482,953l1333885,12917v-7620,953,-16192,953,-24765,1905c1173865,22442,1040515,51017,913833,98642v7620,-3810,13335,-6667,18097,-9525c936693,87212,941455,84355,946218,82450v9525,-4763,19050,-9525,36195,-16193c990985,62447,1001463,58637,1013845,54827v12383,-3810,27623,-9525,46673,-14287c1079568,35777,1101475,30062,1128145,24347v13335,-1905,27623,-4762,42863,-7620c1178628,15775,1186248,13870,1194820,12917v7620,-952,17145,-1905,25718,-2857c1267687,4345,1315074,1071,1362475,222xe" fillcolor="#666 [3207]" stroked="f">
                        <v:stroke joinstyle="miter"/>
                        <v:path arrowok="t" o:connecttype="custom" o:connectlocs="316500,104474;316618,104474;318979,110136;316500,104474;325943,100345;326061,100345;328540,106361;325943,100345;306800,86399;308474,88901;308356,88901;302977,80686;304225,82412;305641,84536;306800,86399;47380,70025;45019,74272;42776,78755;41714,80997;40652,83238;38645,87839;16691,152017;16455,186112;23537,219499;58121,277778;113952,316238;180760,327681;246269,310103;298323,266688;327478,205460;332081,220089;295254,282143;235882,322608;165179,334052;96601,314468;43013,267868;14448,203218;16101,132787;28258,99637;47380,70025;301038,61295;301746,61649;302572,62121;305877,66250;309064,70497;313077,76396;317799,84064;320041,88075;321104,90081;322048,92086;321812,91968;319569,87839;317209,83710;312133,75688;308120,70143;304697,65660;302926,63418;282624,56812;284631,57638;297482,72473;302977,80686;302690,80289;299739,76042;296552,72031;294900,70025;293247,68019;289824,64126;282624,56812;173442,19060;324527,170067;323747,185507;321695,198946;322048,199679;324763,206521;298441,261616;252997,302199;195632,322018;135316,318243;81374,291463;42068,246161;23419,189415;23155,185626;23137,185507;23110,184991;22379,174488;22451,171929;22356,170067;22687,163531;22799,159538;22948,158369;23137,154628;173442,19060;102030,13987;85623,25667;53518,50913;28376,83002;11615,120282;4415,160393;6894,201095;9018,211123;10317,216077;11733,221032;19051,240144;28612,258194;40298,274947;53872,290283;69216,303733;85977,315412;90463,318007;92705,319305;94948,320485;99552,322844;104155,324968;123277,332282;143225,337119;224079,332164;261260,315294;293366,290047;318507,257958;335268,220678;338455,236369;334088,246279;331609,251116;329012,255835;323464,265037;320514,269520;317327,273885;287818,305266;210977,342428;168366,345967;147002,343962;141690,343018;136497,341956;126109,339243;121034,337709;115958,335939;105925,332046;101086,329805;96247,327445;86804,322372;82200,319659;77715,316710;75472,315294;73348,313760;68980,310575;52810,296654;38409,280963;26134,263621;20822,254419;18343,249700;15983,244981;13858,240144;12796,237667;11851,235189;9963,230234;8310,225162;5359,215016;4179,209825;3117,204634;402,183635;2644,141518;3589,136327;4769,131136;6068,126063;7602,120990;8310,118513;9136,115917;10907,110962;12914,106007;14920,101170;19524,91732;22002,87131;24717,82530;27550,78047;30383,73682;33452,69435;36639,65188;66147,35577;102030,13987;232931,13515;239423,15403;245915,17644;298205,56930;294546,53627;290769,50441;232931,13515;197875,13279;200590,13279;205547,14223;210505,15403;212983,15993;215462,16701;220302,18116;239187,25549;273417,47256;270821,45958;269640,45250;189848,13397;195160,13397;173442,10094;167068,11038;165415,11274;163763,11628;160576,12335;105807,26964;59774,59879;77597,40531;99433,27200;111119,21891;117139,19650;123158,17644;148064,11864;173442,10094;168840,27;221010,7145;216643,6437;212039,5965;199763,3487;193508,2662;187252,2072;180996,1600;174740,1364;168484,1482;165297,1600;162228,1836;113244,12218;115486,11038;117257,10212;121742,8206;125637,6791;131421,5021;139802,3016;145113,2072;148064,1600;151251,1246;168840,27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32" o:spid="_x0000_s1028" type="#_x0000_t75" alt="Email icon" style="position:absolute;left:83820;top:9144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vV7wgAAANsAAAAPAAAAZHJzL2Rvd25yZXYueG1sRE9Na8JA&#10;EL0X+h+WEXrTjQlqm7pKCbRRBEFb6HXITpPQ7GzIbpP4711B6G0e73PW29E0oqfO1ZYVzGcRCOLC&#10;6ppLBV+f79NnEM4ja2wsk4ILOdhuHh/WmGo78In6sy9FCGGXooLK+zaV0hUVGXQz2xIH7sd2Bn2A&#10;XSl1h0MIN42Mo2gpDdYcGipsKauo+D3/GQX7w6qPs+Ljm1Yvy2OZ2yQfMFHqaTK+vYLwNPp/8d29&#10;02H+Am6/hAPk5goAAP//AwBQSwECLQAUAAYACAAAACEA2+H2y+4AAACFAQAAEwAAAAAAAAAAAAAA&#10;AAAAAAAAW0NvbnRlbnRfVHlwZXNdLnhtbFBLAQItABQABgAIAAAAIQBa9CxbvwAAABUBAAALAAAA&#10;AAAAAAAAAAAAAB8BAABfcmVscy8ucmVsc1BLAQItABQABgAIAAAAIQAUevV7wgAAANsAAAAPAAAA&#10;AAAAAAAAAAAAAAcCAABkcnMvZG93bnJldi54bWxQSwUGAAAAAAMAAwC3AAAA9gIAAAAA&#10;">
                        <v:imagedata r:id="rId14" o:title="Email icon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40"/>
                <w:szCs w:val="40"/>
              </w:rPr>
              <w:t xml:space="preserve">   </w:t>
            </w:r>
            <w:r w:rsidRPr="00F25F14">
              <w:rPr>
                <w:rFonts w:ascii="TH SarabunPSK" w:hAnsi="TH SarabunPSK" w:cs="TH SarabunPSK"/>
              </w:rPr>
              <w:t xml:space="preserve">       </w:t>
            </w:r>
          </w:p>
          <w:p w14:paraId="467F07BC" w14:textId="43A733EF" w:rsidR="00BB30F1" w:rsidRPr="00F25F14" w:rsidRDefault="00BB30F1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    </w:t>
            </w:r>
            <w:r w:rsidR="003711E0" w:rsidRPr="003711E0">
              <w:rPr>
                <w:rFonts w:ascii="TH SarabunPSK" w:hAnsi="TH SarabunPSK" w:cs="TH SarabunPSK"/>
                <w:sz w:val="40"/>
                <w:szCs w:val="40"/>
              </w:rPr>
              <w:t>somkit1959@yahoo.com</w:t>
            </w:r>
          </w:p>
        </w:tc>
      </w:tr>
      <w:tr w:rsidR="00BB30F1" w14:paraId="2C5C151E" w14:textId="77777777" w:rsidTr="00FB2861">
        <w:trPr>
          <w:trHeight w:val="1164"/>
        </w:trPr>
        <w:tc>
          <w:tcPr>
            <w:tcW w:w="720" w:type="dxa"/>
          </w:tcPr>
          <w:p w14:paraId="6A156546" w14:textId="77777777" w:rsidR="00BB30F1" w:rsidRPr="0056708E" w:rsidRDefault="00BB30F1" w:rsidP="00FB2861">
            <w:pPr>
              <w:pStyle w:val="BodyText"/>
              <w:kinsoku w:val="0"/>
              <w:overflowPunct w:val="0"/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51DB1D06" w14:textId="77777777" w:rsidR="00BB30F1" w:rsidRPr="00F25F14" w:rsidRDefault="00BB30F1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5DF54CEA" w14:textId="77777777" w:rsidR="00BB30F1" w:rsidRPr="00F25F14" w:rsidRDefault="00BB30F1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26948FC4" w14:textId="77777777" w:rsidR="00BB30F1" w:rsidRPr="00F25F14" w:rsidRDefault="00BB30F1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BB30F1" w14:paraId="481269D6" w14:textId="77777777" w:rsidTr="00FB2861">
        <w:trPr>
          <w:trHeight w:val="543"/>
        </w:trPr>
        <w:tc>
          <w:tcPr>
            <w:tcW w:w="720" w:type="dxa"/>
          </w:tcPr>
          <w:p w14:paraId="63A2DB3D" w14:textId="77777777" w:rsidR="00BB30F1" w:rsidRDefault="00BB30F1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79C1ADF7" w14:textId="77777777" w:rsidR="00BB30F1" w:rsidRPr="00376291" w:rsidRDefault="00BB30F1" w:rsidP="00FB2861">
            <w:pPr>
              <w:pStyle w:val="Information"/>
              <w:jc w:val="center"/>
              <w:rPr>
                <w:rStyle w:val="Strong"/>
                <w:rFonts w:ascii="Calibri" w:hAnsi="Calibri" w:cs="Calibri"/>
                <w:b w:val="0"/>
                <w:bCs w:val="0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163BD1C5" w14:textId="77777777" w:rsidR="00BB30F1" w:rsidRPr="00F25F14" w:rsidRDefault="00BB30F1" w:rsidP="00FB2861">
            <w:pPr>
              <w:pStyle w:val="Information"/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</w:pPr>
          </w:p>
        </w:tc>
        <w:tc>
          <w:tcPr>
            <w:tcW w:w="423" w:type="dxa"/>
            <w:vMerge/>
          </w:tcPr>
          <w:p w14:paraId="0FEB41EB" w14:textId="77777777" w:rsidR="00BB30F1" w:rsidRPr="00F25F14" w:rsidRDefault="00BB30F1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4F4C958F" w14:textId="77777777" w:rsidR="00BB30F1" w:rsidRPr="00F25F14" w:rsidRDefault="00BB30F1" w:rsidP="00FB2861">
            <w:pPr>
              <w:pStyle w:val="Heading1"/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BB30F1" w14:paraId="143EF8B5" w14:textId="77777777" w:rsidTr="00FB2861">
        <w:trPr>
          <w:trHeight w:val="183"/>
        </w:trPr>
        <w:tc>
          <w:tcPr>
            <w:tcW w:w="720" w:type="dxa"/>
          </w:tcPr>
          <w:p w14:paraId="05731D3F" w14:textId="77777777" w:rsidR="00BB30F1" w:rsidRPr="00376291" w:rsidRDefault="00BB30F1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2C35BFF2" w14:textId="77777777" w:rsidR="00BB30F1" w:rsidRPr="00376291" w:rsidRDefault="00BB30F1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25117A63" w14:textId="77777777" w:rsidR="00BB30F1" w:rsidRDefault="00BB30F1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2A90E8C8" w14:textId="77777777" w:rsidR="00BB30F1" w:rsidRDefault="00BB30F1" w:rsidP="00FB2861">
            <w:pPr>
              <w:pStyle w:val="Heading1"/>
            </w:pPr>
          </w:p>
        </w:tc>
      </w:tr>
      <w:tr w:rsidR="00BB30F1" w14:paraId="0DF048FE" w14:textId="77777777" w:rsidTr="00FB2861">
        <w:trPr>
          <w:trHeight w:val="624"/>
        </w:trPr>
        <w:tc>
          <w:tcPr>
            <w:tcW w:w="720" w:type="dxa"/>
          </w:tcPr>
          <w:p w14:paraId="4ED7E622" w14:textId="77777777" w:rsidR="00BB30F1" w:rsidRDefault="00BB30F1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4BA490E6" w14:textId="77777777" w:rsidR="00BB30F1" w:rsidRPr="00376291" w:rsidRDefault="00BB30F1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0357ACA3" w14:textId="77777777" w:rsidR="00BB30F1" w:rsidRPr="00380FD1" w:rsidRDefault="00BB30F1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55869DF7" w14:textId="77777777" w:rsidR="00BB30F1" w:rsidRDefault="00BB30F1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2866E1C7" w14:textId="77777777" w:rsidR="00BB30F1" w:rsidRDefault="00BB30F1" w:rsidP="00FB2861">
            <w:pPr>
              <w:pStyle w:val="Heading1"/>
            </w:pPr>
          </w:p>
        </w:tc>
      </w:tr>
      <w:tr w:rsidR="00BB30F1" w14:paraId="15E0229F" w14:textId="77777777" w:rsidTr="00FB2861">
        <w:trPr>
          <w:trHeight w:val="183"/>
        </w:trPr>
        <w:tc>
          <w:tcPr>
            <w:tcW w:w="720" w:type="dxa"/>
          </w:tcPr>
          <w:p w14:paraId="562CE681" w14:textId="77777777" w:rsidR="00BB30F1" w:rsidRPr="00376291" w:rsidRDefault="00BB30F1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1393BF7A" w14:textId="77777777" w:rsidR="00BB30F1" w:rsidRPr="00376291" w:rsidRDefault="00BB30F1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26257248" w14:textId="77777777" w:rsidR="00BB30F1" w:rsidRDefault="00BB30F1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059DE829" w14:textId="77777777" w:rsidR="00BB30F1" w:rsidRDefault="00BB30F1" w:rsidP="00FB2861">
            <w:pPr>
              <w:pStyle w:val="Heading1"/>
            </w:pPr>
          </w:p>
        </w:tc>
      </w:tr>
      <w:tr w:rsidR="00BB30F1" w14:paraId="5ACCE628" w14:textId="77777777" w:rsidTr="00FB2861">
        <w:trPr>
          <w:trHeight w:val="633"/>
        </w:trPr>
        <w:tc>
          <w:tcPr>
            <w:tcW w:w="720" w:type="dxa"/>
          </w:tcPr>
          <w:p w14:paraId="529CEA4E" w14:textId="77777777" w:rsidR="00BB30F1" w:rsidRDefault="00BB30F1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68D5832E" w14:textId="77777777" w:rsidR="00BB30F1" w:rsidRPr="00376291" w:rsidRDefault="00BB30F1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62167B89" w14:textId="77777777" w:rsidR="00BB30F1" w:rsidRPr="00380FD1" w:rsidRDefault="00BB30F1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138E3254" w14:textId="77777777" w:rsidR="00BB30F1" w:rsidRDefault="00BB30F1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512D8825" w14:textId="77777777" w:rsidR="00BB30F1" w:rsidRDefault="00BB30F1" w:rsidP="00FB2861">
            <w:pPr>
              <w:pStyle w:val="Heading1"/>
            </w:pPr>
          </w:p>
        </w:tc>
      </w:tr>
      <w:tr w:rsidR="00BB30F1" w14:paraId="08FD71D1" w14:textId="77777777" w:rsidTr="00FB2861">
        <w:trPr>
          <w:trHeight w:val="174"/>
        </w:trPr>
        <w:tc>
          <w:tcPr>
            <w:tcW w:w="720" w:type="dxa"/>
          </w:tcPr>
          <w:p w14:paraId="01A669E5" w14:textId="77777777" w:rsidR="00BB30F1" w:rsidRPr="00376291" w:rsidRDefault="00BB30F1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6839361A" w14:textId="77777777" w:rsidR="00BB30F1" w:rsidRPr="00376291" w:rsidRDefault="00BB30F1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75DD8153" w14:textId="77777777" w:rsidR="00BB30F1" w:rsidRDefault="00BB30F1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4DB73873" w14:textId="77777777" w:rsidR="00BB30F1" w:rsidRDefault="00BB30F1" w:rsidP="00FB2861">
            <w:pPr>
              <w:pStyle w:val="Heading1"/>
            </w:pPr>
          </w:p>
        </w:tc>
      </w:tr>
      <w:tr w:rsidR="00BB30F1" w14:paraId="2ED8BF4A" w14:textId="77777777" w:rsidTr="00FB2861">
        <w:trPr>
          <w:trHeight w:val="633"/>
        </w:trPr>
        <w:tc>
          <w:tcPr>
            <w:tcW w:w="720" w:type="dxa"/>
          </w:tcPr>
          <w:p w14:paraId="7E0410D3" w14:textId="77777777" w:rsidR="00BB30F1" w:rsidRDefault="00BB30F1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7D066DCD" w14:textId="77777777" w:rsidR="00BB30F1" w:rsidRPr="00376291" w:rsidRDefault="00BB30F1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7AAF5B1D" w14:textId="77777777" w:rsidR="00BB30F1" w:rsidRPr="00380FD1" w:rsidRDefault="00BB30F1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34475B4D" w14:textId="77777777" w:rsidR="00BB30F1" w:rsidRDefault="00BB30F1" w:rsidP="00FB2861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308664E0" w14:textId="77777777" w:rsidR="00BB30F1" w:rsidRDefault="00BB30F1" w:rsidP="00FB2861">
            <w:pPr>
              <w:pStyle w:val="Heading1"/>
            </w:pPr>
          </w:p>
        </w:tc>
      </w:tr>
      <w:tr w:rsidR="00BB30F1" w14:paraId="1F39A1D5" w14:textId="77777777" w:rsidTr="00FB2861">
        <w:trPr>
          <w:trHeight w:val="2448"/>
        </w:trPr>
        <w:tc>
          <w:tcPr>
            <w:tcW w:w="720" w:type="dxa"/>
          </w:tcPr>
          <w:p w14:paraId="4C2F5286" w14:textId="77777777" w:rsidR="00BB30F1" w:rsidRPr="0056708E" w:rsidRDefault="00BB30F1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4E7DB3F3" w14:textId="77777777" w:rsidR="00BB30F1" w:rsidRPr="0056708E" w:rsidRDefault="00BB30F1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423" w:type="dxa"/>
          </w:tcPr>
          <w:p w14:paraId="476D3FE1" w14:textId="77777777" w:rsidR="00BB30F1" w:rsidRDefault="00BB30F1" w:rsidP="00FB2861"/>
        </w:tc>
        <w:tc>
          <w:tcPr>
            <w:tcW w:w="6607" w:type="dxa"/>
            <w:vMerge/>
          </w:tcPr>
          <w:p w14:paraId="453862F8" w14:textId="77777777" w:rsidR="00BB30F1" w:rsidRDefault="00BB30F1" w:rsidP="00FB2861"/>
        </w:tc>
      </w:tr>
    </w:tbl>
    <w:p w14:paraId="2E36D324" w14:textId="147F25D9" w:rsidR="00BB30F1" w:rsidRDefault="00BB30F1" w:rsidP="006D79A8">
      <w:pPr>
        <w:pStyle w:val="BodyText"/>
        <w:rPr>
          <w:rFonts w:cstheme="minorBidi"/>
          <w:szCs w:val="25"/>
          <w:lang w:bidi="th-TH"/>
        </w:rPr>
      </w:pPr>
    </w:p>
    <w:p w14:paraId="6CDBB8E4" w14:textId="4450F279" w:rsidR="009C6DA5" w:rsidRDefault="009C6DA5" w:rsidP="006D79A8">
      <w:pPr>
        <w:pStyle w:val="BodyText"/>
        <w:rPr>
          <w:rFonts w:cstheme="minorBidi"/>
          <w:szCs w:val="25"/>
          <w:lang w:bidi="th-TH"/>
        </w:rPr>
      </w:pPr>
    </w:p>
    <w:p w14:paraId="7072D84E" w14:textId="00E12C10" w:rsidR="009C6DA5" w:rsidRDefault="009C6DA5" w:rsidP="006D79A8">
      <w:pPr>
        <w:pStyle w:val="BodyText"/>
        <w:rPr>
          <w:rFonts w:cstheme="minorBidi"/>
          <w:szCs w:val="25"/>
          <w:lang w:bidi="th-TH"/>
        </w:rPr>
      </w:pPr>
    </w:p>
    <w:p w14:paraId="596421E0" w14:textId="717473D4" w:rsidR="009C6DA5" w:rsidRDefault="009C6DA5" w:rsidP="006D79A8">
      <w:pPr>
        <w:pStyle w:val="BodyText"/>
        <w:rPr>
          <w:rFonts w:cstheme="minorBidi"/>
          <w:szCs w:val="25"/>
          <w:lang w:bidi="th-TH"/>
        </w:rPr>
      </w:pPr>
    </w:p>
    <w:p w14:paraId="1B8C6F13" w14:textId="758DE478" w:rsidR="009C6DA5" w:rsidRDefault="009C6DA5" w:rsidP="006D79A8">
      <w:pPr>
        <w:pStyle w:val="BodyText"/>
        <w:rPr>
          <w:rFonts w:cstheme="minorBidi"/>
          <w:szCs w:val="25"/>
          <w:lang w:bidi="th-TH"/>
        </w:rPr>
      </w:pPr>
    </w:p>
    <w:tbl>
      <w:tblPr>
        <w:tblW w:w="10692" w:type="dxa"/>
        <w:tblInd w:w="-720" w:type="dxa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</w:tblPr>
      <w:tblGrid>
        <w:gridCol w:w="720"/>
        <w:gridCol w:w="630"/>
        <w:gridCol w:w="2312"/>
        <w:gridCol w:w="423"/>
        <w:gridCol w:w="6607"/>
      </w:tblGrid>
      <w:tr w:rsidR="009C6DA5" w14:paraId="0CF0ED06" w14:textId="77777777" w:rsidTr="00FB2861">
        <w:trPr>
          <w:trHeight w:val="2117"/>
        </w:trPr>
        <w:tc>
          <w:tcPr>
            <w:tcW w:w="3662" w:type="dxa"/>
            <w:gridSpan w:val="3"/>
            <w:vMerge w:val="restart"/>
          </w:tcPr>
          <w:p w14:paraId="7B20265F" w14:textId="11A40292" w:rsidR="009C6DA5" w:rsidRPr="00A60853" w:rsidRDefault="009C6DA5" w:rsidP="00FB2861">
            <w:pPr>
              <w:pStyle w:val="BodyText"/>
              <w:kinsoku w:val="0"/>
              <w:overflowPunct w:val="0"/>
              <w:ind w:left="-120"/>
              <w:rPr>
                <w:rFonts w:ascii="Times New Roman" w:hAnsi="Times New Roman" w:cstheme="minorBidi"/>
                <w:szCs w:val="25"/>
                <w:cs/>
                <w:lang w:bidi="th-TH"/>
              </w:rPr>
            </w:pPr>
            <w:r>
              <w:rPr>
                <w:rFonts w:ascii="Times New Roman" w:hAnsi="Times New Roman" w:cstheme="minorBidi" w:hint="cs"/>
                <w:noProof/>
                <w:szCs w:val="25"/>
                <w:lang w:val="th-TH" w:bidi="th-TH"/>
              </w:rPr>
              <w:lastRenderedPageBreak/>
              <w:drawing>
                <wp:anchor distT="0" distB="0" distL="114300" distR="114300" simplePos="0" relativeHeight="251669504" behindDoc="0" locked="0" layoutInCell="1" allowOverlap="1" wp14:anchorId="5C036298" wp14:editId="5934F3E0">
                  <wp:simplePos x="0" y="0"/>
                  <wp:positionH relativeFrom="column">
                    <wp:posOffset>-338455</wp:posOffset>
                  </wp:positionH>
                  <wp:positionV relativeFrom="paragraph">
                    <wp:posOffset>-221094</wp:posOffset>
                  </wp:positionV>
                  <wp:extent cx="2320119" cy="2237360"/>
                  <wp:effectExtent l="0" t="0" r="4445" b="0"/>
                  <wp:wrapNone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Picture 36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2498" cy="2239655"/>
                          </a:xfrm>
                          <a:prstGeom prst="ellipse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23" w:type="dxa"/>
            <w:vMerge w:val="restart"/>
          </w:tcPr>
          <w:p w14:paraId="1B6D144F" w14:textId="77777777" w:rsidR="009C6DA5" w:rsidRPr="00F25F14" w:rsidRDefault="009C6DA5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8"/>
                <w:szCs w:val="48"/>
              </w:rPr>
            </w:pPr>
          </w:p>
        </w:tc>
        <w:tc>
          <w:tcPr>
            <w:tcW w:w="6607" w:type="dxa"/>
          </w:tcPr>
          <w:p w14:paraId="42B0CFAC" w14:textId="20F0A911" w:rsidR="009C6DA5" w:rsidRPr="00F25F14" w:rsidRDefault="002355C3" w:rsidP="00FB2861">
            <w:pPr>
              <w:pStyle w:val="Title"/>
              <w:rPr>
                <w:rFonts w:ascii="TH SarabunPSK" w:hAnsi="TH SarabunPSK" w:cs="TH SarabunPSK"/>
                <w:szCs w:val="48"/>
                <w:lang w:bidi="th-TH"/>
              </w:rPr>
            </w:pPr>
            <w:r w:rsidRPr="002355C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ศาสตราจารย์</w:t>
            </w:r>
            <w:r w:rsidRPr="002355C3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ดร</w:t>
            </w:r>
            <w:r w:rsidRPr="002355C3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. </w:t>
            </w:r>
            <w:r w:rsidRPr="002355C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ดุสิต</w:t>
            </w:r>
            <w:r w:rsidRPr="002355C3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เครืองาม</w:t>
            </w:r>
            <w:r w:rsidRPr="002355C3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      </w:t>
            </w:r>
            <w:r w:rsidR="009C6DA5" w:rsidRPr="00F25F14">
              <w:rPr>
                <w:rFonts w:ascii="TH SarabunPSK" w:hAnsi="TH SarabunPSK" w:cs="TH SarabunPSK"/>
                <w:szCs w:val="48"/>
              </w:rPr>
              <w:br/>
            </w:r>
            <w:r w:rsidR="009C6DA5" w:rsidRPr="00A6085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กรรมการผู้ทรงคุณวุฒิ</w:t>
            </w:r>
          </w:p>
          <w:p w14:paraId="141BE370" w14:textId="1ABB909E" w:rsidR="009C6DA5" w:rsidRPr="00F25F14" w:rsidRDefault="009C6DA5" w:rsidP="00FB2861">
            <w:pPr>
              <w:rPr>
                <w:rFonts w:ascii="TH SarabunPSK" w:hAnsi="TH SarabunPSK" w:cs="TH SarabunPSK"/>
                <w:b/>
                <w:bCs/>
                <w:sz w:val="48"/>
                <w:szCs w:val="48"/>
                <w:lang w:bidi="th-TH"/>
              </w:rPr>
            </w:pP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(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 xml:space="preserve">อายุ 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6</w:t>
            </w:r>
            <w:r w:rsidR="00DF604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5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 xml:space="preserve"> 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>ปี)</w:t>
            </w:r>
          </w:p>
        </w:tc>
      </w:tr>
      <w:tr w:rsidR="009C6DA5" w:rsidRPr="00A60853" w14:paraId="5367AA0C" w14:textId="77777777" w:rsidTr="00FB2861">
        <w:trPr>
          <w:trHeight w:val="1589"/>
        </w:trPr>
        <w:tc>
          <w:tcPr>
            <w:tcW w:w="3662" w:type="dxa"/>
            <w:gridSpan w:val="3"/>
            <w:vMerge/>
          </w:tcPr>
          <w:p w14:paraId="11C1AE8A" w14:textId="77777777" w:rsidR="009C6DA5" w:rsidRPr="00F25F14" w:rsidRDefault="009C6DA5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4E518FD1" w14:textId="77777777" w:rsidR="009C6DA5" w:rsidRPr="00F25F14" w:rsidRDefault="009C6DA5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 w:val="restart"/>
            <w:vAlign w:val="bottom"/>
          </w:tcPr>
          <w:p w14:paraId="2A071ACC" w14:textId="77777777" w:rsidR="009C6DA5" w:rsidRPr="00F25F14" w:rsidRDefault="009C6DA5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ประวัติการทำงาน</w:t>
            </w:r>
          </w:p>
          <w:p w14:paraId="55A2F72C" w14:textId="69E2AD1D" w:rsidR="002355C3" w:rsidRDefault="002355C3" w:rsidP="00FB2861">
            <w:pPr>
              <w:rPr>
                <w:rFonts w:ascii="TH SarabunPSK" w:hAnsi="TH SarabunPSK" w:cs="TH SarabunPSK"/>
                <w:sz w:val="40"/>
                <w:szCs w:val="40"/>
                <w:lang w:bidi="th-TH"/>
              </w:rPr>
            </w:pP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กรรมการผู้จัดการ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บริษัท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ไทยโซลาร์ฟิวเจอร์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จำกัด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      </w:t>
            </w:r>
          </w:p>
          <w:p w14:paraId="15195AAF" w14:textId="77777777" w:rsidR="009C6DA5" w:rsidRPr="00F25F14" w:rsidRDefault="009C6DA5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ประวัติการศึกษา</w:t>
            </w:r>
          </w:p>
          <w:p w14:paraId="6A629CEF" w14:textId="77777777" w:rsidR="002355C3" w:rsidRPr="002355C3" w:rsidRDefault="002355C3" w:rsidP="002355C3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ปริญญาเอก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สาขาวิศวกรรมไฟฟ้า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คณะวิศวกรรมศาสตร์พื้นฐาน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มหาวิทยาลัยโอซาก้า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ประเทศญี่ปุ่น</w:t>
            </w:r>
          </w:p>
          <w:p w14:paraId="642B6067" w14:textId="77777777" w:rsidR="002355C3" w:rsidRPr="002355C3" w:rsidRDefault="002355C3" w:rsidP="002355C3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ปริญญาโท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สาขาวิศวกรรมไฟฟ้า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คณะวิศวกรรมศาสตร์พื้นฐาน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มหาวิทยาลัยโอซาก้า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ประเทศญี่ปุ่น</w:t>
            </w:r>
          </w:p>
          <w:p w14:paraId="6F1E389D" w14:textId="77777777" w:rsidR="002355C3" w:rsidRPr="002355C3" w:rsidRDefault="002355C3" w:rsidP="002355C3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ปริญญาตรี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สาขาวิศวกรรมไฟฟ้า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คณะวิศวกรรมศาสตร์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มหาวิทยาลัยนาโกย่า</w:t>
            </w: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ประเทศญี่ปุ่น</w:t>
            </w:r>
          </w:p>
          <w:p w14:paraId="4162EA68" w14:textId="77777777" w:rsidR="009C6DA5" w:rsidRPr="00F25F14" w:rsidRDefault="009C6DA5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 wp14:anchorId="5D06E702" wp14:editId="6CD9233F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583565</wp:posOffset>
                      </wp:positionV>
                      <wp:extent cx="337820" cy="337185"/>
                      <wp:effectExtent l="0" t="0" r="5080" b="5715"/>
                      <wp:wrapNone/>
                      <wp:docPr id="29" name="Group 29" descr="phon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820" cy="337185"/>
                                <a:chOff x="0" y="0"/>
                                <a:chExt cx="337820" cy="337185"/>
                              </a:xfrm>
                            </wpg:grpSpPr>
                            <wps:wsp>
                              <wps:cNvPr id="30" name="Freeform: Shape 162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820" cy="337185"/>
                                </a:xfrm>
                                <a:custGeom>
                                  <a:avLst/>
                                  <a:gdLst>
                                    <a:gd name="connsiteX0" fmla="*/ 741998 w 2517880"/>
                                    <a:gd name="connsiteY0" fmla="*/ 2445067 h 2514600"/>
                                    <a:gd name="connsiteX1" fmla="*/ 786765 w 2517880"/>
                                    <a:gd name="connsiteY1" fmla="*/ 2462212 h 2514600"/>
                                    <a:gd name="connsiteX2" fmla="*/ 846773 w 2517880"/>
                                    <a:gd name="connsiteY2" fmla="*/ 2486977 h 2514600"/>
                                    <a:gd name="connsiteX3" fmla="*/ 818198 w 2517880"/>
                                    <a:gd name="connsiteY3" fmla="*/ 2482214 h 2514600"/>
                                    <a:gd name="connsiteX4" fmla="*/ 786765 w 2517880"/>
                                    <a:gd name="connsiteY4" fmla="*/ 2468879 h 2514600"/>
                                    <a:gd name="connsiteX5" fmla="*/ 741998 w 2517880"/>
                                    <a:gd name="connsiteY5" fmla="*/ 2445067 h 2514600"/>
                                    <a:gd name="connsiteX6" fmla="*/ 628649 w 2517880"/>
                                    <a:gd name="connsiteY6" fmla="*/ 2345888 h 2514600"/>
                                    <a:gd name="connsiteX7" fmla="*/ 639127 w 2517880"/>
                                    <a:gd name="connsiteY7" fmla="*/ 2351722 h 2514600"/>
                                    <a:gd name="connsiteX8" fmla="*/ 675322 w 2517880"/>
                                    <a:gd name="connsiteY8" fmla="*/ 2374582 h 2514600"/>
                                    <a:gd name="connsiteX9" fmla="*/ 698182 w 2517880"/>
                                    <a:gd name="connsiteY9" fmla="*/ 2394585 h 2514600"/>
                                    <a:gd name="connsiteX10" fmla="*/ 644842 w 2517880"/>
                                    <a:gd name="connsiteY10" fmla="*/ 2363152 h 2514600"/>
                                    <a:gd name="connsiteX11" fmla="*/ 626745 w 2517880"/>
                                    <a:gd name="connsiteY11" fmla="*/ 2347912 h 2514600"/>
                                    <a:gd name="connsiteX12" fmla="*/ 628649 w 2517880"/>
                                    <a:gd name="connsiteY12" fmla="*/ 2345888 h 2514600"/>
                                    <a:gd name="connsiteX13" fmla="*/ 541973 w 2517880"/>
                                    <a:gd name="connsiteY13" fmla="*/ 2310765 h 2514600"/>
                                    <a:gd name="connsiteX14" fmla="*/ 575310 w 2517880"/>
                                    <a:gd name="connsiteY14" fmla="*/ 2334577 h 2514600"/>
                                    <a:gd name="connsiteX15" fmla="*/ 609600 w 2517880"/>
                                    <a:gd name="connsiteY15" fmla="*/ 2356485 h 2514600"/>
                                    <a:gd name="connsiteX16" fmla="*/ 632460 w 2517880"/>
                                    <a:gd name="connsiteY16" fmla="*/ 2374582 h 2514600"/>
                                    <a:gd name="connsiteX17" fmla="*/ 605790 w 2517880"/>
                                    <a:gd name="connsiteY17" fmla="*/ 2363152 h 2514600"/>
                                    <a:gd name="connsiteX18" fmla="*/ 615315 w 2517880"/>
                                    <a:gd name="connsiteY18" fmla="*/ 2376487 h 2514600"/>
                                    <a:gd name="connsiteX19" fmla="*/ 584835 w 2517880"/>
                                    <a:gd name="connsiteY19" fmla="*/ 2357437 h 2514600"/>
                                    <a:gd name="connsiteX20" fmla="*/ 569595 w 2517880"/>
                                    <a:gd name="connsiteY20" fmla="*/ 2347912 h 2514600"/>
                                    <a:gd name="connsiteX21" fmla="*/ 554355 w 2517880"/>
                                    <a:gd name="connsiteY21" fmla="*/ 2338387 h 2514600"/>
                                    <a:gd name="connsiteX22" fmla="*/ 261809 w 2517880"/>
                                    <a:gd name="connsiteY22" fmla="*/ 2061771 h 2514600"/>
                                    <a:gd name="connsiteX23" fmla="*/ 277178 w 2517880"/>
                                    <a:gd name="connsiteY23" fmla="*/ 2083117 h 2514600"/>
                                    <a:gd name="connsiteX24" fmla="*/ 264200 w 2517880"/>
                                    <a:gd name="connsiteY24" fmla="*/ 2066984 h 2514600"/>
                                    <a:gd name="connsiteX25" fmla="*/ 218093 w 2517880"/>
                                    <a:gd name="connsiteY25" fmla="*/ 1904151 h 2514600"/>
                                    <a:gd name="connsiteX26" fmla="*/ 233363 w 2517880"/>
                                    <a:gd name="connsiteY26" fmla="*/ 1927859 h 2514600"/>
                                    <a:gd name="connsiteX27" fmla="*/ 259080 w 2517880"/>
                                    <a:gd name="connsiteY27" fmla="*/ 1972627 h 2514600"/>
                                    <a:gd name="connsiteX28" fmla="*/ 279083 w 2517880"/>
                                    <a:gd name="connsiteY28" fmla="*/ 2008822 h 2514600"/>
                                    <a:gd name="connsiteX29" fmla="*/ 260033 w 2517880"/>
                                    <a:gd name="connsiteY29" fmla="*/ 1985009 h 2514600"/>
                                    <a:gd name="connsiteX30" fmla="*/ 241935 w 2517880"/>
                                    <a:gd name="connsiteY30" fmla="*/ 1958339 h 2514600"/>
                                    <a:gd name="connsiteX31" fmla="*/ 225743 w 2517880"/>
                                    <a:gd name="connsiteY31" fmla="*/ 1931669 h 2514600"/>
                                    <a:gd name="connsiteX32" fmla="*/ 216218 w 2517880"/>
                                    <a:gd name="connsiteY32" fmla="*/ 1906904 h 2514600"/>
                                    <a:gd name="connsiteX33" fmla="*/ 218093 w 2517880"/>
                                    <a:gd name="connsiteY33" fmla="*/ 1904151 h 2514600"/>
                                    <a:gd name="connsiteX34" fmla="*/ 151448 w 2517880"/>
                                    <a:gd name="connsiteY34" fmla="*/ 1838325 h 2514600"/>
                                    <a:gd name="connsiteX35" fmla="*/ 181928 w 2517880"/>
                                    <a:gd name="connsiteY35" fmla="*/ 1897380 h 2514600"/>
                                    <a:gd name="connsiteX36" fmla="*/ 219075 w 2517880"/>
                                    <a:gd name="connsiteY36" fmla="*/ 1965960 h 2514600"/>
                                    <a:gd name="connsiteX37" fmla="*/ 236220 w 2517880"/>
                                    <a:gd name="connsiteY37" fmla="*/ 1997392 h 2514600"/>
                                    <a:gd name="connsiteX38" fmla="*/ 250508 w 2517880"/>
                                    <a:gd name="connsiteY38" fmla="*/ 2024062 h 2514600"/>
                                    <a:gd name="connsiteX39" fmla="*/ 260985 w 2517880"/>
                                    <a:gd name="connsiteY39" fmla="*/ 2053590 h 2514600"/>
                                    <a:gd name="connsiteX40" fmla="*/ 261224 w 2517880"/>
                                    <a:gd name="connsiteY40" fmla="*/ 2060496 h 2514600"/>
                                    <a:gd name="connsiteX41" fmla="*/ 261809 w 2517880"/>
                                    <a:gd name="connsiteY41" fmla="*/ 2061771 h 2514600"/>
                                    <a:gd name="connsiteX42" fmla="*/ 260033 w 2517880"/>
                                    <a:gd name="connsiteY42" fmla="*/ 2059305 h 2514600"/>
                                    <a:gd name="connsiteX43" fmla="*/ 240030 w 2517880"/>
                                    <a:gd name="connsiteY43" fmla="*/ 2027872 h 2514600"/>
                                    <a:gd name="connsiteX44" fmla="*/ 196215 w 2517880"/>
                                    <a:gd name="connsiteY44" fmla="*/ 1954530 h 2514600"/>
                                    <a:gd name="connsiteX45" fmla="*/ 177165 w 2517880"/>
                                    <a:gd name="connsiteY45" fmla="*/ 1917382 h 2514600"/>
                                    <a:gd name="connsiteX46" fmla="*/ 162878 w 2517880"/>
                                    <a:gd name="connsiteY46" fmla="*/ 1884045 h 2514600"/>
                                    <a:gd name="connsiteX47" fmla="*/ 151448 w 2517880"/>
                                    <a:gd name="connsiteY47" fmla="*/ 1838325 h 2514600"/>
                                    <a:gd name="connsiteX48" fmla="*/ 13335 w 2517880"/>
                                    <a:gd name="connsiteY48" fmla="*/ 1144905 h 2514600"/>
                                    <a:gd name="connsiteX49" fmla="*/ 9525 w 2517880"/>
                                    <a:gd name="connsiteY49" fmla="*/ 1261110 h 2514600"/>
                                    <a:gd name="connsiteX50" fmla="*/ 13335 w 2517880"/>
                                    <a:gd name="connsiteY50" fmla="*/ 1291590 h 2514600"/>
                                    <a:gd name="connsiteX51" fmla="*/ 18097 w 2517880"/>
                                    <a:gd name="connsiteY51" fmla="*/ 1313497 h 2514600"/>
                                    <a:gd name="connsiteX52" fmla="*/ 40957 w 2517880"/>
                                    <a:gd name="connsiteY52" fmla="*/ 1471612 h 2514600"/>
                                    <a:gd name="connsiteX53" fmla="*/ 34290 w 2517880"/>
                                    <a:gd name="connsiteY53" fmla="*/ 1474470 h 2514600"/>
                                    <a:gd name="connsiteX54" fmla="*/ 34290 w 2517880"/>
                                    <a:gd name="connsiteY54" fmla="*/ 1510665 h 2514600"/>
                                    <a:gd name="connsiteX55" fmla="*/ 52387 w 2517880"/>
                                    <a:gd name="connsiteY55" fmla="*/ 1622107 h 2514600"/>
                                    <a:gd name="connsiteX56" fmla="*/ 126682 w 2517880"/>
                                    <a:gd name="connsiteY56" fmla="*/ 1823085 h 2514600"/>
                                    <a:gd name="connsiteX57" fmla="*/ 95250 w 2517880"/>
                                    <a:gd name="connsiteY57" fmla="*/ 1786890 h 2514600"/>
                                    <a:gd name="connsiteX58" fmla="*/ 72390 w 2517880"/>
                                    <a:gd name="connsiteY58" fmla="*/ 1711642 h 2514600"/>
                                    <a:gd name="connsiteX59" fmla="*/ 60960 w 2517880"/>
                                    <a:gd name="connsiteY59" fmla="*/ 1672590 h 2514600"/>
                                    <a:gd name="connsiteX60" fmla="*/ 50482 w 2517880"/>
                                    <a:gd name="connsiteY60" fmla="*/ 1632585 h 2514600"/>
                                    <a:gd name="connsiteX61" fmla="*/ 44767 w 2517880"/>
                                    <a:gd name="connsiteY61" fmla="*/ 1612582 h 2514600"/>
                                    <a:gd name="connsiteX62" fmla="*/ 40005 w 2517880"/>
                                    <a:gd name="connsiteY62" fmla="*/ 1592580 h 2514600"/>
                                    <a:gd name="connsiteX63" fmla="*/ 29527 w 2517880"/>
                                    <a:gd name="connsiteY63" fmla="*/ 1551622 h 2514600"/>
                                    <a:gd name="connsiteX64" fmla="*/ 20955 w 2517880"/>
                                    <a:gd name="connsiteY64" fmla="*/ 1509712 h 2514600"/>
                                    <a:gd name="connsiteX65" fmla="*/ 17145 w 2517880"/>
                                    <a:gd name="connsiteY65" fmla="*/ 1488757 h 2514600"/>
                                    <a:gd name="connsiteX66" fmla="*/ 14287 w 2517880"/>
                                    <a:gd name="connsiteY66" fmla="*/ 1467802 h 2514600"/>
                                    <a:gd name="connsiteX67" fmla="*/ 7620 w 2517880"/>
                                    <a:gd name="connsiteY67" fmla="*/ 1425892 h 2514600"/>
                                    <a:gd name="connsiteX68" fmla="*/ 3810 w 2517880"/>
                                    <a:gd name="connsiteY68" fmla="*/ 1383982 h 2514600"/>
                                    <a:gd name="connsiteX69" fmla="*/ 1905 w 2517880"/>
                                    <a:gd name="connsiteY69" fmla="*/ 1363027 h 2514600"/>
                                    <a:gd name="connsiteX70" fmla="*/ 952 w 2517880"/>
                                    <a:gd name="connsiteY70" fmla="*/ 1342072 h 2514600"/>
                                    <a:gd name="connsiteX71" fmla="*/ 0 w 2517880"/>
                                    <a:gd name="connsiteY71" fmla="*/ 1301115 h 2514600"/>
                                    <a:gd name="connsiteX72" fmla="*/ 952 w 2517880"/>
                                    <a:gd name="connsiteY72" fmla="*/ 1261110 h 2514600"/>
                                    <a:gd name="connsiteX73" fmla="*/ 3810 w 2517880"/>
                                    <a:gd name="connsiteY73" fmla="*/ 1222057 h 2514600"/>
                                    <a:gd name="connsiteX74" fmla="*/ 8572 w 2517880"/>
                                    <a:gd name="connsiteY74" fmla="*/ 1183957 h 2514600"/>
                                    <a:gd name="connsiteX75" fmla="*/ 11430 w 2517880"/>
                                    <a:gd name="connsiteY75" fmla="*/ 1165860 h 2514600"/>
                                    <a:gd name="connsiteX76" fmla="*/ 13335 w 2517880"/>
                                    <a:gd name="connsiteY76" fmla="*/ 1144905 h 2514600"/>
                                    <a:gd name="connsiteX77" fmla="*/ 902970 w 2517880"/>
                                    <a:gd name="connsiteY77" fmla="*/ 67627 h 2514600"/>
                                    <a:gd name="connsiteX78" fmla="*/ 878205 w 2517880"/>
                                    <a:gd name="connsiteY78" fmla="*/ 85724 h 2514600"/>
                                    <a:gd name="connsiteX79" fmla="*/ 829627 w 2517880"/>
                                    <a:gd name="connsiteY79" fmla="*/ 102869 h 2514600"/>
                                    <a:gd name="connsiteX80" fmla="*/ 780097 w 2517880"/>
                                    <a:gd name="connsiteY80" fmla="*/ 120967 h 2514600"/>
                                    <a:gd name="connsiteX81" fmla="*/ 735330 w 2517880"/>
                                    <a:gd name="connsiteY81" fmla="*/ 130492 h 2514600"/>
                                    <a:gd name="connsiteX82" fmla="*/ 721995 w 2517880"/>
                                    <a:gd name="connsiteY82" fmla="*/ 130492 h 2514600"/>
                                    <a:gd name="connsiteX83" fmla="*/ 780097 w 2517880"/>
                                    <a:gd name="connsiteY83" fmla="*/ 105727 h 2514600"/>
                                    <a:gd name="connsiteX84" fmla="*/ 818197 w 2517880"/>
                                    <a:gd name="connsiteY84" fmla="*/ 91439 h 2514600"/>
                                    <a:gd name="connsiteX85" fmla="*/ 837247 w 2517880"/>
                                    <a:gd name="connsiteY85" fmla="*/ 84772 h 2514600"/>
                                    <a:gd name="connsiteX86" fmla="*/ 855345 w 2517880"/>
                                    <a:gd name="connsiteY86" fmla="*/ 79057 h 2514600"/>
                                    <a:gd name="connsiteX87" fmla="*/ 902970 w 2517880"/>
                                    <a:gd name="connsiteY87" fmla="*/ 67627 h 2514600"/>
                                    <a:gd name="connsiteX88" fmla="*/ 1618298 w 2517880"/>
                                    <a:gd name="connsiteY88" fmla="*/ 56197 h 2514600"/>
                                    <a:gd name="connsiteX89" fmla="*/ 1667828 w 2517880"/>
                                    <a:gd name="connsiteY89" fmla="*/ 66674 h 2514600"/>
                                    <a:gd name="connsiteX90" fmla="*/ 1717358 w 2517880"/>
                                    <a:gd name="connsiteY90" fmla="*/ 80009 h 2514600"/>
                                    <a:gd name="connsiteX91" fmla="*/ 1737360 w 2517880"/>
                                    <a:gd name="connsiteY91" fmla="*/ 92392 h 2514600"/>
                                    <a:gd name="connsiteX92" fmla="*/ 1682115 w 2517880"/>
                                    <a:gd name="connsiteY92" fmla="*/ 77152 h 2514600"/>
                                    <a:gd name="connsiteX93" fmla="*/ 1618298 w 2517880"/>
                                    <a:gd name="connsiteY93" fmla="*/ 56197 h 2514600"/>
                                    <a:gd name="connsiteX94" fmla="*/ 1295400 w 2517880"/>
                                    <a:gd name="connsiteY94" fmla="*/ 31432 h 2514600"/>
                                    <a:gd name="connsiteX95" fmla="*/ 1349692 w 2517880"/>
                                    <a:gd name="connsiteY95" fmla="*/ 33337 h 2514600"/>
                                    <a:gd name="connsiteX96" fmla="*/ 1403985 w 2517880"/>
                                    <a:gd name="connsiteY96" fmla="*/ 37147 h 2514600"/>
                                    <a:gd name="connsiteX97" fmla="*/ 1489710 w 2517880"/>
                                    <a:gd name="connsiteY97" fmla="*/ 46672 h 2514600"/>
                                    <a:gd name="connsiteX98" fmla="*/ 1763077 w 2517880"/>
                                    <a:gd name="connsiteY98" fmla="*/ 123825 h 2514600"/>
                                    <a:gd name="connsiteX99" fmla="*/ 1980247 w 2517880"/>
                                    <a:gd name="connsiteY99" fmla="*/ 243840 h 2514600"/>
                                    <a:gd name="connsiteX100" fmla="*/ 2027872 w 2517880"/>
                                    <a:gd name="connsiteY100" fmla="*/ 275272 h 2514600"/>
                                    <a:gd name="connsiteX101" fmla="*/ 2069782 w 2517880"/>
                                    <a:gd name="connsiteY101" fmla="*/ 302895 h 2514600"/>
                                    <a:gd name="connsiteX102" fmla="*/ 2066925 w 2517880"/>
                                    <a:gd name="connsiteY102" fmla="*/ 291465 h 2514600"/>
                                    <a:gd name="connsiteX103" fmla="*/ 2170747 w 2517880"/>
                                    <a:gd name="connsiteY103" fmla="*/ 393382 h 2514600"/>
                                    <a:gd name="connsiteX104" fmla="*/ 2216467 w 2517880"/>
                                    <a:gd name="connsiteY104" fmla="*/ 442912 h 2514600"/>
                                    <a:gd name="connsiteX105" fmla="*/ 2265045 w 2517880"/>
                                    <a:gd name="connsiteY105" fmla="*/ 487680 h 2514600"/>
                                    <a:gd name="connsiteX106" fmla="*/ 2223135 w 2517880"/>
                                    <a:gd name="connsiteY106" fmla="*/ 435292 h 2514600"/>
                                    <a:gd name="connsiteX107" fmla="*/ 2195512 w 2517880"/>
                                    <a:gd name="connsiteY107" fmla="*/ 402907 h 2514600"/>
                                    <a:gd name="connsiteX108" fmla="*/ 2184082 w 2517880"/>
                                    <a:gd name="connsiteY108" fmla="*/ 389572 h 2514600"/>
                                    <a:gd name="connsiteX109" fmla="*/ 2172652 w 2517880"/>
                                    <a:gd name="connsiteY109" fmla="*/ 376237 h 2514600"/>
                                    <a:gd name="connsiteX110" fmla="*/ 2142172 w 2517880"/>
                                    <a:gd name="connsiteY110" fmla="*/ 343852 h 2514600"/>
                                    <a:gd name="connsiteX111" fmla="*/ 2323148 w 2517880"/>
                                    <a:gd name="connsiteY111" fmla="*/ 529590 h 2514600"/>
                                    <a:gd name="connsiteX112" fmla="*/ 2447925 w 2517880"/>
                                    <a:gd name="connsiteY112" fmla="*/ 744855 h 2514600"/>
                                    <a:gd name="connsiteX113" fmla="*/ 2461260 w 2517880"/>
                                    <a:gd name="connsiteY113" fmla="*/ 751522 h 2514600"/>
                                    <a:gd name="connsiteX114" fmla="*/ 2489835 w 2517880"/>
                                    <a:gd name="connsiteY114" fmla="*/ 850582 h 2514600"/>
                                    <a:gd name="connsiteX115" fmla="*/ 2507932 w 2517880"/>
                                    <a:gd name="connsiteY115" fmla="*/ 943927 h 2514600"/>
                                    <a:gd name="connsiteX116" fmla="*/ 2516505 w 2517880"/>
                                    <a:gd name="connsiteY116" fmla="*/ 1029652 h 2514600"/>
                                    <a:gd name="connsiteX117" fmla="*/ 2517457 w 2517880"/>
                                    <a:gd name="connsiteY117" fmla="*/ 1068705 h 2514600"/>
                                    <a:gd name="connsiteX118" fmla="*/ 2517457 w 2517880"/>
                                    <a:gd name="connsiteY118" fmla="*/ 1105852 h 2514600"/>
                                    <a:gd name="connsiteX119" fmla="*/ 2512695 w 2517880"/>
                                    <a:gd name="connsiteY119" fmla="*/ 1171575 h 2514600"/>
                                    <a:gd name="connsiteX120" fmla="*/ 2504123 w 2517880"/>
                                    <a:gd name="connsiteY120" fmla="*/ 1224915 h 2514600"/>
                                    <a:gd name="connsiteX121" fmla="*/ 2495340 w 2517880"/>
                                    <a:gd name="connsiteY121" fmla="*/ 1253522 h 2514600"/>
                                    <a:gd name="connsiteX122" fmla="*/ 2497455 w 2517880"/>
                                    <a:gd name="connsiteY122" fmla="*/ 1295400 h 2514600"/>
                                    <a:gd name="connsiteX123" fmla="*/ 2053779 w 2517880"/>
                                    <a:gd name="connsiteY123" fmla="*/ 2236194 h 2514600"/>
                                    <a:gd name="connsiteX124" fmla="*/ 2050729 w 2517880"/>
                                    <a:gd name="connsiteY124" fmla="*/ 2238475 h 2514600"/>
                                    <a:gd name="connsiteX125" fmla="*/ 2048828 w 2517880"/>
                                    <a:gd name="connsiteY125" fmla="*/ 2240280 h 2514600"/>
                                    <a:gd name="connsiteX126" fmla="*/ 1835468 w 2517880"/>
                                    <a:gd name="connsiteY126" fmla="*/ 2390775 h 2514600"/>
                                    <a:gd name="connsiteX127" fmla="*/ 1784152 w 2517880"/>
                                    <a:gd name="connsiteY127" fmla="*/ 2405658 h 2514600"/>
                                    <a:gd name="connsiteX128" fmla="*/ 1774926 w 2517880"/>
                                    <a:gd name="connsiteY128" fmla="*/ 2408142 h 2514600"/>
                                    <a:gd name="connsiteX129" fmla="*/ 1752823 w 2517880"/>
                                    <a:gd name="connsiteY129" fmla="*/ 2418789 h 2514600"/>
                                    <a:gd name="connsiteX130" fmla="*/ 1278255 w 2517880"/>
                                    <a:gd name="connsiteY130" fmla="*/ 2514600 h 2514600"/>
                                    <a:gd name="connsiteX131" fmla="*/ 915702 w 2517880"/>
                                    <a:gd name="connsiteY131" fmla="*/ 2459787 h 2514600"/>
                                    <a:gd name="connsiteX132" fmla="*/ 831186 w 2517880"/>
                                    <a:gd name="connsiteY132" fmla="*/ 2428854 h 2514600"/>
                                    <a:gd name="connsiteX133" fmla="*/ 821055 w 2517880"/>
                                    <a:gd name="connsiteY133" fmla="*/ 2426017 h 2514600"/>
                                    <a:gd name="connsiteX134" fmla="*/ 787718 w 2517880"/>
                                    <a:gd name="connsiteY134" fmla="*/ 2413635 h 2514600"/>
                                    <a:gd name="connsiteX135" fmla="*/ 647700 w 2517880"/>
                                    <a:gd name="connsiteY135" fmla="*/ 2347912 h 2514600"/>
                                    <a:gd name="connsiteX136" fmla="*/ 603885 w 2517880"/>
                                    <a:gd name="connsiteY136" fmla="*/ 2315527 h 2514600"/>
                                    <a:gd name="connsiteX137" fmla="*/ 552450 w 2517880"/>
                                    <a:gd name="connsiteY137" fmla="*/ 2278380 h 2514600"/>
                                    <a:gd name="connsiteX138" fmla="*/ 499110 w 2517880"/>
                                    <a:gd name="connsiteY138" fmla="*/ 2237422 h 2514600"/>
                                    <a:gd name="connsiteX139" fmla="*/ 451485 w 2517880"/>
                                    <a:gd name="connsiteY139" fmla="*/ 2196465 h 2514600"/>
                                    <a:gd name="connsiteX140" fmla="*/ 411480 w 2517880"/>
                                    <a:gd name="connsiteY140" fmla="*/ 2171700 h 2514600"/>
                                    <a:gd name="connsiteX141" fmla="*/ 461963 w 2517880"/>
                                    <a:gd name="connsiteY141" fmla="*/ 2219325 h 2514600"/>
                                    <a:gd name="connsiteX142" fmla="*/ 514350 w 2517880"/>
                                    <a:gd name="connsiteY142" fmla="*/ 2266950 h 2514600"/>
                                    <a:gd name="connsiteX143" fmla="*/ 485775 w 2517880"/>
                                    <a:gd name="connsiteY143" fmla="*/ 2251710 h 2514600"/>
                                    <a:gd name="connsiteX144" fmla="*/ 445770 w 2517880"/>
                                    <a:gd name="connsiteY144" fmla="*/ 2215515 h 2514600"/>
                                    <a:gd name="connsiteX145" fmla="*/ 401003 w 2517880"/>
                                    <a:gd name="connsiteY145" fmla="*/ 2167890 h 2514600"/>
                                    <a:gd name="connsiteX146" fmla="*/ 378143 w 2517880"/>
                                    <a:gd name="connsiteY146" fmla="*/ 2142172 h 2514600"/>
                                    <a:gd name="connsiteX147" fmla="*/ 355283 w 2517880"/>
                                    <a:gd name="connsiteY147" fmla="*/ 2116455 h 2514600"/>
                                    <a:gd name="connsiteX148" fmla="*/ 392430 w 2517880"/>
                                    <a:gd name="connsiteY148" fmla="*/ 2145030 h 2514600"/>
                                    <a:gd name="connsiteX149" fmla="*/ 319326 w 2517880"/>
                                    <a:gd name="connsiteY149" fmla="*/ 2055971 h 2514600"/>
                                    <a:gd name="connsiteX150" fmla="*/ 282887 w 2517880"/>
                                    <a:gd name="connsiteY150" fmla="*/ 1997944 h 2514600"/>
                                    <a:gd name="connsiteX151" fmla="*/ 267275 w 2517880"/>
                                    <a:gd name="connsiteY151" fmla="*/ 1977066 h 2514600"/>
                                    <a:gd name="connsiteX152" fmla="*/ 206206 w 2517880"/>
                                    <a:gd name="connsiteY152" fmla="*/ 1876543 h 2514600"/>
                                    <a:gd name="connsiteX153" fmla="*/ 160874 w 2517880"/>
                                    <a:gd name="connsiteY153" fmla="*/ 1782439 h 2514600"/>
                                    <a:gd name="connsiteX154" fmla="*/ 188595 w 2517880"/>
                                    <a:gd name="connsiteY154" fmla="*/ 1867852 h 2514600"/>
                                    <a:gd name="connsiteX155" fmla="*/ 94298 w 2517880"/>
                                    <a:gd name="connsiteY155" fmla="*/ 1623060 h 2514600"/>
                                    <a:gd name="connsiteX156" fmla="*/ 48578 w 2517880"/>
                                    <a:gd name="connsiteY156" fmla="*/ 1397317 h 2514600"/>
                                    <a:gd name="connsiteX157" fmla="*/ 57150 w 2517880"/>
                                    <a:gd name="connsiteY157" fmla="*/ 1489710 h 2514600"/>
                                    <a:gd name="connsiteX158" fmla="*/ 65723 w 2517880"/>
                                    <a:gd name="connsiteY158" fmla="*/ 1538287 h 2514600"/>
                                    <a:gd name="connsiteX159" fmla="*/ 76200 w 2517880"/>
                                    <a:gd name="connsiteY159" fmla="*/ 1584007 h 2514600"/>
                                    <a:gd name="connsiteX160" fmla="*/ 93345 w 2517880"/>
                                    <a:gd name="connsiteY160" fmla="*/ 1687830 h 2514600"/>
                                    <a:gd name="connsiteX161" fmla="*/ 80010 w 2517880"/>
                                    <a:gd name="connsiteY161" fmla="*/ 1665922 h 2514600"/>
                                    <a:gd name="connsiteX162" fmla="*/ 62865 w 2517880"/>
                                    <a:gd name="connsiteY162" fmla="*/ 1614487 h 2514600"/>
                                    <a:gd name="connsiteX163" fmla="*/ 48578 w 2517880"/>
                                    <a:gd name="connsiteY163" fmla="*/ 1551622 h 2514600"/>
                                    <a:gd name="connsiteX164" fmla="*/ 45720 w 2517880"/>
                                    <a:gd name="connsiteY164" fmla="*/ 1489710 h 2514600"/>
                                    <a:gd name="connsiteX165" fmla="*/ 35243 w 2517880"/>
                                    <a:gd name="connsiteY165" fmla="*/ 1299210 h 2514600"/>
                                    <a:gd name="connsiteX166" fmla="*/ 35243 w 2517880"/>
                                    <a:gd name="connsiteY166" fmla="*/ 1254442 h 2514600"/>
                                    <a:gd name="connsiteX167" fmla="*/ 35243 w 2517880"/>
                                    <a:gd name="connsiteY167" fmla="*/ 1232535 h 2514600"/>
                                    <a:gd name="connsiteX168" fmla="*/ 36195 w 2517880"/>
                                    <a:gd name="connsiteY168" fmla="*/ 1210627 h 2514600"/>
                                    <a:gd name="connsiteX169" fmla="*/ 38100 w 2517880"/>
                                    <a:gd name="connsiteY169" fmla="*/ 1166812 h 2514600"/>
                                    <a:gd name="connsiteX170" fmla="*/ 41910 w 2517880"/>
                                    <a:gd name="connsiteY170" fmla="*/ 1123950 h 2514600"/>
                                    <a:gd name="connsiteX171" fmla="*/ 43815 w 2517880"/>
                                    <a:gd name="connsiteY171" fmla="*/ 1102995 h 2514600"/>
                                    <a:gd name="connsiteX172" fmla="*/ 46673 w 2517880"/>
                                    <a:gd name="connsiteY172" fmla="*/ 1082040 h 2514600"/>
                                    <a:gd name="connsiteX173" fmla="*/ 53340 w 2517880"/>
                                    <a:gd name="connsiteY173" fmla="*/ 1040130 h 2514600"/>
                                    <a:gd name="connsiteX174" fmla="*/ 72390 w 2517880"/>
                                    <a:gd name="connsiteY174" fmla="*/ 957262 h 2514600"/>
                                    <a:gd name="connsiteX175" fmla="*/ 140018 w 2517880"/>
                                    <a:gd name="connsiteY175" fmla="*/ 799147 h 2514600"/>
                                    <a:gd name="connsiteX176" fmla="*/ 173355 w 2517880"/>
                                    <a:gd name="connsiteY176" fmla="*/ 780574 h 2514600"/>
                                    <a:gd name="connsiteX177" fmla="*/ 175420 w 2517880"/>
                                    <a:gd name="connsiteY177" fmla="*/ 778164 h 2514600"/>
                                    <a:gd name="connsiteX178" fmla="*/ 206206 w 2517880"/>
                                    <a:gd name="connsiteY178" fmla="*/ 714257 h 2514600"/>
                                    <a:gd name="connsiteX179" fmla="*/ 258734 w 2517880"/>
                                    <a:gd name="connsiteY179" fmla="*/ 634160 h 2514600"/>
                                    <a:gd name="connsiteX180" fmla="*/ 251460 w 2517880"/>
                                    <a:gd name="connsiteY180" fmla="*/ 641985 h 2514600"/>
                                    <a:gd name="connsiteX181" fmla="*/ 231457 w 2517880"/>
                                    <a:gd name="connsiteY181" fmla="*/ 658177 h 2514600"/>
                                    <a:gd name="connsiteX182" fmla="*/ 262890 w 2517880"/>
                                    <a:gd name="connsiteY182" fmla="*/ 597217 h 2514600"/>
                                    <a:gd name="connsiteX183" fmla="*/ 213360 w 2517880"/>
                                    <a:gd name="connsiteY183" fmla="*/ 670560 h 2514600"/>
                                    <a:gd name="connsiteX184" fmla="*/ 187642 w 2517880"/>
                                    <a:gd name="connsiteY184" fmla="*/ 706755 h 2514600"/>
                                    <a:gd name="connsiteX185" fmla="*/ 210502 w 2517880"/>
                                    <a:gd name="connsiteY185" fmla="*/ 647700 h 2514600"/>
                                    <a:gd name="connsiteX186" fmla="*/ 240030 w 2517880"/>
                                    <a:gd name="connsiteY186" fmla="*/ 597217 h 2514600"/>
                                    <a:gd name="connsiteX187" fmla="*/ 274320 w 2517880"/>
                                    <a:gd name="connsiteY187" fmla="*/ 546735 h 2514600"/>
                                    <a:gd name="connsiteX188" fmla="*/ 321945 w 2517880"/>
                                    <a:gd name="connsiteY188" fmla="*/ 480060 h 2514600"/>
                                    <a:gd name="connsiteX189" fmla="*/ 316230 w 2517880"/>
                                    <a:gd name="connsiteY189" fmla="*/ 480060 h 2514600"/>
                                    <a:gd name="connsiteX190" fmla="*/ 301942 w 2517880"/>
                                    <a:gd name="connsiteY190" fmla="*/ 491490 h 2514600"/>
                                    <a:gd name="connsiteX191" fmla="*/ 280035 w 2517880"/>
                                    <a:gd name="connsiteY191" fmla="*/ 513397 h 2514600"/>
                                    <a:gd name="connsiteX192" fmla="*/ 172402 w 2517880"/>
                                    <a:gd name="connsiteY192" fmla="*/ 670560 h 2514600"/>
                                    <a:gd name="connsiteX193" fmla="*/ 151447 w 2517880"/>
                                    <a:gd name="connsiteY193" fmla="*/ 712470 h 2514600"/>
                                    <a:gd name="connsiteX194" fmla="*/ 132397 w 2517880"/>
                                    <a:gd name="connsiteY194" fmla="*/ 751522 h 2514600"/>
                                    <a:gd name="connsiteX195" fmla="*/ 100012 w 2517880"/>
                                    <a:gd name="connsiteY195" fmla="*/ 814387 h 2514600"/>
                                    <a:gd name="connsiteX196" fmla="*/ 92392 w 2517880"/>
                                    <a:gd name="connsiteY196" fmla="*/ 801052 h 2514600"/>
                                    <a:gd name="connsiteX197" fmla="*/ 103822 w 2517880"/>
                                    <a:gd name="connsiteY197" fmla="*/ 765810 h 2514600"/>
                                    <a:gd name="connsiteX198" fmla="*/ 123825 w 2517880"/>
                                    <a:gd name="connsiteY198" fmla="*/ 719137 h 2514600"/>
                                    <a:gd name="connsiteX199" fmla="*/ 180975 w 2517880"/>
                                    <a:gd name="connsiteY199" fmla="*/ 612457 h 2514600"/>
                                    <a:gd name="connsiteX200" fmla="*/ 213360 w 2517880"/>
                                    <a:gd name="connsiteY200" fmla="*/ 563880 h 2514600"/>
                                    <a:gd name="connsiteX201" fmla="*/ 241935 w 2517880"/>
                                    <a:gd name="connsiteY201" fmla="*/ 523875 h 2514600"/>
                                    <a:gd name="connsiteX202" fmla="*/ 273367 w 2517880"/>
                                    <a:gd name="connsiteY202" fmla="*/ 483870 h 2514600"/>
                                    <a:gd name="connsiteX203" fmla="*/ 293370 w 2517880"/>
                                    <a:gd name="connsiteY203" fmla="*/ 461010 h 2514600"/>
                                    <a:gd name="connsiteX204" fmla="*/ 313372 w 2517880"/>
                                    <a:gd name="connsiteY204" fmla="*/ 439102 h 2514600"/>
                                    <a:gd name="connsiteX205" fmla="*/ 347662 w 2517880"/>
                                    <a:gd name="connsiteY205" fmla="*/ 406717 h 2514600"/>
                                    <a:gd name="connsiteX206" fmla="*/ 360045 w 2517880"/>
                                    <a:gd name="connsiteY206" fmla="*/ 401955 h 2514600"/>
                                    <a:gd name="connsiteX207" fmla="*/ 500062 w 2517880"/>
                                    <a:gd name="connsiteY207" fmla="*/ 269557 h 2514600"/>
                                    <a:gd name="connsiteX208" fmla="*/ 537210 w 2517880"/>
                                    <a:gd name="connsiteY208" fmla="*/ 244792 h 2514600"/>
                                    <a:gd name="connsiteX209" fmla="*/ 575310 w 2517880"/>
                                    <a:gd name="connsiteY209" fmla="*/ 221932 h 2514600"/>
                                    <a:gd name="connsiteX210" fmla="*/ 613410 w 2517880"/>
                                    <a:gd name="connsiteY210" fmla="*/ 200977 h 2514600"/>
                                    <a:gd name="connsiteX211" fmla="*/ 652462 w 2517880"/>
                                    <a:gd name="connsiteY211" fmla="*/ 181927 h 2514600"/>
                                    <a:gd name="connsiteX212" fmla="*/ 671512 w 2517880"/>
                                    <a:gd name="connsiteY212" fmla="*/ 172402 h 2514600"/>
                                    <a:gd name="connsiteX213" fmla="*/ 691515 w 2517880"/>
                                    <a:gd name="connsiteY213" fmla="*/ 163830 h 2514600"/>
                                    <a:gd name="connsiteX214" fmla="*/ 730567 w 2517880"/>
                                    <a:gd name="connsiteY214" fmla="*/ 147637 h 2514600"/>
                                    <a:gd name="connsiteX215" fmla="*/ 810577 w 2517880"/>
                                    <a:gd name="connsiteY215" fmla="*/ 118110 h 2514600"/>
                                    <a:gd name="connsiteX216" fmla="*/ 979170 w 2517880"/>
                                    <a:gd name="connsiteY216" fmla="*/ 60960 h 2514600"/>
                                    <a:gd name="connsiteX217" fmla="*/ 1031557 w 2517880"/>
                                    <a:gd name="connsiteY217" fmla="*/ 54292 h 2514600"/>
                                    <a:gd name="connsiteX218" fmla="*/ 1074420 w 2517880"/>
                                    <a:gd name="connsiteY218" fmla="*/ 52387 h 2514600"/>
                                    <a:gd name="connsiteX219" fmla="*/ 1122045 w 2517880"/>
                                    <a:gd name="connsiteY219" fmla="*/ 50482 h 2514600"/>
                                    <a:gd name="connsiteX220" fmla="*/ 1189672 w 2517880"/>
                                    <a:gd name="connsiteY220" fmla="*/ 45720 h 2514600"/>
                                    <a:gd name="connsiteX221" fmla="*/ 1208722 w 2517880"/>
                                    <a:gd name="connsiteY221" fmla="*/ 35242 h 2514600"/>
                                    <a:gd name="connsiteX222" fmla="*/ 1246822 w 2517880"/>
                                    <a:gd name="connsiteY222" fmla="*/ 32385 h 2514600"/>
                                    <a:gd name="connsiteX223" fmla="*/ 1295400 w 2517880"/>
                                    <a:gd name="connsiteY223" fmla="*/ 31432 h 2514600"/>
                                    <a:gd name="connsiteX224" fmla="*/ 1276350 w 2517880"/>
                                    <a:gd name="connsiteY224" fmla="*/ 0 h 2514600"/>
                                    <a:gd name="connsiteX225" fmla="*/ 1536383 w 2517880"/>
                                    <a:gd name="connsiteY225" fmla="*/ 31432 h 2514600"/>
                                    <a:gd name="connsiteX226" fmla="*/ 1465898 w 2517880"/>
                                    <a:gd name="connsiteY226" fmla="*/ 27622 h 2514600"/>
                                    <a:gd name="connsiteX227" fmla="*/ 1380173 w 2517880"/>
                                    <a:gd name="connsiteY227" fmla="*/ 19050 h 2514600"/>
                                    <a:gd name="connsiteX228" fmla="*/ 1336358 w 2517880"/>
                                    <a:gd name="connsiteY228" fmla="*/ 18097 h 2514600"/>
                                    <a:gd name="connsiteX229" fmla="*/ 1292543 w 2517880"/>
                                    <a:gd name="connsiteY229" fmla="*/ 19050 h 2514600"/>
                                    <a:gd name="connsiteX230" fmla="*/ 1248728 w 2517880"/>
                                    <a:gd name="connsiteY230" fmla="*/ 20955 h 2514600"/>
                                    <a:gd name="connsiteX231" fmla="*/ 1204913 w 2517880"/>
                                    <a:gd name="connsiteY231" fmla="*/ 23812 h 2514600"/>
                                    <a:gd name="connsiteX232" fmla="*/ 1119188 w 2517880"/>
                                    <a:gd name="connsiteY232" fmla="*/ 32385 h 2514600"/>
                                    <a:gd name="connsiteX233" fmla="*/ 1086803 w 2517880"/>
                                    <a:gd name="connsiteY233" fmla="*/ 33337 h 2514600"/>
                                    <a:gd name="connsiteX234" fmla="*/ 1057275 w 2517880"/>
                                    <a:gd name="connsiteY234" fmla="*/ 36195 h 2514600"/>
                                    <a:gd name="connsiteX235" fmla="*/ 1009650 w 2517880"/>
                                    <a:gd name="connsiteY235" fmla="*/ 42862 h 2514600"/>
                                    <a:gd name="connsiteX236" fmla="*/ 997268 w 2517880"/>
                                    <a:gd name="connsiteY236" fmla="*/ 35242 h 2514600"/>
                                    <a:gd name="connsiteX237" fmla="*/ 1276350 w 2517880"/>
                                    <a:gd name="connsiteY237" fmla="*/ 0 h 2514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</a:cxnLst>
                                  <a:rect l="l" t="t" r="r" b="b"/>
                                  <a:pathLst>
                                    <a:path w="2517880" h="2514600">
                                      <a:moveTo>
                                        <a:pt x="741998" y="2445067"/>
                                      </a:moveTo>
                                      <a:cubicBezTo>
                                        <a:pt x="756285" y="2449829"/>
                                        <a:pt x="770573" y="2454592"/>
                                        <a:pt x="786765" y="2462212"/>
                                      </a:cubicBezTo>
                                      <a:cubicBezTo>
                                        <a:pt x="803910" y="2467927"/>
                                        <a:pt x="822008" y="2476499"/>
                                        <a:pt x="846773" y="2486977"/>
                                      </a:cubicBezTo>
                                      <a:cubicBezTo>
                                        <a:pt x="837248" y="2485072"/>
                                        <a:pt x="827723" y="2483167"/>
                                        <a:pt x="818198" y="2482214"/>
                                      </a:cubicBezTo>
                                      <a:cubicBezTo>
                                        <a:pt x="808673" y="2479357"/>
                                        <a:pt x="799148" y="2474594"/>
                                        <a:pt x="786765" y="2468879"/>
                                      </a:cubicBezTo>
                                      <a:cubicBezTo>
                                        <a:pt x="774383" y="2461259"/>
                                        <a:pt x="760095" y="2452687"/>
                                        <a:pt x="741998" y="2445067"/>
                                      </a:cubicBezTo>
                                      <a:close/>
                                      <a:moveTo>
                                        <a:pt x="628649" y="2345888"/>
                                      </a:moveTo>
                                      <a:cubicBezTo>
                                        <a:pt x="630554" y="2346484"/>
                                        <a:pt x="633888" y="2348389"/>
                                        <a:pt x="639127" y="2351722"/>
                                      </a:cubicBezTo>
                                      <a:cubicBezTo>
                                        <a:pt x="661035" y="2362200"/>
                                        <a:pt x="669607" y="2368867"/>
                                        <a:pt x="675322" y="2374582"/>
                                      </a:cubicBezTo>
                                      <a:cubicBezTo>
                                        <a:pt x="681990" y="2380297"/>
                                        <a:pt x="684847" y="2386012"/>
                                        <a:pt x="698182" y="2394585"/>
                                      </a:cubicBezTo>
                                      <a:cubicBezTo>
                                        <a:pt x="688657" y="2392680"/>
                                        <a:pt x="662940" y="2375535"/>
                                        <a:pt x="644842" y="2363152"/>
                                      </a:cubicBezTo>
                                      <a:cubicBezTo>
                                        <a:pt x="635317" y="2356485"/>
                                        <a:pt x="628649" y="2350770"/>
                                        <a:pt x="626745" y="2347912"/>
                                      </a:cubicBezTo>
                                      <a:cubicBezTo>
                                        <a:pt x="626269" y="2346007"/>
                                        <a:pt x="626745" y="2345293"/>
                                        <a:pt x="628649" y="2345888"/>
                                      </a:cubicBezTo>
                                      <a:close/>
                                      <a:moveTo>
                                        <a:pt x="541973" y="2310765"/>
                                      </a:moveTo>
                                      <a:lnTo>
                                        <a:pt x="575310" y="2334577"/>
                                      </a:lnTo>
                                      <a:lnTo>
                                        <a:pt x="609600" y="2356485"/>
                                      </a:lnTo>
                                      <a:cubicBezTo>
                                        <a:pt x="630555" y="2371725"/>
                                        <a:pt x="635318" y="2375535"/>
                                        <a:pt x="632460" y="2374582"/>
                                      </a:cubicBezTo>
                                      <a:cubicBezTo>
                                        <a:pt x="628650" y="2374582"/>
                                        <a:pt x="617220" y="2368867"/>
                                        <a:pt x="605790" y="2363152"/>
                                      </a:cubicBezTo>
                                      <a:cubicBezTo>
                                        <a:pt x="583883" y="2352675"/>
                                        <a:pt x="563880" y="2342197"/>
                                        <a:pt x="615315" y="2376487"/>
                                      </a:cubicBezTo>
                                      <a:lnTo>
                                        <a:pt x="584835" y="2357437"/>
                                      </a:lnTo>
                                      <a:lnTo>
                                        <a:pt x="569595" y="2347912"/>
                                      </a:lnTo>
                                      <a:lnTo>
                                        <a:pt x="554355" y="2338387"/>
                                      </a:lnTo>
                                      <a:close/>
                                      <a:moveTo>
                                        <a:pt x="261809" y="2061771"/>
                                      </a:moveTo>
                                      <a:lnTo>
                                        <a:pt x="277178" y="2083117"/>
                                      </a:lnTo>
                                      <a:cubicBezTo>
                                        <a:pt x="270511" y="2075497"/>
                                        <a:pt x="266522" y="2070437"/>
                                        <a:pt x="264200" y="2066984"/>
                                      </a:cubicBezTo>
                                      <a:close/>
                                      <a:moveTo>
                                        <a:pt x="218093" y="1904151"/>
                                      </a:moveTo>
                                      <a:cubicBezTo>
                                        <a:pt x="221040" y="1904821"/>
                                        <a:pt x="226933" y="1915000"/>
                                        <a:pt x="233363" y="1927859"/>
                                      </a:cubicBezTo>
                                      <a:cubicBezTo>
                                        <a:pt x="242888" y="1944052"/>
                                        <a:pt x="253365" y="1964054"/>
                                        <a:pt x="259080" y="1972627"/>
                                      </a:cubicBezTo>
                                      <a:cubicBezTo>
                                        <a:pt x="264795" y="1985009"/>
                                        <a:pt x="272415" y="1996439"/>
                                        <a:pt x="279083" y="2008822"/>
                                      </a:cubicBezTo>
                                      <a:cubicBezTo>
                                        <a:pt x="273368" y="2001202"/>
                                        <a:pt x="266700" y="1992629"/>
                                        <a:pt x="260033" y="1985009"/>
                                      </a:cubicBezTo>
                                      <a:cubicBezTo>
                                        <a:pt x="253365" y="1976437"/>
                                        <a:pt x="247650" y="1966912"/>
                                        <a:pt x="241935" y="1958339"/>
                                      </a:cubicBezTo>
                                      <a:cubicBezTo>
                                        <a:pt x="236220" y="1949767"/>
                                        <a:pt x="230505" y="1940242"/>
                                        <a:pt x="225743" y="1931669"/>
                                      </a:cubicBezTo>
                                      <a:cubicBezTo>
                                        <a:pt x="222885" y="1923097"/>
                                        <a:pt x="219075" y="1914524"/>
                                        <a:pt x="216218" y="1906904"/>
                                      </a:cubicBezTo>
                                      <a:cubicBezTo>
                                        <a:pt x="216456" y="1904761"/>
                                        <a:pt x="217111" y="1903928"/>
                                        <a:pt x="218093" y="1904151"/>
                                      </a:cubicBezTo>
                                      <a:close/>
                                      <a:moveTo>
                                        <a:pt x="151448" y="1838325"/>
                                      </a:moveTo>
                                      <a:cubicBezTo>
                                        <a:pt x="160020" y="1853565"/>
                                        <a:pt x="170498" y="1874520"/>
                                        <a:pt x="181928" y="1897380"/>
                                      </a:cubicBezTo>
                                      <a:cubicBezTo>
                                        <a:pt x="194310" y="1919287"/>
                                        <a:pt x="206693" y="1944052"/>
                                        <a:pt x="219075" y="1965960"/>
                                      </a:cubicBezTo>
                                      <a:cubicBezTo>
                                        <a:pt x="225743" y="1977390"/>
                                        <a:pt x="231458" y="1987867"/>
                                        <a:pt x="236220" y="1997392"/>
                                      </a:cubicBezTo>
                                      <a:cubicBezTo>
                                        <a:pt x="241935" y="2006917"/>
                                        <a:pt x="246698" y="2015490"/>
                                        <a:pt x="250508" y="2024062"/>
                                      </a:cubicBezTo>
                                      <a:cubicBezTo>
                                        <a:pt x="258128" y="2039302"/>
                                        <a:pt x="262890" y="2050732"/>
                                        <a:pt x="260985" y="2053590"/>
                                      </a:cubicBezTo>
                                      <a:cubicBezTo>
                                        <a:pt x="263843" y="2058353"/>
                                        <a:pt x="261223" y="2058114"/>
                                        <a:pt x="261224" y="2060496"/>
                                      </a:cubicBezTo>
                                      <a:lnTo>
                                        <a:pt x="261809" y="2061771"/>
                                      </a:lnTo>
                                      <a:lnTo>
                                        <a:pt x="260033" y="2059305"/>
                                      </a:lnTo>
                                      <a:cubicBezTo>
                                        <a:pt x="254318" y="2049780"/>
                                        <a:pt x="246698" y="2039302"/>
                                        <a:pt x="240030" y="2027872"/>
                                      </a:cubicBezTo>
                                      <a:cubicBezTo>
                                        <a:pt x="224790" y="2005965"/>
                                        <a:pt x="210503" y="1979295"/>
                                        <a:pt x="196215" y="1954530"/>
                                      </a:cubicBezTo>
                                      <a:cubicBezTo>
                                        <a:pt x="189548" y="1942147"/>
                                        <a:pt x="182880" y="1928812"/>
                                        <a:pt x="177165" y="1917382"/>
                                      </a:cubicBezTo>
                                      <a:cubicBezTo>
                                        <a:pt x="171450" y="1905000"/>
                                        <a:pt x="166688" y="1894522"/>
                                        <a:pt x="162878" y="1884045"/>
                                      </a:cubicBezTo>
                                      <a:cubicBezTo>
                                        <a:pt x="155258" y="1862137"/>
                                        <a:pt x="150495" y="1845945"/>
                                        <a:pt x="151448" y="1838325"/>
                                      </a:cubicBezTo>
                                      <a:close/>
                                      <a:moveTo>
                                        <a:pt x="13335" y="1144905"/>
                                      </a:moveTo>
                                      <a:cubicBezTo>
                                        <a:pt x="7620" y="1201102"/>
                                        <a:pt x="7620" y="1236345"/>
                                        <a:pt x="9525" y="1261110"/>
                                      </a:cubicBezTo>
                                      <a:cubicBezTo>
                                        <a:pt x="10477" y="1273492"/>
                                        <a:pt x="11430" y="1283017"/>
                                        <a:pt x="13335" y="1291590"/>
                                      </a:cubicBezTo>
                                      <a:cubicBezTo>
                                        <a:pt x="14287" y="1300162"/>
                                        <a:pt x="17145" y="1306830"/>
                                        <a:pt x="18097" y="1313497"/>
                                      </a:cubicBezTo>
                                      <a:cubicBezTo>
                                        <a:pt x="25717" y="1340167"/>
                                        <a:pt x="28575" y="1365885"/>
                                        <a:pt x="40957" y="1471612"/>
                                      </a:cubicBezTo>
                                      <a:cubicBezTo>
                                        <a:pt x="38100" y="1464945"/>
                                        <a:pt x="35242" y="1466850"/>
                                        <a:pt x="34290" y="1474470"/>
                                      </a:cubicBezTo>
                                      <a:cubicBezTo>
                                        <a:pt x="32385" y="1482090"/>
                                        <a:pt x="33337" y="1494472"/>
                                        <a:pt x="34290" y="1510665"/>
                                      </a:cubicBezTo>
                                      <a:cubicBezTo>
                                        <a:pt x="36195" y="1543050"/>
                                        <a:pt x="43815" y="1586865"/>
                                        <a:pt x="52387" y="1622107"/>
                                      </a:cubicBezTo>
                                      <a:cubicBezTo>
                                        <a:pt x="75247" y="1687830"/>
                                        <a:pt x="100965" y="1767840"/>
                                        <a:pt x="126682" y="1823085"/>
                                      </a:cubicBezTo>
                                      <a:cubicBezTo>
                                        <a:pt x="141922" y="1862137"/>
                                        <a:pt x="128587" y="1862137"/>
                                        <a:pt x="95250" y="1786890"/>
                                      </a:cubicBezTo>
                                      <a:cubicBezTo>
                                        <a:pt x="88582" y="1762125"/>
                                        <a:pt x="79057" y="1737360"/>
                                        <a:pt x="72390" y="1711642"/>
                                      </a:cubicBezTo>
                                      <a:cubicBezTo>
                                        <a:pt x="68580" y="1698307"/>
                                        <a:pt x="64770" y="1685925"/>
                                        <a:pt x="60960" y="1672590"/>
                                      </a:cubicBezTo>
                                      <a:cubicBezTo>
                                        <a:pt x="57150" y="1659255"/>
                                        <a:pt x="53340" y="1645920"/>
                                        <a:pt x="50482" y="1632585"/>
                                      </a:cubicBezTo>
                                      <a:cubicBezTo>
                                        <a:pt x="48577" y="1625917"/>
                                        <a:pt x="46672" y="1619250"/>
                                        <a:pt x="44767" y="1612582"/>
                                      </a:cubicBezTo>
                                      <a:cubicBezTo>
                                        <a:pt x="42862" y="1605915"/>
                                        <a:pt x="41910" y="1599247"/>
                                        <a:pt x="40005" y="1592580"/>
                                      </a:cubicBezTo>
                                      <a:cubicBezTo>
                                        <a:pt x="36195" y="1579245"/>
                                        <a:pt x="33337" y="1564957"/>
                                        <a:pt x="29527" y="1551622"/>
                                      </a:cubicBezTo>
                                      <a:cubicBezTo>
                                        <a:pt x="26670" y="1537335"/>
                                        <a:pt x="23812" y="1524000"/>
                                        <a:pt x="20955" y="1509712"/>
                                      </a:cubicBezTo>
                                      <a:cubicBezTo>
                                        <a:pt x="20002" y="1503045"/>
                                        <a:pt x="18097" y="1495425"/>
                                        <a:pt x="17145" y="1488757"/>
                                      </a:cubicBezTo>
                                      <a:lnTo>
                                        <a:pt x="14287" y="1467802"/>
                                      </a:lnTo>
                                      <a:cubicBezTo>
                                        <a:pt x="12382" y="1453515"/>
                                        <a:pt x="10477" y="1439227"/>
                                        <a:pt x="7620" y="1425892"/>
                                      </a:cubicBezTo>
                                      <a:cubicBezTo>
                                        <a:pt x="6667" y="1411605"/>
                                        <a:pt x="4762" y="1397317"/>
                                        <a:pt x="3810" y="1383982"/>
                                      </a:cubicBezTo>
                                      <a:cubicBezTo>
                                        <a:pt x="2857" y="1377315"/>
                                        <a:pt x="2857" y="1369695"/>
                                        <a:pt x="1905" y="1363027"/>
                                      </a:cubicBezTo>
                                      <a:cubicBezTo>
                                        <a:pt x="1905" y="1356360"/>
                                        <a:pt x="952" y="1348740"/>
                                        <a:pt x="952" y="1342072"/>
                                      </a:cubicBezTo>
                                      <a:cubicBezTo>
                                        <a:pt x="952" y="1327785"/>
                                        <a:pt x="0" y="1314450"/>
                                        <a:pt x="0" y="1301115"/>
                                      </a:cubicBezTo>
                                      <a:cubicBezTo>
                                        <a:pt x="0" y="1287780"/>
                                        <a:pt x="952" y="1274445"/>
                                        <a:pt x="952" y="1261110"/>
                                      </a:cubicBezTo>
                                      <a:cubicBezTo>
                                        <a:pt x="1905" y="1247775"/>
                                        <a:pt x="1905" y="1234440"/>
                                        <a:pt x="3810" y="1222057"/>
                                      </a:cubicBezTo>
                                      <a:cubicBezTo>
                                        <a:pt x="5715" y="1208722"/>
                                        <a:pt x="6667" y="1196340"/>
                                        <a:pt x="8572" y="1183957"/>
                                      </a:cubicBezTo>
                                      <a:cubicBezTo>
                                        <a:pt x="9525" y="1177290"/>
                                        <a:pt x="10477" y="1171575"/>
                                        <a:pt x="11430" y="1165860"/>
                                      </a:cubicBezTo>
                                      <a:cubicBezTo>
                                        <a:pt x="10477" y="1156335"/>
                                        <a:pt x="12382" y="1150620"/>
                                        <a:pt x="13335" y="1144905"/>
                                      </a:cubicBezTo>
                                      <a:close/>
                                      <a:moveTo>
                                        <a:pt x="902970" y="67627"/>
                                      </a:moveTo>
                                      <a:cubicBezTo>
                                        <a:pt x="908685" y="69532"/>
                                        <a:pt x="902017" y="73342"/>
                                        <a:pt x="878205" y="85724"/>
                                      </a:cubicBezTo>
                                      <a:cubicBezTo>
                                        <a:pt x="863917" y="91439"/>
                                        <a:pt x="846772" y="96202"/>
                                        <a:pt x="829627" y="102869"/>
                                      </a:cubicBezTo>
                                      <a:cubicBezTo>
                                        <a:pt x="812482" y="109537"/>
                                        <a:pt x="795337" y="115252"/>
                                        <a:pt x="780097" y="120967"/>
                                      </a:cubicBezTo>
                                      <a:cubicBezTo>
                                        <a:pt x="750570" y="132397"/>
                                        <a:pt x="729615" y="138112"/>
                                        <a:pt x="735330" y="130492"/>
                                      </a:cubicBezTo>
                                      <a:lnTo>
                                        <a:pt x="721995" y="130492"/>
                                      </a:lnTo>
                                      <a:cubicBezTo>
                                        <a:pt x="734377" y="125729"/>
                                        <a:pt x="755332" y="115252"/>
                                        <a:pt x="780097" y="105727"/>
                                      </a:cubicBezTo>
                                      <a:cubicBezTo>
                                        <a:pt x="792480" y="100964"/>
                                        <a:pt x="804862" y="96202"/>
                                        <a:pt x="818197" y="91439"/>
                                      </a:cubicBezTo>
                                      <a:cubicBezTo>
                                        <a:pt x="824865" y="89534"/>
                                        <a:pt x="830580" y="86677"/>
                                        <a:pt x="837247" y="84772"/>
                                      </a:cubicBezTo>
                                      <a:cubicBezTo>
                                        <a:pt x="843915" y="82867"/>
                                        <a:pt x="849630" y="80962"/>
                                        <a:pt x="855345" y="79057"/>
                                      </a:cubicBezTo>
                                      <a:cubicBezTo>
                                        <a:pt x="878205" y="72389"/>
                                        <a:pt x="896302" y="67627"/>
                                        <a:pt x="902970" y="67627"/>
                                      </a:cubicBezTo>
                                      <a:close/>
                                      <a:moveTo>
                                        <a:pt x="1618298" y="56197"/>
                                      </a:moveTo>
                                      <a:cubicBezTo>
                                        <a:pt x="1634490" y="60007"/>
                                        <a:pt x="1651635" y="62864"/>
                                        <a:pt x="1667828" y="66674"/>
                                      </a:cubicBezTo>
                                      <a:lnTo>
                                        <a:pt x="1717358" y="80009"/>
                                      </a:lnTo>
                                      <a:cubicBezTo>
                                        <a:pt x="1724025" y="83819"/>
                                        <a:pt x="1730693" y="88582"/>
                                        <a:pt x="1737360" y="92392"/>
                                      </a:cubicBezTo>
                                      <a:cubicBezTo>
                                        <a:pt x="1723073" y="87629"/>
                                        <a:pt x="1703070" y="83819"/>
                                        <a:pt x="1682115" y="77152"/>
                                      </a:cubicBezTo>
                                      <a:cubicBezTo>
                                        <a:pt x="1661160" y="70484"/>
                                        <a:pt x="1638300" y="63817"/>
                                        <a:pt x="1618298" y="56197"/>
                                      </a:cubicBezTo>
                                      <a:close/>
                                      <a:moveTo>
                                        <a:pt x="1295400" y="31432"/>
                                      </a:moveTo>
                                      <a:cubicBezTo>
                                        <a:pt x="1312545" y="32385"/>
                                        <a:pt x="1331595" y="32385"/>
                                        <a:pt x="1349692" y="33337"/>
                                      </a:cubicBezTo>
                                      <a:cubicBezTo>
                                        <a:pt x="1368742" y="34290"/>
                                        <a:pt x="1386840" y="36195"/>
                                        <a:pt x="1403985" y="37147"/>
                                      </a:cubicBezTo>
                                      <a:cubicBezTo>
                                        <a:pt x="1439227" y="40957"/>
                                        <a:pt x="1469707" y="44767"/>
                                        <a:pt x="1489710" y="46672"/>
                                      </a:cubicBezTo>
                                      <a:cubicBezTo>
                                        <a:pt x="1580197" y="60960"/>
                                        <a:pt x="1676400" y="87630"/>
                                        <a:pt x="1763077" y="123825"/>
                                      </a:cubicBezTo>
                                      <a:cubicBezTo>
                                        <a:pt x="1849755" y="160020"/>
                                        <a:pt x="1925955" y="203835"/>
                                        <a:pt x="1980247" y="243840"/>
                                      </a:cubicBezTo>
                                      <a:cubicBezTo>
                                        <a:pt x="1995487" y="253365"/>
                                        <a:pt x="2011680" y="264795"/>
                                        <a:pt x="2027872" y="275272"/>
                                      </a:cubicBezTo>
                                      <a:cubicBezTo>
                                        <a:pt x="2044065" y="285750"/>
                                        <a:pt x="2058352" y="296227"/>
                                        <a:pt x="2069782" y="302895"/>
                                      </a:cubicBezTo>
                                      <a:cubicBezTo>
                                        <a:pt x="2091690" y="317182"/>
                                        <a:pt x="2098357" y="319087"/>
                                        <a:pt x="2066925" y="291465"/>
                                      </a:cubicBezTo>
                                      <a:cubicBezTo>
                                        <a:pt x="2107882" y="322897"/>
                                        <a:pt x="2140267" y="359092"/>
                                        <a:pt x="2170747" y="393382"/>
                                      </a:cubicBezTo>
                                      <a:cubicBezTo>
                                        <a:pt x="2185987" y="410527"/>
                                        <a:pt x="2201228" y="427672"/>
                                        <a:pt x="2216467" y="442912"/>
                                      </a:cubicBezTo>
                                      <a:cubicBezTo>
                                        <a:pt x="2231707" y="459105"/>
                                        <a:pt x="2247900" y="474345"/>
                                        <a:pt x="2265045" y="487680"/>
                                      </a:cubicBezTo>
                                      <a:cubicBezTo>
                                        <a:pt x="2247900" y="465772"/>
                                        <a:pt x="2233612" y="448627"/>
                                        <a:pt x="2223135" y="435292"/>
                                      </a:cubicBezTo>
                                      <a:cubicBezTo>
                                        <a:pt x="2211705" y="421957"/>
                                        <a:pt x="2203132" y="412432"/>
                                        <a:pt x="2195512" y="402907"/>
                                      </a:cubicBezTo>
                                      <a:cubicBezTo>
                                        <a:pt x="2191703" y="398145"/>
                                        <a:pt x="2187892" y="394335"/>
                                        <a:pt x="2184082" y="389572"/>
                                      </a:cubicBezTo>
                                      <a:cubicBezTo>
                                        <a:pt x="2180273" y="384810"/>
                                        <a:pt x="2176462" y="381000"/>
                                        <a:pt x="2172652" y="376237"/>
                                      </a:cubicBezTo>
                                      <a:cubicBezTo>
                                        <a:pt x="2165032" y="367665"/>
                                        <a:pt x="2155507" y="357187"/>
                                        <a:pt x="2142172" y="343852"/>
                                      </a:cubicBezTo>
                                      <a:cubicBezTo>
                                        <a:pt x="2207895" y="390525"/>
                                        <a:pt x="2270760" y="457200"/>
                                        <a:pt x="2323148" y="529590"/>
                                      </a:cubicBezTo>
                                      <a:cubicBezTo>
                                        <a:pt x="2375535" y="601980"/>
                                        <a:pt x="2416492" y="679132"/>
                                        <a:pt x="2447925" y="744855"/>
                                      </a:cubicBezTo>
                                      <a:cubicBezTo>
                                        <a:pt x="2448877" y="743902"/>
                                        <a:pt x="2451735" y="749617"/>
                                        <a:pt x="2461260" y="751522"/>
                                      </a:cubicBezTo>
                                      <a:cubicBezTo>
                                        <a:pt x="2472690" y="784860"/>
                                        <a:pt x="2481263" y="818197"/>
                                        <a:pt x="2489835" y="850582"/>
                                      </a:cubicBezTo>
                                      <a:cubicBezTo>
                                        <a:pt x="2497455" y="882967"/>
                                        <a:pt x="2504123" y="913447"/>
                                        <a:pt x="2507932" y="943927"/>
                                      </a:cubicBezTo>
                                      <a:cubicBezTo>
                                        <a:pt x="2512695" y="973455"/>
                                        <a:pt x="2514600" y="1002982"/>
                                        <a:pt x="2516505" y="1029652"/>
                                      </a:cubicBezTo>
                                      <a:cubicBezTo>
                                        <a:pt x="2517457" y="1042987"/>
                                        <a:pt x="2517457" y="1056322"/>
                                        <a:pt x="2517457" y="1068705"/>
                                      </a:cubicBezTo>
                                      <a:cubicBezTo>
                                        <a:pt x="2517457" y="1082040"/>
                                        <a:pt x="2518410" y="1094422"/>
                                        <a:pt x="2517457" y="1105852"/>
                                      </a:cubicBezTo>
                                      <a:cubicBezTo>
                                        <a:pt x="2516505" y="1129665"/>
                                        <a:pt x="2515552" y="1151572"/>
                                        <a:pt x="2512695" y="1171575"/>
                                      </a:cubicBezTo>
                                      <a:cubicBezTo>
                                        <a:pt x="2509838" y="1191577"/>
                                        <a:pt x="2506980" y="1209675"/>
                                        <a:pt x="2504123" y="1224915"/>
                                      </a:cubicBezTo>
                                      <a:lnTo>
                                        <a:pt x="2495340" y="1253522"/>
                                      </a:lnTo>
                                      <a:lnTo>
                                        <a:pt x="2497455" y="1295400"/>
                                      </a:lnTo>
                                      <a:cubicBezTo>
                                        <a:pt x="2497455" y="1674157"/>
                                        <a:pt x="2324743" y="2012575"/>
                                        <a:pt x="2053779" y="2236194"/>
                                      </a:cubicBezTo>
                                      <a:lnTo>
                                        <a:pt x="2050729" y="2238475"/>
                                      </a:lnTo>
                                      <a:lnTo>
                                        <a:pt x="2048828" y="2240280"/>
                                      </a:lnTo>
                                      <a:cubicBezTo>
                                        <a:pt x="1981200" y="2297430"/>
                                        <a:pt x="1908810" y="2347912"/>
                                        <a:pt x="1835468" y="2390775"/>
                                      </a:cubicBezTo>
                                      <a:cubicBezTo>
                                        <a:pt x="1828324" y="2390775"/>
                                        <a:pt x="1804035" y="2399348"/>
                                        <a:pt x="1784152" y="2405658"/>
                                      </a:cubicBezTo>
                                      <a:lnTo>
                                        <a:pt x="1774926" y="2408142"/>
                                      </a:lnTo>
                                      <a:lnTo>
                                        <a:pt x="1752823" y="2418789"/>
                                      </a:lnTo>
                                      <a:cubicBezTo>
                                        <a:pt x="1606960" y="2480484"/>
                                        <a:pt x="1446591" y="2514600"/>
                                        <a:pt x="1278255" y="2514600"/>
                                      </a:cubicBezTo>
                                      <a:cubicBezTo>
                                        <a:pt x="1152003" y="2514600"/>
                                        <a:pt x="1030232" y="2495410"/>
                                        <a:pt x="915702" y="2459787"/>
                                      </a:cubicBezTo>
                                      <a:lnTo>
                                        <a:pt x="831186" y="2428854"/>
                                      </a:lnTo>
                                      <a:lnTo>
                                        <a:pt x="821055" y="2426017"/>
                                      </a:lnTo>
                                      <a:cubicBezTo>
                                        <a:pt x="811530" y="2423160"/>
                                        <a:pt x="800100" y="2419350"/>
                                        <a:pt x="787718" y="2413635"/>
                                      </a:cubicBezTo>
                                      <a:cubicBezTo>
                                        <a:pt x="738188" y="2395537"/>
                                        <a:pt x="678180" y="2361247"/>
                                        <a:pt x="647700" y="2347912"/>
                                      </a:cubicBezTo>
                                      <a:cubicBezTo>
                                        <a:pt x="635318" y="2338387"/>
                                        <a:pt x="621030" y="2326957"/>
                                        <a:pt x="603885" y="2315527"/>
                                      </a:cubicBezTo>
                                      <a:cubicBezTo>
                                        <a:pt x="587693" y="2304097"/>
                                        <a:pt x="570548" y="2290762"/>
                                        <a:pt x="552450" y="2278380"/>
                                      </a:cubicBezTo>
                                      <a:cubicBezTo>
                                        <a:pt x="534353" y="2265045"/>
                                        <a:pt x="517208" y="2250757"/>
                                        <a:pt x="499110" y="2237422"/>
                                      </a:cubicBezTo>
                                      <a:cubicBezTo>
                                        <a:pt x="481965" y="2223135"/>
                                        <a:pt x="465773" y="2209800"/>
                                        <a:pt x="451485" y="2196465"/>
                                      </a:cubicBezTo>
                                      <a:cubicBezTo>
                                        <a:pt x="442913" y="2192655"/>
                                        <a:pt x="406718" y="2160270"/>
                                        <a:pt x="411480" y="2171700"/>
                                      </a:cubicBezTo>
                                      <a:cubicBezTo>
                                        <a:pt x="433388" y="2190750"/>
                                        <a:pt x="447675" y="2205990"/>
                                        <a:pt x="461963" y="2219325"/>
                                      </a:cubicBezTo>
                                      <a:cubicBezTo>
                                        <a:pt x="476250" y="2233612"/>
                                        <a:pt x="490538" y="2247900"/>
                                        <a:pt x="514350" y="2266950"/>
                                      </a:cubicBezTo>
                                      <a:cubicBezTo>
                                        <a:pt x="507683" y="2265997"/>
                                        <a:pt x="497205" y="2260282"/>
                                        <a:pt x="485775" y="2251710"/>
                                      </a:cubicBezTo>
                                      <a:cubicBezTo>
                                        <a:pt x="474345" y="2242185"/>
                                        <a:pt x="461010" y="2229802"/>
                                        <a:pt x="445770" y="2215515"/>
                                      </a:cubicBezTo>
                                      <a:cubicBezTo>
                                        <a:pt x="431483" y="2201227"/>
                                        <a:pt x="416243" y="2184082"/>
                                        <a:pt x="401003" y="2167890"/>
                                      </a:cubicBezTo>
                                      <a:cubicBezTo>
                                        <a:pt x="393383" y="2159317"/>
                                        <a:pt x="385763" y="2150745"/>
                                        <a:pt x="378143" y="2142172"/>
                                      </a:cubicBezTo>
                                      <a:cubicBezTo>
                                        <a:pt x="370523" y="2133600"/>
                                        <a:pt x="362903" y="2125027"/>
                                        <a:pt x="355283" y="2116455"/>
                                      </a:cubicBezTo>
                                      <a:cubicBezTo>
                                        <a:pt x="367665" y="2126932"/>
                                        <a:pt x="380048" y="2135505"/>
                                        <a:pt x="392430" y="2145030"/>
                                      </a:cubicBezTo>
                                      <a:cubicBezTo>
                                        <a:pt x="366713" y="2118360"/>
                                        <a:pt x="342186" y="2088118"/>
                                        <a:pt x="319326" y="2055971"/>
                                      </a:cubicBezTo>
                                      <a:lnTo>
                                        <a:pt x="282887" y="1997944"/>
                                      </a:lnTo>
                                      <a:lnTo>
                                        <a:pt x="267275" y="1977066"/>
                                      </a:lnTo>
                                      <a:cubicBezTo>
                                        <a:pt x="245366" y="1944635"/>
                                        <a:pt x="224975" y="1911093"/>
                                        <a:pt x="206206" y="1876543"/>
                                      </a:cubicBezTo>
                                      <a:lnTo>
                                        <a:pt x="160874" y="1782439"/>
                                      </a:lnTo>
                                      <a:lnTo>
                                        <a:pt x="188595" y="1867852"/>
                                      </a:lnTo>
                                      <a:cubicBezTo>
                                        <a:pt x="146685" y="1795462"/>
                                        <a:pt x="115253" y="1707832"/>
                                        <a:pt x="94298" y="1623060"/>
                                      </a:cubicBezTo>
                                      <a:cubicBezTo>
                                        <a:pt x="72390" y="1538287"/>
                                        <a:pt x="61913" y="1457325"/>
                                        <a:pt x="48578" y="1397317"/>
                                      </a:cubicBezTo>
                                      <a:cubicBezTo>
                                        <a:pt x="48578" y="1424940"/>
                                        <a:pt x="53340" y="1457325"/>
                                        <a:pt x="57150" y="1489710"/>
                                      </a:cubicBezTo>
                                      <a:cubicBezTo>
                                        <a:pt x="60008" y="1505902"/>
                                        <a:pt x="62865" y="1522095"/>
                                        <a:pt x="65723" y="1538287"/>
                                      </a:cubicBezTo>
                                      <a:cubicBezTo>
                                        <a:pt x="68580" y="1554480"/>
                                        <a:pt x="72390" y="1569720"/>
                                        <a:pt x="76200" y="1584007"/>
                                      </a:cubicBezTo>
                                      <a:cubicBezTo>
                                        <a:pt x="89535" y="1642110"/>
                                        <a:pt x="102870" y="1685925"/>
                                        <a:pt x="93345" y="1687830"/>
                                      </a:cubicBezTo>
                                      <a:cubicBezTo>
                                        <a:pt x="90488" y="1686877"/>
                                        <a:pt x="85725" y="1679257"/>
                                        <a:pt x="80010" y="1665922"/>
                                      </a:cubicBezTo>
                                      <a:cubicBezTo>
                                        <a:pt x="75248" y="1652587"/>
                                        <a:pt x="68580" y="1634490"/>
                                        <a:pt x="62865" y="1614487"/>
                                      </a:cubicBezTo>
                                      <a:cubicBezTo>
                                        <a:pt x="58103" y="1594485"/>
                                        <a:pt x="53340" y="1572577"/>
                                        <a:pt x="48578" y="1551622"/>
                                      </a:cubicBezTo>
                                      <a:cubicBezTo>
                                        <a:pt x="50483" y="1524952"/>
                                        <a:pt x="47625" y="1505902"/>
                                        <a:pt x="45720" y="1489710"/>
                                      </a:cubicBezTo>
                                      <a:cubicBezTo>
                                        <a:pt x="40005" y="1422082"/>
                                        <a:pt x="36195" y="1359217"/>
                                        <a:pt x="35243" y="1299210"/>
                                      </a:cubicBezTo>
                                      <a:cubicBezTo>
                                        <a:pt x="35243" y="1283970"/>
                                        <a:pt x="35243" y="1268730"/>
                                        <a:pt x="35243" y="1254442"/>
                                      </a:cubicBezTo>
                                      <a:cubicBezTo>
                                        <a:pt x="35243" y="1246822"/>
                                        <a:pt x="35243" y="1239202"/>
                                        <a:pt x="35243" y="1232535"/>
                                      </a:cubicBezTo>
                                      <a:cubicBezTo>
                                        <a:pt x="35243" y="1224915"/>
                                        <a:pt x="36195" y="1218247"/>
                                        <a:pt x="36195" y="1210627"/>
                                      </a:cubicBezTo>
                                      <a:cubicBezTo>
                                        <a:pt x="37148" y="1196340"/>
                                        <a:pt x="37148" y="1181100"/>
                                        <a:pt x="38100" y="1166812"/>
                                      </a:cubicBezTo>
                                      <a:cubicBezTo>
                                        <a:pt x="39053" y="1152525"/>
                                        <a:pt x="40958" y="1138237"/>
                                        <a:pt x="41910" y="1123950"/>
                                      </a:cubicBezTo>
                                      <a:cubicBezTo>
                                        <a:pt x="42863" y="1117282"/>
                                        <a:pt x="42863" y="1109662"/>
                                        <a:pt x="43815" y="1102995"/>
                                      </a:cubicBezTo>
                                      <a:lnTo>
                                        <a:pt x="46673" y="1082040"/>
                                      </a:lnTo>
                                      <a:cubicBezTo>
                                        <a:pt x="48578" y="1067752"/>
                                        <a:pt x="50483" y="1053465"/>
                                        <a:pt x="53340" y="1040130"/>
                                      </a:cubicBezTo>
                                      <a:cubicBezTo>
                                        <a:pt x="59055" y="1012507"/>
                                        <a:pt x="64770" y="984885"/>
                                        <a:pt x="72390" y="957262"/>
                                      </a:cubicBezTo>
                                      <a:cubicBezTo>
                                        <a:pt x="88583" y="902017"/>
                                        <a:pt x="110490" y="849630"/>
                                        <a:pt x="140018" y="799147"/>
                                      </a:cubicBezTo>
                                      <a:cubicBezTo>
                                        <a:pt x="143352" y="808672"/>
                                        <a:pt x="155496" y="799862"/>
                                        <a:pt x="173355" y="780574"/>
                                      </a:cubicBezTo>
                                      <a:lnTo>
                                        <a:pt x="175420" y="778164"/>
                                      </a:lnTo>
                                      <a:lnTo>
                                        <a:pt x="206206" y="714257"/>
                                      </a:lnTo>
                                      <a:lnTo>
                                        <a:pt x="258734" y="634160"/>
                                      </a:lnTo>
                                      <a:lnTo>
                                        <a:pt x="251460" y="641985"/>
                                      </a:lnTo>
                                      <a:cubicBezTo>
                                        <a:pt x="240982" y="652462"/>
                                        <a:pt x="232410" y="661987"/>
                                        <a:pt x="231457" y="658177"/>
                                      </a:cubicBezTo>
                                      <a:cubicBezTo>
                                        <a:pt x="231457" y="654367"/>
                                        <a:pt x="239077" y="637222"/>
                                        <a:pt x="262890" y="597217"/>
                                      </a:cubicBezTo>
                                      <a:cubicBezTo>
                                        <a:pt x="240982" y="635317"/>
                                        <a:pt x="224790" y="655320"/>
                                        <a:pt x="213360" y="670560"/>
                                      </a:cubicBezTo>
                                      <a:cubicBezTo>
                                        <a:pt x="201930" y="684847"/>
                                        <a:pt x="193357" y="693420"/>
                                        <a:pt x="187642" y="706755"/>
                                      </a:cubicBezTo>
                                      <a:cubicBezTo>
                                        <a:pt x="182880" y="702945"/>
                                        <a:pt x="194310" y="679132"/>
                                        <a:pt x="210502" y="647700"/>
                                      </a:cubicBezTo>
                                      <a:cubicBezTo>
                                        <a:pt x="219075" y="632460"/>
                                        <a:pt x="229552" y="615315"/>
                                        <a:pt x="240030" y="597217"/>
                                      </a:cubicBezTo>
                                      <a:cubicBezTo>
                                        <a:pt x="251460" y="580072"/>
                                        <a:pt x="263842" y="562927"/>
                                        <a:pt x="274320" y="546735"/>
                                      </a:cubicBezTo>
                                      <a:cubicBezTo>
                                        <a:pt x="297180" y="515302"/>
                                        <a:pt x="316230" y="488632"/>
                                        <a:pt x="321945" y="480060"/>
                                      </a:cubicBezTo>
                                      <a:cubicBezTo>
                                        <a:pt x="323850" y="475297"/>
                                        <a:pt x="322897" y="475297"/>
                                        <a:pt x="316230" y="480060"/>
                                      </a:cubicBezTo>
                                      <a:cubicBezTo>
                                        <a:pt x="312420" y="481965"/>
                                        <a:pt x="307657" y="485775"/>
                                        <a:pt x="301942" y="491490"/>
                                      </a:cubicBezTo>
                                      <a:cubicBezTo>
                                        <a:pt x="296227" y="497205"/>
                                        <a:pt x="288607" y="503872"/>
                                        <a:pt x="280035" y="513397"/>
                                      </a:cubicBezTo>
                                      <a:cubicBezTo>
                                        <a:pt x="238125" y="555307"/>
                                        <a:pt x="200977" y="614362"/>
                                        <a:pt x="172402" y="670560"/>
                                      </a:cubicBezTo>
                                      <a:cubicBezTo>
                                        <a:pt x="164782" y="684847"/>
                                        <a:pt x="158115" y="699135"/>
                                        <a:pt x="151447" y="712470"/>
                                      </a:cubicBezTo>
                                      <a:cubicBezTo>
                                        <a:pt x="144780" y="726757"/>
                                        <a:pt x="138112" y="739140"/>
                                        <a:pt x="132397" y="751522"/>
                                      </a:cubicBezTo>
                                      <a:cubicBezTo>
                                        <a:pt x="121920" y="776287"/>
                                        <a:pt x="109537" y="797242"/>
                                        <a:pt x="100012" y="814387"/>
                                      </a:cubicBezTo>
                                      <a:cubicBezTo>
                                        <a:pt x="89535" y="825817"/>
                                        <a:pt x="87630" y="819150"/>
                                        <a:pt x="92392" y="801052"/>
                                      </a:cubicBezTo>
                                      <a:cubicBezTo>
                                        <a:pt x="94297" y="791527"/>
                                        <a:pt x="99060" y="780097"/>
                                        <a:pt x="103822" y="765810"/>
                                      </a:cubicBezTo>
                                      <a:cubicBezTo>
                                        <a:pt x="109537" y="752475"/>
                                        <a:pt x="115252" y="736282"/>
                                        <a:pt x="123825" y="719137"/>
                                      </a:cubicBezTo>
                                      <a:cubicBezTo>
                                        <a:pt x="139065" y="684847"/>
                                        <a:pt x="160020" y="646747"/>
                                        <a:pt x="180975" y="612457"/>
                                      </a:cubicBezTo>
                                      <a:cubicBezTo>
                                        <a:pt x="192405" y="596265"/>
                                        <a:pt x="202882" y="579120"/>
                                        <a:pt x="213360" y="563880"/>
                                      </a:cubicBezTo>
                                      <a:cubicBezTo>
                                        <a:pt x="223837" y="549592"/>
                                        <a:pt x="233362" y="535305"/>
                                        <a:pt x="241935" y="523875"/>
                                      </a:cubicBezTo>
                                      <a:cubicBezTo>
                                        <a:pt x="249555" y="513397"/>
                                        <a:pt x="260985" y="499110"/>
                                        <a:pt x="273367" y="483870"/>
                                      </a:cubicBezTo>
                                      <a:cubicBezTo>
                                        <a:pt x="280035" y="476250"/>
                                        <a:pt x="286702" y="468630"/>
                                        <a:pt x="293370" y="461010"/>
                                      </a:cubicBezTo>
                                      <a:cubicBezTo>
                                        <a:pt x="300037" y="453390"/>
                                        <a:pt x="306705" y="445770"/>
                                        <a:pt x="313372" y="439102"/>
                                      </a:cubicBezTo>
                                      <a:cubicBezTo>
                                        <a:pt x="326707" y="424815"/>
                                        <a:pt x="339090" y="414337"/>
                                        <a:pt x="347662" y="406717"/>
                                      </a:cubicBezTo>
                                      <a:cubicBezTo>
                                        <a:pt x="356235" y="399097"/>
                                        <a:pt x="360997" y="397192"/>
                                        <a:pt x="360045" y="401955"/>
                                      </a:cubicBezTo>
                                      <a:cubicBezTo>
                                        <a:pt x="402907" y="349567"/>
                                        <a:pt x="450532" y="305752"/>
                                        <a:pt x="500062" y="269557"/>
                                      </a:cubicBezTo>
                                      <a:cubicBezTo>
                                        <a:pt x="511492" y="260985"/>
                                        <a:pt x="524827" y="253365"/>
                                        <a:pt x="537210" y="244792"/>
                                      </a:cubicBezTo>
                                      <a:cubicBezTo>
                                        <a:pt x="549592" y="237172"/>
                                        <a:pt x="561975" y="228600"/>
                                        <a:pt x="575310" y="221932"/>
                                      </a:cubicBezTo>
                                      <a:cubicBezTo>
                                        <a:pt x="587692" y="215265"/>
                                        <a:pt x="601027" y="207645"/>
                                        <a:pt x="613410" y="200977"/>
                                      </a:cubicBezTo>
                                      <a:cubicBezTo>
                                        <a:pt x="626745" y="194310"/>
                                        <a:pt x="639127" y="187642"/>
                                        <a:pt x="652462" y="181927"/>
                                      </a:cubicBezTo>
                                      <a:lnTo>
                                        <a:pt x="671512" y="172402"/>
                                      </a:lnTo>
                                      <a:lnTo>
                                        <a:pt x="691515" y="163830"/>
                                      </a:lnTo>
                                      <a:cubicBezTo>
                                        <a:pt x="703897" y="158115"/>
                                        <a:pt x="717232" y="152400"/>
                                        <a:pt x="730567" y="147637"/>
                                      </a:cubicBezTo>
                                      <a:cubicBezTo>
                                        <a:pt x="757237" y="138112"/>
                                        <a:pt x="782955" y="126682"/>
                                        <a:pt x="810577" y="118110"/>
                                      </a:cubicBezTo>
                                      <a:cubicBezTo>
                                        <a:pt x="864870" y="98107"/>
                                        <a:pt x="920115" y="80962"/>
                                        <a:pt x="979170" y="60960"/>
                                      </a:cubicBezTo>
                                      <a:cubicBezTo>
                                        <a:pt x="1000125" y="58102"/>
                                        <a:pt x="1016317" y="55245"/>
                                        <a:pt x="1031557" y="54292"/>
                                      </a:cubicBezTo>
                                      <a:cubicBezTo>
                                        <a:pt x="1046797" y="53340"/>
                                        <a:pt x="1060132" y="53340"/>
                                        <a:pt x="1074420" y="52387"/>
                                      </a:cubicBezTo>
                                      <a:cubicBezTo>
                                        <a:pt x="1088707" y="51435"/>
                                        <a:pt x="1103947" y="51435"/>
                                        <a:pt x="1122045" y="50482"/>
                                      </a:cubicBezTo>
                                      <a:cubicBezTo>
                                        <a:pt x="1140142" y="49530"/>
                                        <a:pt x="1162050" y="47625"/>
                                        <a:pt x="1189672" y="45720"/>
                                      </a:cubicBezTo>
                                      <a:cubicBezTo>
                                        <a:pt x="1180147" y="41910"/>
                                        <a:pt x="1188720" y="38100"/>
                                        <a:pt x="1208722" y="35242"/>
                                      </a:cubicBezTo>
                                      <a:cubicBezTo>
                                        <a:pt x="1219200" y="34290"/>
                                        <a:pt x="1232535" y="33337"/>
                                        <a:pt x="1246822" y="32385"/>
                                      </a:cubicBezTo>
                                      <a:cubicBezTo>
                                        <a:pt x="1261110" y="31432"/>
                                        <a:pt x="1278255" y="30480"/>
                                        <a:pt x="1295400" y="31432"/>
                                      </a:cubicBezTo>
                                      <a:close/>
                                      <a:moveTo>
                                        <a:pt x="1276350" y="0"/>
                                      </a:moveTo>
                                      <a:cubicBezTo>
                                        <a:pt x="1375410" y="0"/>
                                        <a:pt x="1469708" y="15240"/>
                                        <a:pt x="1536383" y="31432"/>
                                      </a:cubicBezTo>
                                      <a:cubicBezTo>
                                        <a:pt x="1512570" y="30480"/>
                                        <a:pt x="1488758" y="28575"/>
                                        <a:pt x="1465898" y="27622"/>
                                      </a:cubicBezTo>
                                      <a:cubicBezTo>
                                        <a:pt x="1438275" y="23812"/>
                                        <a:pt x="1409700" y="20002"/>
                                        <a:pt x="1380173" y="19050"/>
                                      </a:cubicBezTo>
                                      <a:cubicBezTo>
                                        <a:pt x="1365885" y="19050"/>
                                        <a:pt x="1350645" y="18097"/>
                                        <a:pt x="1336358" y="18097"/>
                                      </a:cubicBezTo>
                                      <a:cubicBezTo>
                                        <a:pt x="1322070" y="19050"/>
                                        <a:pt x="1306830" y="19050"/>
                                        <a:pt x="1292543" y="19050"/>
                                      </a:cubicBezTo>
                                      <a:cubicBezTo>
                                        <a:pt x="1278255" y="19050"/>
                                        <a:pt x="1263015" y="20002"/>
                                        <a:pt x="1248728" y="20955"/>
                                      </a:cubicBezTo>
                                      <a:cubicBezTo>
                                        <a:pt x="1233488" y="21907"/>
                                        <a:pt x="1219200" y="21907"/>
                                        <a:pt x="1204913" y="23812"/>
                                      </a:cubicBezTo>
                                      <a:cubicBezTo>
                                        <a:pt x="1176338" y="27622"/>
                                        <a:pt x="1147763" y="28575"/>
                                        <a:pt x="1119188" y="32385"/>
                                      </a:cubicBezTo>
                                      <a:cubicBezTo>
                                        <a:pt x="1107758" y="32385"/>
                                        <a:pt x="1097280" y="32385"/>
                                        <a:pt x="1086803" y="33337"/>
                                      </a:cubicBezTo>
                                      <a:cubicBezTo>
                                        <a:pt x="1076325" y="33337"/>
                                        <a:pt x="1066800" y="35242"/>
                                        <a:pt x="1057275" y="36195"/>
                                      </a:cubicBezTo>
                                      <a:cubicBezTo>
                                        <a:pt x="1038225" y="39052"/>
                                        <a:pt x="1022033" y="40005"/>
                                        <a:pt x="1009650" y="42862"/>
                                      </a:cubicBezTo>
                                      <a:cubicBezTo>
                                        <a:pt x="984885" y="47625"/>
                                        <a:pt x="976313" y="47625"/>
                                        <a:pt x="997268" y="35242"/>
                                      </a:cubicBezTo>
                                      <a:cubicBezTo>
                                        <a:pt x="1076325" y="14287"/>
                                        <a:pt x="1178243" y="0"/>
                                        <a:pt x="12763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2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31" name="Picture 28" descr="Phone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8382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9E0F16E" id="Group 29" o:spid="_x0000_s1026" alt="phone icon" style="position:absolute;margin-left:-.4pt;margin-top:45.95pt;width:26.6pt;height:26.55pt;z-index:251667456;mso-width-relative:margin;mso-height-relative:margin" coordsize="337820,3371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2kAcNjQAAF4JAQAOAAAAZHJzL2Uyb0RvYy54bWyknVuPG8mR798PcL5D&#10;ox8PsBbrXhRGs9j1rI0D+OwO9gLYjxRFqRvubjbIntF4P/35RV6KEUlKFekF7JGoqsisjPxHZNwy&#10;84d//O356e7Xw+n8eHz5cN/8bnN/d3jZHz89vnz5cP9f//mHf5jv785vu5dPu6fjy+HD/d8O5/t/&#10;/PF//68fvr6+P7THh+PTp8PpjkZezu+/vn64f3h7e33/7t15/3B43p1/d3w9vPDw8/H0vHvj5+nL&#10;u0+n3Vdaf356124247uvx9On19Nxfzif+def4sP7H0P7nz8f9m//9vnz+fB29/Thnm97C/89hf9+&#10;lP+++/GH3fsvp93rw+M+fcbu7/iK593jC50uTf20e9vd/XJ6vGrq+XF/Op6Pn99+tz8+vzt+/vy4&#10;P4QxMJpmU4zmj6fjL69hLF/ef/3yurAJ1hZ8+rub3f/rr388vf7H688nOPH19Qu8CL9kLL99Pj3L&#10;n3zl3W+BZX9bWHb47e1uzz923TS3MHbPI/7ezENk6f4Bvl9R7R/+5bt073Kn78ynfH0FHOfL+M//&#10;s/H/x8Pu9RDYen7P+H8+3T1+4usZxcvuGYz+4XQ4COLe34U375qxlUHJV/C68Eq4cn7903H/1/Pd&#10;y/H3D7uXL4d/Or+CNmRA3uX71cvy45zI/n6mLszZvd//cn774+EYZmf365/ObxHGn/hbAOGnNJL9&#10;8eXl/Ph2+DNj+/z8BLL/z7u7qW+22/nu6107NNM8Zxkoaf6iadq+HzbjdPcgRP24+RbRnxvd0TxO&#10;47DekaZp+7Ftm3a9o1Z1NPfjNHXrHWmatp/H7eQYUac7aubGwzpNQ0eMqF8fUa86mpys0zSwbp6n&#10;7XpHg+7ICQZN4wbDqDoa23nst+tzpGnarh/meV4f0aQ76rZNO613pGnaDlFoHahjNVvkaJyGDppV&#10;OdI0bTcxJEdHW93Rdm6gWe1I07Tdlo6GddY1WszHvp97R0+GqO3GrhkcY2q0oI/tCCvWB2WIAMTE&#10;7DpGpUXdC71GE7mx12hhHxAnjyYyRG3XbERRritXLe4D8Gs2DgZqorZDpDxar9ECP262qHxHV5oI&#10;mRp7FwK1yI8daszTlSZyS1WjhX7cDNPW05Um8oNdi/3YMFcesGsiRgUDHStUowV/mPu583SliZir&#10;qe8cXYmptyjAYdwOW0dXhsgtwq3WFsPQd4OnK00E2OfOw8DWCP7YzBvHQmWJNmMzTc26CLdaW7SQ&#10;TA5LzBJt5q5pPHNlBH/scZfWRbg1RJtx3M4O06U1gi/881hjmqjZbvpm8DDQCn7H4uMYlSZqtu00&#10;Dw47qTWCP2w3s4eBmojFoB1bz1wZwUctzZ5RGaLNZsbQdCDQCD56vfN0pYkwgYcNIrK6XolLtWiL&#10;lqXRo5gMUbMd5q7zdGUEvxV1tg6LThPxdQ1wd4zKaAucw8Yhwp0mAuwjeHd0ZbSFU646TeSWq04L&#10;PpKIJehgoCFC2Xatw4zpjODjUbWeriwRVhbSuI5ALfgtzJgci0iniZrtOGD9OLrSgo+Z0LYObdFp&#10;Itzyqds6RLgzgj9sho2HgYZo0/ab0dOVFvwWQxCLbtUR6QzRZujQnesM7I22GJu27de7skSbcdNv&#10;R0dXWvBb54LfGyLvgt9rwYeBLnVriTbDtts45KrXgs/8bjoHAi3RhqVxcsCiN4K/RQc6YFEQDf3A&#10;B66KcG8EH4vJE1KyRNsGbeEZlRF83EaPcdYbonnuN7i166Mygu9Ut70h8qrbXgt+03WeRdjSsBhs&#10;XQDUcr8dWAtWVUWvSRpEscGnXeXeoFWFc0iWpt02LqU0aKGXBdgRWbI0XdP1UK2PSSuKfrMdPD1p&#10;mqZHNjzBkUHria5vPU6woaGnvp8886TVhLcnTYMhgg/ikKdBa4mhFbdvFXuGBjuuJQzjmCcj7+04&#10;ekJzgyGa227jiYwMWt5Fnhz63NDgXY6zZ+0dtI6YCB56etI0zdQ0uJgO9mmBD4Elx0RpmmacWpfo&#10;jlpJDBvC8Os9GZqGYJQrhjpqJYFkkChZBZ+hEbl1hYXJRF08KlZ4tPJ6T5oGrUdPDtEdtZJoAZ9n&#10;TJqmGQaRqXVEjFrgWxSfZ0yaphlQyx7FN2olAWI98WdL05NhQTGvKvPRyHuPJeGYJ0szTvPGwz2t&#10;I6bR43SMmqTpwYPH6Ri1uHezJ/RsSBq8w63HChuNtIvhsQ5xQ0JICDt2fZImrSBA+Ho/hoJ1vd14&#10;jOVJqweHYjXvN90Gm8ixAk5azH2j0RRu22vSQu7DgSHBr2uJvDumR8v4PMDpVRxMmqRpAJyrI6MW&#10;mt7jNk2WZhxmT4xgMiLuM8UtjdcUn7SMbzftFnNtnX2aiNy9S4i0WsBhYm4dHRkiptYRC5u0jM8t&#10;PqdDpxqiZkMO2hHgoyTissiihV1GvyFqWMY81RKz1gxTN3Qe6Bki1EPv0d6zlvWJSJgncWOI3D1p&#10;/eDmniZqUA8e6M1a2kmRE21fh54h2iLsHkBoYZ874OrpyBD1k2elmLV+mIeBZK1jRJqI1IFH5c1a&#10;0r3qwRA51cOsJR0zF8F1xCoN1TDKxK6aXLPWD0TyUUWenjTVCJVDE221fsCMRHAdPRkqlIongbLV&#10;+oF+ps6TGzdUW5w5hxm51fqhwacVm2N1wTBUhOY8VSBbI+peRBgqJyK2Wj80+DA4TI4xaaoOBeHh&#10;npZ1ifeM8Hyde5oKY8CTgN9qYW/6DSa1Z540FVWa6K9VedpqFdH0My6Wh3uaqkeePNwzOmLCeqdC&#10;ZZ17hoqIjyf1tNXiTh6TNIinK03V9h0x3nX+NRRJXsyINkXWV4dVkE043g4WNhutKVrSi6i/dR5a&#10;MrymGbNgFRnYUWZkZE09od6CjLXXE9hrNlpftM20mTxTZsm6LaUgLjZq4ScgOFJZ6mGjJuuJqHqi&#10;EZg5mo3tSIzKIcuWjAKh0RPOIYxqOqPmzJMHsGTU4LSexYQ4qu6MJP4AQxzQ12Q9TosnHttstCIg&#10;Gd9vfNDXZB3A98mZUQUUjY6euEGz0WTUdVHb5ZAzW2ZJpIb+HGw0ZB3qyrMsE2TQc9YBEE8FgCUD&#10;Hq7QbGNLLQmZ+jSIISMHgYnsYaPRID2xVo8V1ZgazWnAuPFokEarAmq/t75qPENGeY0rGoyNpuds&#10;2ExbrJV1OTNkW1yg1oVGo0EI7vKVns40GWsA9RQuPmpdIDsVqFv19KbJ0F7zxEeur2iNVgYVvWky&#10;MpdkC1xj09qA3loKKT1j02SUADaUADvGZssvWWSa1lEbRQhDYUuKMciYenozaqTf4sM6zMbGVHuS&#10;DGGl8XDSFmGSZ+092QNGY8YWPYN1lBR1mEM3sd1iXdwsGaVBzdbhZTZFKSbS3bp6MwoIu7j3ocSo&#10;ErJlLveZmVKcBCSYkB7buDVKARXJ3hUPJzWZZCkn39iMUphmKk09atLWf/abgSivRwKMUpgm4nOj&#10;Z2yaDEbOrPee3oxSwF0guezpTZNRmknk1hEIIwaoppttNjhdHs1lyNIOMsfYTH0m6mciIbYuboaq&#10;7QdcIc/yZio0pcR69syaoWpJ9M2DR7ZNjSbBlo2PjdaQwYzx1IETj1CTBjPYpelho6YCIWTVPPrf&#10;FHeOhD09MRd8EfWJ7i0CfJMiGzcd3PeMTFNh5w6S3F7X/qZWExp2RHo607qnRWJcdaskS9XI+u1W&#10;yqIc0NdUrWyLca2ipl6zpxjNx0ajQqiT9fnzpmKzb+jMMzJDhR9EHMCzzpiaTSz/rWe3QGOoiAJg&#10;VXugb6o24WLnAoihaqkn2kK2jkZTt8mEyUq4DhBD1Yqh6ym3I+mo0Sg7yFxzpqlgI1EAFxu1LujZ&#10;Fb/xLGim4pPADeuZi41aF7CXnVnzsFFTsbk3OOaOOdO6gP1MrWeXB8FaxXzi8qPYuI7OtC7AxXOl&#10;tZFG0xk6zlOj25gyzk4ExrN4GioSxyzVjh1AlPvob8RO9VTXWCoptd/2npXaFHOyZ7V1yZmhIn01&#10;UcXomLNB+yVEcfmfA42GCktuZLOcpzNtTTTjZib3ta5BbCEoBqArg9oMWhc0rNMuj7egQqhd/rUp&#10;7NwSjvXYO4aIyrWOzQQeLmpVIHrY1Zcmajq2fbgMOVPbOeD/e7SwIUK+Qx5nXX2YitCR4KhHLxoi&#10;9rwimx7LatCWhNSwucaliRq2vW5c0WJT4UlawBVyN0RkR7HiPNgwNZ6kfF02nCEij03BpscPNJWh&#10;suPdYw4YIrLzRFQ982VqQ72YN0Tu4lBWO6XssTw8BY6WyI95U+tJBMplCxgissxbvDmH3jAVou6+&#10;jN5oh55ck6cvbUG4+9JEhAwlJufpSxsQEupy4VATEQtk5XPhUKsAKUX06A1bXoqAza5knSn9ZCur&#10;S5YNEUkP6hE92DAFoORvPKUYWPJKUHAXQaJnvkzZqCTsPXreEJGAazeujLipA6XYzRUZNkQNHRGE&#10;cuDQlII6dzSQZFA8lIygZ4tkY2tBWYdc8RVDNeHhe4oyGlsNOrGZyyNfhoqaPLZHe1hoNMA0UO7s&#10;MBBN5emERzW6+tIawG35TpqKshb2fXvGpdUG1e9T5zF8TSnp2PVYzI6+TFlojHw6eGioRrSNZ7cQ&#10;BZAKvZK/dWXMDBURbs6x8IzLeCrYG54dQ1T/qS/E28Nv9vSlHZWW7X6u9O2sqUbSgL750hpAfCnX&#10;cUimqBRfb3J56JyVpwqEiAG7wtuGKgVY1815U1nq3RtMCFx9oX++tN5oOYnBpTdMdSn5IKoqPdjQ&#10;GqAjVOey5019KQFIn6tnKkw5LAIX0SPLWtu4+zLVomwBwYt19GWoSNiybdfBQ1MvSv5u46oMMlQD&#10;Uukp0uWsB4UoyllIGHrGpancsmxqRsORFp4KAkPFtjLXRlfmR4+L6hlPLbqlcpeYbLXewOjduIqr&#10;DJXEOV2unqk3jbXE6zEiQzTj9rqiNrbglGQOfq+jL61sCH3JxrR1dbjVagO7XIpHHX1pqgkfwFXF&#10;ZWtOZQu5qy+tNihZksV8dVxEThQMvUulpRpG0mgOHnJere7LebqPpQobtR1qnupZ3Rdmr6cs01Jx&#10;LBrFQB4easOhJUTkSXa0pkyVTJMEexzzpdUGJZnsLVnHId6W4gbxV5w9T19abXCQ4ohzs4p5ovK6&#10;L0wbj8mGAa+osNdcla2WCkdPtgI7eKg1AAdTybk2jnFpKinA8smX1gDU/0isx9GXpuL0VKodPePS&#10;GsB72iMbzxTnY+7S0ZcpGR2pGHCNy1ChRVzn6ZLBUl9IMSAn/jp4aKhkr1fr0YemYBTsuuqQOX9Y&#10;fWEyUtZxaOpFR8pVPGEbdLTuC93riW6QclRUE6cDufShoSLeMHrWL/K2qi+WVzk/dB3zhopiGte5&#10;LuRtVV+k6Ejze/rSVPFMCcd0aQXAdgFC0q5xaTJCIi5RNuWlVMcTtnWNS+uNeKiJY1xaARBzZLVw&#10;2Bt4Torz8bSM9b5sjWgzs+nVI8uGLMb0HX1ptUF1KudUufrSZBL79qjeoj6U4kRfX1pv4AN4ojZU&#10;6SjGu3epWTLnNjXqM01fKABPCtGSecwaUxVKHlDUmkOODZl7TFr4ZU8RJfeevjRZS9LRhQst/NRo&#10;UX/nGpchY4eui4da+CXo5dpl2raGLBxY5ZAtLfxgkMySa1yGzDkuUwuKX4Mce+bLkMVTYtbHZUpB&#10;0RmERDzjMmSIsSdBRIJMy1aDd8jJ9evrpCHz6gxTPkr+hS1grnFpVePccEoxph5X2JrvWU8MWcwD&#10;OuZLmxpENtgr4lknTfUoNbierA1l+GpclAO1ngp0S+VdTkzlKFXTTrVryAqVwWUgX/J1H7uHfAPI&#10;/reXdAUIf7vjVhK5r0VuBHk9nuUyFn0fCBe25J9/Cdd50CRU8vYKMSuqJo4XnniJkRJNHG5WcfcM&#10;fjVxF65a8fYMjjVxX0UMMDVxuOXG/dkgTROPVT2zdmjiqYqYxUATz1XEaHdNvK0iFt9QU/Nb7sXx&#10;Tpa4e4a8DmXiwRnyOpyJU2bI65AmfpYhr8OauE6GvA5t4kMZ8jq8yR0JhrwOceLqGPI6zIkbYsjr&#10;UCeehSbndw3qZBeaIa9DnbgNhrwOdeIJGPI61Ilxb8jrUCfGtyGvQ53s6DLkdaiTvVaGvA51YvUa&#10;8jrUtQXq+F0DG7FNde/8riIvUIf5WUVeoA6Lsoq8QB22ZRV5gTrsviryAnWYclXkBeow6qrIC9Rh&#10;cVWRF6hj004VeYE6tuHUkMuWGI06fleRF6hj00sVeYE6trFUkReoY2NKFXmBOjaoVJEXqGPzSBV5&#10;gTqOAK8iL1DHBo8q8gJ1bNmoIi9QxyaMGnLZfKFRx+8q8gJ1bJSoIi9Qx9aHKvICdWxmqCIvUMf2&#10;hCryAnXsOKgiL1DHmdJV5AXq2BdQRV6gjlL/KvICdZT815BLAb5GHb+ryAvUUWNfRV6gLt4H6vZl&#10;pPLdfHwd6qQC3pDXoU7q0w15HeqkTt2Q16FOzho25HWokxOEDXkd6qTW25DXoU7KtzU5v2tgIxXZ&#10;hrwOdVJkbcjrdJ3UTRvyOtRJKbQhr0OdVDcb8jrUScGyIa9DndQgG/I61ElZsSGvQ51UChvyOtRJ&#10;8a8m53cN6qSe15DXoU5KdA15Heqk6taQ16FOCmkNeR3qpDbWkNehTspdDXkd6qSC1ZDXoU6KUg15&#10;HeqkOtWQ16FOSkc1Ob9rUCfVoIa8DnVSFmrI61AnNZuGvA51UrxpyOtQJ5WVhrwOdVItacjrUCdl&#10;k4a8DnVSCWnI61AnxY2GvA515HgsvfxDDe7CCZb6A+Qf6hoooCfHVNY1UIBPjp6sa6CAH5ucKhso&#10;AEiNTmUDBQTl2Me6IRQglBMg6xooYCinOtY1UABRjlysauAqYVGdsShUoByNWPcFJRLJYtQ1UCKR&#10;PEZdAyUSyWTUNVAikVxGXQMlEslm1DVQIpF8Rl0DJRLJaNQ1UCKRnEZVA2USQ47iq2ugRCJ5jboG&#10;SiSS2ahroEQiuY26Bkokkt2oa6BEIvmNugZKJJLhqGugRCI5jroGSiSS5ahroERiZV4jHPdmFtfK&#10;zEYjlTS2gUokSnmMbaASiVIqYxuoRKIUstgGKpEo1Sm2gUokSqWKbaASiVJIYhuoRKKcRmYbqESi&#10;nDBmG6jUiWWyg6Pv62RBzvQyX1CZ72BzcdlAJRLl7C37BZVIlFO4bAOVSJQzsmwDlUiUu05tA5VI&#10;lLOsbAOVSJTzqWwDlUiUM6dsA5VILBMgcrBUlVaWs6HMF1TmQDi8tGygEolyhpP9gkokyrlMtoFK&#10;JMphS7aBSiTKhZq2gUokyrFItoFKJMpZR7aBSiTKqUe2gUoklkkRTiSoQ6IcNWS+oDIvwhbosoFK&#10;JJapEa7crBxCiUSyJVXSWKZHONa8soESiWRM6r6gRCI5k7oGSiSSNalroEQieZOqBspECdt2Khso&#10;kUjupO4LSiSSPalroNSJ5E/qGiiRSAalroFSJ5JDqWugRCJZlLoGSiSSR6lroEQimZS6Bkokkkup&#10;aqBMnnBld2UDJRLJp9R9QYlEMip1DZRIJKdS10CJRLIqdQ2USCSvUtdAiUQyK3UNlEgkt1LXQIlE&#10;sit1DZRIJL9S1UCZUGkqMypsICkWV/6h7gtKJJJlqWugRCJ5lroGSiSSaalroEQiuZa6Bkokkm2p&#10;a6BEIvmWugZKJJJxqWugRCI5l5oGwvEO2syTf6hroECiHOJQ10CBRDmZoa6BAoly3EJdAwUS5QyF&#10;ugYKJMrBCHUNFEiU0w7qGiiQyOXTlQ0USGQPbWUDBRLlsIGqIZQ5Fo5PqGygRGJljiVs7TeyUJlj&#10;Cfv1bQOVSCw3h8he/jomlkiszLGETfZ2CJVILLeIcIxb5RBKJFbmWMJudTuESiSWORa2ydcN4Wqr&#10;SGWOhVvQ7fIu/1CFg6vtIpU5lrCt2zCxMsfC/QHlECp14tWmkcocC/dplF9QicSrjSOVOZb2autI&#10;ZY6FQ+SKIVTmWDjosWygcnUucyyylbkKiWWOpa3cQxL2GBskVu4iacsci/xD3RDK1blyJwl3rZSz&#10;YJAYi4XT5tzTYf929/Th/un+7u3D/dv93enD/en+7uOH+4/y1WzX3b3Jnt7817uvH+7lrg7O5bq/&#10;ewh/7zlTKezsfT7+evjPY3jzTbb4ThzElWp6OGlo4MCmxIjLi/tfPj7u//nw34Zs4AzPKM6Qbbmm&#10;O31JbJTjM1M9KQeRcaVSAAjfGZ/OXAaeaTlI4bKkmo5udcu+dU6vCpzjHCDORQpfmxvm1I2N3O4J&#10;NDiGb+QaHP1RMwTLR83ceJtHajuyv+IXhzvcc8PcthiDRZduuaw9GpwcT8BBj/aj5PChhZbRLsu3&#10;Y7RwKjfMXY2xBD93G84Azg1zkV30lZanhslcebEseKvdcgUZ529kJnNlm2HjBJJSBRtzyy54M9pv&#10;wsmydf90PB8CdC8wi6yWo+hTzgUxH+bFD7+8aJtKZJxplLIMkI19DGFkZoxc55vKJXnKwW5mRCOY&#10;SgsDeoDzmxZ1tsqqkYPbki5hq7/ATyOOu3lGudpW8NiNMzNink5DlxZ1uXmJGzzlqQj+erdAKsUL&#10;OG6Co7ttwzPDz93OXPplpG/czuFc3fBRHH96idU4uuWagNwwt9TFWNnC5LHdprQr4xk4/t2MlrsC&#10;UkoUXnB6UsVou4H7LhIbB+bWNqwBg2jGUPLyUVzBktKYzDwHRFV0y2neaUOAQIrrIsx4TMNcZBvM&#10;+ku330BxMbffFIMBtZxFv6M6bskyXMTg6UUr5HjgW2ISgrNot/xa/jPJC2dlANYIzYWngC+/Zj9U&#10;CVlS3NwKP8USmWXMMk1JH92Y/w6FnTusRLvcTnFFunQrApufXgsZC9EiKXWwG9ATWQ1ycgeHNOv5&#10;j8deJgZyoVMhghxilLblIwtANmDnSrYzsyN7uZOEmy3znKCEM1F+Lf+ZXucQwqyIDbTza/nP9Dpn&#10;9KQ0KvaWHG6Z1E1+7ds6uR0bDgaKH7YZOfA7G4zfAmPLK2lTBEED7ka86svomviBLUZDOsaBUMXA&#10;5aya31x0xhWv6RumTWJOBkHLudsZzlydtL1EsE1H3xmijDCueQReufDzeoi3JILlnBsGwlcJGTcz&#10;mm9GfyRbl+isHDVpnnKiTspnyumEXHGUJsR2ZH8lVsnFkVHUOBOYm0aNhufmjS7ZV3LL3iZuO1xY&#10;xY3bKesBaNFxeW5sR/ZX6pbjwxPi5Ih57AAzHk5nTphndRo5Z9Q+pdtkVGCkYar5RyvntybFIocX&#10;x2DgMh7uoEhTT7eMx3aLllumYPnkK0G8OVrNRmQ4iuPSLQZmUkowmeMb7RSE420TLlAkl63aFo/m&#10;V2JysCMSKUJgjQbcP67Rzk83HE9nmMyFBqlsiDvVuKukAlKcBJYMetDYcTanaRh0py1aIBmzLxix&#10;Cy9I7CfNz3sjguCfW7meLvpSIkBTrCi4NDyFC+OxVXjKpXQhAHl5+g2ZtbP5baEPZ3wnMUIhcmVN&#10;+u6LXrNNxRmibmKTVpxmxsyJa3P+KnLZ+ENxhrgibYiBouWpnESan7LCX9KNBgo3u+Xm9eT7MAe0&#10;YmdI1F5WYNcqQc8fV0RdKj9WuyVqc8EUDlRMS+XxhGsj0ni23HNVolVs4oRWRntJKK13e5EgNDvy&#10;ZUfLzTPZqdpwWVzxUYhI9gMREQ749eORA8HT/JAz2HalrpGLK8J4iOdvphj4WHjBUaLZJ96Ai/hR&#10;Pl3DiYdJcGkYK8BYk6y/4fxGMdl5yh2oRjblaUxXkCMAfEt01jA5L/NZlTe3l/T8Wv4zv76oUb4A&#10;tmRJya/dAqycCpgNQj6Le2TMZ+spvOY01+KkSBf6nkuIK6YQ33+ZJD7WiicLNndUJkgSQIgJwjyF&#10;qPJwfm1QOAQuLrE1w8tbo+U00yFVG8rtC3INZ4zNhJgHLleIxoSG+atdLsSkWlZszoiscAW5x4mo&#10;TRoPQ7M2BksAJnF8OuPsxVV3GS3OdjLTOHyw5+BXt5zIJcipoo1bP8hy2NFyIGw2FGaJTBjT+Ztq&#10;17L1O3obyymtgVxBxzmS6bO/r7blosDICfKRaddW5oR6hk1mP3fLSBPdyGq0xP3XEcF6Ft1Wwgsd&#10;17obQHCjQv4cznC26o3jO/MAWwzHCkVC2THrgrh1FONvpOBOg1Cwkh+O9Goeog8yJQd6x/Xfp7y4&#10;WjJTcgp7sQRwxWXuk7NWre/eE0lKlD0SUOGch9vb4lCI9hQAC+cs5ocjVp8eZ8cZzInxPQcrXyrP&#10;VucznLaZmuUKszgrGUHheMz0EJPcRghVnwN75aJGcvE2nIQZm0WbIt96KOGqt/SQMz2togvnP8eH&#10;EmO9JH9Xxzlh3qVZiVdX6j7jKZuxXWxTtIZ5ipuWdoSj8bpNnG7XSLlFm5srY8M3NArR5gzs66ci&#10;omlOMUFkifZG0gBk/l50ALFOPRqWkQzPqZu4lsA85M6W3KdcsuxfoEBkdsAwYroiroTOSM3yHifr&#10;6j7DWeVpTom+VIwz3P6aKKVV02y4Wi89lGC9GWc42zs9xEKumNFwy3ii5GOtipOrA9Nsc+mjTJ9S&#10;VMgPWiRoMZRCTWQ0nOaaKFn7Y6o7yygIywb0gKtoV2gMjuxYCYMqDHMto1gUdvVQeoEwm6g7NU6s&#10;jxR4ThecykOXtCBnGSZcKyGrhW5WjiCOTECUC5MgnIWcHqLxK3QudjjmcJgVuebbjrO5LB+Mkpv1&#10;9AcFIyVS9qQiIhOuxpltyeRlXVYyEjcEuRNv8lvWWEg0cjNP6gcD3M4+kZq8HBObkFSwYtnFAODT&#10;5wo/BQMrr2BogWiKLHij1fg18cpm3aEsYOnZ3JE/S6Ozo7K/kinOgpoI8cbsEFGS+Rmph9K0zfDG&#10;wsGkdneI65gXcIKeVgmC3/QthDjtUqAeEc7zj+9CRxTRmguZYRh9Vl/kB9h1kSFX2LrFyUSFwVS4&#10;JssncBkdXelpuzyqtAUXJqJ2JhtKvjCYPAOuu+7vAhPqPWQ18ioIUfhxauLVB7rRC2bxd7hVVT8D&#10;QWlKG3BZ0SGcSR3izYiJpaRLiR6qQAxC/fBiCeMEka+Sh64J1M0CTasEwy1dkQOEXsX2131eDGzj&#10;QViYfNsD2UrOLeKHXPYiTN93QAiAsqSHT0I2beyABsUHEOWKNrdRPXw0pj48k9nxB9dmyWzGRgna&#10;2XhsyIbHmcbntWEOsvkypqDpNyRf/FFE1h2C4ImSMVodyz/wL6FZ8n82aI0ILv4HS1R0IlwomIj2&#10;5LUwXKSnJxokjlkQkCXrdnNlZJedMNazb2j9vOBE9csVTlyUHAehafJbFkGJpiN4nAZONM1GqCVT&#10;mipqUF7f4QqjXIBme7G/Up8YItnKlIPxTchoJlWRlqbryZd6hQI0rnmY6TAFMQiFxIqcvBJi5Wab&#10;d2bBNLAIxRWxQ9LWFSsFETMx8ARPRFes2zkTBktTi2Fi3eAZjic/OFr4Xn2jBJGCD1tEwF02EiyU&#10;j1k0Qh79N7SFnbZvKxscYyQyRnEGjOW8CHxf27A1TmIj8Yuw3AzPUbQ8T7pIEuhaZggaoXFif7JU&#10;3FY4GfARbqh1pCnSIMlLoW9+y44108h1nmkCEU6TuKE5or4xUBedNK2+kzsm3A6XTPqXDCaOuG0E&#10;DZq76BOzNqkS8gHFB+HYinUhfRKuq6hfgJ9iGkZKJK9gNomHlL8iCNwU03R75i03v4McHAzs/9Bz&#10;uB8n8WkFOR0+VxKQGPPQrO+wOZMCvPEQsUONCo+i4+MVrYYM35TqQ2K0xPTJwomZEppFAKz50BOn&#10;T8sqRQnRqXMpLFkSc0VojETpPnsqxBAa6TO6o+bhjOcUPyg6su5xogazeo3evG4WzZGni6uki/ic&#10;/MOyisgNpH7Qow1ZZsJYUvJK94q3y3WG4Sk5DylBME9xvVI4qCXgFK1FH39ZKKXyQViYctKqYQnC&#10;SgVReBoTy+ZpDPqHpwSkKpYFtmqQ8knjwWCyroIkUIgPxm5ZGOKSmjU1CRTyFAnAmD4Raq7RYrQ0&#10;pD5Dw5QrIbiajTyl28iLDoP/RvIuaUICvlxK5Z5bieyRTY/dksONq8MyHs69oHIlPiVeZGPQ1OFz&#10;t1x6SqVC/GTfaMl8ku8LDXP5o4Qx9OwxueFmKREe7q+Js7d8FDsKcOkjLdHYmhAE+cZFKgnvWH+b&#10;NBgLehJLkpbWdWtbEvZJrQHLVL3mG61umBK4cjzUJ6SAC1VuyR24jJZvTkstFThcluWfWxYcimIi&#10;o7A7ozd2aZhLCJPl2GN3W4dCXuf2ykiLt1IR/4WUbuMaiWqVnIGeW265lwCJSGZHStqqC+oA+k2G&#10;I+JTI7cNmiYtzegZiY+YbtGNyWZlmSyDWhSBUR8UP4plPToevrnFFtokNnJNcArOL0wmMEeiNzaM&#10;T13ILekWeo5PUY4VRgHePGyMc0sgWZxnPVqKoSi0DQ2HCw8tL1h4m5RrBFA1ceBcmSmzR2XoNoY5&#10;l9H2SGaaW6qrBV36o1gHWSvCRxEYwYyWpz4m8zphlkTKeIuGqbpNIjJhQVgjiLrBps3mEzG9msoh&#10;8jBZJ5OqSLGFy2hxV1MFFjWxybBWT0Vlh08mhVQThG5Zbvu0oqKbkzO7NIwWIjgRGobFMNUwGbRt&#10;ExyRrlTh7mMy8i5BP5lbii3kC/TsDawrSTkiPjgUdg5wCJbKIp6KNLlnl+kDpaFjYjI0XQxJPyZQ&#10;Y7PQslPhQo0ZGJW6d8iKljCJDWbR9MzqlD6MtNx3emYtqZJfzS+uQCz1BkAlRR57lqt9iyVDTRU6&#10;PofEnGMWWyIl9VHVqdRXwYusUhpziKQUMLigT+pGUorkqufsuEVXjffwmXOjhNYXIczv5T+X9xcJ&#10;SHeUJjTl96wLc4MKv5OhGQRTQpxLkcTAKOKIWHZEWVKZKjXmVGHcRHD+gtSn1PHgBgZDE6e+j8FJ&#10;+JHfy3/m99FkuUJI/NeoQdX7t0aGoqVuMfKPLWCMwih0MQhzPkCVqecpJRI7cKds/EaUZ4ofX83Z&#10;zZ75WPhW0l6aRmSSliOhuWV3hGY5VbzMQoQxg6XUbdkCbNLIlkcEgFlFYlUfVFgQWZfk9/KfkacN&#10;Bj7Z4viNfbAvHGjBk5H9FYlKQlrWse4xo9OZCOiBoPuUOqQkAxcqKkv12MdTWEJ5Uuz5RtNEEcL1&#10;nuhhERzRQKpnkdgUKSJXiLsRQH7VsWWRFFGn48ap+SQgkrGdX8t/Ro4SqmA/TGINi2dcUVdASnhU&#10;Cp6CJPRYGPBWfTZRHTlsOT6lutS6VYwC4yg/JcPktw0od6L6KJKScSiCxoSimuwlipVtV0v8xlz8&#10;q+Tmipe3BINPXKrTLvXwWS6oBVjqzzpZVY0mGnGTU8gBPqHnb0/hrW6pYshhLSJRhB1MwyAjF5Gh&#10;JjABzRpNR7nWC7+VNSBMkGu0aG8pKoxaLvpBam5l01MumCQVnxK0mRfso5Oyp6QhidJkabbjs78i&#10;DrHipf4ukkY/SHWLgC478sRBBl76KZKVmUwrNU4xCz2WVeyW4oLRWkJEBxasAnJMbdMt5ZUZcBLV&#10;jB/lYjLOELjI3cJG27AUNWReUJtgU2QYuUSQE6cQr4rwDu3m8hfKRIMrqtmIc5Gshewfq6fwWCQ5&#10;4QKcV0AKeOaKfljMlbiGjewtSK4rjjfLpEFyKA3JvAB9UUP6mBwd+/jFuF9ARI0HNqKm0ngwRK2j&#10;QTI3V9dQEoV/7NdSlLKyOyc1LNENO1oq7XL9bvKA9UeJ5sxwRKHFmXeNlsJYInKxW+Kusg9ONYzH&#10;SVQwPyWWY3jRoTqXj4qOKrS+btFDeUGWu8StZLJDgWr81C3Qs7xglxEmR3oq5f1+Jif/O8yt+DLW&#10;/0TfscinhunFBn9wlXJFJcW3UqAinPKNliTHoi4wtuzCRzh6WXrFTGOZ01MgsppMHZZcwsI3u7XL&#10;M9KAOxxGQjZxwjFJRPm1/GeyOQmgJc2BkzpRQFi8fkv1slR06TIm2SOUVuSs08XyX5pEu9vti4RB&#10;5bgZmQessZHKQ8egUKWE8CMRtlXKNzMBeTD5z2T0sYImZxX2UumRV5X82q1BYcblFHrDViQJCKm5&#10;CPnTiDyJEmL36qcUZed9GQSIqJS/OaZbvZIzSoFdDCSmzsggejthB9SxI8CIoOi5iNjmUgLkwqSi&#10;7Jkr69eqgr3rPlWpXx/TFF45QMyTFUDFBFElwz7ZmB01toRgZAu44jwLeVIXikOucapiSDZwy8qr&#10;mtWMJzBvazhY9ZI92rBzMiU4XX1KejoNhbrNVNKdJYPKcEIQEcbXFZio4xRCJnkBwvwgku2BCQqU&#10;6kowTA1U6jryF0mMzT4Uyzt9EOtshfkllby5TyKMBXBVGWpMFasPUrM9UiHzDR/llrCwPyWtDaxX&#10;EiXU41TAlRFbJijIszSTmhFK14RKjWqSe0YsNVpqKME8iuy7RjXik3cFVAqL1FWmKcMilpi36lOi&#10;D+kh+4DSeUcZYVKenr62pQy1wvbRlFRnWcNVPwRfNsKgHyJmi0NuZ9D+inpaUxKEiLNyaygswFZj&#10;aEr0YoVLqCmZz2imLX1eeMvCXDiEivEw9lKZZUdmf6VxkjtOsnJdFSeJ5fwQC6AwhyQdEQFGql9K&#10;b724lcB/QgJKtcgBSEo698mqY2upVCkzseQas10qpHOfuH0Wt/ohZTN2eVXbDVCSUgV1a5x5+Y5c&#10;lex46g0RSeFZZDq/dWsmlB7AU0OHaclSog7vklOYoaHUC13JdRS3vvBWn6x2KV6C/yAusO4zRBnC&#10;BLOxXBx/JemXJUqSXZFhLp1FO0lnpdo/1SgIy6U7qZBJP0TzpFBLOAImfKqrS7wBJCsMZKYW0Yak&#10;cYdk66DYfDQr5WG6TykxjwqNQj02hN5kbJ7UZOCxhz/pVgpscQQSTX4r/xnfViYnspZWQAWU4m3W&#10;snTRBmVOKVL1nbcl/BeGNiI4cQLV27cAQdxSMiTCDlIhhaFJdC+nFajtKdMdeIopGUK4lFjoTV7d&#10;7FNT9jhDegrEBk0ZtLHjyAszPwAvb0zFBVHn65ko7c0+1TglImb7DHnvxAQqVo1xxqY/8ZQCh3AX&#10;K+xpgvdsIY2UCJQN6fEoF0rgAAqCNA7xRlKVEG6Q1LTw0Id9cblin0Rfiw1jOEh5a/WNtCeh1BSv&#10;TeFGb58k0vOueZJeAkE1FOJ7OUFEhWpZyI+MJw7VzmeIRwfeUmpUnFRFtjMfwsP5XcXpWRS7ywzL&#10;fOJYST7WPU683sRbQirFnmniyHhboVl0J3zQTOhg0VKSwTZvv8IOtWepWZYIG3wiwyiFMDIU8jnl&#10;Q/1BdX0Sfk4cSoFNNZ8UZ+XDkWQBi2mkvDCxwRP3M34Q9T0VASAyi0uNWgypqT6BdD5gioBH2iSd&#10;+yQzlTM7A6IaOeSSFdJgrIERCcTj7WKI0yVHpwWxZ0Ep1wlJicWHdTqB9SEXXlHrV+oE2fQeP2gk&#10;GB2hmccZthPHD2I3U82GThwb2fkhQ2HpLqLeDUxI9TMcXJDuD1r6BH4JYBOQr3BVGhCfMDThwVqX&#10;jDiMpD/CBzHZ0Upf+sThSB8kcb0Kl+zi75LyKkpMUahJOgnVp7tpco+xtFa+hqLFdMiMC0ASasnD&#10;gDtmTSHunVaNVPKv8IznKA5GGL+snX51oDnHcm2lL8SFUrMA1pq8YZ9IMm0klONfrgnp5DrDG5C9&#10;HBIixW7FGieb5RKegWx0912cBTykYQOHONmAsLvWpvhfuRSQU6/SNYB5MtVync6ucqt39EFCJSYi&#10;7qzpk5wHOkCmDA8vHQyx9Im1lSItYTtyxZJCR8ngvCivpdnLQRspN6UwRAmZWE7yQXLSX/SRXbxV&#10;CjOlVHSz2MtJs+EFF7W5nP7WpZhRSkB4eUvp9ybxlnithBlVnwQpUaJxKICkcPfR6an0TPZBRNfb&#10;NU7i1UsNJfGhwrvmG1Kwsxd/wcgux4yJTxh4K0k0v6xwSk4+dJUqgyLriRkp2SNpFq0KxA0TEKRs&#10;IrCKVph8rETYX7FZ4GTNaTIEsgUr9IlDUzqZ2AXxoeR+K+STE8xyAR1Zr+RqZNyimGaUofR5XQ+N&#10;4pdQUHgYCu2ECa75TEIZKMOxfJp9YcNIxBBGUZHIYdzZ7iUfltItvj4ljZ04hIa3eoh6A8kJhQ/C&#10;KrJZqZGStzzOaEp4x4m6kwyXNJsMdiUr6hBPSVnYpTN5cIGSZS4uSFfjtC4m8M71s4RJxKqJ35nf&#10;yn9G95UDiiSbGHrAyGZJtW/fcr2osc1WKhFsMXDUeBCuXEMCf3EHzEP0bNJxbHjAHUy92V7sr/id&#10;GDkSSQrfGQ0c3Se1iknpkn2TgxzUQ1ZjidcGSoolK9ZmthfliDplUNaaxBbKlt3VPi0SY6RxQo/L&#10;VomrSbs1SMJxEsQJlGJFmHEQ3+EcyDiQUFChB4kBQhwkPcSIyZNue7G/UrRjwyqflFgMQyneEYkk&#10;GhXF5cZDimmz48VS659MLr2GselrUdYGQMwQ5dnffEjIOsmSRNQqxoklLPVcggOUagR6VnDs6CDp&#10;n70yqhIMbzkhKZ/5EMPucMg3nw32ZxpKDHxq3lI8lGP4INoKCjYQD+PXSlC5YpzBTo9Dud6QhGjm&#10;FNKyz2lhAp5+tmKXHVK+cXLQlwiW8JZQkHWVdcEahUM2UZZrLA3ldZ/fPG6WxkkQx56z6lrbJEZ4&#10;L32r0U2E2khMpMC1aC6DAXLSuZ5hGeH1d5qoVZIvlHHe5ns9fCILUwqWyxkIFncEied8WBwuVwUG&#10;8LJy4j34xGYoUruV4v74xIWSoVaBkvYwk7K9P/PUag77K42ToztzbdlCuUCLOZLlNCjhcOCGFgTs&#10;3rwFE4FBF7nli3hJ3vd4o89NOCoq9JmHsnwQKlKqA8xD33yq+svrPglUcaxfaPaat1hR5C3SwxqD&#10;EFeP+tZESaeBQ5ehiGMeRQDZLx8SkM8lIhId8fO2QbJy/VVG39InWo3HcShXuG1wR9PXVuoRFtks&#10;Dgvl0ifIkKLloCpAtZUVOaIgpW8XxeabTww9KX4IzUJqeUvJilT3hYdZDV8+CJskecMxfefGbQgX&#10;pD6BZpiVS7OAOh39GnO1WlZkS3xeqDCL/fOZMkAykphYVq1yWCs7ssIor5/B9VTCXbkQKcay8BYB&#10;Iwq0czLZKtobCt2qm7xrmNmV6yPCUrzcIxGm/Pz2x8PxWa6KOB+fHj/94fHpKfzYPxyeD79/Ot39&#10;uuNSit1+f3h5yww0bz69yE0U8WCQ/e71w/3np91buIXi5SitRdadzm8/7c4PsbVAH9Xs8+Pb4RSh&#10;8PTC5319Pb8/v/58+vEH+dvH46e//Xy6O709/f7IV4Ct3cv+4cjNGPu3U5BOeevr+fXHH14f9+/5&#10;/91vz08vZ/nbh/uHt7fX9+/enWUou/Pvjq+HF55+Pp6ed2/8PH159+m0+/r48uX56R1KYXwH1dsv&#10;p8N9auTZ1cbz7vTXX17/YX98hrGPHx+fHt/+FpqDB/JRL7/+/LiXAcmP/b/+yngeP8nSf3/3sns+&#10;fLjnsfR6J9ru0+G8Z3Q/PxxfDneP++OLDDITxmaYycf9n477v57vXo6/f9i9fDn80/mVy0NwmAJL&#10;7OsyKPsNH58eX/M0y9/TaOl2nWHHz58f94efjvtfnsFD5NrpwIQ/Hl/OD4+vZ64teX94/nhghKf/&#10;+4kx7s9vuzdGybgOhzAckHba/zsfHJBxfjsd3vYgc/f+M2hJ/w40lwdhBJePlvEIQu4+fv1/x0+0&#10;vPvl7Rjw9tvnUwAyHymXnhAXSgZ3/Fvo7vDb292eh0SiJa18txc/M/49ojA38gpiRTLu5C8Mhu8N&#10;nex+5Q6W+Gp+Rb5dYV1wrP6BoQRk5+8G5PJX/h/g/uX91y/Al7e+nHavD4/7n3ZvO/07vPX+0B4f&#10;jk+fDqcf/z8AAAD//wMAUEsDBAoAAAAAAAAAIQDtbO2rjwIAAI8CAAAUAAAAZHJzL21lZGlhL2lt&#10;YWdlMS5wbmeJUE5HDQoaCgAAAA1JSERSAAAAIgAAACMIBgAAAPEb2GcAAAAGYktHRAD/AP8A/6C9&#10;p5MAAAAJcEhZcwAADsQAAA7EAZUrDhsAAAIvSURBVFiFzZg9TBRBGIaf3TtiMKKRwmAjiQkUFBiJ&#10;dKKxsNTEn0IbKIgVJsTSxMJCYkcllfKjjZWNllaKHQSjBQV3klwNoYFAId5rcbPnsOyuO855y5tM&#10;sTvzfe+z2dmf7wsk4ahu4BIwbA2AJWssA1tOWSXlGT2SZiVVlF8VE9OTxyMPxG1Jmw4AcW1IuuUD&#10;ckrSggdAXPOSTqb5BUreI1eBN8C5lDs6bfbBU+A0MGnNlYCplNgaMAp8zrNHrkuqZ1zZtLV2UdKP&#10;hBz3MuLrxuNATBjj6gJeAkHa5ga+ZMxF+pkxFxiPE/bJOMhzoDeHka96jVciyBVgog0QkR4CI3GQ&#10;TuBVGyEizRrvJsgToK8AkD7j3QS5WQBEpBsRyHFgoIWJS8Bdh/UDQGcZGOTw0+Oi88C+dRw45isB&#10;F8rAkAeEncxHF8MWgfhq6EiB9BdNAfSHwFrRFMBaCKwUTQGsHBmQMq0Bib9HXB/nryHwHah7QKwD&#10;HdY4Brx1iP8FfAuBXWDVAyQp8TuH9avAXvQqft9CEFd9gD/fhCmgWgBEBXhmg+wC4wWAjAN7Ngg0&#10;fvFn2gjxAliMDuKf68c0ao//rZrxaioOsg08ALIq88s5jDoy5mQ8duyT5YSFH4FrpFd6j0yyZeAM&#10;jVrovjUfVXpJqgFjwKfDeNm172uH2vZvWjA5/7kbcEd+3YBNNToK3m0JJJ2VNCep6gBQNTG5+iNp&#10;3YAsdXOwW5TUMVrCsWP0G5QAifgZ5RtYAAAAAElFTkSuQmCCUEsDBBQABgAIAAAAIQCA1e3C3QAA&#10;AAcBAAAPAAAAZHJzL2Rvd25yZXYueG1sTM5Ba8JAEAXge8H/sEyhN93EmlLTbETE9iSFaqH0NmbH&#10;JJidDdk1if++68keh/d482Wr0TSip87VlhXEswgEcWF1zaWC78P79BWE88gaG8uk4EoOVvnkIcNU&#10;24G/qN/7UoQRdikqqLxvUyldUZFBN7MtcchOtjPow9mVUnc4hHHTyHkUvUiDNYcPFba0qag47y9G&#10;wceAw/o53va782lz/T0knz+7mJR6ehzXbyA8jf5ehhs/0CEPpqO9sHaiUXCDewXLeAkixMl8AeIY&#10;aoskApln8r8//wM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ECLQAUAAYACAAAACEAsYJntgoBAAAT&#10;AgAAEwAAAAAAAAAAAAAAAAAAAAAAW0NvbnRlbnRfVHlwZXNdLnhtbFBLAQItABQABgAIAAAAIQA4&#10;/SH/1gAAAJQBAAALAAAAAAAAAAAAAAAAADsBAABfcmVscy8ucmVsc1BLAQItABQABgAIAAAAIQBI&#10;2kAcNjQAAF4JAQAOAAAAAAAAAAAAAAAAADoCAABkcnMvZTJvRG9jLnhtbFBLAQItAAoAAAAAAAAA&#10;IQDtbO2rjwIAAI8CAAAUAAAAAAAAAAAAAAAAAJw2AABkcnMvbWVkaWEvaW1hZ2UxLnBuZ1BLAQIt&#10;ABQABgAIAAAAIQCA1e3C3QAAAAcBAAAPAAAAAAAAAAAAAAAAAF05AABkcnMvZG93bnJldi54bWxQ&#10;SwECLQAUAAYACAAAACEAqiYOvrwAAAAhAQAAGQAAAAAAAAAAAAAAAABnOgAAZHJzL19yZWxzL2Uy&#10;b0RvYy54bWwucmVsc1BLBQYAAAAABgAGAHwBAABaOwAAAAA=&#10;">
                      <v:shape id="Freeform: Shape 162" o:spid="_x0000_s1027" style="position:absolute;width:337820;height:337185;visibility:visible;mso-wrap-style:square;v-text-anchor:middle" coordsize="2517880,2514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fPPwwAAANsAAAAPAAAAZHJzL2Rvd25yZXYueG1sRE9Na8JA&#10;EL0L/odlBG+6sbZSoqtItVDEQmtKwduYHZNgdjZmNxr7691DwePjfc8WrSnFhWpXWFYwGkYgiFOr&#10;C84U/CTvg1cQziNrLC2Tghs5WMy7nRnG2l75my47n4kQwi5GBbn3VSylS3My6Ia2Ig7c0dYGfYB1&#10;JnWN1xBuSvkURRNpsODQkGNFbzmlp11jFBye1+PzPqXm5Xd1atrkM9luvv6U6vfa5RSEp9Y/xP/u&#10;D61gHNaHL+EHyPkdAAD//wMAUEsBAi0AFAAGAAgAAAAhANvh9svuAAAAhQEAABMAAAAAAAAAAAAA&#10;AAAAAAAAAFtDb250ZW50X1R5cGVzXS54bWxQSwECLQAUAAYACAAAACEAWvQsW78AAAAVAQAACwAA&#10;AAAAAAAAAAAAAAAfAQAAX3JlbHMvLnJlbHNQSwECLQAUAAYACAAAACEA3Wnzz8MAAADbAAAADwAA&#10;AAAAAAAAAAAAAAAHAgAAZHJzL2Rvd25yZXYueG1sUEsFBgAAAAADAAMAtwAAAPcCAAAAAA==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0072c7 [3205]" stroked="f">
                        <v:stroke joinstyle="miter"/>
                        <v:path arrowok="t" o:connecttype="custom" o:connectlocs="99553,327861;105559,330160;113610,333481;109776,332842;105559,331054;99553,327861;84345,314562;85751,315345;90607,318410;93674,321092;86517,316877;84089,314834;84345,314562;72716,309853;77188,313046;81789,315983;84856,318410;81278,316877;82556,318665;78466,316111;76422,314834;74377,313556;35127,276465;37189,279327;35447,277164;29261,255329;31310,258508;34760,264511;37444,269365;34888,266172;32460,262595;30288,259019;29010,255698;29261,255329;20320,246503;24409,254421;29393,263617;31693,267832;33610,271408;35016,275368;35048,276294;35127,276465;34888,276134;32204,271919;26326,262085;23770,257103;21853,252633;20320,246503;1789,153521;1278,169103;1789,173190;2428,176128;5495,197330;4601,197713;4601,202566;7029,217510;16997,244459;12780,239606;9712,229516;8179,224279;6773,218915;6006,216233;5367,213551;3962,208058;2811,202439;2300,199629;1917,196819;1022,191199;511,185579;256,182770;128,179960;0,174468;128,169103;511,163867;1150,158758;1534,156331;1789,153521;121150,9068;117827,11495;111310,13794;104664,16221;98658,17498;96869,17498;104664,14177;109776,12261;112332,11367;114760,10601;121150,9068;217124,7536;223770,8940;230415,10728;233099,12389;225687,10345;217124,7536;173802,4215;181086,4470;188370,4981;199872,6258;236549,16604;265687,32697;272076,36911;277699,40615;277316,39083;291246,52749;297380,59390;303898,65393;298275,58369;294568,54026;293035,52238;291501,50450;287412,46107;311693,71013;328434,99878;330223,100772;334057,114055;336485,126572;337636,138067;337763,143304;337763,148285;337124,157098;335974,164250;334796,168086;335080,173701;275552,299853;275143,300159;274888,300401;246262,320581;239377,322577;238139,322910;235174,324338;171501,337185;122858,329835;111519,325687;110160,325307;105687,323647;86901,314834;81022,310491;74121,305510;66965,300018;60575,294526;55208,291205;61981,297591;69010,303977;65176,301934;59808,297080;53802,290694;50735,287246;47668,283797;52652,287629;42843,275687;37955,267906;35860,265107;27666,251627;21584,239009;25303,250462;12652,217638;6518,187368;7668,199757;8818,206270;10224,212401;12524,226323;10735,223385;8434,216488;6518,208058;6134,199757;4728,174212;4728,168209;4728,165272;4856,162334;5112,156459;5623,150711;5879,147902;6262,145092;7157,139472;9712,128360;18786,107158;23259,104668;23536,104345;27666,95775;34714,85035;33738,86084;31054,88256;35272,80081;28626,89916;25176,94769;28243,86851;32204,80081;36805,73312;43195,64372;42428,64372;40511,65904;37572,68842;23131,89916;20319,95536;17763,100772;13418,109202;12396,107414;13930,102688;16613,96430;24281,82125;28626,75611;32460,70247;36677,64883;39361,61817;42045,58880;46645,54537;48307,53899;67093,36145;72077,32824;77188,29759;82300,26949;87540,24395;90096,23118;92779,21968;98019,19797;108754,15837;131374,8174;138402,7280;144153,7025;150543,6769;159616,6131;162172,4726;167284,4343;173802,4215;171246,0;206134,4215;196677,3704;185176,2554;179297,2427;173418,2554;167540,2810;161661,3193;150160,4343;145815,4470;141853,4853;135463,5747;133802,4726;17124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28" o:spid="_x0000_s1028" type="#_x0000_t75" alt="Phone icon" style="position:absolute;left:83820;top:8382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bT6xAAAANsAAAAPAAAAZHJzL2Rvd25yZXYueG1sRI9Ba8JA&#10;FITvhf6H5RW8lLpRsdjUVURQBE9N054f2ddsaPZtml2T6K93C4LHYWa+YZbrwdaio9ZXjhVMxgkI&#10;4sLpiksF+efuZQHCB2SNtWNScCYP69XjwxJT7Xr+oC4LpYgQ9ikqMCE0qZS+MGTRj11DHL0f11oM&#10;Ubal1C32EW5rOU2SV2mx4rhgsKGtoeI3O1kF+NYt/tBtzNf3c87z477qi0um1Ohp2LyDCDSEe/jW&#10;PmgFswn8f4k/QK6uAAAA//8DAFBLAQItABQABgAIAAAAIQDb4fbL7gAAAIUBAAATAAAAAAAAAAAA&#10;AAAAAAAAAABbQ29udGVudF9UeXBlc10ueG1sUEsBAi0AFAAGAAgAAAAhAFr0LFu/AAAAFQEAAAsA&#10;AAAAAAAAAAAAAAAAHwEAAF9yZWxzLy5yZWxzUEsBAi0AFAAGAAgAAAAhAMm9tPrEAAAA2wAAAA8A&#10;AAAAAAAAAAAAAAAABwIAAGRycy9kb3ducmV2LnhtbFBLBQYAAAAAAwADALcAAAD4AgAAAAA=&#10;">
                        <v:imagedata r:id="rId12" o:title="Phone icon"/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 w:hint="cs"/>
                <w:color w:val="0072C7"/>
                <w:sz w:val="40"/>
                <w:szCs w:val="40"/>
                <w:cs/>
                <w:lang w:bidi="th-TH"/>
              </w:rPr>
              <w:t>การติดต่อ</w:t>
            </w:r>
          </w:p>
          <w:p w14:paraId="0AC76530" w14:textId="6C6675AE" w:rsidR="009C6DA5" w:rsidRPr="00F25F14" w:rsidRDefault="009C6DA5" w:rsidP="00FB2861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</w:t>
            </w:r>
            <w:r w:rsidR="002355C3" w:rsidRPr="002355C3">
              <w:rPr>
                <w:rFonts w:ascii="TH SarabunPSK" w:hAnsi="TH SarabunPSK" w:cs="TH SarabunPSK"/>
                <w:sz w:val="40"/>
                <w:szCs w:val="40"/>
              </w:rPr>
              <w:t xml:space="preserve">02-401-9889 </w:t>
            </w:r>
            <w:r w:rsidR="002355C3" w:rsidRPr="002355C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ต่อ</w:t>
            </w:r>
            <w:r w:rsidR="002355C3"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="002355C3" w:rsidRPr="002355C3">
              <w:rPr>
                <w:rFonts w:ascii="TH SarabunPSK" w:hAnsi="TH SarabunPSK" w:cs="TH SarabunPSK"/>
                <w:sz w:val="40"/>
                <w:szCs w:val="40"/>
              </w:rPr>
              <w:t>1126</w:t>
            </w:r>
          </w:p>
          <w:p w14:paraId="1E8187E7" w14:textId="77777777" w:rsidR="009C6DA5" w:rsidRDefault="009C6DA5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8480" behindDoc="0" locked="0" layoutInCell="1" allowOverlap="1" wp14:anchorId="612A1AD3" wp14:editId="27540312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221615</wp:posOffset>
                      </wp:positionV>
                      <wp:extent cx="338455" cy="346075"/>
                      <wp:effectExtent l="0" t="0" r="4445" b="0"/>
                      <wp:wrapNone/>
                      <wp:docPr id="32" name="Group 32" descr="email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8455" cy="346075"/>
                                <a:chOff x="0" y="0"/>
                                <a:chExt cx="338455" cy="346075"/>
                              </a:xfrm>
                            </wpg:grpSpPr>
                            <wps:wsp>
                              <wps:cNvPr id="33" name="Freeform: Shape 273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8455" cy="346075"/>
                                </a:xfrm>
                                <a:custGeom>
                                  <a:avLst/>
                                  <a:gdLst>
                                    <a:gd name="connsiteX0" fmla="*/ 2554038 w 2731203"/>
                                    <a:gd name="connsiteY0" fmla="*/ 843497 h 2794134"/>
                                    <a:gd name="connsiteX1" fmla="*/ 2554990 w 2731203"/>
                                    <a:gd name="connsiteY1" fmla="*/ 843497 h 2794134"/>
                                    <a:gd name="connsiteX2" fmla="*/ 2574040 w 2731203"/>
                                    <a:gd name="connsiteY2" fmla="*/ 889217 h 2794134"/>
                                    <a:gd name="connsiteX3" fmla="*/ 2554038 w 2731203"/>
                                    <a:gd name="connsiteY3" fmla="*/ 843497 h 2794134"/>
                                    <a:gd name="connsiteX4" fmla="*/ 2630238 w 2731203"/>
                                    <a:gd name="connsiteY4" fmla="*/ 810160 h 2794134"/>
                                    <a:gd name="connsiteX5" fmla="*/ 2631190 w 2731203"/>
                                    <a:gd name="connsiteY5" fmla="*/ 810160 h 2794134"/>
                                    <a:gd name="connsiteX6" fmla="*/ 2651193 w 2731203"/>
                                    <a:gd name="connsiteY6" fmla="*/ 858737 h 2794134"/>
                                    <a:gd name="connsiteX7" fmla="*/ 2630238 w 2731203"/>
                                    <a:gd name="connsiteY7" fmla="*/ 810160 h 2794134"/>
                                    <a:gd name="connsiteX8" fmla="*/ 2475759 w 2731203"/>
                                    <a:gd name="connsiteY8" fmla="*/ 697568 h 2794134"/>
                                    <a:gd name="connsiteX9" fmla="*/ 2489267 w 2731203"/>
                                    <a:gd name="connsiteY9" fmla="*/ 717767 h 2794134"/>
                                    <a:gd name="connsiteX10" fmla="*/ 2488315 w 2731203"/>
                                    <a:gd name="connsiteY10" fmla="*/ 717767 h 2794134"/>
                                    <a:gd name="connsiteX11" fmla="*/ 2444909 w 2731203"/>
                                    <a:gd name="connsiteY11" fmla="*/ 651438 h 2794134"/>
                                    <a:gd name="connsiteX12" fmla="*/ 2454977 w 2731203"/>
                                    <a:gd name="connsiteY12" fmla="*/ 665379 h 2794134"/>
                                    <a:gd name="connsiteX13" fmla="*/ 2466407 w 2731203"/>
                                    <a:gd name="connsiteY13" fmla="*/ 682524 h 2794134"/>
                                    <a:gd name="connsiteX14" fmla="*/ 2475759 w 2731203"/>
                                    <a:gd name="connsiteY14" fmla="*/ 697568 h 2794134"/>
                                    <a:gd name="connsiteX15" fmla="*/ 382337 w 2731203"/>
                                    <a:gd name="connsiteY15" fmla="*/ 565367 h 2794134"/>
                                    <a:gd name="connsiteX16" fmla="*/ 363287 w 2731203"/>
                                    <a:gd name="connsiteY16" fmla="*/ 599657 h 2794134"/>
                                    <a:gd name="connsiteX17" fmla="*/ 345190 w 2731203"/>
                                    <a:gd name="connsiteY17" fmla="*/ 635852 h 2794134"/>
                                    <a:gd name="connsiteX18" fmla="*/ 336617 w 2731203"/>
                                    <a:gd name="connsiteY18" fmla="*/ 653949 h 2794134"/>
                                    <a:gd name="connsiteX19" fmla="*/ 328045 w 2731203"/>
                                    <a:gd name="connsiteY19" fmla="*/ 672047 h 2794134"/>
                                    <a:gd name="connsiteX20" fmla="*/ 311852 w 2731203"/>
                                    <a:gd name="connsiteY20" fmla="*/ 709194 h 2794134"/>
                                    <a:gd name="connsiteX21" fmla="*/ 134687 w 2731203"/>
                                    <a:gd name="connsiteY21" fmla="*/ 1227354 h 2794134"/>
                                    <a:gd name="connsiteX22" fmla="*/ 132782 w 2731203"/>
                                    <a:gd name="connsiteY22" fmla="*/ 1502627 h 2794134"/>
                                    <a:gd name="connsiteX23" fmla="*/ 189932 w 2731203"/>
                                    <a:gd name="connsiteY23" fmla="*/ 1772184 h 2794134"/>
                                    <a:gd name="connsiteX24" fmla="*/ 469015 w 2731203"/>
                                    <a:gd name="connsiteY24" fmla="*/ 2242719 h 2794134"/>
                                    <a:gd name="connsiteX25" fmla="*/ 919547 w 2731203"/>
                                    <a:gd name="connsiteY25" fmla="*/ 2553234 h 2794134"/>
                                    <a:gd name="connsiteX26" fmla="*/ 1458663 w 2731203"/>
                                    <a:gd name="connsiteY26" fmla="*/ 2645627 h 2794134"/>
                                    <a:gd name="connsiteX27" fmla="*/ 1987300 w 2731203"/>
                                    <a:gd name="connsiteY27" fmla="*/ 2503704 h 2794134"/>
                                    <a:gd name="connsiteX28" fmla="*/ 2407353 w 2731203"/>
                                    <a:gd name="connsiteY28" fmla="*/ 2153184 h 2794134"/>
                                    <a:gd name="connsiteX29" fmla="*/ 2642620 w 2731203"/>
                                    <a:gd name="connsiteY29" fmla="*/ 1658837 h 2794134"/>
                                    <a:gd name="connsiteX30" fmla="*/ 2679767 w 2731203"/>
                                    <a:gd name="connsiteY30" fmla="*/ 1776947 h 2794134"/>
                                    <a:gd name="connsiteX31" fmla="*/ 2382588 w 2731203"/>
                                    <a:gd name="connsiteY31" fmla="*/ 2277962 h 2794134"/>
                                    <a:gd name="connsiteX32" fmla="*/ 1903480 w 2731203"/>
                                    <a:gd name="connsiteY32" fmla="*/ 2604669 h 2794134"/>
                                    <a:gd name="connsiteX33" fmla="*/ 1332932 w 2731203"/>
                                    <a:gd name="connsiteY33" fmla="*/ 2697062 h 2794134"/>
                                    <a:gd name="connsiteX34" fmla="*/ 779530 w 2731203"/>
                                    <a:gd name="connsiteY34" fmla="*/ 2538947 h 2794134"/>
                                    <a:gd name="connsiteX35" fmla="*/ 347095 w 2731203"/>
                                    <a:gd name="connsiteY35" fmla="*/ 2162709 h 2794134"/>
                                    <a:gd name="connsiteX36" fmla="*/ 116590 w 2731203"/>
                                    <a:gd name="connsiteY36" fmla="*/ 1640739 h 2794134"/>
                                    <a:gd name="connsiteX37" fmla="*/ 129925 w 2731203"/>
                                    <a:gd name="connsiteY37" fmla="*/ 1072097 h 2794134"/>
                                    <a:gd name="connsiteX38" fmla="*/ 228032 w 2731203"/>
                                    <a:gd name="connsiteY38" fmla="*/ 804444 h 2794134"/>
                                    <a:gd name="connsiteX39" fmla="*/ 382337 w 2731203"/>
                                    <a:gd name="connsiteY39" fmla="*/ 565367 h 2794134"/>
                                    <a:gd name="connsiteX40" fmla="*/ 2429260 w 2731203"/>
                                    <a:gd name="connsiteY40" fmla="*/ 494882 h 2794134"/>
                                    <a:gd name="connsiteX41" fmla="*/ 2434975 w 2731203"/>
                                    <a:gd name="connsiteY41" fmla="*/ 497739 h 2794134"/>
                                    <a:gd name="connsiteX42" fmla="*/ 2441642 w 2731203"/>
                                    <a:gd name="connsiteY42" fmla="*/ 501549 h 2794134"/>
                                    <a:gd name="connsiteX43" fmla="*/ 2468312 w 2731203"/>
                                    <a:gd name="connsiteY43" fmla="*/ 534887 h 2794134"/>
                                    <a:gd name="connsiteX44" fmla="*/ 2494030 w 2731203"/>
                                    <a:gd name="connsiteY44" fmla="*/ 569177 h 2794134"/>
                                    <a:gd name="connsiteX45" fmla="*/ 2526415 w 2731203"/>
                                    <a:gd name="connsiteY45" fmla="*/ 616802 h 2794134"/>
                                    <a:gd name="connsiteX46" fmla="*/ 2564515 w 2731203"/>
                                    <a:gd name="connsiteY46" fmla="*/ 678714 h 2794134"/>
                                    <a:gd name="connsiteX47" fmla="*/ 2582612 w 2731203"/>
                                    <a:gd name="connsiteY47" fmla="*/ 711099 h 2794134"/>
                                    <a:gd name="connsiteX48" fmla="*/ 2591185 w 2731203"/>
                                    <a:gd name="connsiteY48" fmla="*/ 727292 h 2794134"/>
                                    <a:gd name="connsiteX49" fmla="*/ 2598805 w 2731203"/>
                                    <a:gd name="connsiteY49" fmla="*/ 743484 h 2794134"/>
                                    <a:gd name="connsiteX50" fmla="*/ 2596900 w 2731203"/>
                                    <a:gd name="connsiteY50" fmla="*/ 742532 h 2794134"/>
                                    <a:gd name="connsiteX51" fmla="*/ 2578802 w 2731203"/>
                                    <a:gd name="connsiteY51" fmla="*/ 709194 h 2794134"/>
                                    <a:gd name="connsiteX52" fmla="*/ 2559752 w 2731203"/>
                                    <a:gd name="connsiteY52" fmla="*/ 675857 h 2794134"/>
                                    <a:gd name="connsiteX53" fmla="*/ 2518795 w 2731203"/>
                                    <a:gd name="connsiteY53" fmla="*/ 611087 h 2794134"/>
                                    <a:gd name="connsiteX54" fmla="*/ 2486410 w 2731203"/>
                                    <a:gd name="connsiteY54" fmla="*/ 566319 h 2794134"/>
                                    <a:gd name="connsiteX55" fmla="*/ 2458787 w 2731203"/>
                                    <a:gd name="connsiteY55" fmla="*/ 530124 h 2794134"/>
                                    <a:gd name="connsiteX56" fmla="*/ 2444500 w 2731203"/>
                                    <a:gd name="connsiteY56" fmla="*/ 512027 h 2794134"/>
                                    <a:gd name="connsiteX57" fmla="*/ 2280670 w 2731203"/>
                                    <a:gd name="connsiteY57" fmla="*/ 458687 h 2794134"/>
                                    <a:gd name="connsiteX58" fmla="*/ 2296862 w 2731203"/>
                                    <a:gd name="connsiteY58" fmla="*/ 465354 h 2794134"/>
                                    <a:gd name="connsiteX59" fmla="*/ 2400566 w 2731203"/>
                                    <a:gd name="connsiteY59" fmla="*/ 585131 h 2794134"/>
                                    <a:gd name="connsiteX60" fmla="*/ 2444909 w 2731203"/>
                                    <a:gd name="connsiteY60" fmla="*/ 651438 h 2794134"/>
                                    <a:gd name="connsiteX61" fmla="*/ 2442595 w 2731203"/>
                                    <a:gd name="connsiteY61" fmla="*/ 648234 h 2794134"/>
                                    <a:gd name="connsiteX62" fmla="*/ 2418782 w 2731203"/>
                                    <a:gd name="connsiteY62" fmla="*/ 613944 h 2794134"/>
                                    <a:gd name="connsiteX63" fmla="*/ 2393065 w 2731203"/>
                                    <a:gd name="connsiteY63" fmla="*/ 581559 h 2794134"/>
                                    <a:gd name="connsiteX64" fmla="*/ 2379730 w 2731203"/>
                                    <a:gd name="connsiteY64" fmla="*/ 565367 h 2794134"/>
                                    <a:gd name="connsiteX65" fmla="*/ 2366395 w 2731203"/>
                                    <a:gd name="connsiteY65" fmla="*/ 549174 h 2794134"/>
                                    <a:gd name="connsiteX66" fmla="*/ 2338772 w 2731203"/>
                                    <a:gd name="connsiteY66" fmla="*/ 517742 h 2794134"/>
                                    <a:gd name="connsiteX67" fmla="*/ 2280670 w 2731203"/>
                                    <a:gd name="connsiteY67" fmla="*/ 458687 h 2794134"/>
                                    <a:gd name="connsiteX68" fmla="*/ 1399608 w 2731203"/>
                                    <a:gd name="connsiteY68" fmla="*/ 153887 h 2794134"/>
                                    <a:gd name="connsiteX69" fmla="*/ 2618808 w 2731203"/>
                                    <a:gd name="connsiteY69" fmla="*/ 1373087 h 2794134"/>
                                    <a:gd name="connsiteX70" fmla="*/ 2612513 w 2731203"/>
                                    <a:gd name="connsiteY70" fmla="*/ 1497743 h 2794134"/>
                                    <a:gd name="connsiteX71" fmla="*/ 2595954 w 2731203"/>
                                    <a:gd name="connsiteY71" fmla="*/ 1606243 h 2794134"/>
                                    <a:gd name="connsiteX72" fmla="*/ 2598805 w 2731203"/>
                                    <a:gd name="connsiteY72" fmla="*/ 1612164 h 2794134"/>
                                    <a:gd name="connsiteX73" fmla="*/ 2620713 w 2731203"/>
                                    <a:gd name="connsiteY73" fmla="*/ 1667409 h 2794134"/>
                                    <a:gd name="connsiteX74" fmla="*/ 2408305 w 2731203"/>
                                    <a:gd name="connsiteY74" fmla="*/ 2112227 h 2794134"/>
                                    <a:gd name="connsiteX75" fmla="*/ 2041592 w 2731203"/>
                                    <a:gd name="connsiteY75" fmla="*/ 2439887 h 2794134"/>
                                    <a:gd name="connsiteX76" fmla="*/ 1578677 w 2731203"/>
                                    <a:gd name="connsiteY76" fmla="*/ 2599907 h 2794134"/>
                                    <a:gd name="connsiteX77" fmla="*/ 1091950 w 2731203"/>
                                    <a:gd name="connsiteY77" fmla="*/ 2569427 h 2794134"/>
                                    <a:gd name="connsiteX78" fmla="*/ 656657 w 2731203"/>
                                    <a:gd name="connsiteY78" fmla="*/ 2353209 h 2794134"/>
                                    <a:gd name="connsiteX79" fmla="*/ 339475 w 2731203"/>
                                    <a:gd name="connsiteY79" fmla="*/ 1987449 h 2794134"/>
                                    <a:gd name="connsiteX80" fmla="*/ 188980 w 2731203"/>
                                    <a:gd name="connsiteY80" fmla="*/ 1529297 h 2794134"/>
                                    <a:gd name="connsiteX81" fmla="*/ 186849 w 2731203"/>
                                    <a:gd name="connsiteY81" fmla="*/ 1498705 h 2794134"/>
                                    <a:gd name="connsiteX82" fmla="*/ 186703 w 2731203"/>
                                    <a:gd name="connsiteY82" fmla="*/ 1497743 h 2794134"/>
                                    <a:gd name="connsiteX83" fmla="*/ 186492 w 2731203"/>
                                    <a:gd name="connsiteY83" fmla="*/ 1493576 h 2794134"/>
                                    <a:gd name="connsiteX84" fmla="*/ 180586 w 2731203"/>
                                    <a:gd name="connsiteY84" fmla="*/ 1408776 h 2794134"/>
                                    <a:gd name="connsiteX85" fmla="*/ 181167 w 2731203"/>
                                    <a:gd name="connsiteY85" fmla="*/ 1388115 h 2794134"/>
                                    <a:gd name="connsiteX86" fmla="*/ 180408 w 2731203"/>
                                    <a:gd name="connsiteY86" fmla="*/ 1373087 h 2794134"/>
                                    <a:gd name="connsiteX87" fmla="*/ 183073 w 2731203"/>
                                    <a:gd name="connsiteY87" fmla="*/ 1320311 h 2794134"/>
                                    <a:gd name="connsiteX88" fmla="*/ 183979 w 2731203"/>
                                    <a:gd name="connsiteY88" fmla="*/ 1288077 h 2794134"/>
                                    <a:gd name="connsiteX89" fmla="*/ 185178 w 2731203"/>
                                    <a:gd name="connsiteY89" fmla="*/ 1278633 h 2794134"/>
                                    <a:gd name="connsiteX90" fmla="*/ 186703 w 2731203"/>
                                    <a:gd name="connsiteY90" fmla="*/ 1248431 h 2794134"/>
                                    <a:gd name="connsiteX91" fmla="*/ 1399608 w 2731203"/>
                                    <a:gd name="connsiteY91" fmla="*/ 153887 h 2794134"/>
                                    <a:gd name="connsiteX92" fmla="*/ 823345 w 2731203"/>
                                    <a:gd name="connsiteY92" fmla="*/ 112930 h 2794134"/>
                                    <a:gd name="connsiteX93" fmla="*/ 690948 w 2731203"/>
                                    <a:gd name="connsiteY93" fmla="*/ 207227 h 2794134"/>
                                    <a:gd name="connsiteX94" fmla="*/ 431868 w 2731203"/>
                                    <a:gd name="connsiteY94" fmla="*/ 411062 h 2794134"/>
                                    <a:gd name="connsiteX95" fmla="*/ 228985 w 2731203"/>
                                    <a:gd name="connsiteY95" fmla="*/ 670142 h 2794134"/>
                                    <a:gd name="connsiteX96" fmla="*/ 93730 w 2731203"/>
                                    <a:gd name="connsiteY96" fmla="*/ 971132 h 2794134"/>
                                    <a:gd name="connsiteX97" fmla="*/ 35628 w 2731203"/>
                                    <a:gd name="connsiteY97" fmla="*/ 1294982 h 2794134"/>
                                    <a:gd name="connsiteX98" fmla="*/ 55630 w 2731203"/>
                                    <a:gd name="connsiteY98" fmla="*/ 1623595 h 2794134"/>
                                    <a:gd name="connsiteX99" fmla="*/ 72775 w 2731203"/>
                                    <a:gd name="connsiteY99" fmla="*/ 1704557 h 2794134"/>
                                    <a:gd name="connsiteX100" fmla="*/ 83253 w 2731203"/>
                                    <a:gd name="connsiteY100" fmla="*/ 1744562 h 2794134"/>
                                    <a:gd name="connsiteX101" fmla="*/ 94683 w 2731203"/>
                                    <a:gd name="connsiteY101" fmla="*/ 1784567 h 2794134"/>
                                    <a:gd name="connsiteX102" fmla="*/ 153738 w 2731203"/>
                                    <a:gd name="connsiteY102" fmla="*/ 1938872 h 2794134"/>
                                    <a:gd name="connsiteX103" fmla="*/ 230890 w 2731203"/>
                                    <a:gd name="connsiteY103" fmla="*/ 2084605 h 2794134"/>
                                    <a:gd name="connsiteX104" fmla="*/ 325188 w 2731203"/>
                                    <a:gd name="connsiteY104" fmla="*/ 2219860 h 2794134"/>
                                    <a:gd name="connsiteX105" fmla="*/ 434725 w 2731203"/>
                                    <a:gd name="connsiteY105" fmla="*/ 2343685 h 2794134"/>
                                    <a:gd name="connsiteX106" fmla="*/ 558550 w 2731203"/>
                                    <a:gd name="connsiteY106" fmla="*/ 2452270 h 2794134"/>
                                    <a:gd name="connsiteX107" fmla="*/ 693805 w 2731203"/>
                                    <a:gd name="connsiteY107" fmla="*/ 2546567 h 2794134"/>
                                    <a:gd name="connsiteX108" fmla="*/ 730000 w 2731203"/>
                                    <a:gd name="connsiteY108" fmla="*/ 2567522 h 2794134"/>
                                    <a:gd name="connsiteX109" fmla="*/ 748098 w 2731203"/>
                                    <a:gd name="connsiteY109" fmla="*/ 2578000 h 2794134"/>
                                    <a:gd name="connsiteX110" fmla="*/ 766195 w 2731203"/>
                                    <a:gd name="connsiteY110" fmla="*/ 2587525 h 2794134"/>
                                    <a:gd name="connsiteX111" fmla="*/ 803343 w 2731203"/>
                                    <a:gd name="connsiteY111" fmla="*/ 2606575 h 2794134"/>
                                    <a:gd name="connsiteX112" fmla="*/ 840490 w 2731203"/>
                                    <a:gd name="connsiteY112" fmla="*/ 2623720 h 2794134"/>
                                    <a:gd name="connsiteX113" fmla="*/ 994795 w 2731203"/>
                                    <a:gd name="connsiteY113" fmla="*/ 2682775 h 2794134"/>
                                    <a:gd name="connsiteX114" fmla="*/ 1155768 w 2731203"/>
                                    <a:gd name="connsiteY114" fmla="*/ 2721827 h 2794134"/>
                                    <a:gd name="connsiteX115" fmla="*/ 1808230 w 2731203"/>
                                    <a:gd name="connsiteY115" fmla="*/ 2681822 h 2794134"/>
                                    <a:gd name="connsiteX116" fmla="*/ 2108268 w 2731203"/>
                                    <a:gd name="connsiteY116" fmla="*/ 2545615 h 2794134"/>
                                    <a:gd name="connsiteX117" fmla="*/ 2367348 w 2731203"/>
                                    <a:gd name="connsiteY117" fmla="*/ 2341780 h 2794134"/>
                                    <a:gd name="connsiteX118" fmla="*/ 2570230 w 2731203"/>
                                    <a:gd name="connsiteY118" fmla="*/ 2082700 h 2794134"/>
                                    <a:gd name="connsiteX119" fmla="*/ 2705485 w 2731203"/>
                                    <a:gd name="connsiteY119" fmla="*/ 1781710 h 2794134"/>
                                    <a:gd name="connsiteX120" fmla="*/ 2731203 w 2731203"/>
                                    <a:gd name="connsiteY120" fmla="*/ 1908392 h 2794134"/>
                                    <a:gd name="connsiteX121" fmla="*/ 2695960 w 2731203"/>
                                    <a:gd name="connsiteY121" fmla="*/ 1988402 h 2794134"/>
                                    <a:gd name="connsiteX122" fmla="*/ 2675958 w 2731203"/>
                                    <a:gd name="connsiteY122" fmla="*/ 2027455 h 2794134"/>
                                    <a:gd name="connsiteX123" fmla="*/ 2655003 w 2731203"/>
                                    <a:gd name="connsiteY123" fmla="*/ 2065555 h 2794134"/>
                                    <a:gd name="connsiteX124" fmla="*/ 2610235 w 2731203"/>
                                    <a:gd name="connsiteY124" fmla="*/ 2139850 h 2794134"/>
                                    <a:gd name="connsiteX125" fmla="*/ 2586423 w 2731203"/>
                                    <a:gd name="connsiteY125" fmla="*/ 2176045 h 2794134"/>
                                    <a:gd name="connsiteX126" fmla="*/ 2560705 w 2731203"/>
                                    <a:gd name="connsiteY126" fmla="*/ 2211287 h 2794134"/>
                                    <a:gd name="connsiteX127" fmla="*/ 2322580 w 2731203"/>
                                    <a:gd name="connsiteY127" fmla="*/ 2464652 h 2794134"/>
                                    <a:gd name="connsiteX128" fmla="*/ 1702503 w 2731203"/>
                                    <a:gd name="connsiteY128" fmla="*/ 2764690 h 2794134"/>
                                    <a:gd name="connsiteX129" fmla="*/ 1358650 w 2731203"/>
                                    <a:gd name="connsiteY129" fmla="*/ 2793265 h 2794134"/>
                                    <a:gd name="connsiteX130" fmla="*/ 1186248 w 2731203"/>
                                    <a:gd name="connsiteY130" fmla="*/ 2777072 h 2794134"/>
                                    <a:gd name="connsiteX131" fmla="*/ 1143385 w 2731203"/>
                                    <a:gd name="connsiteY131" fmla="*/ 2769452 h 2794134"/>
                                    <a:gd name="connsiteX132" fmla="*/ 1101475 w 2731203"/>
                                    <a:gd name="connsiteY132" fmla="*/ 2760880 h 2794134"/>
                                    <a:gd name="connsiteX133" fmla="*/ 1017655 w 2731203"/>
                                    <a:gd name="connsiteY133" fmla="*/ 2738972 h 2794134"/>
                                    <a:gd name="connsiteX134" fmla="*/ 976698 w 2731203"/>
                                    <a:gd name="connsiteY134" fmla="*/ 2726590 h 2794134"/>
                                    <a:gd name="connsiteX135" fmla="*/ 935740 w 2731203"/>
                                    <a:gd name="connsiteY135" fmla="*/ 2712302 h 2794134"/>
                                    <a:gd name="connsiteX136" fmla="*/ 854778 w 2731203"/>
                                    <a:gd name="connsiteY136" fmla="*/ 2680870 h 2794134"/>
                                    <a:gd name="connsiteX137" fmla="*/ 815725 w 2731203"/>
                                    <a:gd name="connsiteY137" fmla="*/ 2662772 h 2794134"/>
                                    <a:gd name="connsiteX138" fmla="*/ 776673 w 2731203"/>
                                    <a:gd name="connsiteY138" fmla="*/ 2643722 h 2794134"/>
                                    <a:gd name="connsiteX139" fmla="*/ 700473 w 2731203"/>
                                    <a:gd name="connsiteY139" fmla="*/ 2602765 h 2794134"/>
                                    <a:gd name="connsiteX140" fmla="*/ 663325 w 2731203"/>
                                    <a:gd name="connsiteY140" fmla="*/ 2580857 h 2794134"/>
                                    <a:gd name="connsiteX141" fmla="*/ 627130 w 2731203"/>
                                    <a:gd name="connsiteY141" fmla="*/ 2557045 h 2794134"/>
                                    <a:gd name="connsiteX142" fmla="*/ 609033 w 2731203"/>
                                    <a:gd name="connsiteY142" fmla="*/ 2545615 h 2794134"/>
                                    <a:gd name="connsiteX143" fmla="*/ 591888 w 2731203"/>
                                    <a:gd name="connsiteY143" fmla="*/ 2533232 h 2794134"/>
                                    <a:gd name="connsiteX144" fmla="*/ 556645 w 2731203"/>
                                    <a:gd name="connsiteY144" fmla="*/ 2507515 h 2794134"/>
                                    <a:gd name="connsiteX145" fmla="*/ 426153 w 2731203"/>
                                    <a:gd name="connsiteY145" fmla="*/ 2395120 h 2794134"/>
                                    <a:gd name="connsiteX146" fmla="*/ 309948 w 2731203"/>
                                    <a:gd name="connsiteY146" fmla="*/ 2268437 h 2794134"/>
                                    <a:gd name="connsiteX147" fmla="*/ 210888 w 2731203"/>
                                    <a:gd name="connsiteY147" fmla="*/ 2128420 h 2794134"/>
                                    <a:gd name="connsiteX148" fmla="*/ 168025 w 2731203"/>
                                    <a:gd name="connsiteY148" fmla="*/ 2054125 h 2794134"/>
                                    <a:gd name="connsiteX149" fmla="*/ 148023 w 2731203"/>
                                    <a:gd name="connsiteY149" fmla="*/ 2016025 h 2794134"/>
                                    <a:gd name="connsiteX150" fmla="*/ 128973 w 2731203"/>
                                    <a:gd name="connsiteY150" fmla="*/ 1977925 h 2794134"/>
                                    <a:gd name="connsiteX151" fmla="*/ 111828 w 2731203"/>
                                    <a:gd name="connsiteY151" fmla="*/ 1938872 h 2794134"/>
                                    <a:gd name="connsiteX152" fmla="*/ 103255 w 2731203"/>
                                    <a:gd name="connsiteY152" fmla="*/ 1918870 h 2794134"/>
                                    <a:gd name="connsiteX153" fmla="*/ 95635 w 2731203"/>
                                    <a:gd name="connsiteY153" fmla="*/ 1898867 h 2794134"/>
                                    <a:gd name="connsiteX154" fmla="*/ 80395 w 2731203"/>
                                    <a:gd name="connsiteY154" fmla="*/ 1858862 h 2794134"/>
                                    <a:gd name="connsiteX155" fmla="*/ 67060 w 2731203"/>
                                    <a:gd name="connsiteY155" fmla="*/ 1817905 h 2794134"/>
                                    <a:gd name="connsiteX156" fmla="*/ 43248 w 2731203"/>
                                    <a:gd name="connsiteY156" fmla="*/ 1735990 h 2794134"/>
                                    <a:gd name="connsiteX157" fmla="*/ 33723 w 2731203"/>
                                    <a:gd name="connsiteY157" fmla="*/ 1694080 h 2794134"/>
                                    <a:gd name="connsiteX158" fmla="*/ 25150 w 2731203"/>
                                    <a:gd name="connsiteY158" fmla="*/ 1652170 h 2794134"/>
                                    <a:gd name="connsiteX159" fmla="*/ 3243 w 2731203"/>
                                    <a:gd name="connsiteY159" fmla="*/ 1482625 h 2794134"/>
                                    <a:gd name="connsiteX160" fmla="*/ 21340 w 2731203"/>
                                    <a:gd name="connsiteY160" fmla="*/ 1142582 h 2794134"/>
                                    <a:gd name="connsiteX161" fmla="*/ 28960 w 2731203"/>
                                    <a:gd name="connsiteY161" fmla="*/ 1100672 h 2794134"/>
                                    <a:gd name="connsiteX162" fmla="*/ 38485 w 2731203"/>
                                    <a:gd name="connsiteY162" fmla="*/ 1058762 h 2794134"/>
                                    <a:gd name="connsiteX163" fmla="*/ 48963 w 2731203"/>
                                    <a:gd name="connsiteY163" fmla="*/ 1017805 h 2794134"/>
                                    <a:gd name="connsiteX164" fmla="*/ 61345 w 2731203"/>
                                    <a:gd name="connsiteY164" fmla="*/ 976847 h 2794134"/>
                                    <a:gd name="connsiteX165" fmla="*/ 67060 w 2731203"/>
                                    <a:gd name="connsiteY165" fmla="*/ 956845 h 2794134"/>
                                    <a:gd name="connsiteX166" fmla="*/ 73728 w 2731203"/>
                                    <a:gd name="connsiteY166" fmla="*/ 935890 h 2794134"/>
                                    <a:gd name="connsiteX167" fmla="*/ 88015 w 2731203"/>
                                    <a:gd name="connsiteY167" fmla="*/ 895885 h 2794134"/>
                                    <a:gd name="connsiteX168" fmla="*/ 104208 w 2731203"/>
                                    <a:gd name="connsiteY168" fmla="*/ 855880 h 2794134"/>
                                    <a:gd name="connsiteX169" fmla="*/ 120400 w 2731203"/>
                                    <a:gd name="connsiteY169" fmla="*/ 816827 h 2794134"/>
                                    <a:gd name="connsiteX170" fmla="*/ 157548 w 2731203"/>
                                    <a:gd name="connsiteY170" fmla="*/ 740627 h 2794134"/>
                                    <a:gd name="connsiteX171" fmla="*/ 177550 w 2731203"/>
                                    <a:gd name="connsiteY171" fmla="*/ 703480 h 2794134"/>
                                    <a:gd name="connsiteX172" fmla="*/ 199458 w 2731203"/>
                                    <a:gd name="connsiteY172" fmla="*/ 666332 h 2794134"/>
                                    <a:gd name="connsiteX173" fmla="*/ 222318 w 2731203"/>
                                    <a:gd name="connsiteY173" fmla="*/ 630137 h 2794134"/>
                                    <a:gd name="connsiteX174" fmla="*/ 245178 w 2731203"/>
                                    <a:gd name="connsiteY174" fmla="*/ 594895 h 2794134"/>
                                    <a:gd name="connsiteX175" fmla="*/ 269943 w 2731203"/>
                                    <a:gd name="connsiteY175" fmla="*/ 560605 h 2794134"/>
                                    <a:gd name="connsiteX176" fmla="*/ 295660 w 2731203"/>
                                    <a:gd name="connsiteY176" fmla="*/ 526315 h 2794134"/>
                                    <a:gd name="connsiteX177" fmla="*/ 533785 w 2731203"/>
                                    <a:gd name="connsiteY177" fmla="*/ 287237 h 2794134"/>
                                    <a:gd name="connsiteX178" fmla="*/ 823345 w 2731203"/>
                                    <a:gd name="connsiteY178" fmla="*/ 112930 h 2794134"/>
                                    <a:gd name="connsiteX179" fmla="*/ 1879668 w 2731203"/>
                                    <a:gd name="connsiteY179" fmla="*/ 109120 h 2794134"/>
                                    <a:gd name="connsiteX180" fmla="*/ 1932055 w 2731203"/>
                                    <a:gd name="connsiteY180" fmla="*/ 124360 h 2794134"/>
                                    <a:gd name="connsiteX181" fmla="*/ 1984443 w 2731203"/>
                                    <a:gd name="connsiteY181" fmla="*/ 142457 h 2794134"/>
                                    <a:gd name="connsiteX182" fmla="*/ 2406400 w 2731203"/>
                                    <a:gd name="connsiteY182" fmla="*/ 459640 h 2794134"/>
                                    <a:gd name="connsiteX183" fmla="*/ 2376873 w 2731203"/>
                                    <a:gd name="connsiteY183" fmla="*/ 432970 h 2794134"/>
                                    <a:gd name="connsiteX184" fmla="*/ 2346393 w 2731203"/>
                                    <a:gd name="connsiteY184" fmla="*/ 407252 h 2794134"/>
                                    <a:gd name="connsiteX185" fmla="*/ 1879668 w 2731203"/>
                                    <a:gd name="connsiteY185" fmla="*/ 109120 h 2794134"/>
                                    <a:gd name="connsiteX186" fmla="*/ 1596775 w 2731203"/>
                                    <a:gd name="connsiteY186" fmla="*/ 107215 h 2794134"/>
                                    <a:gd name="connsiteX187" fmla="*/ 1618682 w 2731203"/>
                                    <a:gd name="connsiteY187" fmla="*/ 107215 h 2794134"/>
                                    <a:gd name="connsiteX188" fmla="*/ 1658687 w 2731203"/>
                                    <a:gd name="connsiteY188" fmla="*/ 114835 h 2794134"/>
                                    <a:gd name="connsiteX189" fmla="*/ 1698692 w 2731203"/>
                                    <a:gd name="connsiteY189" fmla="*/ 124360 h 2794134"/>
                                    <a:gd name="connsiteX190" fmla="*/ 1718695 w 2731203"/>
                                    <a:gd name="connsiteY190" fmla="*/ 129122 h 2794134"/>
                                    <a:gd name="connsiteX191" fmla="*/ 1738697 w 2731203"/>
                                    <a:gd name="connsiteY191" fmla="*/ 134837 h 2794134"/>
                                    <a:gd name="connsiteX192" fmla="*/ 1777750 w 2731203"/>
                                    <a:gd name="connsiteY192" fmla="*/ 146267 h 2794134"/>
                                    <a:gd name="connsiteX193" fmla="*/ 1930150 w 2731203"/>
                                    <a:gd name="connsiteY193" fmla="*/ 206275 h 2794134"/>
                                    <a:gd name="connsiteX194" fmla="*/ 2206375 w 2731203"/>
                                    <a:gd name="connsiteY194" fmla="*/ 381535 h 2794134"/>
                                    <a:gd name="connsiteX195" fmla="*/ 2185420 w 2731203"/>
                                    <a:gd name="connsiteY195" fmla="*/ 371057 h 2794134"/>
                                    <a:gd name="connsiteX196" fmla="*/ 2175895 w 2731203"/>
                                    <a:gd name="connsiteY196" fmla="*/ 365342 h 2794134"/>
                                    <a:gd name="connsiteX197" fmla="*/ 1532005 w 2731203"/>
                                    <a:gd name="connsiteY197" fmla="*/ 108167 h 2794134"/>
                                    <a:gd name="connsiteX198" fmla="*/ 1574867 w 2731203"/>
                                    <a:gd name="connsiteY198" fmla="*/ 108167 h 2794134"/>
                                    <a:gd name="connsiteX199" fmla="*/ 1399607 w 2731203"/>
                                    <a:gd name="connsiteY199" fmla="*/ 81497 h 2794134"/>
                                    <a:gd name="connsiteX200" fmla="*/ 1348172 w 2731203"/>
                                    <a:gd name="connsiteY200" fmla="*/ 89117 h 2794134"/>
                                    <a:gd name="connsiteX201" fmla="*/ 1334837 w 2731203"/>
                                    <a:gd name="connsiteY201" fmla="*/ 91022 h 2794134"/>
                                    <a:gd name="connsiteX202" fmla="*/ 1321502 w 2731203"/>
                                    <a:gd name="connsiteY202" fmla="*/ 93879 h 2794134"/>
                                    <a:gd name="connsiteX203" fmla="*/ 1295785 w 2731203"/>
                                    <a:gd name="connsiteY203" fmla="*/ 99594 h 2794134"/>
                                    <a:gd name="connsiteX204" fmla="*/ 853825 w 2731203"/>
                                    <a:gd name="connsiteY204" fmla="*/ 217704 h 2794134"/>
                                    <a:gd name="connsiteX205" fmla="*/ 482350 w 2731203"/>
                                    <a:gd name="connsiteY205" fmla="*/ 483452 h 2794134"/>
                                    <a:gd name="connsiteX206" fmla="*/ 626177 w 2731203"/>
                                    <a:gd name="connsiteY206" fmla="*/ 327242 h 2794134"/>
                                    <a:gd name="connsiteX207" fmla="*/ 802390 w 2731203"/>
                                    <a:gd name="connsiteY207" fmla="*/ 219609 h 2794134"/>
                                    <a:gd name="connsiteX208" fmla="*/ 896687 w 2731203"/>
                                    <a:gd name="connsiteY208" fmla="*/ 176747 h 2794134"/>
                                    <a:gd name="connsiteX209" fmla="*/ 945265 w 2731203"/>
                                    <a:gd name="connsiteY209" fmla="*/ 158649 h 2794134"/>
                                    <a:gd name="connsiteX210" fmla="*/ 993842 w 2731203"/>
                                    <a:gd name="connsiteY210" fmla="*/ 142457 h 2794134"/>
                                    <a:gd name="connsiteX211" fmla="*/ 1194820 w 2731203"/>
                                    <a:gd name="connsiteY211" fmla="*/ 95784 h 2794134"/>
                                    <a:gd name="connsiteX212" fmla="*/ 1399607 w 2731203"/>
                                    <a:gd name="connsiteY212" fmla="*/ 81497 h 2794134"/>
                                    <a:gd name="connsiteX213" fmla="*/ 1362475 w 2731203"/>
                                    <a:gd name="connsiteY213" fmla="*/ 222 h 2794134"/>
                                    <a:gd name="connsiteX214" fmla="*/ 1783465 w 2731203"/>
                                    <a:gd name="connsiteY214" fmla="*/ 57685 h 2794134"/>
                                    <a:gd name="connsiteX215" fmla="*/ 1748223 w 2731203"/>
                                    <a:gd name="connsiteY215" fmla="*/ 51970 h 2794134"/>
                                    <a:gd name="connsiteX216" fmla="*/ 1711075 w 2731203"/>
                                    <a:gd name="connsiteY216" fmla="*/ 48160 h 2794134"/>
                                    <a:gd name="connsiteX217" fmla="*/ 1612015 w 2731203"/>
                                    <a:gd name="connsiteY217" fmla="*/ 28157 h 2794134"/>
                                    <a:gd name="connsiteX218" fmla="*/ 1561533 w 2731203"/>
                                    <a:gd name="connsiteY218" fmla="*/ 21490 h 2794134"/>
                                    <a:gd name="connsiteX219" fmla="*/ 1511050 w 2731203"/>
                                    <a:gd name="connsiteY219" fmla="*/ 16727 h 2794134"/>
                                    <a:gd name="connsiteX220" fmla="*/ 1460568 w 2731203"/>
                                    <a:gd name="connsiteY220" fmla="*/ 12917 h 2794134"/>
                                    <a:gd name="connsiteX221" fmla="*/ 1410085 w 2731203"/>
                                    <a:gd name="connsiteY221" fmla="*/ 11012 h 2794134"/>
                                    <a:gd name="connsiteX222" fmla="*/ 1359603 w 2731203"/>
                                    <a:gd name="connsiteY222" fmla="*/ 11965 h 2794134"/>
                                    <a:gd name="connsiteX223" fmla="*/ 1333885 w 2731203"/>
                                    <a:gd name="connsiteY223" fmla="*/ 12917 h 2794134"/>
                                    <a:gd name="connsiteX224" fmla="*/ 1309120 w 2731203"/>
                                    <a:gd name="connsiteY224" fmla="*/ 14822 h 2794134"/>
                                    <a:gd name="connsiteX225" fmla="*/ 913833 w 2731203"/>
                                    <a:gd name="connsiteY225" fmla="*/ 98642 h 2794134"/>
                                    <a:gd name="connsiteX226" fmla="*/ 931930 w 2731203"/>
                                    <a:gd name="connsiteY226" fmla="*/ 89117 h 2794134"/>
                                    <a:gd name="connsiteX227" fmla="*/ 946218 w 2731203"/>
                                    <a:gd name="connsiteY227" fmla="*/ 82450 h 2794134"/>
                                    <a:gd name="connsiteX228" fmla="*/ 982413 w 2731203"/>
                                    <a:gd name="connsiteY228" fmla="*/ 66257 h 2794134"/>
                                    <a:gd name="connsiteX229" fmla="*/ 1013845 w 2731203"/>
                                    <a:gd name="connsiteY229" fmla="*/ 54827 h 2794134"/>
                                    <a:gd name="connsiteX230" fmla="*/ 1060518 w 2731203"/>
                                    <a:gd name="connsiteY230" fmla="*/ 40540 h 2794134"/>
                                    <a:gd name="connsiteX231" fmla="*/ 1128145 w 2731203"/>
                                    <a:gd name="connsiteY231" fmla="*/ 24347 h 2794134"/>
                                    <a:gd name="connsiteX232" fmla="*/ 1171008 w 2731203"/>
                                    <a:gd name="connsiteY232" fmla="*/ 16727 h 2794134"/>
                                    <a:gd name="connsiteX233" fmla="*/ 1194820 w 2731203"/>
                                    <a:gd name="connsiteY233" fmla="*/ 12917 h 2794134"/>
                                    <a:gd name="connsiteX234" fmla="*/ 1220538 w 2731203"/>
                                    <a:gd name="connsiteY234" fmla="*/ 10060 h 2794134"/>
                                    <a:gd name="connsiteX235" fmla="*/ 1362475 w 2731203"/>
                                    <a:gd name="connsiteY235" fmla="*/ 222 h 279413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</a:cxnLst>
                                  <a:rect l="l" t="t" r="r" b="b"/>
                                  <a:pathLst>
                                    <a:path w="2731203" h="2794134">
                                      <a:moveTo>
                                        <a:pt x="2554038" y="843497"/>
                                      </a:moveTo>
                                      <a:cubicBezTo>
                                        <a:pt x="2554038" y="843497"/>
                                        <a:pt x="2554990" y="843497"/>
                                        <a:pt x="2554990" y="843497"/>
                                      </a:cubicBezTo>
                                      <a:cubicBezTo>
                                        <a:pt x="2561658" y="858737"/>
                                        <a:pt x="2568325" y="873024"/>
                                        <a:pt x="2574040" y="889217"/>
                                      </a:cubicBezTo>
                                      <a:cubicBezTo>
                                        <a:pt x="2568325" y="873024"/>
                                        <a:pt x="2560705" y="858737"/>
                                        <a:pt x="2554038" y="843497"/>
                                      </a:cubicBezTo>
                                      <a:close/>
                                      <a:moveTo>
                                        <a:pt x="2630238" y="810160"/>
                                      </a:moveTo>
                                      <a:cubicBezTo>
                                        <a:pt x="2630238" y="810160"/>
                                        <a:pt x="2631190" y="810160"/>
                                        <a:pt x="2631190" y="810160"/>
                                      </a:cubicBezTo>
                                      <a:cubicBezTo>
                                        <a:pt x="2637858" y="826352"/>
                                        <a:pt x="2645478" y="841592"/>
                                        <a:pt x="2651193" y="858737"/>
                                      </a:cubicBezTo>
                                      <a:cubicBezTo>
                                        <a:pt x="2645478" y="841592"/>
                                        <a:pt x="2636905" y="826352"/>
                                        <a:pt x="2630238" y="810160"/>
                                      </a:cubicBezTo>
                                      <a:close/>
                                      <a:moveTo>
                                        <a:pt x="2475759" y="697568"/>
                                      </a:moveTo>
                                      <a:lnTo>
                                        <a:pt x="2489267" y="717767"/>
                                      </a:lnTo>
                                      <a:cubicBezTo>
                                        <a:pt x="2489267" y="717767"/>
                                        <a:pt x="2488315" y="717767"/>
                                        <a:pt x="2488315" y="717767"/>
                                      </a:cubicBezTo>
                                      <a:close/>
                                      <a:moveTo>
                                        <a:pt x="2444909" y="651438"/>
                                      </a:moveTo>
                                      <a:lnTo>
                                        <a:pt x="2454977" y="665379"/>
                                      </a:lnTo>
                                      <a:lnTo>
                                        <a:pt x="2466407" y="682524"/>
                                      </a:lnTo>
                                      <a:lnTo>
                                        <a:pt x="2475759" y="697568"/>
                                      </a:lnTo>
                                      <a:close/>
                                      <a:moveTo>
                                        <a:pt x="382337" y="565367"/>
                                      </a:moveTo>
                                      <a:cubicBezTo>
                                        <a:pt x="375670" y="577749"/>
                                        <a:pt x="369002" y="589179"/>
                                        <a:pt x="363287" y="599657"/>
                                      </a:cubicBezTo>
                                      <a:cubicBezTo>
                                        <a:pt x="357572" y="612039"/>
                                        <a:pt x="350905" y="623469"/>
                                        <a:pt x="345190" y="635852"/>
                                      </a:cubicBezTo>
                                      <a:lnTo>
                                        <a:pt x="336617" y="653949"/>
                                      </a:lnTo>
                                      <a:lnTo>
                                        <a:pt x="328045" y="672047"/>
                                      </a:lnTo>
                                      <a:cubicBezTo>
                                        <a:pt x="322330" y="684429"/>
                                        <a:pt x="317567" y="696812"/>
                                        <a:pt x="311852" y="709194"/>
                                      </a:cubicBezTo>
                                      <a:cubicBezTo>
                                        <a:pt x="216602" y="866357"/>
                                        <a:pt x="155642" y="1044474"/>
                                        <a:pt x="134687" y="1227354"/>
                                      </a:cubicBezTo>
                                      <a:cubicBezTo>
                                        <a:pt x="124210" y="1318794"/>
                                        <a:pt x="123257" y="1411187"/>
                                        <a:pt x="132782" y="1502627"/>
                                      </a:cubicBezTo>
                                      <a:cubicBezTo>
                                        <a:pt x="141355" y="1594067"/>
                                        <a:pt x="161357" y="1684554"/>
                                        <a:pt x="189932" y="1772184"/>
                                      </a:cubicBezTo>
                                      <a:cubicBezTo>
                                        <a:pt x="247082" y="1946492"/>
                                        <a:pt x="343285" y="2108417"/>
                                        <a:pt x="469015" y="2242719"/>
                                      </a:cubicBezTo>
                                      <a:cubicBezTo>
                                        <a:pt x="594745" y="2377022"/>
                                        <a:pt x="749050" y="2484654"/>
                                        <a:pt x="919547" y="2553234"/>
                                      </a:cubicBezTo>
                                      <a:cubicBezTo>
                                        <a:pt x="1089092" y="2622767"/>
                                        <a:pt x="1274830" y="2654199"/>
                                        <a:pt x="1458663" y="2645627"/>
                                      </a:cubicBezTo>
                                      <a:cubicBezTo>
                                        <a:pt x="1642495" y="2638007"/>
                                        <a:pt x="1824422" y="2588477"/>
                                        <a:pt x="1987300" y="2503704"/>
                                      </a:cubicBezTo>
                                      <a:cubicBezTo>
                                        <a:pt x="2150177" y="2419884"/>
                                        <a:pt x="2294958" y="2298917"/>
                                        <a:pt x="2407353" y="2153184"/>
                                      </a:cubicBezTo>
                                      <a:cubicBezTo>
                                        <a:pt x="2520700" y="2008404"/>
                                        <a:pt x="2601663" y="1837907"/>
                                        <a:pt x="2642620" y="1658837"/>
                                      </a:cubicBezTo>
                                      <a:cubicBezTo>
                                        <a:pt x="2656908" y="1696937"/>
                                        <a:pt x="2668338" y="1735989"/>
                                        <a:pt x="2679767" y="1776947"/>
                                      </a:cubicBezTo>
                                      <a:cubicBezTo>
                                        <a:pt x="2618808" y="1962684"/>
                                        <a:pt x="2516890" y="2136039"/>
                                        <a:pt x="2382588" y="2277962"/>
                                      </a:cubicBezTo>
                                      <a:cubicBezTo>
                                        <a:pt x="2249238" y="2419884"/>
                                        <a:pt x="2084455" y="2533232"/>
                                        <a:pt x="1903480" y="2604669"/>
                                      </a:cubicBezTo>
                                      <a:cubicBezTo>
                                        <a:pt x="1722505" y="2677059"/>
                                        <a:pt x="1526290" y="2708492"/>
                                        <a:pt x="1332932" y="2697062"/>
                                      </a:cubicBezTo>
                                      <a:cubicBezTo>
                                        <a:pt x="1139575" y="2685632"/>
                                        <a:pt x="949075" y="2631339"/>
                                        <a:pt x="779530" y="2538947"/>
                                      </a:cubicBezTo>
                                      <a:cubicBezTo>
                                        <a:pt x="609032" y="2447507"/>
                                        <a:pt x="461395" y="2317014"/>
                                        <a:pt x="347095" y="2162709"/>
                                      </a:cubicBezTo>
                                      <a:cubicBezTo>
                                        <a:pt x="233747" y="2008404"/>
                                        <a:pt x="153737" y="1828382"/>
                                        <a:pt x="116590" y="1640739"/>
                                      </a:cubicBezTo>
                                      <a:cubicBezTo>
                                        <a:pt x="79442" y="1452144"/>
                                        <a:pt x="84205" y="1257834"/>
                                        <a:pt x="129925" y="1072097"/>
                                      </a:cubicBezTo>
                                      <a:cubicBezTo>
                                        <a:pt x="152785" y="979704"/>
                                        <a:pt x="185170" y="889217"/>
                                        <a:pt x="228032" y="804444"/>
                                      </a:cubicBezTo>
                                      <a:cubicBezTo>
                                        <a:pt x="270895" y="719672"/>
                                        <a:pt x="322330" y="638709"/>
                                        <a:pt x="382337" y="565367"/>
                                      </a:cubicBezTo>
                                      <a:close/>
                                      <a:moveTo>
                                        <a:pt x="2429260" y="494882"/>
                                      </a:moveTo>
                                      <a:cubicBezTo>
                                        <a:pt x="2431165" y="495834"/>
                                        <a:pt x="2433070" y="496787"/>
                                        <a:pt x="2434975" y="497739"/>
                                      </a:cubicBezTo>
                                      <a:cubicBezTo>
                                        <a:pt x="2436880" y="499644"/>
                                        <a:pt x="2439737" y="500597"/>
                                        <a:pt x="2441642" y="501549"/>
                                      </a:cubicBezTo>
                                      <a:cubicBezTo>
                                        <a:pt x="2451167" y="512027"/>
                                        <a:pt x="2459740" y="523457"/>
                                        <a:pt x="2468312" y="534887"/>
                                      </a:cubicBezTo>
                                      <a:cubicBezTo>
                                        <a:pt x="2476885" y="546317"/>
                                        <a:pt x="2486410" y="557747"/>
                                        <a:pt x="2494030" y="569177"/>
                                      </a:cubicBezTo>
                                      <a:cubicBezTo>
                                        <a:pt x="2504507" y="584417"/>
                                        <a:pt x="2515937" y="600609"/>
                                        <a:pt x="2526415" y="616802"/>
                                      </a:cubicBezTo>
                                      <a:cubicBezTo>
                                        <a:pt x="2539750" y="637757"/>
                                        <a:pt x="2553085" y="657759"/>
                                        <a:pt x="2564515" y="678714"/>
                                      </a:cubicBezTo>
                                      <a:lnTo>
                                        <a:pt x="2582612" y="711099"/>
                                      </a:lnTo>
                                      <a:lnTo>
                                        <a:pt x="2591185" y="727292"/>
                                      </a:lnTo>
                                      <a:lnTo>
                                        <a:pt x="2598805" y="743484"/>
                                      </a:lnTo>
                                      <a:cubicBezTo>
                                        <a:pt x="2597852" y="743484"/>
                                        <a:pt x="2597852" y="742532"/>
                                        <a:pt x="2596900" y="742532"/>
                                      </a:cubicBezTo>
                                      <a:cubicBezTo>
                                        <a:pt x="2591185" y="731102"/>
                                        <a:pt x="2585470" y="720624"/>
                                        <a:pt x="2578802" y="709194"/>
                                      </a:cubicBezTo>
                                      <a:lnTo>
                                        <a:pt x="2559752" y="675857"/>
                                      </a:lnTo>
                                      <a:cubicBezTo>
                                        <a:pt x="2546417" y="653949"/>
                                        <a:pt x="2533082" y="632042"/>
                                        <a:pt x="2518795" y="611087"/>
                                      </a:cubicBezTo>
                                      <a:lnTo>
                                        <a:pt x="2486410" y="566319"/>
                                      </a:lnTo>
                                      <a:cubicBezTo>
                                        <a:pt x="2477837" y="553937"/>
                                        <a:pt x="2468312" y="542507"/>
                                        <a:pt x="2458787" y="530124"/>
                                      </a:cubicBezTo>
                                      <a:lnTo>
                                        <a:pt x="2444500" y="512027"/>
                                      </a:lnTo>
                                      <a:close/>
                                      <a:moveTo>
                                        <a:pt x="2280670" y="458687"/>
                                      </a:moveTo>
                                      <a:cubicBezTo>
                                        <a:pt x="2285432" y="460592"/>
                                        <a:pt x="2291147" y="462497"/>
                                        <a:pt x="2296862" y="465354"/>
                                      </a:cubicBezTo>
                                      <a:cubicBezTo>
                                        <a:pt x="2334010" y="502978"/>
                                        <a:pt x="2368538" y="542983"/>
                                        <a:pt x="2400566" y="585131"/>
                                      </a:cubicBezTo>
                                      <a:lnTo>
                                        <a:pt x="2444909" y="651438"/>
                                      </a:lnTo>
                                      <a:lnTo>
                                        <a:pt x="2442595" y="648234"/>
                                      </a:lnTo>
                                      <a:lnTo>
                                        <a:pt x="2418782" y="613944"/>
                                      </a:lnTo>
                                      <a:lnTo>
                                        <a:pt x="2393065" y="581559"/>
                                      </a:lnTo>
                                      <a:lnTo>
                                        <a:pt x="2379730" y="565367"/>
                                      </a:lnTo>
                                      <a:lnTo>
                                        <a:pt x="2366395" y="549174"/>
                                      </a:lnTo>
                                      <a:cubicBezTo>
                                        <a:pt x="2356870" y="538697"/>
                                        <a:pt x="2348297" y="528219"/>
                                        <a:pt x="2338772" y="517742"/>
                                      </a:cubicBezTo>
                                      <a:cubicBezTo>
                                        <a:pt x="2319722" y="497739"/>
                                        <a:pt x="2300672" y="477737"/>
                                        <a:pt x="2280670" y="458687"/>
                                      </a:cubicBezTo>
                                      <a:close/>
                                      <a:moveTo>
                                        <a:pt x="1399608" y="153887"/>
                                      </a:moveTo>
                                      <a:cubicBezTo>
                                        <a:pt x="2072953" y="153887"/>
                                        <a:pt x="2618808" y="699741"/>
                                        <a:pt x="2618808" y="1373087"/>
                                      </a:cubicBezTo>
                                      <a:cubicBezTo>
                                        <a:pt x="2618808" y="1415171"/>
                                        <a:pt x="2616676" y="1456757"/>
                                        <a:pt x="2612513" y="1497743"/>
                                      </a:cubicBezTo>
                                      <a:lnTo>
                                        <a:pt x="2595954" y="1606243"/>
                                      </a:lnTo>
                                      <a:lnTo>
                                        <a:pt x="2598805" y="1612164"/>
                                      </a:lnTo>
                                      <a:cubicBezTo>
                                        <a:pt x="2606425" y="1630262"/>
                                        <a:pt x="2613092" y="1648359"/>
                                        <a:pt x="2620713" y="1667409"/>
                                      </a:cubicBezTo>
                                      <a:cubicBezTo>
                                        <a:pt x="2580707" y="1828382"/>
                                        <a:pt x="2507365" y="1979829"/>
                                        <a:pt x="2408305" y="2112227"/>
                                      </a:cubicBezTo>
                                      <a:cubicBezTo>
                                        <a:pt x="2309245" y="2244624"/>
                                        <a:pt x="2183515" y="2357019"/>
                                        <a:pt x="2041592" y="2439887"/>
                                      </a:cubicBezTo>
                                      <a:cubicBezTo>
                                        <a:pt x="1899670" y="2523707"/>
                                        <a:pt x="1741555" y="2577999"/>
                                        <a:pt x="1578677" y="2599907"/>
                                      </a:cubicBezTo>
                                      <a:cubicBezTo>
                                        <a:pt x="1415800" y="2621814"/>
                                        <a:pt x="1250065" y="2611337"/>
                                        <a:pt x="1091950" y="2569427"/>
                                      </a:cubicBezTo>
                                      <a:cubicBezTo>
                                        <a:pt x="933835" y="2527517"/>
                                        <a:pt x="785245" y="2453222"/>
                                        <a:pt x="656657" y="2353209"/>
                                      </a:cubicBezTo>
                                      <a:cubicBezTo>
                                        <a:pt x="528070" y="2253197"/>
                                        <a:pt x="419485" y="2128419"/>
                                        <a:pt x="339475" y="1987449"/>
                                      </a:cubicBezTo>
                                      <a:cubicBezTo>
                                        <a:pt x="259465" y="1846479"/>
                                        <a:pt x="208030" y="1689317"/>
                                        <a:pt x="188980" y="1529297"/>
                                      </a:cubicBezTo>
                                      <a:lnTo>
                                        <a:pt x="186849" y="1498705"/>
                                      </a:lnTo>
                                      <a:lnTo>
                                        <a:pt x="186703" y="1497743"/>
                                      </a:lnTo>
                                      <a:lnTo>
                                        <a:pt x="186492" y="1493576"/>
                                      </a:lnTo>
                                      <a:lnTo>
                                        <a:pt x="180586" y="1408776"/>
                                      </a:lnTo>
                                      <a:lnTo>
                                        <a:pt x="181167" y="1388115"/>
                                      </a:lnTo>
                                      <a:lnTo>
                                        <a:pt x="180408" y="1373087"/>
                                      </a:lnTo>
                                      <a:lnTo>
                                        <a:pt x="183073" y="1320311"/>
                                      </a:lnTo>
                                      <a:lnTo>
                                        <a:pt x="183979" y="1288077"/>
                                      </a:lnTo>
                                      <a:lnTo>
                                        <a:pt x="185178" y="1278633"/>
                                      </a:lnTo>
                                      <a:lnTo>
                                        <a:pt x="186703" y="1248431"/>
                                      </a:lnTo>
                                      <a:cubicBezTo>
                                        <a:pt x="249138" y="633642"/>
                                        <a:pt x="768346" y="153887"/>
                                        <a:pt x="1399608" y="153887"/>
                                      </a:cubicBezTo>
                                      <a:close/>
                                      <a:moveTo>
                                        <a:pt x="823345" y="112930"/>
                                      </a:moveTo>
                                      <a:cubicBezTo>
                                        <a:pt x="776673" y="141505"/>
                                        <a:pt x="733810" y="172937"/>
                                        <a:pt x="690948" y="207227"/>
                                      </a:cubicBezTo>
                                      <a:cubicBezTo>
                                        <a:pt x="596650" y="265330"/>
                                        <a:pt x="509973" y="333910"/>
                                        <a:pt x="431868" y="411062"/>
                                      </a:cubicBezTo>
                                      <a:cubicBezTo>
                                        <a:pt x="354715" y="489167"/>
                                        <a:pt x="286135" y="575845"/>
                                        <a:pt x="228985" y="670142"/>
                                      </a:cubicBezTo>
                                      <a:cubicBezTo>
                                        <a:pt x="171835" y="765392"/>
                                        <a:pt x="127068" y="866357"/>
                                        <a:pt x="93730" y="971132"/>
                                      </a:cubicBezTo>
                                      <a:cubicBezTo>
                                        <a:pt x="62298" y="1075907"/>
                                        <a:pt x="42295" y="1185445"/>
                                        <a:pt x="35628" y="1294982"/>
                                      </a:cubicBezTo>
                                      <a:cubicBezTo>
                                        <a:pt x="28960" y="1404520"/>
                                        <a:pt x="35628" y="1515010"/>
                                        <a:pt x="55630" y="1623595"/>
                                      </a:cubicBezTo>
                                      <a:cubicBezTo>
                                        <a:pt x="59440" y="1651217"/>
                                        <a:pt x="67060" y="1677887"/>
                                        <a:pt x="72775" y="1704557"/>
                                      </a:cubicBezTo>
                                      <a:cubicBezTo>
                                        <a:pt x="75633" y="1717892"/>
                                        <a:pt x="79443" y="1731227"/>
                                        <a:pt x="83253" y="1744562"/>
                                      </a:cubicBezTo>
                                      <a:cubicBezTo>
                                        <a:pt x="87063" y="1757897"/>
                                        <a:pt x="90873" y="1771232"/>
                                        <a:pt x="94683" y="1784567"/>
                                      </a:cubicBezTo>
                                      <a:cubicBezTo>
                                        <a:pt x="111828" y="1836955"/>
                                        <a:pt x="130878" y="1889342"/>
                                        <a:pt x="153738" y="1938872"/>
                                      </a:cubicBezTo>
                                      <a:cubicBezTo>
                                        <a:pt x="176598" y="1989355"/>
                                        <a:pt x="203268" y="2036980"/>
                                        <a:pt x="230890" y="2084605"/>
                                      </a:cubicBezTo>
                                      <a:cubicBezTo>
                                        <a:pt x="260418" y="2131277"/>
                                        <a:pt x="290898" y="2176997"/>
                                        <a:pt x="325188" y="2219860"/>
                                      </a:cubicBezTo>
                                      <a:cubicBezTo>
                                        <a:pt x="358525" y="2263675"/>
                                        <a:pt x="396625" y="2304632"/>
                                        <a:pt x="434725" y="2343685"/>
                                      </a:cubicBezTo>
                                      <a:cubicBezTo>
                                        <a:pt x="474730" y="2381785"/>
                                        <a:pt x="514735" y="2418932"/>
                                        <a:pt x="558550" y="2452270"/>
                                      </a:cubicBezTo>
                                      <a:cubicBezTo>
                                        <a:pt x="601413" y="2486560"/>
                                        <a:pt x="647133" y="2517992"/>
                                        <a:pt x="693805" y="2546567"/>
                                      </a:cubicBezTo>
                                      <a:lnTo>
                                        <a:pt x="730000" y="2567522"/>
                                      </a:lnTo>
                                      <a:lnTo>
                                        <a:pt x="748098" y="2578000"/>
                                      </a:lnTo>
                                      <a:lnTo>
                                        <a:pt x="766195" y="2587525"/>
                                      </a:lnTo>
                                      <a:lnTo>
                                        <a:pt x="803343" y="2606575"/>
                                      </a:lnTo>
                                      <a:cubicBezTo>
                                        <a:pt x="815725" y="2612290"/>
                                        <a:pt x="828108" y="2618005"/>
                                        <a:pt x="840490" y="2623720"/>
                                      </a:cubicBezTo>
                                      <a:cubicBezTo>
                                        <a:pt x="890020" y="2647532"/>
                                        <a:pt x="942408" y="2665630"/>
                                        <a:pt x="994795" y="2682775"/>
                                      </a:cubicBezTo>
                                      <a:cubicBezTo>
                                        <a:pt x="1048135" y="2698967"/>
                                        <a:pt x="1101475" y="2712302"/>
                                        <a:pt x="1155768" y="2721827"/>
                                      </a:cubicBezTo>
                                      <a:cubicBezTo>
                                        <a:pt x="1371985" y="2761832"/>
                                        <a:pt x="1597728" y="2746592"/>
                                        <a:pt x="1808230" y="2681822"/>
                                      </a:cubicBezTo>
                                      <a:cubicBezTo>
                                        <a:pt x="1913005" y="2648485"/>
                                        <a:pt x="2013970" y="2602765"/>
                                        <a:pt x="2108268" y="2545615"/>
                                      </a:cubicBezTo>
                                      <a:cubicBezTo>
                                        <a:pt x="2202565" y="2487512"/>
                                        <a:pt x="2289243" y="2419885"/>
                                        <a:pt x="2367348" y="2341780"/>
                                      </a:cubicBezTo>
                                      <a:cubicBezTo>
                                        <a:pt x="2444500" y="2263675"/>
                                        <a:pt x="2513080" y="2176997"/>
                                        <a:pt x="2570230" y="2082700"/>
                                      </a:cubicBezTo>
                                      <a:cubicBezTo>
                                        <a:pt x="2627380" y="1988402"/>
                                        <a:pt x="2672148" y="1886485"/>
                                        <a:pt x="2705485" y="1781710"/>
                                      </a:cubicBezTo>
                                      <a:cubicBezTo>
                                        <a:pt x="2715963" y="1822667"/>
                                        <a:pt x="2725488" y="1865530"/>
                                        <a:pt x="2731203" y="1908392"/>
                                      </a:cubicBezTo>
                                      <a:cubicBezTo>
                                        <a:pt x="2720725" y="1936015"/>
                                        <a:pt x="2708343" y="1961732"/>
                                        <a:pt x="2695960" y="1988402"/>
                                      </a:cubicBezTo>
                                      <a:cubicBezTo>
                                        <a:pt x="2690245" y="2001737"/>
                                        <a:pt x="2682625" y="2014120"/>
                                        <a:pt x="2675958" y="2027455"/>
                                      </a:cubicBezTo>
                                      <a:cubicBezTo>
                                        <a:pt x="2668338" y="2039837"/>
                                        <a:pt x="2662623" y="2053172"/>
                                        <a:pt x="2655003" y="2065555"/>
                                      </a:cubicBezTo>
                                      <a:cubicBezTo>
                                        <a:pt x="2640715" y="2090320"/>
                                        <a:pt x="2626428" y="2116037"/>
                                        <a:pt x="2610235" y="2139850"/>
                                      </a:cubicBezTo>
                                      <a:lnTo>
                                        <a:pt x="2586423" y="2176045"/>
                                      </a:lnTo>
                                      <a:lnTo>
                                        <a:pt x="2560705" y="2211287"/>
                                      </a:lnTo>
                                      <a:cubicBezTo>
                                        <a:pt x="2492125" y="2305585"/>
                                        <a:pt x="2411163" y="2390357"/>
                                        <a:pt x="2322580" y="2464652"/>
                                      </a:cubicBezTo>
                                      <a:cubicBezTo>
                                        <a:pt x="2144463" y="2613242"/>
                                        <a:pt x="1929198" y="2718017"/>
                                        <a:pt x="1702503" y="2764690"/>
                                      </a:cubicBezTo>
                                      <a:cubicBezTo>
                                        <a:pt x="1589155" y="2788502"/>
                                        <a:pt x="1473903" y="2797075"/>
                                        <a:pt x="1358650" y="2793265"/>
                                      </a:cubicBezTo>
                                      <a:cubicBezTo>
                                        <a:pt x="1300548" y="2792312"/>
                                        <a:pt x="1243398" y="2785645"/>
                                        <a:pt x="1186248" y="2777072"/>
                                      </a:cubicBezTo>
                                      <a:cubicBezTo>
                                        <a:pt x="1171960" y="2775167"/>
                                        <a:pt x="1157673" y="2772310"/>
                                        <a:pt x="1143385" y="2769452"/>
                                      </a:cubicBezTo>
                                      <a:cubicBezTo>
                                        <a:pt x="1130050" y="2766595"/>
                                        <a:pt x="1115763" y="2764690"/>
                                        <a:pt x="1101475" y="2760880"/>
                                      </a:cubicBezTo>
                                      <a:cubicBezTo>
                                        <a:pt x="1072900" y="2753260"/>
                                        <a:pt x="1045278" y="2747545"/>
                                        <a:pt x="1017655" y="2738972"/>
                                      </a:cubicBezTo>
                                      <a:lnTo>
                                        <a:pt x="976698" y="2726590"/>
                                      </a:lnTo>
                                      <a:lnTo>
                                        <a:pt x="935740" y="2712302"/>
                                      </a:lnTo>
                                      <a:cubicBezTo>
                                        <a:pt x="908118" y="2702777"/>
                                        <a:pt x="881448" y="2691347"/>
                                        <a:pt x="854778" y="2680870"/>
                                      </a:cubicBezTo>
                                      <a:cubicBezTo>
                                        <a:pt x="841443" y="2675155"/>
                                        <a:pt x="829060" y="2668487"/>
                                        <a:pt x="815725" y="2662772"/>
                                      </a:cubicBezTo>
                                      <a:cubicBezTo>
                                        <a:pt x="802390" y="2656105"/>
                                        <a:pt x="789055" y="2650390"/>
                                        <a:pt x="776673" y="2643722"/>
                                      </a:cubicBezTo>
                                      <a:cubicBezTo>
                                        <a:pt x="750955" y="2630387"/>
                                        <a:pt x="725238" y="2618005"/>
                                        <a:pt x="700473" y="2602765"/>
                                      </a:cubicBezTo>
                                      <a:cubicBezTo>
                                        <a:pt x="688090" y="2595145"/>
                                        <a:pt x="675708" y="2588477"/>
                                        <a:pt x="663325" y="2580857"/>
                                      </a:cubicBezTo>
                                      <a:lnTo>
                                        <a:pt x="627130" y="2557045"/>
                                      </a:lnTo>
                                      <a:lnTo>
                                        <a:pt x="609033" y="2545615"/>
                                      </a:lnTo>
                                      <a:lnTo>
                                        <a:pt x="591888" y="2533232"/>
                                      </a:lnTo>
                                      <a:lnTo>
                                        <a:pt x="556645" y="2507515"/>
                                      </a:lnTo>
                                      <a:cubicBezTo>
                                        <a:pt x="510925" y="2472272"/>
                                        <a:pt x="467110" y="2435125"/>
                                        <a:pt x="426153" y="2395120"/>
                                      </a:cubicBezTo>
                                      <a:cubicBezTo>
                                        <a:pt x="384243" y="2355115"/>
                                        <a:pt x="346143" y="2312252"/>
                                        <a:pt x="309948" y="2268437"/>
                                      </a:cubicBezTo>
                                      <a:cubicBezTo>
                                        <a:pt x="274705" y="2223670"/>
                                        <a:pt x="240415" y="2176997"/>
                                        <a:pt x="210888" y="2128420"/>
                                      </a:cubicBezTo>
                                      <a:cubicBezTo>
                                        <a:pt x="195648" y="2104607"/>
                                        <a:pt x="182313" y="2078890"/>
                                        <a:pt x="168025" y="2054125"/>
                                      </a:cubicBezTo>
                                      <a:cubicBezTo>
                                        <a:pt x="160405" y="2041742"/>
                                        <a:pt x="154690" y="2028407"/>
                                        <a:pt x="148023" y="2016025"/>
                                      </a:cubicBezTo>
                                      <a:cubicBezTo>
                                        <a:pt x="141355" y="2003642"/>
                                        <a:pt x="134688" y="1991260"/>
                                        <a:pt x="128973" y="1977925"/>
                                      </a:cubicBezTo>
                                      <a:lnTo>
                                        <a:pt x="111828" y="1938872"/>
                                      </a:lnTo>
                                      <a:cubicBezTo>
                                        <a:pt x="108970" y="1932205"/>
                                        <a:pt x="106113" y="1925537"/>
                                        <a:pt x="103255" y="1918870"/>
                                      </a:cubicBezTo>
                                      <a:lnTo>
                                        <a:pt x="95635" y="1898867"/>
                                      </a:lnTo>
                                      <a:lnTo>
                                        <a:pt x="80395" y="1858862"/>
                                      </a:lnTo>
                                      <a:cubicBezTo>
                                        <a:pt x="75633" y="1845527"/>
                                        <a:pt x="71823" y="1831240"/>
                                        <a:pt x="67060" y="1817905"/>
                                      </a:cubicBezTo>
                                      <a:cubicBezTo>
                                        <a:pt x="57535" y="1791235"/>
                                        <a:pt x="50868" y="1763612"/>
                                        <a:pt x="43248" y="1735990"/>
                                      </a:cubicBezTo>
                                      <a:cubicBezTo>
                                        <a:pt x="39438" y="1721702"/>
                                        <a:pt x="36580" y="1708367"/>
                                        <a:pt x="33723" y="1694080"/>
                                      </a:cubicBezTo>
                                      <a:cubicBezTo>
                                        <a:pt x="30865" y="1679792"/>
                                        <a:pt x="28008" y="1666457"/>
                                        <a:pt x="25150" y="1652170"/>
                                      </a:cubicBezTo>
                                      <a:cubicBezTo>
                                        <a:pt x="14673" y="1595972"/>
                                        <a:pt x="6100" y="1539775"/>
                                        <a:pt x="3243" y="1482625"/>
                                      </a:cubicBezTo>
                                      <a:cubicBezTo>
                                        <a:pt x="-4377" y="1369277"/>
                                        <a:pt x="1338" y="1254977"/>
                                        <a:pt x="21340" y="1142582"/>
                                      </a:cubicBezTo>
                                      <a:lnTo>
                                        <a:pt x="28960" y="1100672"/>
                                      </a:lnTo>
                                      <a:cubicBezTo>
                                        <a:pt x="31818" y="1086385"/>
                                        <a:pt x="35628" y="1073050"/>
                                        <a:pt x="38485" y="1058762"/>
                                      </a:cubicBezTo>
                                      <a:cubicBezTo>
                                        <a:pt x="42295" y="1045427"/>
                                        <a:pt x="45153" y="1031140"/>
                                        <a:pt x="48963" y="1017805"/>
                                      </a:cubicBezTo>
                                      <a:lnTo>
                                        <a:pt x="61345" y="976847"/>
                                      </a:lnTo>
                                      <a:cubicBezTo>
                                        <a:pt x="63250" y="970180"/>
                                        <a:pt x="65155" y="963512"/>
                                        <a:pt x="67060" y="956845"/>
                                      </a:cubicBezTo>
                                      <a:lnTo>
                                        <a:pt x="73728" y="935890"/>
                                      </a:lnTo>
                                      <a:lnTo>
                                        <a:pt x="88015" y="895885"/>
                                      </a:lnTo>
                                      <a:cubicBezTo>
                                        <a:pt x="93730" y="882550"/>
                                        <a:pt x="98493" y="869215"/>
                                        <a:pt x="104208" y="855880"/>
                                      </a:cubicBezTo>
                                      <a:cubicBezTo>
                                        <a:pt x="108970" y="842545"/>
                                        <a:pt x="114685" y="829210"/>
                                        <a:pt x="120400" y="816827"/>
                                      </a:cubicBezTo>
                                      <a:cubicBezTo>
                                        <a:pt x="132783" y="791110"/>
                                        <a:pt x="144213" y="765392"/>
                                        <a:pt x="157548" y="740627"/>
                                      </a:cubicBezTo>
                                      <a:cubicBezTo>
                                        <a:pt x="164215" y="728245"/>
                                        <a:pt x="170883" y="715862"/>
                                        <a:pt x="177550" y="703480"/>
                                      </a:cubicBezTo>
                                      <a:lnTo>
                                        <a:pt x="199458" y="666332"/>
                                      </a:lnTo>
                                      <a:cubicBezTo>
                                        <a:pt x="207078" y="653950"/>
                                        <a:pt x="214698" y="641567"/>
                                        <a:pt x="222318" y="630137"/>
                                      </a:cubicBezTo>
                                      <a:lnTo>
                                        <a:pt x="245178" y="594895"/>
                                      </a:lnTo>
                                      <a:lnTo>
                                        <a:pt x="269943" y="560605"/>
                                      </a:lnTo>
                                      <a:cubicBezTo>
                                        <a:pt x="278515" y="548222"/>
                                        <a:pt x="287088" y="536792"/>
                                        <a:pt x="295660" y="526315"/>
                                      </a:cubicBezTo>
                                      <a:cubicBezTo>
                                        <a:pt x="365193" y="437732"/>
                                        <a:pt x="445203" y="356770"/>
                                        <a:pt x="533785" y="287237"/>
                                      </a:cubicBezTo>
                                      <a:cubicBezTo>
                                        <a:pt x="623320" y="217705"/>
                                        <a:pt x="720475" y="158650"/>
                                        <a:pt x="823345" y="112930"/>
                                      </a:cubicBezTo>
                                      <a:close/>
                                      <a:moveTo>
                                        <a:pt x="1879668" y="109120"/>
                                      </a:moveTo>
                                      <a:cubicBezTo>
                                        <a:pt x="1896813" y="113882"/>
                                        <a:pt x="1914910" y="118645"/>
                                        <a:pt x="1932055" y="124360"/>
                                      </a:cubicBezTo>
                                      <a:lnTo>
                                        <a:pt x="1984443" y="142457"/>
                                      </a:lnTo>
                                      <a:cubicBezTo>
                                        <a:pt x="2144463" y="219610"/>
                                        <a:pt x="2288290" y="328195"/>
                                        <a:pt x="2406400" y="459640"/>
                                      </a:cubicBezTo>
                                      <a:lnTo>
                                        <a:pt x="2376873" y="432970"/>
                                      </a:lnTo>
                                      <a:cubicBezTo>
                                        <a:pt x="2366395" y="424397"/>
                                        <a:pt x="2356870" y="415825"/>
                                        <a:pt x="2346393" y="407252"/>
                                      </a:cubicBezTo>
                                      <a:cubicBezTo>
                                        <a:pt x="2213043" y="277712"/>
                                        <a:pt x="2053975" y="174842"/>
                                        <a:pt x="1879668" y="109120"/>
                                      </a:cubicBezTo>
                                      <a:close/>
                                      <a:moveTo>
                                        <a:pt x="1596775" y="107215"/>
                                      </a:moveTo>
                                      <a:lnTo>
                                        <a:pt x="1618682" y="107215"/>
                                      </a:lnTo>
                                      <a:lnTo>
                                        <a:pt x="1658687" y="114835"/>
                                      </a:lnTo>
                                      <a:lnTo>
                                        <a:pt x="1698692" y="124360"/>
                                      </a:lnTo>
                                      <a:lnTo>
                                        <a:pt x="1718695" y="129122"/>
                                      </a:lnTo>
                                      <a:cubicBezTo>
                                        <a:pt x="1725362" y="131027"/>
                                        <a:pt x="1732030" y="132932"/>
                                        <a:pt x="1738697" y="134837"/>
                                      </a:cubicBezTo>
                                      <a:lnTo>
                                        <a:pt x="1777750" y="146267"/>
                                      </a:lnTo>
                                      <a:cubicBezTo>
                                        <a:pt x="1829185" y="163412"/>
                                        <a:pt x="1880620" y="182462"/>
                                        <a:pt x="1930150" y="206275"/>
                                      </a:cubicBezTo>
                                      <a:cubicBezTo>
                                        <a:pt x="2030162" y="251995"/>
                                        <a:pt x="2122555" y="312002"/>
                                        <a:pt x="2206375" y="381535"/>
                                      </a:cubicBezTo>
                                      <a:cubicBezTo>
                                        <a:pt x="2199707" y="377725"/>
                                        <a:pt x="2192087" y="374867"/>
                                        <a:pt x="2185420" y="371057"/>
                                      </a:cubicBezTo>
                                      <a:cubicBezTo>
                                        <a:pt x="2182562" y="369152"/>
                                        <a:pt x="2178752" y="367247"/>
                                        <a:pt x="2175895" y="365342"/>
                                      </a:cubicBezTo>
                                      <a:cubicBezTo>
                                        <a:pt x="1990157" y="222467"/>
                                        <a:pt x="1764415" y="131980"/>
                                        <a:pt x="1532005" y="108167"/>
                                      </a:cubicBezTo>
                                      <a:lnTo>
                                        <a:pt x="1574867" y="108167"/>
                                      </a:lnTo>
                                      <a:close/>
                                      <a:moveTo>
                                        <a:pt x="1399607" y="81497"/>
                                      </a:moveTo>
                                      <a:lnTo>
                                        <a:pt x="1348172" y="89117"/>
                                      </a:lnTo>
                                      <a:lnTo>
                                        <a:pt x="1334837" y="91022"/>
                                      </a:lnTo>
                                      <a:lnTo>
                                        <a:pt x="1321502" y="93879"/>
                                      </a:lnTo>
                                      <a:lnTo>
                                        <a:pt x="1295785" y="99594"/>
                                      </a:lnTo>
                                      <a:cubicBezTo>
                                        <a:pt x="1142432" y="111977"/>
                                        <a:pt x="991937" y="151982"/>
                                        <a:pt x="853825" y="217704"/>
                                      </a:cubicBezTo>
                                      <a:cubicBezTo>
                                        <a:pt x="715712" y="282474"/>
                                        <a:pt x="589030" y="373914"/>
                                        <a:pt x="482350" y="483452"/>
                                      </a:cubicBezTo>
                                      <a:cubicBezTo>
                                        <a:pt x="525212" y="428207"/>
                                        <a:pt x="572837" y="375819"/>
                                        <a:pt x="626177" y="327242"/>
                                      </a:cubicBezTo>
                                      <a:cubicBezTo>
                                        <a:pt x="681422" y="286284"/>
                                        <a:pt x="741430" y="251042"/>
                                        <a:pt x="802390" y="219609"/>
                                      </a:cubicBezTo>
                                      <a:cubicBezTo>
                                        <a:pt x="833822" y="204369"/>
                                        <a:pt x="865255" y="190082"/>
                                        <a:pt x="896687" y="176747"/>
                                      </a:cubicBezTo>
                                      <a:lnTo>
                                        <a:pt x="945265" y="158649"/>
                                      </a:lnTo>
                                      <a:cubicBezTo>
                                        <a:pt x="960505" y="152934"/>
                                        <a:pt x="977650" y="148172"/>
                                        <a:pt x="993842" y="142457"/>
                                      </a:cubicBezTo>
                                      <a:cubicBezTo>
                                        <a:pt x="1059565" y="122454"/>
                                        <a:pt x="1127192" y="105309"/>
                                        <a:pt x="1194820" y="95784"/>
                                      </a:cubicBezTo>
                                      <a:cubicBezTo>
                                        <a:pt x="1262447" y="86259"/>
                                        <a:pt x="1331027" y="81497"/>
                                        <a:pt x="1399607" y="81497"/>
                                      </a:cubicBezTo>
                                      <a:close/>
                                      <a:moveTo>
                                        <a:pt x="1362475" y="222"/>
                                      </a:moveTo>
                                      <a:cubicBezTo>
                                        <a:pt x="1504681" y="-2323"/>
                                        <a:pt x="1647020" y="16965"/>
                                        <a:pt x="1783465" y="57685"/>
                                      </a:cubicBezTo>
                                      <a:cubicBezTo>
                                        <a:pt x="1771083" y="55780"/>
                                        <a:pt x="1758700" y="53875"/>
                                        <a:pt x="1748223" y="51970"/>
                                      </a:cubicBezTo>
                                      <a:cubicBezTo>
                                        <a:pt x="1735840" y="50065"/>
                                        <a:pt x="1723458" y="49112"/>
                                        <a:pt x="1711075" y="48160"/>
                                      </a:cubicBezTo>
                                      <a:cubicBezTo>
                                        <a:pt x="1678690" y="39587"/>
                                        <a:pt x="1645353" y="33872"/>
                                        <a:pt x="1612015" y="28157"/>
                                      </a:cubicBezTo>
                                      <a:cubicBezTo>
                                        <a:pt x="1594870" y="26252"/>
                                        <a:pt x="1578678" y="23395"/>
                                        <a:pt x="1561533" y="21490"/>
                                      </a:cubicBezTo>
                                      <a:cubicBezTo>
                                        <a:pt x="1544388" y="19585"/>
                                        <a:pt x="1528195" y="17680"/>
                                        <a:pt x="1511050" y="16727"/>
                                      </a:cubicBezTo>
                                      <a:cubicBezTo>
                                        <a:pt x="1493905" y="15775"/>
                                        <a:pt x="1477713" y="12917"/>
                                        <a:pt x="1460568" y="12917"/>
                                      </a:cubicBezTo>
                                      <a:lnTo>
                                        <a:pt x="1410085" y="11012"/>
                                      </a:lnTo>
                                      <a:cubicBezTo>
                                        <a:pt x="1392940" y="11012"/>
                                        <a:pt x="1376748" y="11965"/>
                                        <a:pt x="1359603" y="11965"/>
                                      </a:cubicBezTo>
                                      <a:lnTo>
                                        <a:pt x="1333885" y="12917"/>
                                      </a:lnTo>
                                      <a:cubicBezTo>
                                        <a:pt x="1326265" y="13870"/>
                                        <a:pt x="1317693" y="13870"/>
                                        <a:pt x="1309120" y="14822"/>
                                      </a:cubicBezTo>
                                      <a:cubicBezTo>
                                        <a:pt x="1173865" y="22442"/>
                                        <a:pt x="1040515" y="51017"/>
                                        <a:pt x="913833" y="98642"/>
                                      </a:cubicBezTo>
                                      <a:cubicBezTo>
                                        <a:pt x="921453" y="94832"/>
                                        <a:pt x="927168" y="91975"/>
                                        <a:pt x="931930" y="89117"/>
                                      </a:cubicBezTo>
                                      <a:cubicBezTo>
                                        <a:pt x="936693" y="87212"/>
                                        <a:pt x="941455" y="84355"/>
                                        <a:pt x="946218" y="82450"/>
                                      </a:cubicBezTo>
                                      <a:cubicBezTo>
                                        <a:pt x="955743" y="77687"/>
                                        <a:pt x="965268" y="72925"/>
                                        <a:pt x="982413" y="66257"/>
                                      </a:cubicBezTo>
                                      <a:cubicBezTo>
                                        <a:pt x="990985" y="62447"/>
                                        <a:pt x="1001463" y="58637"/>
                                        <a:pt x="1013845" y="54827"/>
                                      </a:cubicBezTo>
                                      <a:cubicBezTo>
                                        <a:pt x="1026228" y="51017"/>
                                        <a:pt x="1041468" y="45302"/>
                                        <a:pt x="1060518" y="40540"/>
                                      </a:cubicBezTo>
                                      <a:cubicBezTo>
                                        <a:pt x="1079568" y="35777"/>
                                        <a:pt x="1101475" y="30062"/>
                                        <a:pt x="1128145" y="24347"/>
                                      </a:cubicBezTo>
                                      <a:cubicBezTo>
                                        <a:pt x="1141480" y="22442"/>
                                        <a:pt x="1155768" y="19585"/>
                                        <a:pt x="1171008" y="16727"/>
                                      </a:cubicBezTo>
                                      <a:cubicBezTo>
                                        <a:pt x="1178628" y="15775"/>
                                        <a:pt x="1186248" y="13870"/>
                                        <a:pt x="1194820" y="12917"/>
                                      </a:cubicBezTo>
                                      <a:cubicBezTo>
                                        <a:pt x="1202440" y="11965"/>
                                        <a:pt x="1211965" y="11012"/>
                                        <a:pt x="1220538" y="10060"/>
                                      </a:cubicBezTo>
                                      <a:cubicBezTo>
                                        <a:pt x="1267687" y="4345"/>
                                        <a:pt x="1315074" y="1071"/>
                                        <a:pt x="1362475" y="222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4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34" name="Picture 32" descr="Email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9144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E447816" id="Group 32" o:spid="_x0000_s1026" alt="email icon" style="position:absolute;margin-left:-.1pt;margin-top:17.45pt;width:26.65pt;height:27.25pt;z-index:251668480;mso-width-relative:margin;mso-height-relative:margin" coordsize="338455,3460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VjKW2DIAALT9AAAOAAAAZHJzL2Uyb0RvYy54bWyknduOI8mRpu8X2Hcg&#10;8nIAqRjniEJXC7PqkbCAdrYxB2B0yWKxKhPKTCZIdldrn34/C3cPmnkyM8w1DUjMqAjz42/mdnL3&#10;H/7w29Pj5tfD6fxwfP50V/1+e7c5PO+PXx6ev326+8//+NPvxrvN+bJ7/rJ7PD4fPt39/XC++8OP&#10;//N//PD95eOhPt4fH78cThsKeT5//P7y6e7+cnn5+OHDeX9/eNqdf398OTzz8uvx9LS78Hj69uHL&#10;afed0p8eP9Tbbf/h+/H05eV03B/OZ/71p/Dy7se5/K9fD/vL//369Xy4bB4/3dG2y/z/p/n/P8v/&#10;f/jxh93Hb6fdy/3DPjZj9w+04mn38EylS1E/7S67zS+nh1dFPT3sT8fz8evl9/vj04fj168P+8Pc&#10;B3pTbbPe/Pl0/OVl7su3j9+/vSzDxNBm4/QPF7v/11//fHr595efT4zE95dvjMX8JH357evpSX5p&#10;5ea3ecj+vgzZ4bfLZs8/Ns3Ydt3dZs+rpu23QxeGdH/PuL+i2t//y7t0H1KlH0xTvr8AjvO1/+f/&#10;Xv///X73cpiH9fyR/v982jx8kZ7cbZ53T2D0T6fDQRD3cTN/uamHRjolreBzGSsZlfPLX477v503&#10;z8c/3u+evx3++fwC2uAB+Zb2q4/l4RzJ/vFBXQZn93H/y/ny58Nxnp3dr385XwKMv/DXDMIvsSf7&#10;4/Pz+eFy+C+g//XpEWT/04dN3XXtthk336VjVb2dOwdyc6K/aqKxbdpp2NxDM7VV04ZZfkXzX1VW&#10;0TRt1yvSRN6KalPR0G5bR0WaaBynunL0CFiUD50m8vao1RX1zbb2zJEmGqtt1W/X5wh2vfaob6rK&#10;M0eayFtRbyrqqKhZB4MmGrtxaBxzNJiKnEOnibw9YjW7Dl07dEM3rfdIE/XT0PXj+hxNpiKg2g/r&#10;FWmioRoGaNYZVnN53Y5jU3XrNVWayl2V5vO6bdtp6xi9SlP1XdXCFuu90pxetx2yyzF+labq+64Z&#10;JkdVmtfrtu/bracqTdWPdVe3jqo0t9de+FWayou/SvN7M9YNbLi6YBiijvFzAVAzfNM39eipSRN1&#10;09R3Hqhrjm/aziX3Kk3UN93Y1Y6J0izfNH3PQrM+epqIwZtaD/o0zzN229bDvZqoH+pt6xi9WrM8&#10;i4YMxGqfDNGwnarJAfNaczy6Ru9BhCWqUW06T1Wa46umHkZPpwxRt6372jN+muOrcZoaT1WGaBjq&#10;avT0SnN8209bj0ivNVFdt/VQOfBXaznB9HZAaR0Vmgh1tKkbT680z1dtN/a9Q52oNVXdt51vsjTX&#10;VxNayNajXmqquts2w9bTL833NatH03n6ZaiqrvEhQ3M+owF0Pf3SVFXfoSQ4AN9ogYH+Mok+sooN&#10;QyU6zOQRTo0WGSjONW101GWo6mGYeodwbwz7T9umHR1jaKjqfoui4GAvMUoXhbNqmtolNQxVzZK/&#10;dfVLCwDGoms83dJEddeMvunSAqBpWRgcq1ajieoKPkZ9XNUEG83/FeD1GDuWSDS6xlOVZv+qnqba&#10;0ytDtGUx9pjZjeF+ln3PYmKI0BT4zzF+mve9imCjibyKYGvkRVtj8zgAaKjaCQPGwcKtYfzZteGY&#10;KkMlFoUHFK2WFhg9FUJ3XTIZqo7126MLtlpYYIlgynmq0lQdwgxta5WrWsP2DPvWIywMVddPiHdH&#10;VYbtOxYtjzbTaqq+6setBxZaVtQdyoKrKk3VD+NQOdiq1WzPalX3rrnSVENVbSeHWGqNrOgmUd0d&#10;CNRUQz3Ajo650nxfd9M4bj1VaaoBbvTouJ2RFt2EluuQFoZqaFmwHL3qjLToBnrl4CtD5TV9OiMt&#10;ug5vkacqTdUP2KgOvuo039ddNbLir8PCUPUg0CMtOistRljYM1eaqkPZ99gjEotYFCYcPyP86OiV&#10;pkLvqTzemE7zvbizOhcCNVWH+732zJXm+5rlvh88A6ipxF5yzZXm+7qe+hHdcVVr7zRVi/PCY3x3&#10;mu8xfLZMsqMqTQXUq6ZaF0y9kRZe16Oh8roeeyMtWmSMh68MVd/icHMsIr3m+7qFhT3uC0PVV/iZ&#10;PFUZadFMzbZ3SIteU3VjhUBzzJXm+xofLMb3Oix6TeVVOXvN9zV+usY1V5oKzawaPAOo+R536ogz&#10;x9ErTdWhL6E8ripnveZ7t7QwVF5p0Wu+B0pTv3XY3ZYKo9EjmHrN96hLrMKeqjRV1QAlT12DEReo&#10;ZkiZ9ckyVJUYCG2zPluDkRcIC3xojro0FVG/vnbVZQSGVz8bNFXFaGDDOPqleV/8TINrDDVV1fcE&#10;dh0iY9DMz0oyNh6901JVVY3X2NEvzf24zqsOzXh1gSQvQuslDaqxpy7N/hWaZ+8JYw2aiuWHGLyn&#10;Li01sCzw5TrE7qCpMJkm/MaOMdRio2fZR2FdH0JNVOMkxVXiqEoLgIbFbnCsW4MmEvcvscr1qkYt&#10;NZBPk8cvaIk6zCyP/2c07I9mR/tWB9AStXQLLlldTUbD/SBw6xCFlsgrCkfD/JgJHs6yRO3UdEPv&#10;6JWWGBVm6uhQPUdDhJjBPe2oSrN+NeKDdIB9NESskBWuiPW50pxPr2iiAxaGyLtEjprxKwTu4IGF&#10;IYKBiSM6eqUZn6omwvLrYDdENdqCx9k0GsbHuBg8A2iIiCH2jWPdn6y08PGVJSJdo/VYP5ORFl4t&#10;zVI5tbRJSwtJG/DEow0R6zDWxToqJi0s8P7g+l1HhSFCJXGt+JNmewYcceuoyRDhKPGEYCbN9Wju&#10;k8dTZ4iAUeWxESbN9JMwvaNLhgb3o8d5NmmWb4i+esZO0wAHliqH2TNpju86MugcXdI0hJQaMdZX&#10;xeykGR7fqEelMDQVgeHO46SrtlpKjA0Oy/VOWSKsUwl6r/eK7EGlo04SP/DUpYkQl9TlUACrrZYT&#10;RK8HT7JjRjWJ4ejqmBYVNSagJwZYkRirVPbtSHazAxvVVjM+E4Yi6BlGTVXX6JyeTM5qqwUGnvPB&#10;E3K0VHiamh45s4p6RJgakA7Xm8dAsFR4ZBG5DulebbUM6Jlqj0VnqeoOT6QPjVoMSK6Hx5OL71uN&#10;B7YPvnoXGo30IHlgcgFEU9WYgtLG9TmziZokonkcXKxWpmcjPfMAxKRqEpMGWQ7oGypivhiDrsq0&#10;BBnJ/3YxtUnxxCvREHD3DKOWBRNGpG8YNVVNlqesFI4507IAvR+DxoMQk+dJwK6iPk9tWoRgM6C0&#10;ORZOmqUh0o/U5gF/pWVIDQsxLB6MGLKORcZjDlUmeRP/7kBs0VOblj3IR5Y1F0isPBjI4HeNpCFj&#10;RAYfZxuBgCnfepRFcvDVvNGxaiAWt45Jk8gZ9404RtKQkW+L8eZBiUnmJIGJ8K5nJA0ZSyhSwVWb&#10;liQkqqEDelBSGzLieKh0npG0QoFF1ONQqWpDhpDkP09tWpbgNQeTDv8X8U+FkhrH/sha70CJEQr4&#10;VNraswKYJFI25ZAd5+qbFQpsPnPpCDYjtMbe9Lhiq9oKhZqkDRcmDVnbo5K4MKmFAuaCZJN6+E2T&#10;1QO1sSo65s0IBZLce5dqV2syNoY1NUHB9dpsiifmNH4MR98MGUvpgPnuqc0YKGwfaVxy0maUShqq&#10;a95Mmid6VOXyN2NJa36DAfBXefqmhQKVDYgFz0hqMoT5OPlGUgsFsnl7l+LKXkFlRg1AxAVJk+0p&#10;Tl3P/r7KUJHBzgrswoiWJCM57B63X2WyRNFj8Ae7Jk1LBGLiPput0VR1T/arb860QMBdjQrkAYim&#10;IuMOLdk1jFoeoMW0vso0Ffo/YssjRUziJ5F7TG1HzwyViHBXrlRlUj8Z+8ql2Rkq9jmI18fB1Sb5&#10;s9+SYe6ZM0OF6etUkU3SKMmBo8tdYahwSrGDwwMQmwBK3M/jHa4MFQvhIGmZ68uMSQFlpwNeJg9A&#10;jApDPggpWp7KtARpyMt0LWmtpqoRIXCapzIjCzCifHNmqeqx9fVMy4I5kdbFZ5qqxjghh8LTMy0L&#10;KnwjLv2x1VSco4AM8VRmkkHRAkk0cgDEUpHkIWn+62g06aAVObgeR3hlqdwOT5NGiiMT2ePpmVZC&#10;KhEFrvXMpIRO+N1ddWkVhN1wI4FlzyhqZQIPk8sNY9JPSX6mLo+wMqmkxFVcJqghItg7TC6nsckl&#10;bRufQmyIKraNyWELDiRqOcC+XheLdZqoQhveuhRUkxeKL9xlVhgiduxgEbr6paUAQ+hiZk2DvMEj&#10;6GFmkxiKeezSTQ1RRZSOrH/HdJnMUISUC4aGCDOEhGFXXVoCcLKLy1Iy+aTEFsbBxV4mN7SlX575&#10;MkRi8EhYYB3yJjmUlFeX2mGIMHdGz0ZE4KrMHa/UMESIUKJonl5p7YFzMlwrSq+JsKskFuYYQM3+&#10;2KaefTHkuaihGHGquaJMNjl0i5LicQ4YKiJTPvvZ5JSi6JGD7lgnDdWISlR7li6bHUqMw6UhGips&#10;YNfuZXy6auTJGvZF6gwVaV6yr3UdGjY7FMXX5Tw1VP1svnnq0loD6ZrkYjjmi+Obrh4I0gJIA/bU&#10;pVUN4pbIGk9dmqrDCvDkE1Q2O7RnED3C0FB1BM5cstBmhyJsXAuKoWITnpwS48CGlgBYiYNrQbE5&#10;pYT4ffOlLQ5v5hGTqrDhTT1Cq9NU7JzqXVEsS0aKrcsAsxmiOFm3Lm3ekqEOMc/rM2ZzRKeRrTIe&#10;KFqyFnbxsJjJEiVtm43WHvlryFpiQ6hfjp5pKQCk2A3l6pkmQzNnM72nMi0GiCCyscRVmSZj1znH&#10;Ankq0yqH7OPzodGmmLrRqPUHct/JSPfYe6Mho2cu+WGTTNnzwVrrEMKWzF2ZEQWccuE6dwYrWcsC&#10;bAjsXwcajQTBk957cp0xlHVlXqa2WaMDw+iymy1ZjbjyoNGmjRJc4PwJx5xZMnQPl9C3maPEhAaX&#10;hWnJ2l5OV1ufM5M8yll2aMEecWXIatHgPAAxSac1ZI2LzwxZQ3TBhUaTQkriSCeuwdUUa3KJFBob&#10;EglcUt+knmLbY4J4JIgha9hi6klzrUz6KaPBmbGuyrTigoNVcvYdADGigJCVOLUcw2jI3JUZUTAn&#10;dbsq02Sj7FJb7xiDpiYa8xm/lkMOW7KRgwdcdRnbhRwykQSrg4jXVzVxIs/BIavYfK2ICMLC0K5+&#10;aTKcsp5jAuWc1asVQlIzKXwOJFqyiUwYx9Y7DFlV10jqPl4txxBqKhjTd3qVTUFF8fYIRXRY1UKm&#10;2BVdRwoqKqS2HCDi6Jem4ow3zjbzYF6LAAlE4Chx1KWpSOMlfOepS0sAXGEuzQPHiBoNYv+Dx0HF&#10;pjlFJVkNno3clqqSzB5Pv0weKSfeEXJyjKGhwk/qMibI41H9Is0NZ65nwgyZMKWHv0wWadj27AGi&#10;IfPK3srIjYZkGY8igFNaDQeuEgcKTQIpljFmi0dsGDLJVXWoN0ha1Ty2KJA96jCQLBkHeHqMMbYr&#10;m7pwh/tGUJOx5HnsZ6Smrou90i5XqSWrJSnEM1+G/yXe70kUQL1TTazRABwGLZJMERGWRNdzcZch&#10;Iwjh6ZdNGpVtFx7vCjqybiLmiqsuIzU4l4aEEIeIspmmBCI8/GUSRklVYnHwYN6SsaR4+Muki3Jw&#10;IFtlXP3SUgMlxTeGWm8gM2b2a60vlSbHVGJvrjHUcmOqmtEFeZNgiq3tUgBMnujE6UOenB+SOBQK&#10;vTqvyS1l5xU86gGhljUjy6SHkWvN/eyr4zB/T1WaiuQzl3wy6aHwiFwV4alLywyiJLWHj01yKHuO&#10;tuy7ctRlyFrSVDxDaFJDJX2Yw2g9dWlRg+vGpa2ZxFAMKBFQnrq0hYLx6htDw/xuDcqcNuqVGSYr&#10;FMfSFiPF0y8jaghru+ZLywyyNp0alM0lzaUTt3F8S/dt7O7TFRz7357jHRz8teFaELkwRa7keDme&#10;5TYUfSEHN6akx7/OF9FQJFTy9QoxQNLE4cYRLzHI0MT1fF2JlxiEaOL56hB3s5k7TTzfIeImZg41&#10;8XzNjJsYmayJ+6I+I2U18VBEjNzUxGMRMYJQE09FxGJFaWqe5WIa70yLXWTIy1Ampo4hL8OZWC+G&#10;vAxpYpIY8jKsiXFiyMvQJvaGIS/Dm5gQhrwMcaLeG/IyzImib8jLUCdKuCbnuQR1olcb8jLUiaps&#10;yMtQJ0qzIS9DnSi0hrwMdaKkGvIy1IniacjLUCcqqCEvQ52olYa8DHWiKhryMtSJGqfJeS5BnSh0&#10;hrwMdaKjGfIy1In+ZMjLUCealCEvQ51oOYa8DHWyB8aQl6FOdrUY8jLUyYnmhrwMdXJMuSEvQ53s&#10;JdHkPJegTnaHGPIy1Ml+D0NehjrZwWHIy1AnezIMeRnqZG+GIS9DneybMORlqJPDtw15GerkQG1D&#10;XoY62a1gyMtQJ/sPNDnPJaiTHQWGvAx1srPAkJehTvYKGPIy1EkmvyEvQ50k5xvyMtRJvr0hL0Od&#10;pNAb8jLUSVa8IS9DnRy2bMjLUCfJ65qc5xLUST66IS9DnaSYG/Iy1EnWuCEvQ50kghvyMtRJcrch&#10;L0OdJGwb8jLUSRK2IS9DneRVG/Iy1EmqtCEvQ51kP2tynktQJwnNhrwMdZKjbMjLUCdpx4a8DHVy&#10;Oq0hL0OdJAcb8jLUSb6vIS9DnaTwGvIy1ElWriEvQ53k2RryMtRJ5qwm57kEdZILa8jLUCfZrYa8&#10;DHVyHKohL0OdHHFqyMtQJzmlhrwMdZIlasjLUCd5n4a8DHWSyWnIy1AnuZmGvAx1km2pyXkuQZ3k&#10;TxryMtRJRqQhL0Od5Dga8jLUSdaiIS9DneQhGvIy1ElmoSEvQ52kGBryMtTJsZWGvAx1cq6kIS9D&#10;3XxWpKaXfyjBHXE92wD5h7ICMujJKY9lBWTgk5MbywrI4CdnOJYVkAFQTlgsKyCDoJyaWFZABkI5&#10;CbGsgAyGcrphWQEZEDlCvqyAVwGL4ohFjkRiGEVdeBW04B/KCsiRSByjrIAciUQyygrIkUgso6yA&#10;HIlEM8oKyJFIPKOsgByJRDTKCsiRSEyjqIA8iEEWV2EBORKJa5S1IJeJRDbKCsiRSGyjrIAciUQ3&#10;ygrIkUh8o6yAHIlEOMoKyJFIjKOsgByJRDnKCsiRSJyjqIA8sEF2VWEBORKJdZS1IEci0Y6yAnIk&#10;Eu8oKyBHIhGPsgJyJBLzKCsgRyJRj7ICciQS9ygrIEcikY+yAnIkEvsoKiAPdlSF0Y75CC2jaBL/&#10;KGtBjkQiIGUF5EgkBlJWQI5EoiBlBeRIJA5SVkCORCIhZQXkSCQWUlZAjkSiIWUF5EgkHlJUQB4A&#10;YdNOYQG5TCQmUtaCHIlERcoKyJFIXKSsgByJREbKCsiRSGykrIAciURHygrIkUh8pKyAHIlESMoK&#10;yJFIjKSogDwowhaBwgJyJBInKWtBjkQiJWUF5EgkVlJWQI5EoiVlBeRIJF5SVkCORCImZQXkSCRm&#10;UlZAjkSiJmUF5EgkblJUQB4o4cSswgJyJBI7KWtBjkSiJ2UF5EgkflJWQI5EIihlBeRIJIZSVkCO&#10;RKIoZQXkSCSOUlZAjkQiKWUF5EgkllJUQB484UaBwgJyJBJPKWtBjkQiKmUF5EgkplJWQI5Eoipl&#10;BeRIJK5SVkCORCIrZQXkSCS2UlZAjkSiK2UF5EgkvlJUQB5Q4fqBwgJyJBJjKWtBjkSiLGUF5Egk&#10;zlJWQI5EIi1lBeRIJNZSVkCORKItZQXkSCTeUlZAjkQiLmUF5Egk5lJSwHwOgjZ95R/KCsiQKKcd&#10;lBWQIVFOPigrIEOinEtQVkCGRDmjoKyADIlyhEBZARkS5TSBsgIyJHJ/YGEBGRJlB39ZCzIkyrb8&#10;ogLyGAs38BQWkCOxMMZS5zEW+YeyLuRILIyxsOPZBizlH8pakCOxMMYyb0g38qAwxjJvF7cFFCIx&#10;3yQim8LLxiBHYmGMZd6tbbpQGGPhjrxsGgtjLJyJkBdQiMRX20UKYyz1qw0jhTEW7qDJu1AoE19t&#10;GimMsXCZX96CQiS+2jhSGGOpX20dKYyxcEVI1oXCGAunkOYFFK7O+QYSLlMo48Z8Cwn37hYWkMvE&#10;whgLp/7kY2CQGLYdxq2xp8P+snn8dPd4t7l8urvcbU6f7k53m8+f7j5Lq9ksu7vIjtr05+b7p7t4&#10;5djd5l7+nti13s77ap+Ovx7+4zh/eZENtpx0327jthBuU+B4qzgQ1w/3v3x+2P+vw/9bJ6MlS6Gc&#10;rT738Fro+2+lx6Yi+5QK7jkwOmgFnEvPGc5xAGK1XMEaWZx32yAdrtVyHHCMynDXvKwJUYJ7qn23&#10;4PkmrdDbG416Y4Bt//aPx/NhnszrwMc+cwJvnWaIZKHFZ3r90Bb1HtkyGBxIK/adpEKNS6Hvv/XN&#10;EOfuMTOhYI69DZ7+a8EtlwXFty2nYc58e33LOSkxM+46u85q3y+44V6vwHEcWf+qUW8MsB3Wd2aI&#10;E4a4BG/uM4c3cvrKKx56fDbcwzHHHKE4EwycybX4T9NntuY4oTeJlrFrx5EzhrMi33/7emTfBiHn&#10;2nJleOhix6Vg613skCWhiz2HDy5usdTF9Js6x902coUteOTM0m5Z2NNn6Td9/saIp8/enizOduNc&#10;5bmijnYtQ/8+N3GYJGfTByoOzQwhuDS6Ai45GY+2czajHHYcpPIslJq+4b688HLiLBq/1OEOL+66&#10;minlXKQQgF7q7LjnKEw3l7JybZ2pk9O3I3MD9vEabTOSLo1VGNKm4bLbOAFdwxXiEcPpq/Qbv65H&#10;7mYKbeNG2CUomr66BeCGI6ui7sCB/W1QO5b+cK5l5Ih+4nZUIxiQVdIJGeCB03KuPhnTn1t1Yjpw&#10;uc1MOXJoehj9VCc3xXKyzfySDMa2Df7v5S2jGieO8za4LWSxelZr5TpIMRSlvRVHrrP86tnhkjXO&#10;gwlvW7nZxixinKo4xJR2OV2R00/jRNju2acwKaQMNHHLFqKV46FtwdzjkKqVCxNCf5bejhw3F8eC&#10;m9Kqqwd2tbccD8IlrKE/nMXTWqHOncZ1zHKX62u5G1aPhdy3GKUW2j33hCXY2f7Zp9BbesgNonO1&#10;nE7NjY8GMrAoJ26Fty1XkdvegiHWofC245DTq/a22lv6gCAM3WV2uHzNdIhrLzmdMVZMrVXwfS3D&#10;zGn/4DDUzG1eRdMLWNuYus0ixoXWtmbOJmqjjcZVKdy+YV9PohLFhnE5JodVuoEl53yyTMXRnC+K&#10;1ZOISUG7wqrO3yICzWsEexM3MlISDFFQc4fTKLWao3zQ4EzRPfpQHM6Kc08nOyTcxMcURUZEb+QL&#10;f5+5Cp37d+c+c38PN6rbTnHmJIeEhddylVDwtqd5ZnXnBpTI5CzwYLWgZs7ITjVPnNoZxmspuuMG&#10;jSjdObWQM9GM7EdVlNkPc8WlhxTgrxl8JVWTg67kQmAz2ow/ciMUHe6w069ZcuQKjPCaK2m579Jd&#10;M+fjclFdLJoj0rchtSD1ueLUzTr1GWmTyRjOa6uT9OL2Y66e8ve54jhKFtrY6pHruIwcAdmcfhjf&#10;NlRkBpvh7RKzcyBTySzP9xRGMcLSwy19eixbhHVi9YbgdHC5peHgKKxtelshQq5ezVXxJcpPknyv&#10;+QnuFJtqXri4cA0o6UZV2F5xEirR1q4pcavVsgSmlZYTVOWGQqUiycV6YYi59E6O0dQvOSCLC+NC&#10;kziZfrsYqHZNsE9xPexYSgPpBDta0YFGIUF/6erVGkwDXKPexNUQPYf/pEWv1WXT7VAnk8Hx3HOx&#10;LGYcJKb7ojUgTkEO05bqfEsxtT17W7Fl+cSoCD1qOc11ieK+r9lysJrM69xikeJ29HnbIIDj236w&#10;uoocyoa9E98OJYCAtEfKRVKupDCTzlsuFwxA5L7vLkx6GinWOfAXeIeFCUPDPz1oxvM9S6Kro1QH&#10;7epaMDVFF0GHUmDVxRp9sInueE5T57a/gmo55jVCseNyi3yB5ITFqC9y6anwp+IOZDIemjBSLEmy&#10;DrvB2KGkR6uqQ3Zn1XK9nKxqwgK9HA1nRBs2GI0Kc4vThQOdC6pl9qLyhTsAK8b0B4WLQ0NDtfTW&#10;SvoalZx2hbfA7RprMMyW7IzIdNwMh4k0Ew0ctbrEG9Nn6Td9ztHqsQWc9AfbxK6lz9Lv8jlIDU0a&#10;QPyivqTPLIcuRMie2KSFaAEaOLu+5T5YIyZqTjrFogzd4dq78NYnfriRdukajB1m7Vqt3NUcC5ab&#10;FSzTIXtlmgUP75hZqdepn3Ql9rPnaoIw17Q1fXZ7cDATAOOMvMXYvLYSmRMNClZjbjSz8BGDKuES&#10;bfw2O6TqYyu5WWDhMBTGxcxIn91spVxrnYQQreRPw5ZKGjBJdv3mcNFRhKX0ELhjEEaI2YpS9amV&#10;qFdx3q/CSY/l2/4ZFqzkoBATYxmVFeGPaYZ9NjdTzg22phu6PNcuhk5wxmr0DS/TVGOnx4MmsK9K&#10;7GOUkHabBN6WK4Jmb9JSMCsDylQYOxa1kE20vOXOI+7gCm9Zw6/7M94TEG+5r9IEpN9lIuDBiDEO&#10;VF3Mw/RZ+k2fA8kEWPS2RV1In6Xf+DlQ2sYVt+Po6iWLNn2WftPn6C6L/Fceq/RZ+k2fg+/YdlZG&#10;jgrPhJtFYCLCaZn8W/MNNAbqyDwmKQx5PcrZ1poRMIPwGIS3rE6BXX3SCkZE8Z9JxVtolWsCTXIN&#10;Z3iL0y3jv7cQb/v3tr4UjqGPFhx487IMSihK/9wq1OVItqCTO5eS7ca1dEPYs3HrLZfqIeVuCy/b&#10;hThFqmQcPSivc9BMFc1d9YEtOF4XUWylFcsjvBJaLUN93crxHtvABDhKAhX35aGWZWDKsIcZnFbK&#10;ihrR0rLvb/eMi8ySii/BjmC9qZ5xRHaAAQVyXZSFHwY+18vHNnKnQ4kxxH32Q9SP5ILpzN4Roc7F&#10;OaFoLAiYwACfO32bZLNyrDG+oNhb20v7lBiOLiXvFfpsvhTjzEhaEKFC7D9b8zbETmR1EVX5il1b&#10;l30KNXMlFmZJ0AHQ8fADGaAgL5BIoc8YY8OU+a/QETDP5yFBRBLk8/dZUIvTKtDKkd3WqAWg8Hus&#10;uccst/yOVofTLrUbh0rBaE+IqBhwpcsDvKPnUTSxNBUtypZ1JOIGEqf9PNR4sVQGkWGcW0PdIaLS&#10;SKPFyd1KSm7iX+G+4FAwZ2LzqN/iaMApML/FDzMQffFjC89oQi2ez9bGI8ihStaE+JEyUwTpNUWr&#10;DJ/LJFL/lrFh2V6umaN9MkTcjsA6kkLZ6bP0mxAI/m6JovRZ+l0+F3dPLB1mSFlo6bP0mz7nRuUk&#10;BxGwq58v9iDnrY8VpkfocCo1/S6lw/WhMUaAp8/Sb/oc6zl2FeigkK+UjuEUB7JGki6mXio1/abS&#10;5ZLV0Bg8Hf2SxJA+S7/p8+u4c2E6dn/WmFsYRutjXOY6KF+sbgVhjFqCJKEBr5bCN9dXW83bC3S4&#10;kzSUjhcIFSjMzPsqLRPepyFH4AQsprVkQBCkwAzLuJUw2Fxw5FwfS0qJNMde65NoQhMOLU11EqhD&#10;f5uL5VoJbtrSI8gkwDzzS0JBJX5L9O0h2skEhsWnoSamHiXYMxeLb5Ngj3nJpejJ/hbPYrJ+s3kx&#10;4i0iiKsQY7ED/bTWApGPbezK61AbQx1V2AkDvcCgJcISD3yRW2gy/z7hjqjpitGL8aS72RBcScyB&#10;F3dxh613c740fh48Nu3irjQzpoplhRYrRo07AcXYTdyyKCpJmKzXicyOjieccWhOZjrh2+jYY54x&#10;0s1LPBhpocDFif9IGuRSv4m4xkQolMmBlATdFfHYRsk14PWyjjLJhkkvGfYCdzurQ4rXoKKOdkkk&#10;3pJYdxgkTKobxKIWz+qiraLhuvspMdYEhZFgfdi6mfiTIwKw3sJ0s/pxTaKudfaIx7fcx8Xlyv5q&#10;4ZGEXcJDEppVUGE1ILIzV8ufXGhqgITts8R4CHdgmrurxQfcxnRVwkNwpUELURS4P1TLFWiIJt0o&#10;pnW+n1X0Ssy8cck1WgfwnGcQ1RmikxggpmAkZFTx6RoeUDPI+Me4ujc0ingx5r+7t8SAk2QhcgUy&#10;TLVkqhCbCwUzKBIjUlPArfdc9B7fdkB8ngIX6xB3JNgeSUd0RDN76Fyor+EtSzQBDF0tocRkJNU4&#10;g99Csl286ST/xSIZ3KCkKt9Q9jmBuDTNsJmQBqmQPku/QbCzZs6Xk8q847jqmIz3PkeDZJpCYzAL&#10;JXxmP7dwCXXIJV1pkrENJZyn5gIGlROUZjUbSxcfj3mLHE7hPwQrYaBYoa3IPsVqJTcnGR2o1BYC&#10;mBFJn6tZw0V6q0Zxr3xyNcKrs5wN/bQV2ae4VG65AS1BD+7G5tIls9YDzYhMEXXWUYsaKhfDheGQ&#10;bIwCYwfHApybimYsbY/x+eOtSUUDPwtOhh69K43XSM0FAg9VUSYuTCIapmVGNuGg3qaiCb1gpKjB&#10;luyQRSJ2CPhFFbfja5/CaJMdT+AgMToAtvlDhPOwthO7Slzb1oy0wsUV2t3gmA6y2CUIsN0Xny13&#10;WeVyT5wuGFyh6NfyFgub3M74mu5LqoMXYbhJuCw60EqXWgshMhCIs4ZOIdNxnNg+Y6Ul85MOy0VJ&#10;/ppRPKe0igMQFG4zkbA50bG5z2i3Eu6xr1mUkv3HahTVSN9ow/lJiJApihTOO4VBEuaZ4Gs1WOiT&#10;GiB3yIWGXUfMVzPWweIl2JINY20HEQ/LAidrg1UamQyUwYgwkC9ZFP55Ru+JJhjjhjvcjjYLKyIx&#10;IIxbocikMKPN+G/jaBPxwbVTUjNB/mhj4PdAYbETScVtkiRY0eQU2ZqJPiUJCOePLLW3+mxXIpYf&#10;Co3dgWEkyzBQpe/Sb+R8ll5xOMwyhztNJdfSfn9TXuBRwN8UqPDhoQiYpktaXsrS4h7bLG8QxZRm&#10;Rq7FwdK/kWB5s2ZyH1B/Qs0YaUTtdc0VLheYObzG2gJo5jXigtyt+JqawyLqQjDOt4llJdIiAq28&#10;EE2JnsbXyGmrwLGWwcqxzwOKVBDevpplVUjydSDDyEpngmPYxanPZOBYOw7lHe9oek1qUIkKjlxL&#10;HC/Ld2Yms8ySpJX6PNAwA3CCXzBeGjFcjgXzjJFLp9N4oVoEW3AxOuaqU83LRF5fa/Wg3+ILiqi2&#10;mLJPSfPAs5FURdF3rG5KpqukxcR5RgfJRhvEISXia1Ka3hhty4XkuqHjRCKgscAyfZZ+QxOxhVKa&#10;BSmfSfkBS+mzW/1iqQAKsQ5kqLVrcN21CSQkSWBQaL6RsHfqM6kMEuq6JYpuVYtjNhnCIsWFgyBN&#10;E0VIIJnmLINoPLZarfKyXL8xljernS/QDr1FL40HpKZqMZwRWukti4LBrXKBIaHRlv0qHGkbYh4H&#10;Da5hY5DpD0vvkh74WklHeUGGRNpFvXNJCEkFSvo9nEIASw8yw05WVSj4dWIr4c606Uek8jUDwQ5r&#10;glZAIJMBg8YiKX1llZmT9WLXjGqaSk2/oXSSMMaUgnnNk1T4zj4nxEAD5kEn5CSBn/UlrCMgklYw&#10;rGfSWPSQtb3kwYQiW0JJwaBL8CErFr9GeEusOCorrpmSK8mTJo1HI/rLU8F4g5GZsWBsvCAwl7d4&#10;QhOPojCBzNhPO1P2KYwoKtN1la/Rsg3gseFw9YZqbyjZGBZpNiTQUmA8YhSjOMeCcVtksTIspeQE&#10;2OKWs1w450zFRrH8xSlwDTK6FHerhmrpWQypp2Ek4U3W/RkuW/qTNQrLP+lPslkszLyv2uv+AU5c&#10;yJ39yFTYdK6WpPYqX1YwsZLvDgNToHlLwlrga8ecca6lz25BgdlMViQmgNyEqoGPD52lN7aSzY1W&#10;J+Wka/4tvoVH31gHUvVxtcItEGlwnRH+jD1LX6Xf8DW+keSTZg+bJMis87JyxMrGDOtrRQuM84kp&#10;j65kkK88w9hwsiPo1qjfGkacNqlXA7PJ31AmiHXbFJWAnRpJrVMvSRiKPIEVRAzYv5YS01xS5nFx&#10;WwWUSHuyZpH2sLiuk2BwGgT0MLGovf3E/E7BUMnJt94OArQpmteLDDZ1YrtHBQ6XvDTXXWeF+I0Y&#10;ZDWLKlQaW9bywLyIYDjFjDsjG+nIuBF70tvL3yFMQ5CaHQETmoYePHyRkW8xzKlSv8NFnOIORILI&#10;o7xZpYW4io/Ql5jjrFa3W3AjzhWVN/iXzSu229dQDeFSUZsV3Fhxog6OEjQOC0PZWuxTYEUVHmKB&#10;jwkDaRokyzSOtcRlLVsRUUv+DfRh8dbemgg7KhhzcRFHG2b3TSRJH91qIG7wiDAkWhVAndpHFChK&#10;KpqS+bOuXM/6FKN7ryR8qjiMBf6KaKqjfMeVSk2Z/RhtLC6n5LJHZ5n6+FZXrgE+Es/Fq65mcCI7&#10;IAz1CDaDdpO6iTkip7rIYoYzvszOWdYB1vTcjIEFI2pQ0eOpLUud5JRGHhxZpYt8q5hOoSsITdGw&#10;VDexE+CmuSs3oqPI2yg1MX1QP28i6tbISqp7nA2mUHxQuk5EZWoQBr7NnCIZL8U3SLiQrTnrKGZp&#10;J3907gQSEc060iSA3GqhbNGK1pVEhe3k44RMpqHkk1uxTq4NgiHURpbsGwphqjsgmRGAJWcagqay&#10;2SL0Kn2VfuPXhLiiTMVTdI2jpa9u9ocoUhxx5izLB8LBxJCH6lmksvUEfowORtLnZT/2rRG/VSer&#10;X9r6LqLcOi5xMSePKeFnXCBSbEIzBoZEvWZ1kPDkG2N4q07chuLSmynBilWk5l29Ue0Jrh9V51up&#10;GbaWt1M7JIUbc3muWhK7FpX8/dwOInhsDY5SW9J1jF5STWQfRaNHnEYZp6ArJptZPE7BK7IiNXHF&#10;4a6LFWL4LMH1d+GjXXzihjbTRSxCnAZz19kZK2E3NbCod+ysCm9bnNVhWVppJXNO9m5oJcqZaMcB&#10;du+2kv3eSVMVk84GgtEHl4RgSduz9qNsOCeJee4D5kc081610qIh8iMicptMRHw4VrVkhmhIRB0b&#10;aTPn6FuosRW9AztGdEmWoN0Lf15hl4YstJYkVhThmHymCdJn6Td9DqfgMhGOQqWQXBk7EfnnRNgR&#10;IPPnGpLps/QbS8cSIIIRP4dpPLKZcAAp47EO/JvWtpAIyZINGPZQKjDylgqTWkl3bi9aeSuZ1ajV&#10;IPrxmWVjYCcrdg2WSNtWcLxjLGumwFBjxYxKMytgtsqRGZYUddnTEjRqHxjpO4k684ii7U8ZL4oD&#10;I+pgErKy5gqGJ3ubwmyQeCDGVJhr2z/7FHpLZoX41+dqkfUS0FKjzls0ovSWjSvzACZpTywYTTaK&#10;D4J2i0SyFdmnVC1sHHuLkUB+p62W/Sr8k4CRdY1N/dlbtMbYWxb5kqQxLET8oGGQ2eRv+4N9yb60&#10;CGpSZK0SzLAy7vEt/t8FTLZ/GQJxLsuozWylidJn7wiIhuToODM4lINMBEpvyge0Kgm4SVVEV6oc&#10;66nGiHKyJtKGIhaqV/ybf418AnNSNs6RlQNUSJAkzyOMFDhejshIZdoBi+3B4ku7f1BmM8sQH48k&#10;SM6jCG/YtVY26ABbeYllXHKWAAFFEfozJbxsz9wQyyS6ZUkYZD3XGJSNOFGwMIwlwRjyWdI5igQs&#10;UVd1sWSlpEmBn1mQ9UvkF92bW8u5HDFY55ItKCrLaQzo5XYnPUn27eJ+FhNI1yn+u+Tfk+iVP/Nb&#10;4sSgah5bFll7KAxukKvvC7eHrVPUsTjZhMQW69XCJoEpwEfiYcm1wrq3ZKinryxtpEEDT/xMfrnd&#10;bAwAU4iRxTMLZHM8iagDMxy1JmZrsU8R5uxrS8khiHQ8AXq0CRkTI4wFo37YXbBwBbAL4lYYLO1n&#10;sfXYp1gr/hv29c8NZv7tphU8MvNSLL1Z5EwS8SFxOlIqIWRreU+IUXNcmaLxYkSYLSe2lp3CIHZu&#10;7e+Ib8/7fJYGkc+WcqjkKAyzXGGLoQ0GUSA5S/5lEMbCFxS0SNKdMskPK6aDP5A1YVFfGoSAx3Kc&#10;W4toWvRd2zP7FPuJxxKPeaCct5uolRfEIVaCVYIlkSkhElCJowo43zAfbtbJtvnksEfjtiE1rHtU&#10;h9AVuNdGcWQPVfLEYCoUrPVy/o94t2dRAPoMs1MQ62PoJyag1Xow0Vl1Q4Ow3Qu8u8QlcO9Go45+&#10;WpiwGSalGLLmZ5NNHCkFy1njS5wjeJbSOVh0K4MJQd9laxgKphH76KbsI42tTS9fSfYkyyJ62EOc&#10;tq7T4gAQaNJXN2ef/CY81vNMLDQLkLHcwHJ8mXMWznWSauzLtRayxSAdNIBKELq82kJEVRLkQNCY&#10;q2QQkyUcG/H6ZbDdg1CWpcerAqMqYVtEBQI5afEp0a/kgGGYzbzJdpQIT6ynAj0ULyCsNo8mvGEd&#10;LHjMcQSGd8gTg1y2SMnek1lUKxXPzrV9CmghPy2NHHxtpQkHcqaTdIiDYmQoMUSiO1p+qJDVKhnz&#10;tgr7FCtEikbTmpXUyhmwlZIr5cADWyF6WPSqSJZ2UmJtFfYpVsiOmahzhsVO9QJOgcXCeKMdBNtx&#10;wT2+PvFby6CKi81fJcsmW0LC6BACrww20KSoM7xkrq3BRmQQVMWXBGT944rcFz/73FoyV2wARXg6&#10;rbak/GS2KfFmSWaYxbBkuRcwCF1BSs6UrxhEpQcjVDNJK7mcS1SrSJiyli97Zl4JU5WGxeRlUkKp&#10;SVrsWNDYpyhSydxddr6g7Rpgsg9m/icZhNeyU0K/KbDFwBfMJ06JpO0yKbZKnLZbjJK5SrIfNWMS&#10;WruhWNleJbUMmSun8s47cZbjeWfhfb78+XB8Ev/t+fj48OVPD4+P88P+/vB0+OPjafPrjrN+d/v9&#10;4fmS1E3z5eOzHPA7SZL+Zr97+XT39XF3mQ/3fT5KaYEJT+fLT7vzfShtpg9deXq4HE5BTD8+07zv&#10;L+eP55efTz/+IH99Pn75+8+nzeny+McjrQB/u+f9/ZEDh/eX0wxe+er7+eXHH14e9h/53+a3p8fn&#10;s/z16e7+cnn5+OHDWbqyO//++HJ45u3X4+lpd+Hx9O3Dl9Pu+8Pzt6fHD9j1/QeoLr+cDnexkCdX&#10;GU+7099+efnd/vjEwD58fnh8uPx9Lo4xkEY9//rzw146JA/7f/2V/jx8wanBpD7vng6f7ngttW5Y&#10;AzZfDuc9vfuXp93D4+Zhf3yWTibCUAwz+bD/y3H/t/Pm+fjH+93zt8M/n184kxlQzkNiP5dO2TZ8&#10;fnx4SdMsf8feUu36gB2/fn3YH3467n95Ag9h1E4HJvzh+Hy+f3g5cxr0x8PT5wM9PP3vL2jw+/Nl&#10;d6GX9OtwmLsD0k77f6PBMzLOl9PhsgeZu49fQUv8d6C5vJh7cG209EcQsvn8/f8cv1Dy7pfLccbb&#10;b19PM5BppJwlLfvng8TCcg/ydffx8Ntls+cliu5sJuyFl8PfAYWpkBcQK5yxkT/oDO2dK9n9ytHW&#10;4dP0ibRdYV1wrP5hVndAdmp3/JPHGe7fPn7/Bnz56ttp93L/sP9pd9np5/mrj4f6eH98/HI4/fj/&#10;AQAA//8DAFBLAwQKAAAAAAAAACEASFbtkPsCAAD7AgAAFAAAAGRycy9tZWRpYS9pbWFnZTEucG5n&#10;iVBORw0KGgoAAAANSUhEUgAAACIAAAAjCAYAAADxG9hnAAAABmJLR0QA/wD/AP+gvaeTAAAACXBI&#10;WXMAAA7EAAAOxAGVKw4bAAACm0lEQVRYhc2Yv2sUQRTHP7cewZxoMI2xULtUEs2hIBaXyk4FPfwD&#10;LPwHBCsRCRICYkyhrebSW8XqKvEnhEiUCCFcUpjaIAdGY5Hc12Jnz7m9MTdzt0a/MLDz5s17352d&#10;9/bN5CQRiEHgDHDWagALVnsPfA2yKsmnDUl6ImlV/lg1c4Z8fPiQuCppI4BAGl8kXemFyICkSg8E&#10;0piRdCiUyJik9QxJJPgsqeRL5IKkxl8gkaBhfLT4zak1ag4Cn4AToaEUiHXgJLCZCKKUwuQekMD4&#10;mLQF9oqUgJeOSR+ArR4d9wOjDvkY8Apo7pF+STXH95ySlHNtrsCWk/TQYb9mfDeJTDiU5jMiYZOZ&#10;d/iZkETeLNFlx7LVgXT+3w/cAg53+BR14D7w05LJyNO4BNxGUkHSjoNp1XqbyHoelrTi0E+wYnRc&#10;c6sO/W1J/REwQnv0pPEAOGWea8A5oOrQq5qxmumfBqY62N4HjERAsYMixOH2Diibfh24CExbOtNG&#10;lix/GXiLXzoo5j2JABSAZ8Bd4B6wDdwkToACKkYvB9wBxj3tBhNJME6cFa8D34EZa+yA6V8LtFmM&#10;gOHASRhHr4Fjluw48KYLEgDDEb83VihGiaux86YtEG/OblDLA4u4068PjgAvzHNflzYAFiNDpBf0&#10;9UgiMyJZYDECloDGPySxAyzlgR/AMnFI/gmzxMVMN3CVFjaWga3kpzfnIDJAnJxkxue6JJIgZ2ym&#10;8RxolgEFuc8se1aP+FRoH8mmQnPlmBJxYmyr4h/v8nvPGo9s3/9tFf8NuEF7ZZYlZHxstkr3/qQ3&#10;5vLZ6ew7myGJirEZfAhPWlm93QZsKL5R2NWPbx44KumppLUAAmtmjtf9SDpqfDBI622R68ZogcAb&#10;o18SRu1eUX/pcQAAAABJRU5ErkJgglBLAwQUAAYACAAAACEAgQpAd90AAAAGAQAADwAAAGRycy9k&#10;b3ducmV2LnhtbEyOwWrCQBRF94X+w/AK3ekkRovGvIhI25UUqoXibsw8k2DmTciMSfz7Tlft8nIv&#10;555sM5pG9NS52jJCPI1AEBdW11wifB3fJksQzivWqrFMCHdysMkfHzKVajvwJ/UHX4oAYZcqhMr7&#10;NpXSFRUZ5aa2JQ7dxXZG+RC7UupODQFuGjmLohdpVM3hoVIt7SoqroebQXgf1LBN4td+f73s7qfj&#10;4uN7HxPi89O4XYPwNPq/MfzqB3XIg9PZ3lg70SBMZmGIkMxXIEK9SGIQZ4Tlag4yz+R//fwH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BAi0AFAAGAAgAAAAhALGCZ7YKAQAAEwIAABMAAAAAAAAAAAAA&#10;AAAAAAAAAFtDb250ZW50X1R5cGVzXS54bWxQSwECLQAUAAYACAAAACEAOP0h/9YAAACUAQAACwAA&#10;AAAAAAAAAAAAAAA7AQAAX3JlbHMvLnJlbHNQSwECLQAUAAYACAAAACEAblYyltgyAAC0/QAADgAA&#10;AAAAAAAAAAAAAAA6AgAAZHJzL2Uyb0RvYy54bWxQSwECLQAKAAAAAAAAACEASFbtkPsCAAD7AgAA&#10;FAAAAAAAAAAAAAAAAAA+NQAAZHJzL21lZGlhL2ltYWdlMS5wbmdQSwECLQAUAAYACAAAACEAgQpA&#10;d90AAAAGAQAADwAAAAAAAAAAAAAAAABrOAAAZHJzL2Rvd25yZXYueG1sUEsBAi0AFAAGAAgAAAAh&#10;AKomDr68AAAAIQEAABkAAAAAAAAAAAAAAAAAdTkAAGRycy9fcmVscy9lMm9Eb2MueG1sLnJlbHNQ&#10;SwUGAAAAAAYABgB8AQAAaDoAAAAA&#10;">
                      <v:shape id="Freeform: Shape 273" o:spid="_x0000_s1027" style="position:absolute;width:338455;height:346075;visibility:visible;mso-wrap-style:square;v-text-anchor:middle" coordsize="2731203,2794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27GxAAAANsAAAAPAAAAZHJzL2Rvd25yZXYueG1sRI/NasMw&#10;EITvhb6D2EButZyGltSJHErzQ+ktdh9gsTa2Y2tlLDl28vRVodDjMDPfMJvtZFpxpd7VlhUsohgE&#10;cWF1zaWC7/zwtALhPLLG1jIpuJGDbfr4sMFE25FPdM18KQKEXYIKKu+7REpXVGTQRbYjDt7Z9gZ9&#10;kH0pdY9jgJtWPsfxqzRYc1iosKOPioomG4yC4euSlcP5KHe5edMvZtiP92Oj1Hw2va9BeJr8f/iv&#10;/akVLJfw+yX8AJn+AAAA//8DAFBLAQItABQABgAIAAAAIQDb4fbL7gAAAIUBAAATAAAAAAAAAAAA&#10;AAAAAAAAAABbQ29udGVudF9UeXBlc10ueG1sUEsBAi0AFAAGAAgAAAAhAFr0LFu/AAAAFQEAAAsA&#10;AAAAAAAAAAAAAAAAHwEAAF9yZWxzLy5yZWxzUEsBAi0AFAAGAAgAAAAhAM9bbsbEAAAA2wAAAA8A&#10;AAAAAAAAAAAAAAAABwIAAGRycy9kb3ducmV2LnhtbFBLBQYAAAAAAwADALcAAAD4AgAAAAA=&#10;" path="m2554038,843497v,,952,,952,c2561658,858737,2568325,873024,2574040,889217v-5715,-16193,-13335,-30480,-20002,-45720xm2630238,810160v,,952,,952,c2637858,826352,2645478,841592,2651193,858737v-5715,-17145,-14288,-32385,-20955,-48577xm2475759,697568r13508,20199c2489267,717767,2488315,717767,2488315,717767r-12556,-20199xm2444909,651438r10068,13941l2466407,682524r9352,15044l2444909,651438xm382337,565367v-6667,12382,-13335,23812,-19050,34290c357572,612039,350905,623469,345190,635852r-8573,18097l328045,672047v-5715,12382,-10478,24765,-16193,37147c216602,866357,155642,1044474,134687,1227354v-10477,91440,-11430,183833,-1905,275273c141355,1594067,161357,1684554,189932,1772184v57150,174308,153353,336233,279083,470535c594745,2377022,749050,2484654,919547,2553234v169545,69533,355283,100965,539116,92393c1642495,2638007,1824422,2588477,1987300,2503704v162877,-83820,307658,-204787,420053,-350520c2520700,2008404,2601663,1837907,2642620,1658837v14288,38100,25718,77152,37147,118110c2618808,1962684,2516890,2136039,2382588,2277962v-133350,141922,-298133,255270,-479108,326707c1722505,2677059,1526290,2708492,1332932,2697062,1139575,2685632,949075,2631339,779530,2538947,609032,2447507,461395,2317014,347095,2162709,233747,2008404,153737,1828382,116590,1640739,79442,1452144,84205,1257834,129925,1072097v22860,-92393,55245,-182880,98107,-267653c270895,719672,322330,638709,382337,565367xm2429260,494882v1905,952,3810,1905,5715,2857c2436880,499644,2439737,500597,2441642,501549v9525,10478,18098,21908,26670,33338c2476885,546317,2486410,557747,2494030,569177v10477,15240,21907,31432,32385,47625c2539750,637757,2553085,657759,2564515,678714r18097,32385l2591185,727292r7620,16192c2597852,743484,2597852,742532,2596900,742532v-5715,-11430,-11430,-21908,-18098,-33338l2559752,675857v-13335,-21908,-26670,-43815,-40957,-64770l2486410,566319v-8573,-12382,-18098,-23812,-27623,-36195l2444500,512027r-15240,-17145xm2280670,458687v4762,1905,10477,3810,16192,6667c2334010,502978,2368538,542983,2400566,585131r44343,66307l2442595,648234r-23813,-34290l2393065,581559r-13335,-16192l2366395,549174v-9525,-10477,-18098,-20955,-27623,-31432c2319722,497739,2300672,477737,2280670,458687xm1399608,153887v673345,,1219200,545854,1219200,1219200c2618808,1415171,2616676,1456757,2612513,1497743r-16559,108500l2598805,1612164v7620,18098,14287,36195,21908,55245c2580707,1828382,2507365,1979829,2408305,2112227v-99060,132397,-224790,244792,-366713,327660c1899670,2523707,1741555,2577999,1578677,2599907v-162877,21907,-328612,11430,-486727,-30480c933835,2527517,785245,2453222,656657,2353209,528070,2253197,419485,2128419,339475,1987449,259465,1846479,208030,1689317,188980,1529297r-2131,-30592l186703,1497743r-211,-4167l180586,1408776r581,-20661l180408,1373087r2665,-52776l183979,1288077r1199,-9444l186703,1248431c249138,633642,768346,153887,1399608,153887xm823345,112930v-46672,28575,-89535,60007,-132397,94297c596650,265330,509973,333910,431868,411062,354715,489167,286135,575845,228985,670142,171835,765392,127068,866357,93730,971132,62298,1075907,42295,1185445,35628,1294982v-6668,109538,,220028,20002,328613c59440,1651217,67060,1677887,72775,1704557v2858,13335,6668,26670,10478,40005c87063,1757897,90873,1771232,94683,1784567v17145,52388,36195,104775,59055,154305c176598,1989355,203268,2036980,230890,2084605v29528,46672,60008,92392,94298,135255c358525,2263675,396625,2304632,434725,2343685v40005,38100,80010,75247,123825,108585c601413,2486560,647133,2517992,693805,2546567r36195,20955l748098,2578000r18097,9525l803343,2606575v12382,5715,24765,11430,37147,17145c890020,2647532,942408,2665630,994795,2682775v53340,16192,106680,29527,160973,39052c1371985,2761832,1597728,2746592,1808230,2681822v104775,-33337,205740,-79057,300038,-136207c2202565,2487512,2289243,2419885,2367348,2341780v77152,-78105,145732,-164783,202882,-259080c2627380,1988402,2672148,1886485,2705485,1781710v10478,40957,20003,83820,25718,126682c2720725,1936015,2708343,1961732,2695960,1988402v-5715,13335,-13335,25718,-20002,39053c2668338,2039837,2662623,2053172,2655003,2065555v-14288,24765,-28575,50482,-44768,74295l2586423,2176045r-25718,35242c2492125,2305585,2411163,2390357,2322580,2464652v-178117,148590,-393382,253365,-620077,300038c1589155,2788502,1473903,2797075,1358650,2793265v-58102,-953,-115252,-7620,-172402,-16193c1171960,2775167,1157673,2772310,1143385,2769452v-13335,-2857,-27622,-4762,-41910,-8572c1072900,2753260,1045278,2747545,1017655,2738972r-40957,-12382l935740,2712302v-27622,-9525,-54292,-20955,-80962,-31432c841443,2675155,829060,2668487,815725,2662772v-13335,-6667,-26670,-12382,-39052,-19050c750955,2630387,725238,2618005,700473,2602765v-12383,-7620,-24765,-14288,-37148,-21908l627130,2557045r-18097,-11430l591888,2533232r-35243,-25717c510925,2472272,467110,2435125,426153,2395120v-41910,-40005,-80010,-82868,-116205,-126683c274705,2223670,240415,2176997,210888,2128420v-15240,-23813,-28575,-49530,-42863,-74295c160405,2041742,154690,2028407,148023,2016025v-6668,-12383,-13335,-24765,-19050,-38100l111828,1938872v-2858,-6667,-5715,-13335,-8573,-20002l95635,1898867,80395,1858862v-4762,-13335,-8572,-27622,-13335,-40957c57535,1791235,50868,1763612,43248,1735990v-3810,-14288,-6668,-27623,-9525,-41910c30865,1679792,28008,1666457,25150,1652170,14673,1595972,6100,1539775,3243,1482625,-4377,1369277,1338,1254977,21340,1142582r7620,-41910c31818,1086385,35628,1073050,38485,1058762v3810,-13335,6668,-27622,10478,-40957l61345,976847v1905,-6667,3810,-13335,5715,-20002l73728,935890,88015,895885v5715,-13335,10478,-26670,16193,-40005c108970,842545,114685,829210,120400,816827v12383,-25717,23813,-51435,37148,-76200c164215,728245,170883,715862,177550,703480r21908,-37148c207078,653950,214698,641567,222318,630137r22860,-35242l269943,560605v8572,-12383,17145,-23813,25717,-34290c365193,437732,445203,356770,533785,287237,623320,217705,720475,158650,823345,112930xm1879668,109120v17145,4762,35242,9525,52387,15240l1984443,142457v160020,77153,303847,185738,421957,317183l2376873,432970v-10478,-8573,-20003,-17145,-30480,-25718c2213043,277712,2053975,174842,1879668,109120xm1596775,107215r21907,l1658687,114835r40005,9525l1718695,129122v6667,1905,13335,3810,20002,5715l1777750,146267v51435,17145,102870,36195,152400,60008c2030162,251995,2122555,312002,2206375,381535v-6668,-3810,-14288,-6668,-20955,-10478c2182562,369152,2178752,367247,2175895,365342,1990157,222467,1764415,131980,1532005,108167r42862,l1596775,107215xm1399607,81497r-51435,7620l1334837,91022r-13335,2857l1295785,99594c1142432,111977,991937,151982,853825,217704,715712,282474,589030,373914,482350,483452,525212,428207,572837,375819,626177,327242,681422,286284,741430,251042,802390,219609v31432,-15240,62865,-29527,94297,-42862l945265,158649v15240,-5715,32385,-10477,48577,-16192c1059565,122454,1127192,105309,1194820,95784v67627,-9525,136207,-14287,204787,-14287xm1362475,222v142206,-2545,284545,16743,420990,57463c1771083,55780,1758700,53875,1748223,51970v-12383,-1905,-24765,-2858,-37148,-3810c1678690,39587,1645353,33872,1612015,28157v-17145,-1905,-33337,-4762,-50482,-6667c1544388,19585,1528195,17680,1511050,16727v-17145,-952,-33337,-3810,-50482,-3810l1410085,11012v-17145,,-33337,953,-50482,953l1333885,12917v-7620,953,-16192,953,-24765,1905c1173865,22442,1040515,51017,913833,98642v7620,-3810,13335,-6667,18097,-9525c936693,87212,941455,84355,946218,82450v9525,-4763,19050,-9525,36195,-16193c990985,62447,1001463,58637,1013845,54827v12383,-3810,27623,-9525,46673,-14287c1079568,35777,1101475,30062,1128145,24347v13335,-1905,27623,-4762,42863,-7620c1178628,15775,1186248,13870,1194820,12917v7620,-952,17145,-1905,25718,-2857c1267687,4345,1315074,1071,1362475,222xe" fillcolor="#666 [3207]" stroked="f">
                        <v:stroke joinstyle="miter"/>
                        <v:path arrowok="t" o:connecttype="custom" o:connectlocs="316500,104474;316618,104474;318979,110136;316500,104474;325943,100345;326061,100345;328540,106361;325943,100345;306800,86399;308474,88901;308356,88901;302977,80686;304225,82412;305641,84536;306800,86399;47380,70025;45019,74272;42776,78755;41714,80997;40652,83238;38645,87839;16691,152017;16455,186112;23537,219499;58121,277778;113952,316238;180760,327681;246269,310103;298323,266688;327478,205460;332081,220089;295254,282143;235882,322608;165179,334052;96601,314468;43013,267868;14448,203218;16101,132787;28258,99637;47380,70025;301038,61295;301746,61649;302572,62121;305877,66250;309064,70497;313077,76396;317799,84064;320041,88075;321104,90081;322048,92086;321812,91968;319569,87839;317209,83710;312133,75688;308120,70143;304697,65660;302926,63418;282624,56812;284631,57638;297482,72473;302977,80686;302690,80289;299739,76042;296552,72031;294900,70025;293247,68019;289824,64126;282624,56812;173442,19060;324527,170067;323747,185507;321695,198946;322048,199679;324763,206521;298441,261616;252997,302199;195632,322018;135316,318243;81374,291463;42068,246161;23419,189415;23155,185626;23137,185507;23110,184991;22379,174488;22451,171929;22356,170067;22687,163531;22799,159538;22948,158369;23137,154628;173442,19060;102030,13987;85623,25667;53518,50913;28376,83002;11615,120282;4415,160393;6894,201095;9018,211123;10317,216077;11733,221032;19051,240144;28612,258194;40298,274947;53872,290283;69216,303733;85977,315412;90463,318007;92705,319305;94948,320485;99552,322844;104155,324968;123277,332282;143225,337119;224079,332164;261260,315294;293366,290047;318507,257958;335268,220678;338455,236369;334088,246279;331609,251116;329012,255835;323464,265037;320514,269520;317327,273885;287818,305266;210977,342428;168366,345967;147002,343962;141690,343018;136497,341956;126109,339243;121034,337709;115958,335939;105925,332046;101086,329805;96247,327445;86804,322372;82200,319659;77715,316710;75472,315294;73348,313760;68980,310575;52810,296654;38409,280963;26134,263621;20822,254419;18343,249700;15983,244981;13858,240144;12796,237667;11851,235189;9963,230234;8310,225162;5359,215016;4179,209825;3117,204634;402,183635;2644,141518;3589,136327;4769,131136;6068,126063;7602,120990;8310,118513;9136,115917;10907,110962;12914,106007;14920,101170;19524,91732;22002,87131;24717,82530;27550,78047;30383,73682;33452,69435;36639,65188;66147,35577;102030,13987;232931,13515;239423,15403;245915,17644;298205,56930;294546,53627;290769,50441;232931,13515;197875,13279;200590,13279;205547,14223;210505,15403;212983,15993;215462,16701;220302,18116;239187,25549;273417,47256;270821,45958;269640,45250;189848,13397;195160,13397;173442,10094;167068,11038;165415,11274;163763,11628;160576,12335;105807,26964;59774,59879;77597,40531;99433,27200;111119,21891;117139,19650;123158,17644;148064,11864;173442,10094;168840,27;221010,7145;216643,6437;212039,5965;199763,3487;193508,2662;187252,2072;180996,1600;174740,1364;168484,1482;165297,1600;162228,1836;113244,12218;115486,11038;117257,10212;121742,8206;125637,6791;131421,5021;139802,3016;145113,2072;148064,1600;151251,1246;168840,27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32" o:spid="_x0000_s1028" type="#_x0000_t75" alt="Email icon" style="position:absolute;left:83820;top:9144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gwyAxAAAANsAAAAPAAAAZHJzL2Rvd25yZXYueG1sRI9Ba8JA&#10;FITvBf/D8gRvdaMRU6OriGC1CIJW8PrIviah2bchu03iv3cLhR6HmfmGWW16U4mWGldaVjAZRyCI&#10;M6tLzhXcPvevbyCcR9ZYWSYFD3KwWQ9eVphq2/GF2qvPRYCwS1FB4X2dSumyggy6sa2Jg/dlG4M+&#10;yCaXusEuwE0lp1E0lwZLDgsF1rQrKPu+/hgFH6ekne6y9zsli/k5P9j40GGs1GjYb5cgPPX+P/zX&#10;PmoF8Qx+v4QfINdPAAAA//8DAFBLAQItABQABgAIAAAAIQDb4fbL7gAAAIUBAAATAAAAAAAAAAAA&#10;AAAAAAAAAABbQ29udGVudF9UeXBlc10ueG1sUEsBAi0AFAAGAAgAAAAhAFr0LFu/AAAAFQEAAAsA&#10;AAAAAAAAAAAAAAAAHwEAAF9yZWxzLy5yZWxzUEsBAi0AFAAGAAgAAAAhADCDDIDEAAAA2wAAAA8A&#10;AAAAAAAAAAAAAAAABwIAAGRycy9kb3ducmV2LnhtbFBLBQYAAAAAAwADALcAAAD4AgAAAAA=&#10;">
                        <v:imagedata r:id="rId14" o:title="Email icon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40"/>
                <w:szCs w:val="40"/>
              </w:rPr>
              <w:t xml:space="preserve">   </w:t>
            </w:r>
            <w:r w:rsidRPr="00F25F14">
              <w:rPr>
                <w:rFonts w:ascii="TH SarabunPSK" w:hAnsi="TH SarabunPSK" w:cs="TH SarabunPSK"/>
              </w:rPr>
              <w:t xml:space="preserve">       </w:t>
            </w:r>
          </w:p>
          <w:p w14:paraId="6A477BDD" w14:textId="11096226" w:rsidR="009C6DA5" w:rsidRPr="00F25F14" w:rsidRDefault="009C6DA5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    </w:t>
            </w:r>
            <w:r w:rsidR="002355C3" w:rsidRPr="002355C3">
              <w:rPr>
                <w:rFonts w:ascii="TH SarabunPSK" w:hAnsi="TH SarabunPSK" w:cs="TH SarabunPSK"/>
                <w:sz w:val="40"/>
                <w:szCs w:val="40"/>
              </w:rPr>
              <w:t>dusit@thaisolarfuture.com</w:t>
            </w:r>
          </w:p>
        </w:tc>
      </w:tr>
      <w:tr w:rsidR="009C6DA5" w14:paraId="72643ED9" w14:textId="77777777" w:rsidTr="00FB2861">
        <w:trPr>
          <w:trHeight w:val="1164"/>
        </w:trPr>
        <w:tc>
          <w:tcPr>
            <w:tcW w:w="720" w:type="dxa"/>
          </w:tcPr>
          <w:p w14:paraId="4AF36341" w14:textId="77777777" w:rsidR="009C6DA5" w:rsidRPr="0056708E" w:rsidRDefault="009C6DA5" w:rsidP="00FB2861">
            <w:pPr>
              <w:pStyle w:val="BodyText"/>
              <w:kinsoku w:val="0"/>
              <w:overflowPunct w:val="0"/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763386BB" w14:textId="77777777" w:rsidR="009C6DA5" w:rsidRPr="00F25F14" w:rsidRDefault="009C6DA5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31C4B722" w14:textId="77777777" w:rsidR="009C6DA5" w:rsidRPr="00F25F14" w:rsidRDefault="009C6DA5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62B26F49" w14:textId="77777777" w:rsidR="009C6DA5" w:rsidRPr="00F25F14" w:rsidRDefault="009C6DA5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9C6DA5" w14:paraId="301D02A4" w14:textId="77777777" w:rsidTr="00FB2861">
        <w:trPr>
          <w:trHeight w:val="543"/>
        </w:trPr>
        <w:tc>
          <w:tcPr>
            <w:tcW w:w="720" w:type="dxa"/>
          </w:tcPr>
          <w:p w14:paraId="0ACC0A4A" w14:textId="77777777" w:rsidR="009C6DA5" w:rsidRDefault="009C6DA5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50B36B4F" w14:textId="77777777" w:rsidR="009C6DA5" w:rsidRPr="00376291" w:rsidRDefault="009C6DA5" w:rsidP="00FB2861">
            <w:pPr>
              <w:pStyle w:val="Information"/>
              <w:jc w:val="center"/>
              <w:rPr>
                <w:rStyle w:val="Strong"/>
                <w:rFonts w:ascii="Calibri" w:hAnsi="Calibri" w:cs="Calibri"/>
                <w:b w:val="0"/>
                <w:bCs w:val="0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0E2898E8" w14:textId="77777777" w:rsidR="009C6DA5" w:rsidRPr="00F25F14" w:rsidRDefault="009C6DA5" w:rsidP="00FB2861">
            <w:pPr>
              <w:pStyle w:val="Information"/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</w:pPr>
          </w:p>
        </w:tc>
        <w:tc>
          <w:tcPr>
            <w:tcW w:w="423" w:type="dxa"/>
            <w:vMerge/>
          </w:tcPr>
          <w:p w14:paraId="467EC2A4" w14:textId="77777777" w:rsidR="009C6DA5" w:rsidRPr="00F25F14" w:rsidRDefault="009C6DA5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07FDD690" w14:textId="77777777" w:rsidR="009C6DA5" w:rsidRPr="00F25F14" w:rsidRDefault="009C6DA5" w:rsidP="00FB2861">
            <w:pPr>
              <w:pStyle w:val="Heading1"/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9C6DA5" w14:paraId="10FFAEF2" w14:textId="77777777" w:rsidTr="00FB2861">
        <w:trPr>
          <w:trHeight w:val="183"/>
        </w:trPr>
        <w:tc>
          <w:tcPr>
            <w:tcW w:w="720" w:type="dxa"/>
          </w:tcPr>
          <w:p w14:paraId="63FB2D7C" w14:textId="77777777" w:rsidR="009C6DA5" w:rsidRPr="00376291" w:rsidRDefault="009C6DA5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360CDB12" w14:textId="77777777" w:rsidR="009C6DA5" w:rsidRPr="00376291" w:rsidRDefault="009C6DA5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263D0008" w14:textId="77777777" w:rsidR="009C6DA5" w:rsidRDefault="009C6DA5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0D36F91E" w14:textId="77777777" w:rsidR="009C6DA5" w:rsidRDefault="009C6DA5" w:rsidP="00FB2861">
            <w:pPr>
              <w:pStyle w:val="Heading1"/>
            </w:pPr>
          </w:p>
        </w:tc>
      </w:tr>
      <w:tr w:rsidR="009C6DA5" w14:paraId="10D83039" w14:textId="77777777" w:rsidTr="00FB2861">
        <w:trPr>
          <w:trHeight w:val="624"/>
        </w:trPr>
        <w:tc>
          <w:tcPr>
            <w:tcW w:w="720" w:type="dxa"/>
          </w:tcPr>
          <w:p w14:paraId="3BE7327C" w14:textId="77777777" w:rsidR="009C6DA5" w:rsidRDefault="009C6DA5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2F889E35" w14:textId="77777777" w:rsidR="009C6DA5" w:rsidRPr="00376291" w:rsidRDefault="009C6DA5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272A24F5" w14:textId="77777777" w:rsidR="009C6DA5" w:rsidRPr="00380FD1" w:rsidRDefault="009C6DA5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16D88C58" w14:textId="77777777" w:rsidR="009C6DA5" w:rsidRDefault="009C6DA5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0C8CCE6F" w14:textId="77777777" w:rsidR="009C6DA5" w:rsidRDefault="009C6DA5" w:rsidP="00FB2861">
            <w:pPr>
              <w:pStyle w:val="Heading1"/>
            </w:pPr>
          </w:p>
        </w:tc>
      </w:tr>
      <w:tr w:rsidR="009C6DA5" w14:paraId="378E7945" w14:textId="77777777" w:rsidTr="00FB2861">
        <w:trPr>
          <w:trHeight w:val="183"/>
        </w:trPr>
        <w:tc>
          <w:tcPr>
            <w:tcW w:w="720" w:type="dxa"/>
          </w:tcPr>
          <w:p w14:paraId="50BEC183" w14:textId="77777777" w:rsidR="009C6DA5" w:rsidRPr="00376291" w:rsidRDefault="009C6DA5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4112B161" w14:textId="77777777" w:rsidR="009C6DA5" w:rsidRPr="00376291" w:rsidRDefault="009C6DA5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052BBA92" w14:textId="77777777" w:rsidR="009C6DA5" w:rsidRDefault="009C6DA5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79A12ED4" w14:textId="77777777" w:rsidR="009C6DA5" w:rsidRDefault="009C6DA5" w:rsidP="00FB2861">
            <w:pPr>
              <w:pStyle w:val="Heading1"/>
            </w:pPr>
          </w:p>
        </w:tc>
      </w:tr>
      <w:tr w:rsidR="009C6DA5" w14:paraId="3783B97F" w14:textId="77777777" w:rsidTr="00FB2861">
        <w:trPr>
          <w:trHeight w:val="633"/>
        </w:trPr>
        <w:tc>
          <w:tcPr>
            <w:tcW w:w="720" w:type="dxa"/>
          </w:tcPr>
          <w:p w14:paraId="6FCF2873" w14:textId="77777777" w:rsidR="009C6DA5" w:rsidRDefault="009C6DA5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794FC28E" w14:textId="77777777" w:rsidR="009C6DA5" w:rsidRPr="00376291" w:rsidRDefault="009C6DA5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03E7A851" w14:textId="77777777" w:rsidR="009C6DA5" w:rsidRPr="00380FD1" w:rsidRDefault="009C6DA5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6930E019" w14:textId="77777777" w:rsidR="009C6DA5" w:rsidRDefault="009C6DA5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13121386" w14:textId="77777777" w:rsidR="009C6DA5" w:rsidRDefault="009C6DA5" w:rsidP="00FB2861">
            <w:pPr>
              <w:pStyle w:val="Heading1"/>
            </w:pPr>
          </w:p>
        </w:tc>
      </w:tr>
      <w:tr w:rsidR="009C6DA5" w14:paraId="33368E20" w14:textId="77777777" w:rsidTr="00FB2861">
        <w:trPr>
          <w:trHeight w:val="174"/>
        </w:trPr>
        <w:tc>
          <w:tcPr>
            <w:tcW w:w="720" w:type="dxa"/>
          </w:tcPr>
          <w:p w14:paraId="5370115B" w14:textId="77777777" w:rsidR="009C6DA5" w:rsidRPr="00376291" w:rsidRDefault="009C6DA5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0D56B032" w14:textId="77777777" w:rsidR="009C6DA5" w:rsidRPr="00376291" w:rsidRDefault="009C6DA5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51B2235D" w14:textId="77777777" w:rsidR="009C6DA5" w:rsidRDefault="009C6DA5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3A037F47" w14:textId="77777777" w:rsidR="009C6DA5" w:rsidRDefault="009C6DA5" w:rsidP="00FB2861">
            <w:pPr>
              <w:pStyle w:val="Heading1"/>
            </w:pPr>
          </w:p>
        </w:tc>
      </w:tr>
      <w:tr w:rsidR="009C6DA5" w14:paraId="48175BCE" w14:textId="77777777" w:rsidTr="00FB2861">
        <w:trPr>
          <w:trHeight w:val="633"/>
        </w:trPr>
        <w:tc>
          <w:tcPr>
            <w:tcW w:w="720" w:type="dxa"/>
          </w:tcPr>
          <w:p w14:paraId="4EF73877" w14:textId="77777777" w:rsidR="009C6DA5" w:rsidRDefault="009C6DA5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7D3E1B12" w14:textId="77777777" w:rsidR="009C6DA5" w:rsidRPr="00376291" w:rsidRDefault="009C6DA5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52A18CAE" w14:textId="77777777" w:rsidR="009C6DA5" w:rsidRPr="00380FD1" w:rsidRDefault="009C6DA5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1A9ED4E4" w14:textId="77777777" w:rsidR="009C6DA5" w:rsidRDefault="009C6DA5" w:rsidP="00FB2861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5A59F4F6" w14:textId="77777777" w:rsidR="009C6DA5" w:rsidRDefault="009C6DA5" w:rsidP="00FB2861">
            <w:pPr>
              <w:pStyle w:val="Heading1"/>
            </w:pPr>
          </w:p>
        </w:tc>
      </w:tr>
      <w:tr w:rsidR="009C6DA5" w14:paraId="782E6852" w14:textId="77777777" w:rsidTr="00FB2861">
        <w:trPr>
          <w:trHeight w:val="2448"/>
        </w:trPr>
        <w:tc>
          <w:tcPr>
            <w:tcW w:w="720" w:type="dxa"/>
          </w:tcPr>
          <w:p w14:paraId="4329D0E4" w14:textId="77777777" w:rsidR="009C6DA5" w:rsidRPr="0056708E" w:rsidRDefault="009C6DA5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363F999D" w14:textId="77777777" w:rsidR="009C6DA5" w:rsidRPr="0056708E" w:rsidRDefault="009C6DA5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423" w:type="dxa"/>
          </w:tcPr>
          <w:p w14:paraId="40F4ED42" w14:textId="77777777" w:rsidR="009C6DA5" w:rsidRDefault="009C6DA5" w:rsidP="00FB2861"/>
        </w:tc>
        <w:tc>
          <w:tcPr>
            <w:tcW w:w="6607" w:type="dxa"/>
            <w:vMerge/>
          </w:tcPr>
          <w:p w14:paraId="0F3ED2EC" w14:textId="77777777" w:rsidR="009C6DA5" w:rsidRDefault="009C6DA5" w:rsidP="00FB2861"/>
        </w:tc>
      </w:tr>
    </w:tbl>
    <w:p w14:paraId="5F82D51D" w14:textId="596086B1" w:rsidR="009C6DA5" w:rsidRDefault="009C6DA5" w:rsidP="006D79A8">
      <w:pPr>
        <w:pStyle w:val="BodyText"/>
        <w:rPr>
          <w:rFonts w:cstheme="minorBidi"/>
          <w:szCs w:val="25"/>
          <w:lang w:bidi="th-TH"/>
        </w:rPr>
      </w:pPr>
    </w:p>
    <w:p w14:paraId="671C1781" w14:textId="3BBE9C96" w:rsidR="0092203C" w:rsidRDefault="0092203C" w:rsidP="006D79A8">
      <w:pPr>
        <w:pStyle w:val="BodyText"/>
        <w:rPr>
          <w:rFonts w:cstheme="minorBidi"/>
          <w:szCs w:val="25"/>
          <w:lang w:bidi="th-TH"/>
        </w:rPr>
      </w:pPr>
    </w:p>
    <w:p w14:paraId="1A89EF7A" w14:textId="38B4CBA6" w:rsidR="0092203C" w:rsidRDefault="0092203C" w:rsidP="006D79A8">
      <w:pPr>
        <w:pStyle w:val="BodyText"/>
        <w:rPr>
          <w:rFonts w:cstheme="minorBidi"/>
          <w:szCs w:val="25"/>
          <w:lang w:bidi="th-TH"/>
        </w:rPr>
      </w:pPr>
    </w:p>
    <w:p w14:paraId="0AF57F37" w14:textId="071E27A4" w:rsidR="0092203C" w:rsidRDefault="0092203C" w:rsidP="006D79A8">
      <w:pPr>
        <w:pStyle w:val="BodyText"/>
        <w:rPr>
          <w:rFonts w:cstheme="minorBidi"/>
          <w:szCs w:val="25"/>
          <w:lang w:bidi="th-TH"/>
        </w:rPr>
      </w:pPr>
    </w:p>
    <w:p w14:paraId="2AE37D12" w14:textId="7441E1BE" w:rsidR="0092203C" w:rsidRDefault="0092203C" w:rsidP="006D79A8">
      <w:pPr>
        <w:pStyle w:val="BodyText"/>
        <w:rPr>
          <w:rFonts w:cstheme="minorBidi"/>
          <w:szCs w:val="25"/>
          <w:lang w:bidi="th-TH"/>
        </w:rPr>
      </w:pPr>
    </w:p>
    <w:p w14:paraId="1E7E3DCC" w14:textId="6C1573AE" w:rsidR="0092203C" w:rsidRDefault="0092203C" w:rsidP="006D79A8">
      <w:pPr>
        <w:pStyle w:val="BodyText"/>
        <w:rPr>
          <w:rFonts w:cstheme="minorBidi"/>
          <w:szCs w:val="25"/>
          <w:lang w:bidi="th-TH"/>
        </w:rPr>
      </w:pPr>
    </w:p>
    <w:tbl>
      <w:tblPr>
        <w:tblW w:w="10692" w:type="dxa"/>
        <w:tblInd w:w="-720" w:type="dxa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</w:tblPr>
      <w:tblGrid>
        <w:gridCol w:w="720"/>
        <w:gridCol w:w="630"/>
        <w:gridCol w:w="2312"/>
        <w:gridCol w:w="423"/>
        <w:gridCol w:w="6607"/>
      </w:tblGrid>
      <w:tr w:rsidR="0092203C" w14:paraId="54ADD527" w14:textId="77777777" w:rsidTr="00FB2861">
        <w:trPr>
          <w:trHeight w:val="2117"/>
        </w:trPr>
        <w:tc>
          <w:tcPr>
            <w:tcW w:w="3662" w:type="dxa"/>
            <w:gridSpan w:val="3"/>
            <w:vMerge w:val="restart"/>
          </w:tcPr>
          <w:p w14:paraId="4536A8E2" w14:textId="32A233C0" w:rsidR="0092203C" w:rsidRPr="00A60853" w:rsidRDefault="00035522" w:rsidP="00FB2861">
            <w:pPr>
              <w:pStyle w:val="BodyText"/>
              <w:kinsoku w:val="0"/>
              <w:overflowPunct w:val="0"/>
              <w:ind w:left="-120"/>
              <w:rPr>
                <w:rFonts w:ascii="Times New Roman" w:hAnsi="Times New Roman" w:cstheme="minorBidi"/>
                <w:szCs w:val="25"/>
                <w:cs/>
                <w:lang w:bidi="th-TH"/>
              </w:rPr>
            </w:pPr>
            <w:r>
              <w:rPr>
                <w:rFonts w:ascii="Times New Roman" w:hAnsi="Times New Roman" w:cstheme="minorBidi" w:hint="cs"/>
                <w:noProof/>
                <w:szCs w:val="25"/>
                <w:lang w:val="th-TH" w:bidi="th-TH"/>
              </w:rPr>
              <w:lastRenderedPageBreak/>
              <w:drawing>
                <wp:anchor distT="0" distB="0" distL="114300" distR="114300" simplePos="0" relativeHeight="251673600" behindDoc="0" locked="0" layoutInCell="1" allowOverlap="1" wp14:anchorId="13A8094C" wp14:editId="0A9DA76E">
                  <wp:simplePos x="0" y="0"/>
                  <wp:positionH relativeFrom="column">
                    <wp:posOffset>-461285</wp:posOffset>
                  </wp:positionH>
                  <wp:positionV relativeFrom="paragraph">
                    <wp:posOffset>-384867</wp:posOffset>
                  </wp:positionV>
                  <wp:extent cx="2505568" cy="2482850"/>
                  <wp:effectExtent l="0" t="0" r="9525" b="0"/>
                  <wp:wrapNone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Picture 47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5610" cy="2492801"/>
                          </a:xfrm>
                          <a:prstGeom prst="ellipse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23" w:type="dxa"/>
            <w:vMerge w:val="restart"/>
          </w:tcPr>
          <w:p w14:paraId="5CF9AEDB" w14:textId="77777777" w:rsidR="0092203C" w:rsidRPr="00F25F14" w:rsidRDefault="0092203C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8"/>
                <w:szCs w:val="48"/>
              </w:rPr>
            </w:pPr>
          </w:p>
        </w:tc>
        <w:tc>
          <w:tcPr>
            <w:tcW w:w="6607" w:type="dxa"/>
          </w:tcPr>
          <w:p w14:paraId="71B5EFB5" w14:textId="005D3441" w:rsidR="0092203C" w:rsidRPr="00F25F14" w:rsidRDefault="006A4C7E" w:rsidP="00FB2861">
            <w:pPr>
              <w:pStyle w:val="Title"/>
              <w:rPr>
                <w:rFonts w:ascii="TH SarabunPSK" w:hAnsi="TH SarabunPSK" w:cs="TH SarabunPSK"/>
                <w:szCs w:val="48"/>
                <w:lang w:bidi="th-TH"/>
              </w:rPr>
            </w:pPr>
            <w:r w:rsidRPr="006A4C7E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ศาสตราจารย์</w:t>
            </w:r>
            <w:r w:rsidRPr="006A4C7E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</w:t>
            </w:r>
            <w:r w:rsidRPr="006A4C7E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ดร</w:t>
            </w:r>
            <w:r w:rsidRPr="006A4C7E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. </w:t>
            </w:r>
            <w:r w:rsidRPr="006A4C7E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ธวัช</w:t>
            </w:r>
            <w:r w:rsidRPr="006A4C7E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</w:t>
            </w:r>
            <w:r w:rsidRPr="006A4C7E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ชิตตระการ</w:t>
            </w:r>
            <w:r w:rsidR="0092203C" w:rsidRPr="00F25F14">
              <w:rPr>
                <w:rFonts w:ascii="TH SarabunPSK" w:hAnsi="TH SarabunPSK" w:cs="TH SarabunPSK"/>
                <w:szCs w:val="48"/>
              </w:rPr>
              <w:br/>
            </w:r>
            <w:r w:rsidR="0092203C" w:rsidRPr="00A6085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กรรมการผู้ทรงคุณวุฒิ</w:t>
            </w:r>
          </w:p>
          <w:p w14:paraId="6BB9DF06" w14:textId="1A25A4DC" w:rsidR="0092203C" w:rsidRPr="00F25F14" w:rsidRDefault="0092203C" w:rsidP="00FB2861">
            <w:pPr>
              <w:rPr>
                <w:rFonts w:ascii="TH SarabunPSK" w:hAnsi="TH SarabunPSK" w:cs="TH SarabunPSK"/>
                <w:b/>
                <w:bCs/>
                <w:sz w:val="48"/>
                <w:szCs w:val="48"/>
                <w:lang w:bidi="th-TH"/>
              </w:rPr>
            </w:pP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(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 xml:space="preserve">อายุ </w:t>
            </w:r>
            <w:r w:rsidR="00DF604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70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 xml:space="preserve"> 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>ปี)</w:t>
            </w:r>
          </w:p>
        </w:tc>
      </w:tr>
      <w:tr w:rsidR="0092203C" w:rsidRPr="00A60853" w14:paraId="72154526" w14:textId="77777777" w:rsidTr="00FB2861">
        <w:trPr>
          <w:trHeight w:val="1589"/>
        </w:trPr>
        <w:tc>
          <w:tcPr>
            <w:tcW w:w="3662" w:type="dxa"/>
            <w:gridSpan w:val="3"/>
            <w:vMerge/>
          </w:tcPr>
          <w:p w14:paraId="2BD70945" w14:textId="77777777" w:rsidR="0092203C" w:rsidRPr="00F25F14" w:rsidRDefault="0092203C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738B5635" w14:textId="77777777" w:rsidR="0092203C" w:rsidRPr="00F25F14" w:rsidRDefault="0092203C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 w:val="restart"/>
            <w:vAlign w:val="bottom"/>
          </w:tcPr>
          <w:p w14:paraId="43772DA8" w14:textId="77777777" w:rsidR="0092203C" w:rsidRPr="00F25F14" w:rsidRDefault="0092203C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ประวัติการทำงาน</w:t>
            </w:r>
          </w:p>
          <w:p w14:paraId="13EFDA28" w14:textId="5DECB857" w:rsidR="00C06CCD" w:rsidRDefault="00C06CCD" w:rsidP="00C06CCD">
            <w:pPr>
              <w:rPr>
                <w:rFonts w:ascii="TH SarabunPSK" w:hAnsi="TH SarabunPSK" w:cs="TH SarabunPSK"/>
                <w:sz w:val="40"/>
                <w:szCs w:val="40"/>
                <w:lang w:bidi="th-TH"/>
              </w:rPr>
            </w:pP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ที่ปรึกษาฝ่ายวิชาการและต่างประเทศ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 </w:t>
            </w:r>
            <w:r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โ</w:t>
            </w: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รงเรียน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มอ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. </w:t>
            </w: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วิทยานุสรณ์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                      </w:t>
            </w:r>
          </w:p>
          <w:p w14:paraId="4E1F705B" w14:textId="50A2E31E" w:rsidR="0092203C" w:rsidRDefault="0092203C" w:rsidP="00FB2861">
            <w:pPr>
              <w:rPr>
                <w:rFonts w:ascii="TH SarabunPSK" w:hAnsi="TH SarabunPSK" w:cs="TH SarabunPSK"/>
                <w:sz w:val="40"/>
                <w:szCs w:val="40"/>
                <w:lang w:bidi="th-TH"/>
              </w:rPr>
            </w:pPr>
            <w:r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      </w:t>
            </w:r>
          </w:p>
          <w:p w14:paraId="2726233C" w14:textId="77777777" w:rsidR="0092203C" w:rsidRPr="00F25F14" w:rsidRDefault="0092203C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ประวัติการศึกษา</w:t>
            </w:r>
          </w:p>
          <w:p w14:paraId="647E087A" w14:textId="77777777" w:rsidR="00C06CCD" w:rsidRPr="00C06CCD" w:rsidRDefault="00C06CCD" w:rsidP="00C06CCD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ดุษฎีบัณฑิต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(</w:t>
            </w:r>
            <w:r w:rsidRPr="00C06CCD">
              <w:rPr>
                <w:rFonts w:ascii="TH SarabunPSK" w:hAnsi="TH SarabunPSK" w:cs="TH SarabunPSK"/>
                <w:sz w:val="40"/>
                <w:szCs w:val="40"/>
              </w:rPr>
              <w:t xml:space="preserve">Experimental Nuclear Physics)  </w:t>
            </w: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มหาวิทยาลัยเคนต์สเตต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สหรัฐอเมริกา</w:t>
            </w:r>
          </w:p>
          <w:p w14:paraId="521826C8" w14:textId="77777777" w:rsidR="00C06CCD" w:rsidRPr="00C06CCD" w:rsidRDefault="00C06CCD" w:rsidP="00C06CCD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วิศวกรรมศาสตรมหาบัณฑิต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 </w:t>
            </w: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สาขาเทคโนโลยีนิวเคลียร์</w:t>
            </w:r>
          </w:p>
          <w:p w14:paraId="0394A72B" w14:textId="77777777" w:rsidR="00C06CCD" w:rsidRPr="00C06CCD" w:rsidRDefault="00C06CCD" w:rsidP="00C06CCD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ศิลปศาสตรมหาบัณฑิต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สาขาฟิสิกส์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มหาวิทยาลัยเคนต์สเตต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สหรัฐอเมริกา</w:t>
            </w:r>
          </w:p>
          <w:p w14:paraId="78DDCE4C" w14:textId="77777777" w:rsidR="00C06CCD" w:rsidRPr="00C06CCD" w:rsidRDefault="00C06CCD" w:rsidP="00C06CCD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วิทยาศาสตรบัณฑิต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สาขาฟิสิกส์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จุฬาลงกรณ์มหาวิทยาลัย</w:t>
            </w:r>
          </w:p>
          <w:p w14:paraId="3B42F9DF" w14:textId="77777777" w:rsidR="0092203C" w:rsidRPr="00F25F14" w:rsidRDefault="0092203C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1552" behindDoc="0" locked="0" layoutInCell="1" allowOverlap="1" wp14:anchorId="57E9F53D" wp14:editId="4571FF00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583565</wp:posOffset>
                      </wp:positionV>
                      <wp:extent cx="337820" cy="337185"/>
                      <wp:effectExtent l="0" t="0" r="5080" b="5715"/>
                      <wp:wrapNone/>
                      <wp:docPr id="37" name="Group 37" descr="phon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820" cy="337185"/>
                                <a:chOff x="0" y="0"/>
                                <a:chExt cx="337820" cy="337185"/>
                              </a:xfrm>
                            </wpg:grpSpPr>
                            <wps:wsp>
                              <wps:cNvPr id="40" name="Freeform: Shape 162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820" cy="337185"/>
                                </a:xfrm>
                                <a:custGeom>
                                  <a:avLst/>
                                  <a:gdLst>
                                    <a:gd name="connsiteX0" fmla="*/ 741998 w 2517880"/>
                                    <a:gd name="connsiteY0" fmla="*/ 2445067 h 2514600"/>
                                    <a:gd name="connsiteX1" fmla="*/ 786765 w 2517880"/>
                                    <a:gd name="connsiteY1" fmla="*/ 2462212 h 2514600"/>
                                    <a:gd name="connsiteX2" fmla="*/ 846773 w 2517880"/>
                                    <a:gd name="connsiteY2" fmla="*/ 2486977 h 2514600"/>
                                    <a:gd name="connsiteX3" fmla="*/ 818198 w 2517880"/>
                                    <a:gd name="connsiteY3" fmla="*/ 2482214 h 2514600"/>
                                    <a:gd name="connsiteX4" fmla="*/ 786765 w 2517880"/>
                                    <a:gd name="connsiteY4" fmla="*/ 2468879 h 2514600"/>
                                    <a:gd name="connsiteX5" fmla="*/ 741998 w 2517880"/>
                                    <a:gd name="connsiteY5" fmla="*/ 2445067 h 2514600"/>
                                    <a:gd name="connsiteX6" fmla="*/ 628649 w 2517880"/>
                                    <a:gd name="connsiteY6" fmla="*/ 2345888 h 2514600"/>
                                    <a:gd name="connsiteX7" fmla="*/ 639127 w 2517880"/>
                                    <a:gd name="connsiteY7" fmla="*/ 2351722 h 2514600"/>
                                    <a:gd name="connsiteX8" fmla="*/ 675322 w 2517880"/>
                                    <a:gd name="connsiteY8" fmla="*/ 2374582 h 2514600"/>
                                    <a:gd name="connsiteX9" fmla="*/ 698182 w 2517880"/>
                                    <a:gd name="connsiteY9" fmla="*/ 2394585 h 2514600"/>
                                    <a:gd name="connsiteX10" fmla="*/ 644842 w 2517880"/>
                                    <a:gd name="connsiteY10" fmla="*/ 2363152 h 2514600"/>
                                    <a:gd name="connsiteX11" fmla="*/ 626745 w 2517880"/>
                                    <a:gd name="connsiteY11" fmla="*/ 2347912 h 2514600"/>
                                    <a:gd name="connsiteX12" fmla="*/ 628649 w 2517880"/>
                                    <a:gd name="connsiteY12" fmla="*/ 2345888 h 2514600"/>
                                    <a:gd name="connsiteX13" fmla="*/ 541973 w 2517880"/>
                                    <a:gd name="connsiteY13" fmla="*/ 2310765 h 2514600"/>
                                    <a:gd name="connsiteX14" fmla="*/ 575310 w 2517880"/>
                                    <a:gd name="connsiteY14" fmla="*/ 2334577 h 2514600"/>
                                    <a:gd name="connsiteX15" fmla="*/ 609600 w 2517880"/>
                                    <a:gd name="connsiteY15" fmla="*/ 2356485 h 2514600"/>
                                    <a:gd name="connsiteX16" fmla="*/ 632460 w 2517880"/>
                                    <a:gd name="connsiteY16" fmla="*/ 2374582 h 2514600"/>
                                    <a:gd name="connsiteX17" fmla="*/ 605790 w 2517880"/>
                                    <a:gd name="connsiteY17" fmla="*/ 2363152 h 2514600"/>
                                    <a:gd name="connsiteX18" fmla="*/ 615315 w 2517880"/>
                                    <a:gd name="connsiteY18" fmla="*/ 2376487 h 2514600"/>
                                    <a:gd name="connsiteX19" fmla="*/ 584835 w 2517880"/>
                                    <a:gd name="connsiteY19" fmla="*/ 2357437 h 2514600"/>
                                    <a:gd name="connsiteX20" fmla="*/ 569595 w 2517880"/>
                                    <a:gd name="connsiteY20" fmla="*/ 2347912 h 2514600"/>
                                    <a:gd name="connsiteX21" fmla="*/ 554355 w 2517880"/>
                                    <a:gd name="connsiteY21" fmla="*/ 2338387 h 2514600"/>
                                    <a:gd name="connsiteX22" fmla="*/ 261809 w 2517880"/>
                                    <a:gd name="connsiteY22" fmla="*/ 2061771 h 2514600"/>
                                    <a:gd name="connsiteX23" fmla="*/ 277178 w 2517880"/>
                                    <a:gd name="connsiteY23" fmla="*/ 2083117 h 2514600"/>
                                    <a:gd name="connsiteX24" fmla="*/ 264200 w 2517880"/>
                                    <a:gd name="connsiteY24" fmla="*/ 2066984 h 2514600"/>
                                    <a:gd name="connsiteX25" fmla="*/ 218093 w 2517880"/>
                                    <a:gd name="connsiteY25" fmla="*/ 1904151 h 2514600"/>
                                    <a:gd name="connsiteX26" fmla="*/ 233363 w 2517880"/>
                                    <a:gd name="connsiteY26" fmla="*/ 1927859 h 2514600"/>
                                    <a:gd name="connsiteX27" fmla="*/ 259080 w 2517880"/>
                                    <a:gd name="connsiteY27" fmla="*/ 1972627 h 2514600"/>
                                    <a:gd name="connsiteX28" fmla="*/ 279083 w 2517880"/>
                                    <a:gd name="connsiteY28" fmla="*/ 2008822 h 2514600"/>
                                    <a:gd name="connsiteX29" fmla="*/ 260033 w 2517880"/>
                                    <a:gd name="connsiteY29" fmla="*/ 1985009 h 2514600"/>
                                    <a:gd name="connsiteX30" fmla="*/ 241935 w 2517880"/>
                                    <a:gd name="connsiteY30" fmla="*/ 1958339 h 2514600"/>
                                    <a:gd name="connsiteX31" fmla="*/ 225743 w 2517880"/>
                                    <a:gd name="connsiteY31" fmla="*/ 1931669 h 2514600"/>
                                    <a:gd name="connsiteX32" fmla="*/ 216218 w 2517880"/>
                                    <a:gd name="connsiteY32" fmla="*/ 1906904 h 2514600"/>
                                    <a:gd name="connsiteX33" fmla="*/ 218093 w 2517880"/>
                                    <a:gd name="connsiteY33" fmla="*/ 1904151 h 2514600"/>
                                    <a:gd name="connsiteX34" fmla="*/ 151448 w 2517880"/>
                                    <a:gd name="connsiteY34" fmla="*/ 1838325 h 2514600"/>
                                    <a:gd name="connsiteX35" fmla="*/ 181928 w 2517880"/>
                                    <a:gd name="connsiteY35" fmla="*/ 1897380 h 2514600"/>
                                    <a:gd name="connsiteX36" fmla="*/ 219075 w 2517880"/>
                                    <a:gd name="connsiteY36" fmla="*/ 1965960 h 2514600"/>
                                    <a:gd name="connsiteX37" fmla="*/ 236220 w 2517880"/>
                                    <a:gd name="connsiteY37" fmla="*/ 1997392 h 2514600"/>
                                    <a:gd name="connsiteX38" fmla="*/ 250508 w 2517880"/>
                                    <a:gd name="connsiteY38" fmla="*/ 2024062 h 2514600"/>
                                    <a:gd name="connsiteX39" fmla="*/ 260985 w 2517880"/>
                                    <a:gd name="connsiteY39" fmla="*/ 2053590 h 2514600"/>
                                    <a:gd name="connsiteX40" fmla="*/ 261224 w 2517880"/>
                                    <a:gd name="connsiteY40" fmla="*/ 2060496 h 2514600"/>
                                    <a:gd name="connsiteX41" fmla="*/ 261809 w 2517880"/>
                                    <a:gd name="connsiteY41" fmla="*/ 2061771 h 2514600"/>
                                    <a:gd name="connsiteX42" fmla="*/ 260033 w 2517880"/>
                                    <a:gd name="connsiteY42" fmla="*/ 2059305 h 2514600"/>
                                    <a:gd name="connsiteX43" fmla="*/ 240030 w 2517880"/>
                                    <a:gd name="connsiteY43" fmla="*/ 2027872 h 2514600"/>
                                    <a:gd name="connsiteX44" fmla="*/ 196215 w 2517880"/>
                                    <a:gd name="connsiteY44" fmla="*/ 1954530 h 2514600"/>
                                    <a:gd name="connsiteX45" fmla="*/ 177165 w 2517880"/>
                                    <a:gd name="connsiteY45" fmla="*/ 1917382 h 2514600"/>
                                    <a:gd name="connsiteX46" fmla="*/ 162878 w 2517880"/>
                                    <a:gd name="connsiteY46" fmla="*/ 1884045 h 2514600"/>
                                    <a:gd name="connsiteX47" fmla="*/ 151448 w 2517880"/>
                                    <a:gd name="connsiteY47" fmla="*/ 1838325 h 2514600"/>
                                    <a:gd name="connsiteX48" fmla="*/ 13335 w 2517880"/>
                                    <a:gd name="connsiteY48" fmla="*/ 1144905 h 2514600"/>
                                    <a:gd name="connsiteX49" fmla="*/ 9525 w 2517880"/>
                                    <a:gd name="connsiteY49" fmla="*/ 1261110 h 2514600"/>
                                    <a:gd name="connsiteX50" fmla="*/ 13335 w 2517880"/>
                                    <a:gd name="connsiteY50" fmla="*/ 1291590 h 2514600"/>
                                    <a:gd name="connsiteX51" fmla="*/ 18097 w 2517880"/>
                                    <a:gd name="connsiteY51" fmla="*/ 1313497 h 2514600"/>
                                    <a:gd name="connsiteX52" fmla="*/ 40957 w 2517880"/>
                                    <a:gd name="connsiteY52" fmla="*/ 1471612 h 2514600"/>
                                    <a:gd name="connsiteX53" fmla="*/ 34290 w 2517880"/>
                                    <a:gd name="connsiteY53" fmla="*/ 1474470 h 2514600"/>
                                    <a:gd name="connsiteX54" fmla="*/ 34290 w 2517880"/>
                                    <a:gd name="connsiteY54" fmla="*/ 1510665 h 2514600"/>
                                    <a:gd name="connsiteX55" fmla="*/ 52387 w 2517880"/>
                                    <a:gd name="connsiteY55" fmla="*/ 1622107 h 2514600"/>
                                    <a:gd name="connsiteX56" fmla="*/ 126682 w 2517880"/>
                                    <a:gd name="connsiteY56" fmla="*/ 1823085 h 2514600"/>
                                    <a:gd name="connsiteX57" fmla="*/ 95250 w 2517880"/>
                                    <a:gd name="connsiteY57" fmla="*/ 1786890 h 2514600"/>
                                    <a:gd name="connsiteX58" fmla="*/ 72390 w 2517880"/>
                                    <a:gd name="connsiteY58" fmla="*/ 1711642 h 2514600"/>
                                    <a:gd name="connsiteX59" fmla="*/ 60960 w 2517880"/>
                                    <a:gd name="connsiteY59" fmla="*/ 1672590 h 2514600"/>
                                    <a:gd name="connsiteX60" fmla="*/ 50482 w 2517880"/>
                                    <a:gd name="connsiteY60" fmla="*/ 1632585 h 2514600"/>
                                    <a:gd name="connsiteX61" fmla="*/ 44767 w 2517880"/>
                                    <a:gd name="connsiteY61" fmla="*/ 1612582 h 2514600"/>
                                    <a:gd name="connsiteX62" fmla="*/ 40005 w 2517880"/>
                                    <a:gd name="connsiteY62" fmla="*/ 1592580 h 2514600"/>
                                    <a:gd name="connsiteX63" fmla="*/ 29527 w 2517880"/>
                                    <a:gd name="connsiteY63" fmla="*/ 1551622 h 2514600"/>
                                    <a:gd name="connsiteX64" fmla="*/ 20955 w 2517880"/>
                                    <a:gd name="connsiteY64" fmla="*/ 1509712 h 2514600"/>
                                    <a:gd name="connsiteX65" fmla="*/ 17145 w 2517880"/>
                                    <a:gd name="connsiteY65" fmla="*/ 1488757 h 2514600"/>
                                    <a:gd name="connsiteX66" fmla="*/ 14287 w 2517880"/>
                                    <a:gd name="connsiteY66" fmla="*/ 1467802 h 2514600"/>
                                    <a:gd name="connsiteX67" fmla="*/ 7620 w 2517880"/>
                                    <a:gd name="connsiteY67" fmla="*/ 1425892 h 2514600"/>
                                    <a:gd name="connsiteX68" fmla="*/ 3810 w 2517880"/>
                                    <a:gd name="connsiteY68" fmla="*/ 1383982 h 2514600"/>
                                    <a:gd name="connsiteX69" fmla="*/ 1905 w 2517880"/>
                                    <a:gd name="connsiteY69" fmla="*/ 1363027 h 2514600"/>
                                    <a:gd name="connsiteX70" fmla="*/ 952 w 2517880"/>
                                    <a:gd name="connsiteY70" fmla="*/ 1342072 h 2514600"/>
                                    <a:gd name="connsiteX71" fmla="*/ 0 w 2517880"/>
                                    <a:gd name="connsiteY71" fmla="*/ 1301115 h 2514600"/>
                                    <a:gd name="connsiteX72" fmla="*/ 952 w 2517880"/>
                                    <a:gd name="connsiteY72" fmla="*/ 1261110 h 2514600"/>
                                    <a:gd name="connsiteX73" fmla="*/ 3810 w 2517880"/>
                                    <a:gd name="connsiteY73" fmla="*/ 1222057 h 2514600"/>
                                    <a:gd name="connsiteX74" fmla="*/ 8572 w 2517880"/>
                                    <a:gd name="connsiteY74" fmla="*/ 1183957 h 2514600"/>
                                    <a:gd name="connsiteX75" fmla="*/ 11430 w 2517880"/>
                                    <a:gd name="connsiteY75" fmla="*/ 1165860 h 2514600"/>
                                    <a:gd name="connsiteX76" fmla="*/ 13335 w 2517880"/>
                                    <a:gd name="connsiteY76" fmla="*/ 1144905 h 2514600"/>
                                    <a:gd name="connsiteX77" fmla="*/ 902970 w 2517880"/>
                                    <a:gd name="connsiteY77" fmla="*/ 67627 h 2514600"/>
                                    <a:gd name="connsiteX78" fmla="*/ 878205 w 2517880"/>
                                    <a:gd name="connsiteY78" fmla="*/ 85724 h 2514600"/>
                                    <a:gd name="connsiteX79" fmla="*/ 829627 w 2517880"/>
                                    <a:gd name="connsiteY79" fmla="*/ 102869 h 2514600"/>
                                    <a:gd name="connsiteX80" fmla="*/ 780097 w 2517880"/>
                                    <a:gd name="connsiteY80" fmla="*/ 120967 h 2514600"/>
                                    <a:gd name="connsiteX81" fmla="*/ 735330 w 2517880"/>
                                    <a:gd name="connsiteY81" fmla="*/ 130492 h 2514600"/>
                                    <a:gd name="connsiteX82" fmla="*/ 721995 w 2517880"/>
                                    <a:gd name="connsiteY82" fmla="*/ 130492 h 2514600"/>
                                    <a:gd name="connsiteX83" fmla="*/ 780097 w 2517880"/>
                                    <a:gd name="connsiteY83" fmla="*/ 105727 h 2514600"/>
                                    <a:gd name="connsiteX84" fmla="*/ 818197 w 2517880"/>
                                    <a:gd name="connsiteY84" fmla="*/ 91439 h 2514600"/>
                                    <a:gd name="connsiteX85" fmla="*/ 837247 w 2517880"/>
                                    <a:gd name="connsiteY85" fmla="*/ 84772 h 2514600"/>
                                    <a:gd name="connsiteX86" fmla="*/ 855345 w 2517880"/>
                                    <a:gd name="connsiteY86" fmla="*/ 79057 h 2514600"/>
                                    <a:gd name="connsiteX87" fmla="*/ 902970 w 2517880"/>
                                    <a:gd name="connsiteY87" fmla="*/ 67627 h 2514600"/>
                                    <a:gd name="connsiteX88" fmla="*/ 1618298 w 2517880"/>
                                    <a:gd name="connsiteY88" fmla="*/ 56197 h 2514600"/>
                                    <a:gd name="connsiteX89" fmla="*/ 1667828 w 2517880"/>
                                    <a:gd name="connsiteY89" fmla="*/ 66674 h 2514600"/>
                                    <a:gd name="connsiteX90" fmla="*/ 1717358 w 2517880"/>
                                    <a:gd name="connsiteY90" fmla="*/ 80009 h 2514600"/>
                                    <a:gd name="connsiteX91" fmla="*/ 1737360 w 2517880"/>
                                    <a:gd name="connsiteY91" fmla="*/ 92392 h 2514600"/>
                                    <a:gd name="connsiteX92" fmla="*/ 1682115 w 2517880"/>
                                    <a:gd name="connsiteY92" fmla="*/ 77152 h 2514600"/>
                                    <a:gd name="connsiteX93" fmla="*/ 1618298 w 2517880"/>
                                    <a:gd name="connsiteY93" fmla="*/ 56197 h 2514600"/>
                                    <a:gd name="connsiteX94" fmla="*/ 1295400 w 2517880"/>
                                    <a:gd name="connsiteY94" fmla="*/ 31432 h 2514600"/>
                                    <a:gd name="connsiteX95" fmla="*/ 1349692 w 2517880"/>
                                    <a:gd name="connsiteY95" fmla="*/ 33337 h 2514600"/>
                                    <a:gd name="connsiteX96" fmla="*/ 1403985 w 2517880"/>
                                    <a:gd name="connsiteY96" fmla="*/ 37147 h 2514600"/>
                                    <a:gd name="connsiteX97" fmla="*/ 1489710 w 2517880"/>
                                    <a:gd name="connsiteY97" fmla="*/ 46672 h 2514600"/>
                                    <a:gd name="connsiteX98" fmla="*/ 1763077 w 2517880"/>
                                    <a:gd name="connsiteY98" fmla="*/ 123825 h 2514600"/>
                                    <a:gd name="connsiteX99" fmla="*/ 1980247 w 2517880"/>
                                    <a:gd name="connsiteY99" fmla="*/ 243840 h 2514600"/>
                                    <a:gd name="connsiteX100" fmla="*/ 2027872 w 2517880"/>
                                    <a:gd name="connsiteY100" fmla="*/ 275272 h 2514600"/>
                                    <a:gd name="connsiteX101" fmla="*/ 2069782 w 2517880"/>
                                    <a:gd name="connsiteY101" fmla="*/ 302895 h 2514600"/>
                                    <a:gd name="connsiteX102" fmla="*/ 2066925 w 2517880"/>
                                    <a:gd name="connsiteY102" fmla="*/ 291465 h 2514600"/>
                                    <a:gd name="connsiteX103" fmla="*/ 2170747 w 2517880"/>
                                    <a:gd name="connsiteY103" fmla="*/ 393382 h 2514600"/>
                                    <a:gd name="connsiteX104" fmla="*/ 2216467 w 2517880"/>
                                    <a:gd name="connsiteY104" fmla="*/ 442912 h 2514600"/>
                                    <a:gd name="connsiteX105" fmla="*/ 2265045 w 2517880"/>
                                    <a:gd name="connsiteY105" fmla="*/ 487680 h 2514600"/>
                                    <a:gd name="connsiteX106" fmla="*/ 2223135 w 2517880"/>
                                    <a:gd name="connsiteY106" fmla="*/ 435292 h 2514600"/>
                                    <a:gd name="connsiteX107" fmla="*/ 2195512 w 2517880"/>
                                    <a:gd name="connsiteY107" fmla="*/ 402907 h 2514600"/>
                                    <a:gd name="connsiteX108" fmla="*/ 2184082 w 2517880"/>
                                    <a:gd name="connsiteY108" fmla="*/ 389572 h 2514600"/>
                                    <a:gd name="connsiteX109" fmla="*/ 2172652 w 2517880"/>
                                    <a:gd name="connsiteY109" fmla="*/ 376237 h 2514600"/>
                                    <a:gd name="connsiteX110" fmla="*/ 2142172 w 2517880"/>
                                    <a:gd name="connsiteY110" fmla="*/ 343852 h 2514600"/>
                                    <a:gd name="connsiteX111" fmla="*/ 2323148 w 2517880"/>
                                    <a:gd name="connsiteY111" fmla="*/ 529590 h 2514600"/>
                                    <a:gd name="connsiteX112" fmla="*/ 2447925 w 2517880"/>
                                    <a:gd name="connsiteY112" fmla="*/ 744855 h 2514600"/>
                                    <a:gd name="connsiteX113" fmla="*/ 2461260 w 2517880"/>
                                    <a:gd name="connsiteY113" fmla="*/ 751522 h 2514600"/>
                                    <a:gd name="connsiteX114" fmla="*/ 2489835 w 2517880"/>
                                    <a:gd name="connsiteY114" fmla="*/ 850582 h 2514600"/>
                                    <a:gd name="connsiteX115" fmla="*/ 2507932 w 2517880"/>
                                    <a:gd name="connsiteY115" fmla="*/ 943927 h 2514600"/>
                                    <a:gd name="connsiteX116" fmla="*/ 2516505 w 2517880"/>
                                    <a:gd name="connsiteY116" fmla="*/ 1029652 h 2514600"/>
                                    <a:gd name="connsiteX117" fmla="*/ 2517457 w 2517880"/>
                                    <a:gd name="connsiteY117" fmla="*/ 1068705 h 2514600"/>
                                    <a:gd name="connsiteX118" fmla="*/ 2517457 w 2517880"/>
                                    <a:gd name="connsiteY118" fmla="*/ 1105852 h 2514600"/>
                                    <a:gd name="connsiteX119" fmla="*/ 2512695 w 2517880"/>
                                    <a:gd name="connsiteY119" fmla="*/ 1171575 h 2514600"/>
                                    <a:gd name="connsiteX120" fmla="*/ 2504123 w 2517880"/>
                                    <a:gd name="connsiteY120" fmla="*/ 1224915 h 2514600"/>
                                    <a:gd name="connsiteX121" fmla="*/ 2495340 w 2517880"/>
                                    <a:gd name="connsiteY121" fmla="*/ 1253522 h 2514600"/>
                                    <a:gd name="connsiteX122" fmla="*/ 2497455 w 2517880"/>
                                    <a:gd name="connsiteY122" fmla="*/ 1295400 h 2514600"/>
                                    <a:gd name="connsiteX123" fmla="*/ 2053779 w 2517880"/>
                                    <a:gd name="connsiteY123" fmla="*/ 2236194 h 2514600"/>
                                    <a:gd name="connsiteX124" fmla="*/ 2050729 w 2517880"/>
                                    <a:gd name="connsiteY124" fmla="*/ 2238475 h 2514600"/>
                                    <a:gd name="connsiteX125" fmla="*/ 2048828 w 2517880"/>
                                    <a:gd name="connsiteY125" fmla="*/ 2240280 h 2514600"/>
                                    <a:gd name="connsiteX126" fmla="*/ 1835468 w 2517880"/>
                                    <a:gd name="connsiteY126" fmla="*/ 2390775 h 2514600"/>
                                    <a:gd name="connsiteX127" fmla="*/ 1784152 w 2517880"/>
                                    <a:gd name="connsiteY127" fmla="*/ 2405658 h 2514600"/>
                                    <a:gd name="connsiteX128" fmla="*/ 1774926 w 2517880"/>
                                    <a:gd name="connsiteY128" fmla="*/ 2408142 h 2514600"/>
                                    <a:gd name="connsiteX129" fmla="*/ 1752823 w 2517880"/>
                                    <a:gd name="connsiteY129" fmla="*/ 2418789 h 2514600"/>
                                    <a:gd name="connsiteX130" fmla="*/ 1278255 w 2517880"/>
                                    <a:gd name="connsiteY130" fmla="*/ 2514600 h 2514600"/>
                                    <a:gd name="connsiteX131" fmla="*/ 915702 w 2517880"/>
                                    <a:gd name="connsiteY131" fmla="*/ 2459787 h 2514600"/>
                                    <a:gd name="connsiteX132" fmla="*/ 831186 w 2517880"/>
                                    <a:gd name="connsiteY132" fmla="*/ 2428854 h 2514600"/>
                                    <a:gd name="connsiteX133" fmla="*/ 821055 w 2517880"/>
                                    <a:gd name="connsiteY133" fmla="*/ 2426017 h 2514600"/>
                                    <a:gd name="connsiteX134" fmla="*/ 787718 w 2517880"/>
                                    <a:gd name="connsiteY134" fmla="*/ 2413635 h 2514600"/>
                                    <a:gd name="connsiteX135" fmla="*/ 647700 w 2517880"/>
                                    <a:gd name="connsiteY135" fmla="*/ 2347912 h 2514600"/>
                                    <a:gd name="connsiteX136" fmla="*/ 603885 w 2517880"/>
                                    <a:gd name="connsiteY136" fmla="*/ 2315527 h 2514600"/>
                                    <a:gd name="connsiteX137" fmla="*/ 552450 w 2517880"/>
                                    <a:gd name="connsiteY137" fmla="*/ 2278380 h 2514600"/>
                                    <a:gd name="connsiteX138" fmla="*/ 499110 w 2517880"/>
                                    <a:gd name="connsiteY138" fmla="*/ 2237422 h 2514600"/>
                                    <a:gd name="connsiteX139" fmla="*/ 451485 w 2517880"/>
                                    <a:gd name="connsiteY139" fmla="*/ 2196465 h 2514600"/>
                                    <a:gd name="connsiteX140" fmla="*/ 411480 w 2517880"/>
                                    <a:gd name="connsiteY140" fmla="*/ 2171700 h 2514600"/>
                                    <a:gd name="connsiteX141" fmla="*/ 461963 w 2517880"/>
                                    <a:gd name="connsiteY141" fmla="*/ 2219325 h 2514600"/>
                                    <a:gd name="connsiteX142" fmla="*/ 514350 w 2517880"/>
                                    <a:gd name="connsiteY142" fmla="*/ 2266950 h 2514600"/>
                                    <a:gd name="connsiteX143" fmla="*/ 485775 w 2517880"/>
                                    <a:gd name="connsiteY143" fmla="*/ 2251710 h 2514600"/>
                                    <a:gd name="connsiteX144" fmla="*/ 445770 w 2517880"/>
                                    <a:gd name="connsiteY144" fmla="*/ 2215515 h 2514600"/>
                                    <a:gd name="connsiteX145" fmla="*/ 401003 w 2517880"/>
                                    <a:gd name="connsiteY145" fmla="*/ 2167890 h 2514600"/>
                                    <a:gd name="connsiteX146" fmla="*/ 378143 w 2517880"/>
                                    <a:gd name="connsiteY146" fmla="*/ 2142172 h 2514600"/>
                                    <a:gd name="connsiteX147" fmla="*/ 355283 w 2517880"/>
                                    <a:gd name="connsiteY147" fmla="*/ 2116455 h 2514600"/>
                                    <a:gd name="connsiteX148" fmla="*/ 392430 w 2517880"/>
                                    <a:gd name="connsiteY148" fmla="*/ 2145030 h 2514600"/>
                                    <a:gd name="connsiteX149" fmla="*/ 319326 w 2517880"/>
                                    <a:gd name="connsiteY149" fmla="*/ 2055971 h 2514600"/>
                                    <a:gd name="connsiteX150" fmla="*/ 282887 w 2517880"/>
                                    <a:gd name="connsiteY150" fmla="*/ 1997944 h 2514600"/>
                                    <a:gd name="connsiteX151" fmla="*/ 267275 w 2517880"/>
                                    <a:gd name="connsiteY151" fmla="*/ 1977066 h 2514600"/>
                                    <a:gd name="connsiteX152" fmla="*/ 206206 w 2517880"/>
                                    <a:gd name="connsiteY152" fmla="*/ 1876543 h 2514600"/>
                                    <a:gd name="connsiteX153" fmla="*/ 160874 w 2517880"/>
                                    <a:gd name="connsiteY153" fmla="*/ 1782439 h 2514600"/>
                                    <a:gd name="connsiteX154" fmla="*/ 188595 w 2517880"/>
                                    <a:gd name="connsiteY154" fmla="*/ 1867852 h 2514600"/>
                                    <a:gd name="connsiteX155" fmla="*/ 94298 w 2517880"/>
                                    <a:gd name="connsiteY155" fmla="*/ 1623060 h 2514600"/>
                                    <a:gd name="connsiteX156" fmla="*/ 48578 w 2517880"/>
                                    <a:gd name="connsiteY156" fmla="*/ 1397317 h 2514600"/>
                                    <a:gd name="connsiteX157" fmla="*/ 57150 w 2517880"/>
                                    <a:gd name="connsiteY157" fmla="*/ 1489710 h 2514600"/>
                                    <a:gd name="connsiteX158" fmla="*/ 65723 w 2517880"/>
                                    <a:gd name="connsiteY158" fmla="*/ 1538287 h 2514600"/>
                                    <a:gd name="connsiteX159" fmla="*/ 76200 w 2517880"/>
                                    <a:gd name="connsiteY159" fmla="*/ 1584007 h 2514600"/>
                                    <a:gd name="connsiteX160" fmla="*/ 93345 w 2517880"/>
                                    <a:gd name="connsiteY160" fmla="*/ 1687830 h 2514600"/>
                                    <a:gd name="connsiteX161" fmla="*/ 80010 w 2517880"/>
                                    <a:gd name="connsiteY161" fmla="*/ 1665922 h 2514600"/>
                                    <a:gd name="connsiteX162" fmla="*/ 62865 w 2517880"/>
                                    <a:gd name="connsiteY162" fmla="*/ 1614487 h 2514600"/>
                                    <a:gd name="connsiteX163" fmla="*/ 48578 w 2517880"/>
                                    <a:gd name="connsiteY163" fmla="*/ 1551622 h 2514600"/>
                                    <a:gd name="connsiteX164" fmla="*/ 45720 w 2517880"/>
                                    <a:gd name="connsiteY164" fmla="*/ 1489710 h 2514600"/>
                                    <a:gd name="connsiteX165" fmla="*/ 35243 w 2517880"/>
                                    <a:gd name="connsiteY165" fmla="*/ 1299210 h 2514600"/>
                                    <a:gd name="connsiteX166" fmla="*/ 35243 w 2517880"/>
                                    <a:gd name="connsiteY166" fmla="*/ 1254442 h 2514600"/>
                                    <a:gd name="connsiteX167" fmla="*/ 35243 w 2517880"/>
                                    <a:gd name="connsiteY167" fmla="*/ 1232535 h 2514600"/>
                                    <a:gd name="connsiteX168" fmla="*/ 36195 w 2517880"/>
                                    <a:gd name="connsiteY168" fmla="*/ 1210627 h 2514600"/>
                                    <a:gd name="connsiteX169" fmla="*/ 38100 w 2517880"/>
                                    <a:gd name="connsiteY169" fmla="*/ 1166812 h 2514600"/>
                                    <a:gd name="connsiteX170" fmla="*/ 41910 w 2517880"/>
                                    <a:gd name="connsiteY170" fmla="*/ 1123950 h 2514600"/>
                                    <a:gd name="connsiteX171" fmla="*/ 43815 w 2517880"/>
                                    <a:gd name="connsiteY171" fmla="*/ 1102995 h 2514600"/>
                                    <a:gd name="connsiteX172" fmla="*/ 46673 w 2517880"/>
                                    <a:gd name="connsiteY172" fmla="*/ 1082040 h 2514600"/>
                                    <a:gd name="connsiteX173" fmla="*/ 53340 w 2517880"/>
                                    <a:gd name="connsiteY173" fmla="*/ 1040130 h 2514600"/>
                                    <a:gd name="connsiteX174" fmla="*/ 72390 w 2517880"/>
                                    <a:gd name="connsiteY174" fmla="*/ 957262 h 2514600"/>
                                    <a:gd name="connsiteX175" fmla="*/ 140018 w 2517880"/>
                                    <a:gd name="connsiteY175" fmla="*/ 799147 h 2514600"/>
                                    <a:gd name="connsiteX176" fmla="*/ 173355 w 2517880"/>
                                    <a:gd name="connsiteY176" fmla="*/ 780574 h 2514600"/>
                                    <a:gd name="connsiteX177" fmla="*/ 175420 w 2517880"/>
                                    <a:gd name="connsiteY177" fmla="*/ 778164 h 2514600"/>
                                    <a:gd name="connsiteX178" fmla="*/ 206206 w 2517880"/>
                                    <a:gd name="connsiteY178" fmla="*/ 714257 h 2514600"/>
                                    <a:gd name="connsiteX179" fmla="*/ 258734 w 2517880"/>
                                    <a:gd name="connsiteY179" fmla="*/ 634160 h 2514600"/>
                                    <a:gd name="connsiteX180" fmla="*/ 251460 w 2517880"/>
                                    <a:gd name="connsiteY180" fmla="*/ 641985 h 2514600"/>
                                    <a:gd name="connsiteX181" fmla="*/ 231457 w 2517880"/>
                                    <a:gd name="connsiteY181" fmla="*/ 658177 h 2514600"/>
                                    <a:gd name="connsiteX182" fmla="*/ 262890 w 2517880"/>
                                    <a:gd name="connsiteY182" fmla="*/ 597217 h 2514600"/>
                                    <a:gd name="connsiteX183" fmla="*/ 213360 w 2517880"/>
                                    <a:gd name="connsiteY183" fmla="*/ 670560 h 2514600"/>
                                    <a:gd name="connsiteX184" fmla="*/ 187642 w 2517880"/>
                                    <a:gd name="connsiteY184" fmla="*/ 706755 h 2514600"/>
                                    <a:gd name="connsiteX185" fmla="*/ 210502 w 2517880"/>
                                    <a:gd name="connsiteY185" fmla="*/ 647700 h 2514600"/>
                                    <a:gd name="connsiteX186" fmla="*/ 240030 w 2517880"/>
                                    <a:gd name="connsiteY186" fmla="*/ 597217 h 2514600"/>
                                    <a:gd name="connsiteX187" fmla="*/ 274320 w 2517880"/>
                                    <a:gd name="connsiteY187" fmla="*/ 546735 h 2514600"/>
                                    <a:gd name="connsiteX188" fmla="*/ 321945 w 2517880"/>
                                    <a:gd name="connsiteY188" fmla="*/ 480060 h 2514600"/>
                                    <a:gd name="connsiteX189" fmla="*/ 316230 w 2517880"/>
                                    <a:gd name="connsiteY189" fmla="*/ 480060 h 2514600"/>
                                    <a:gd name="connsiteX190" fmla="*/ 301942 w 2517880"/>
                                    <a:gd name="connsiteY190" fmla="*/ 491490 h 2514600"/>
                                    <a:gd name="connsiteX191" fmla="*/ 280035 w 2517880"/>
                                    <a:gd name="connsiteY191" fmla="*/ 513397 h 2514600"/>
                                    <a:gd name="connsiteX192" fmla="*/ 172402 w 2517880"/>
                                    <a:gd name="connsiteY192" fmla="*/ 670560 h 2514600"/>
                                    <a:gd name="connsiteX193" fmla="*/ 151447 w 2517880"/>
                                    <a:gd name="connsiteY193" fmla="*/ 712470 h 2514600"/>
                                    <a:gd name="connsiteX194" fmla="*/ 132397 w 2517880"/>
                                    <a:gd name="connsiteY194" fmla="*/ 751522 h 2514600"/>
                                    <a:gd name="connsiteX195" fmla="*/ 100012 w 2517880"/>
                                    <a:gd name="connsiteY195" fmla="*/ 814387 h 2514600"/>
                                    <a:gd name="connsiteX196" fmla="*/ 92392 w 2517880"/>
                                    <a:gd name="connsiteY196" fmla="*/ 801052 h 2514600"/>
                                    <a:gd name="connsiteX197" fmla="*/ 103822 w 2517880"/>
                                    <a:gd name="connsiteY197" fmla="*/ 765810 h 2514600"/>
                                    <a:gd name="connsiteX198" fmla="*/ 123825 w 2517880"/>
                                    <a:gd name="connsiteY198" fmla="*/ 719137 h 2514600"/>
                                    <a:gd name="connsiteX199" fmla="*/ 180975 w 2517880"/>
                                    <a:gd name="connsiteY199" fmla="*/ 612457 h 2514600"/>
                                    <a:gd name="connsiteX200" fmla="*/ 213360 w 2517880"/>
                                    <a:gd name="connsiteY200" fmla="*/ 563880 h 2514600"/>
                                    <a:gd name="connsiteX201" fmla="*/ 241935 w 2517880"/>
                                    <a:gd name="connsiteY201" fmla="*/ 523875 h 2514600"/>
                                    <a:gd name="connsiteX202" fmla="*/ 273367 w 2517880"/>
                                    <a:gd name="connsiteY202" fmla="*/ 483870 h 2514600"/>
                                    <a:gd name="connsiteX203" fmla="*/ 293370 w 2517880"/>
                                    <a:gd name="connsiteY203" fmla="*/ 461010 h 2514600"/>
                                    <a:gd name="connsiteX204" fmla="*/ 313372 w 2517880"/>
                                    <a:gd name="connsiteY204" fmla="*/ 439102 h 2514600"/>
                                    <a:gd name="connsiteX205" fmla="*/ 347662 w 2517880"/>
                                    <a:gd name="connsiteY205" fmla="*/ 406717 h 2514600"/>
                                    <a:gd name="connsiteX206" fmla="*/ 360045 w 2517880"/>
                                    <a:gd name="connsiteY206" fmla="*/ 401955 h 2514600"/>
                                    <a:gd name="connsiteX207" fmla="*/ 500062 w 2517880"/>
                                    <a:gd name="connsiteY207" fmla="*/ 269557 h 2514600"/>
                                    <a:gd name="connsiteX208" fmla="*/ 537210 w 2517880"/>
                                    <a:gd name="connsiteY208" fmla="*/ 244792 h 2514600"/>
                                    <a:gd name="connsiteX209" fmla="*/ 575310 w 2517880"/>
                                    <a:gd name="connsiteY209" fmla="*/ 221932 h 2514600"/>
                                    <a:gd name="connsiteX210" fmla="*/ 613410 w 2517880"/>
                                    <a:gd name="connsiteY210" fmla="*/ 200977 h 2514600"/>
                                    <a:gd name="connsiteX211" fmla="*/ 652462 w 2517880"/>
                                    <a:gd name="connsiteY211" fmla="*/ 181927 h 2514600"/>
                                    <a:gd name="connsiteX212" fmla="*/ 671512 w 2517880"/>
                                    <a:gd name="connsiteY212" fmla="*/ 172402 h 2514600"/>
                                    <a:gd name="connsiteX213" fmla="*/ 691515 w 2517880"/>
                                    <a:gd name="connsiteY213" fmla="*/ 163830 h 2514600"/>
                                    <a:gd name="connsiteX214" fmla="*/ 730567 w 2517880"/>
                                    <a:gd name="connsiteY214" fmla="*/ 147637 h 2514600"/>
                                    <a:gd name="connsiteX215" fmla="*/ 810577 w 2517880"/>
                                    <a:gd name="connsiteY215" fmla="*/ 118110 h 2514600"/>
                                    <a:gd name="connsiteX216" fmla="*/ 979170 w 2517880"/>
                                    <a:gd name="connsiteY216" fmla="*/ 60960 h 2514600"/>
                                    <a:gd name="connsiteX217" fmla="*/ 1031557 w 2517880"/>
                                    <a:gd name="connsiteY217" fmla="*/ 54292 h 2514600"/>
                                    <a:gd name="connsiteX218" fmla="*/ 1074420 w 2517880"/>
                                    <a:gd name="connsiteY218" fmla="*/ 52387 h 2514600"/>
                                    <a:gd name="connsiteX219" fmla="*/ 1122045 w 2517880"/>
                                    <a:gd name="connsiteY219" fmla="*/ 50482 h 2514600"/>
                                    <a:gd name="connsiteX220" fmla="*/ 1189672 w 2517880"/>
                                    <a:gd name="connsiteY220" fmla="*/ 45720 h 2514600"/>
                                    <a:gd name="connsiteX221" fmla="*/ 1208722 w 2517880"/>
                                    <a:gd name="connsiteY221" fmla="*/ 35242 h 2514600"/>
                                    <a:gd name="connsiteX222" fmla="*/ 1246822 w 2517880"/>
                                    <a:gd name="connsiteY222" fmla="*/ 32385 h 2514600"/>
                                    <a:gd name="connsiteX223" fmla="*/ 1295400 w 2517880"/>
                                    <a:gd name="connsiteY223" fmla="*/ 31432 h 2514600"/>
                                    <a:gd name="connsiteX224" fmla="*/ 1276350 w 2517880"/>
                                    <a:gd name="connsiteY224" fmla="*/ 0 h 2514600"/>
                                    <a:gd name="connsiteX225" fmla="*/ 1536383 w 2517880"/>
                                    <a:gd name="connsiteY225" fmla="*/ 31432 h 2514600"/>
                                    <a:gd name="connsiteX226" fmla="*/ 1465898 w 2517880"/>
                                    <a:gd name="connsiteY226" fmla="*/ 27622 h 2514600"/>
                                    <a:gd name="connsiteX227" fmla="*/ 1380173 w 2517880"/>
                                    <a:gd name="connsiteY227" fmla="*/ 19050 h 2514600"/>
                                    <a:gd name="connsiteX228" fmla="*/ 1336358 w 2517880"/>
                                    <a:gd name="connsiteY228" fmla="*/ 18097 h 2514600"/>
                                    <a:gd name="connsiteX229" fmla="*/ 1292543 w 2517880"/>
                                    <a:gd name="connsiteY229" fmla="*/ 19050 h 2514600"/>
                                    <a:gd name="connsiteX230" fmla="*/ 1248728 w 2517880"/>
                                    <a:gd name="connsiteY230" fmla="*/ 20955 h 2514600"/>
                                    <a:gd name="connsiteX231" fmla="*/ 1204913 w 2517880"/>
                                    <a:gd name="connsiteY231" fmla="*/ 23812 h 2514600"/>
                                    <a:gd name="connsiteX232" fmla="*/ 1119188 w 2517880"/>
                                    <a:gd name="connsiteY232" fmla="*/ 32385 h 2514600"/>
                                    <a:gd name="connsiteX233" fmla="*/ 1086803 w 2517880"/>
                                    <a:gd name="connsiteY233" fmla="*/ 33337 h 2514600"/>
                                    <a:gd name="connsiteX234" fmla="*/ 1057275 w 2517880"/>
                                    <a:gd name="connsiteY234" fmla="*/ 36195 h 2514600"/>
                                    <a:gd name="connsiteX235" fmla="*/ 1009650 w 2517880"/>
                                    <a:gd name="connsiteY235" fmla="*/ 42862 h 2514600"/>
                                    <a:gd name="connsiteX236" fmla="*/ 997268 w 2517880"/>
                                    <a:gd name="connsiteY236" fmla="*/ 35242 h 2514600"/>
                                    <a:gd name="connsiteX237" fmla="*/ 1276350 w 2517880"/>
                                    <a:gd name="connsiteY237" fmla="*/ 0 h 2514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</a:cxnLst>
                                  <a:rect l="l" t="t" r="r" b="b"/>
                                  <a:pathLst>
                                    <a:path w="2517880" h="2514600">
                                      <a:moveTo>
                                        <a:pt x="741998" y="2445067"/>
                                      </a:moveTo>
                                      <a:cubicBezTo>
                                        <a:pt x="756285" y="2449829"/>
                                        <a:pt x="770573" y="2454592"/>
                                        <a:pt x="786765" y="2462212"/>
                                      </a:cubicBezTo>
                                      <a:cubicBezTo>
                                        <a:pt x="803910" y="2467927"/>
                                        <a:pt x="822008" y="2476499"/>
                                        <a:pt x="846773" y="2486977"/>
                                      </a:cubicBezTo>
                                      <a:cubicBezTo>
                                        <a:pt x="837248" y="2485072"/>
                                        <a:pt x="827723" y="2483167"/>
                                        <a:pt x="818198" y="2482214"/>
                                      </a:cubicBezTo>
                                      <a:cubicBezTo>
                                        <a:pt x="808673" y="2479357"/>
                                        <a:pt x="799148" y="2474594"/>
                                        <a:pt x="786765" y="2468879"/>
                                      </a:cubicBezTo>
                                      <a:cubicBezTo>
                                        <a:pt x="774383" y="2461259"/>
                                        <a:pt x="760095" y="2452687"/>
                                        <a:pt x="741998" y="2445067"/>
                                      </a:cubicBezTo>
                                      <a:close/>
                                      <a:moveTo>
                                        <a:pt x="628649" y="2345888"/>
                                      </a:moveTo>
                                      <a:cubicBezTo>
                                        <a:pt x="630554" y="2346484"/>
                                        <a:pt x="633888" y="2348389"/>
                                        <a:pt x="639127" y="2351722"/>
                                      </a:cubicBezTo>
                                      <a:cubicBezTo>
                                        <a:pt x="661035" y="2362200"/>
                                        <a:pt x="669607" y="2368867"/>
                                        <a:pt x="675322" y="2374582"/>
                                      </a:cubicBezTo>
                                      <a:cubicBezTo>
                                        <a:pt x="681990" y="2380297"/>
                                        <a:pt x="684847" y="2386012"/>
                                        <a:pt x="698182" y="2394585"/>
                                      </a:cubicBezTo>
                                      <a:cubicBezTo>
                                        <a:pt x="688657" y="2392680"/>
                                        <a:pt x="662940" y="2375535"/>
                                        <a:pt x="644842" y="2363152"/>
                                      </a:cubicBezTo>
                                      <a:cubicBezTo>
                                        <a:pt x="635317" y="2356485"/>
                                        <a:pt x="628649" y="2350770"/>
                                        <a:pt x="626745" y="2347912"/>
                                      </a:cubicBezTo>
                                      <a:cubicBezTo>
                                        <a:pt x="626269" y="2346007"/>
                                        <a:pt x="626745" y="2345293"/>
                                        <a:pt x="628649" y="2345888"/>
                                      </a:cubicBezTo>
                                      <a:close/>
                                      <a:moveTo>
                                        <a:pt x="541973" y="2310765"/>
                                      </a:moveTo>
                                      <a:lnTo>
                                        <a:pt x="575310" y="2334577"/>
                                      </a:lnTo>
                                      <a:lnTo>
                                        <a:pt x="609600" y="2356485"/>
                                      </a:lnTo>
                                      <a:cubicBezTo>
                                        <a:pt x="630555" y="2371725"/>
                                        <a:pt x="635318" y="2375535"/>
                                        <a:pt x="632460" y="2374582"/>
                                      </a:cubicBezTo>
                                      <a:cubicBezTo>
                                        <a:pt x="628650" y="2374582"/>
                                        <a:pt x="617220" y="2368867"/>
                                        <a:pt x="605790" y="2363152"/>
                                      </a:cubicBezTo>
                                      <a:cubicBezTo>
                                        <a:pt x="583883" y="2352675"/>
                                        <a:pt x="563880" y="2342197"/>
                                        <a:pt x="615315" y="2376487"/>
                                      </a:cubicBezTo>
                                      <a:lnTo>
                                        <a:pt x="584835" y="2357437"/>
                                      </a:lnTo>
                                      <a:lnTo>
                                        <a:pt x="569595" y="2347912"/>
                                      </a:lnTo>
                                      <a:lnTo>
                                        <a:pt x="554355" y="2338387"/>
                                      </a:lnTo>
                                      <a:close/>
                                      <a:moveTo>
                                        <a:pt x="261809" y="2061771"/>
                                      </a:moveTo>
                                      <a:lnTo>
                                        <a:pt x="277178" y="2083117"/>
                                      </a:lnTo>
                                      <a:cubicBezTo>
                                        <a:pt x="270511" y="2075497"/>
                                        <a:pt x="266522" y="2070437"/>
                                        <a:pt x="264200" y="2066984"/>
                                      </a:cubicBezTo>
                                      <a:close/>
                                      <a:moveTo>
                                        <a:pt x="218093" y="1904151"/>
                                      </a:moveTo>
                                      <a:cubicBezTo>
                                        <a:pt x="221040" y="1904821"/>
                                        <a:pt x="226933" y="1915000"/>
                                        <a:pt x="233363" y="1927859"/>
                                      </a:cubicBezTo>
                                      <a:cubicBezTo>
                                        <a:pt x="242888" y="1944052"/>
                                        <a:pt x="253365" y="1964054"/>
                                        <a:pt x="259080" y="1972627"/>
                                      </a:cubicBezTo>
                                      <a:cubicBezTo>
                                        <a:pt x="264795" y="1985009"/>
                                        <a:pt x="272415" y="1996439"/>
                                        <a:pt x="279083" y="2008822"/>
                                      </a:cubicBezTo>
                                      <a:cubicBezTo>
                                        <a:pt x="273368" y="2001202"/>
                                        <a:pt x="266700" y="1992629"/>
                                        <a:pt x="260033" y="1985009"/>
                                      </a:cubicBezTo>
                                      <a:cubicBezTo>
                                        <a:pt x="253365" y="1976437"/>
                                        <a:pt x="247650" y="1966912"/>
                                        <a:pt x="241935" y="1958339"/>
                                      </a:cubicBezTo>
                                      <a:cubicBezTo>
                                        <a:pt x="236220" y="1949767"/>
                                        <a:pt x="230505" y="1940242"/>
                                        <a:pt x="225743" y="1931669"/>
                                      </a:cubicBezTo>
                                      <a:cubicBezTo>
                                        <a:pt x="222885" y="1923097"/>
                                        <a:pt x="219075" y="1914524"/>
                                        <a:pt x="216218" y="1906904"/>
                                      </a:cubicBezTo>
                                      <a:cubicBezTo>
                                        <a:pt x="216456" y="1904761"/>
                                        <a:pt x="217111" y="1903928"/>
                                        <a:pt x="218093" y="1904151"/>
                                      </a:cubicBezTo>
                                      <a:close/>
                                      <a:moveTo>
                                        <a:pt x="151448" y="1838325"/>
                                      </a:moveTo>
                                      <a:cubicBezTo>
                                        <a:pt x="160020" y="1853565"/>
                                        <a:pt x="170498" y="1874520"/>
                                        <a:pt x="181928" y="1897380"/>
                                      </a:cubicBezTo>
                                      <a:cubicBezTo>
                                        <a:pt x="194310" y="1919287"/>
                                        <a:pt x="206693" y="1944052"/>
                                        <a:pt x="219075" y="1965960"/>
                                      </a:cubicBezTo>
                                      <a:cubicBezTo>
                                        <a:pt x="225743" y="1977390"/>
                                        <a:pt x="231458" y="1987867"/>
                                        <a:pt x="236220" y="1997392"/>
                                      </a:cubicBezTo>
                                      <a:cubicBezTo>
                                        <a:pt x="241935" y="2006917"/>
                                        <a:pt x="246698" y="2015490"/>
                                        <a:pt x="250508" y="2024062"/>
                                      </a:cubicBezTo>
                                      <a:cubicBezTo>
                                        <a:pt x="258128" y="2039302"/>
                                        <a:pt x="262890" y="2050732"/>
                                        <a:pt x="260985" y="2053590"/>
                                      </a:cubicBezTo>
                                      <a:cubicBezTo>
                                        <a:pt x="263843" y="2058353"/>
                                        <a:pt x="261223" y="2058114"/>
                                        <a:pt x="261224" y="2060496"/>
                                      </a:cubicBezTo>
                                      <a:lnTo>
                                        <a:pt x="261809" y="2061771"/>
                                      </a:lnTo>
                                      <a:lnTo>
                                        <a:pt x="260033" y="2059305"/>
                                      </a:lnTo>
                                      <a:cubicBezTo>
                                        <a:pt x="254318" y="2049780"/>
                                        <a:pt x="246698" y="2039302"/>
                                        <a:pt x="240030" y="2027872"/>
                                      </a:cubicBezTo>
                                      <a:cubicBezTo>
                                        <a:pt x="224790" y="2005965"/>
                                        <a:pt x="210503" y="1979295"/>
                                        <a:pt x="196215" y="1954530"/>
                                      </a:cubicBezTo>
                                      <a:cubicBezTo>
                                        <a:pt x="189548" y="1942147"/>
                                        <a:pt x="182880" y="1928812"/>
                                        <a:pt x="177165" y="1917382"/>
                                      </a:cubicBezTo>
                                      <a:cubicBezTo>
                                        <a:pt x="171450" y="1905000"/>
                                        <a:pt x="166688" y="1894522"/>
                                        <a:pt x="162878" y="1884045"/>
                                      </a:cubicBezTo>
                                      <a:cubicBezTo>
                                        <a:pt x="155258" y="1862137"/>
                                        <a:pt x="150495" y="1845945"/>
                                        <a:pt x="151448" y="1838325"/>
                                      </a:cubicBezTo>
                                      <a:close/>
                                      <a:moveTo>
                                        <a:pt x="13335" y="1144905"/>
                                      </a:moveTo>
                                      <a:cubicBezTo>
                                        <a:pt x="7620" y="1201102"/>
                                        <a:pt x="7620" y="1236345"/>
                                        <a:pt x="9525" y="1261110"/>
                                      </a:cubicBezTo>
                                      <a:cubicBezTo>
                                        <a:pt x="10477" y="1273492"/>
                                        <a:pt x="11430" y="1283017"/>
                                        <a:pt x="13335" y="1291590"/>
                                      </a:cubicBezTo>
                                      <a:cubicBezTo>
                                        <a:pt x="14287" y="1300162"/>
                                        <a:pt x="17145" y="1306830"/>
                                        <a:pt x="18097" y="1313497"/>
                                      </a:cubicBezTo>
                                      <a:cubicBezTo>
                                        <a:pt x="25717" y="1340167"/>
                                        <a:pt x="28575" y="1365885"/>
                                        <a:pt x="40957" y="1471612"/>
                                      </a:cubicBezTo>
                                      <a:cubicBezTo>
                                        <a:pt x="38100" y="1464945"/>
                                        <a:pt x="35242" y="1466850"/>
                                        <a:pt x="34290" y="1474470"/>
                                      </a:cubicBezTo>
                                      <a:cubicBezTo>
                                        <a:pt x="32385" y="1482090"/>
                                        <a:pt x="33337" y="1494472"/>
                                        <a:pt x="34290" y="1510665"/>
                                      </a:cubicBezTo>
                                      <a:cubicBezTo>
                                        <a:pt x="36195" y="1543050"/>
                                        <a:pt x="43815" y="1586865"/>
                                        <a:pt x="52387" y="1622107"/>
                                      </a:cubicBezTo>
                                      <a:cubicBezTo>
                                        <a:pt x="75247" y="1687830"/>
                                        <a:pt x="100965" y="1767840"/>
                                        <a:pt x="126682" y="1823085"/>
                                      </a:cubicBezTo>
                                      <a:cubicBezTo>
                                        <a:pt x="141922" y="1862137"/>
                                        <a:pt x="128587" y="1862137"/>
                                        <a:pt x="95250" y="1786890"/>
                                      </a:cubicBezTo>
                                      <a:cubicBezTo>
                                        <a:pt x="88582" y="1762125"/>
                                        <a:pt x="79057" y="1737360"/>
                                        <a:pt x="72390" y="1711642"/>
                                      </a:cubicBezTo>
                                      <a:cubicBezTo>
                                        <a:pt x="68580" y="1698307"/>
                                        <a:pt x="64770" y="1685925"/>
                                        <a:pt x="60960" y="1672590"/>
                                      </a:cubicBezTo>
                                      <a:cubicBezTo>
                                        <a:pt x="57150" y="1659255"/>
                                        <a:pt x="53340" y="1645920"/>
                                        <a:pt x="50482" y="1632585"/>
                                      </a:cubicBezTo>
                                      <a:cubicBezTo>
                                        <a:pt x="48577" y="1625917"/>
                                        <a:pt x="46672" y="1619250"/>
                                        <a:pt x="44767" y="1612582"/>
                                      </a:cubicBezTo>
                                      <a:cubicBezTo>
                                        <a:pt x="42862" y="1605915"/>
                                        <a:pt x="41910" y="1599247"/>
                                        <a:pt x="40005" y="1592580"/>
                                      </a:cubicBezTo>
                                      <a:cubicBezTo>
                                        <a:pt x="36195" y="1579245"/>
                                        <a:pt x="33337" y="1564957"/>
                                        <a:pt x="29527" y="1551622"/>
                                      </a:cubicBezTo>
                                      <a:cubicBezTo>
                                        <a:pt x="26670" y="1537335"/>
                                        <a:pt x="23812" y="1524000"/>
                                        <a:pt x="20955" y="1509712"/>
                                      </a:cubicBezTo>
                                      <a:cubicBezTo>
                                        <a:pt x="20002" y="1503045"/>
                                        <a:pt x="18097" y="1495425"/>
                                        <a:pt x="17145" y="1488757"/>
                                      </a:cubicBezTo>
                                      <a:lnTo>
                                        <a:pt x="14287" y="1467802"/>
                                      </a:lnTo>
                                      <a:cubicBezTo>
                                        <a:pt x="12382" y="1453515"/>
                                        <a:pt x="10477" y="1439227"/>
                                        <a:pt x="7620" y="1425892"/>
                                      </a:cubicBezTo>
                                      <a:cubicBezTo>
                                        <a:pt x="6667" y="1411605"/>
                                        <a:pt x="4762" y="1397317"/>
                                        <a:pt x="3810" y="1383982"/>
                                      </a:cubicBezTo>
                                      <a:cubicBezTo>
                                        <a:pt x="2857" y="1377315"/>
                                        <a:pt x="2857" y="1369695"/>
                                        <a:pt x="1905" y="1363027"/>
                                      </a:cubicBezTo>
                                      <a:cubicBezTo>
                                        <a:pt x="1905" y="1356360"/>
                                        <a:pt x="952" y="1348740"/>
                                        <a:pt x="952" y="1342072"/>
                                      </a:cubicBezTo>
                                      <a:cubicBezTo>
                                        <a:pt x="952" y="1327785"/>
                                        <a:pt x="0" y="1314450"/>
                                        <a:pt x="0" y="1301115"/>
                                      </a:cubicBezTo>
                                      <a:cubicBezTo>
                                        <a:pt x="0" y="1287780"/>
                                        <a:pt x="952" y="1274445"/>
                                        <a:pt x="952" y="1261110"/>
                                      </a:cubicBezTo>
                                      <a:cubicBezTo>
                                        <a:pt x="1905" y="1247775"/>
                                        <a:pt x="1905" y="1234440"/>
                                        <a:pt x="3810" y="1222057"/>
                                      </a:cubicBezTo>
                                      <a:cubicBezTo>
                                        <a:pt x="5715" y="1208722"/>
                                        <a:pt x="6667" y="1196340"/>
                                        <a:pt x="8572" y="1183957"/>
                                      </a:cubicBezTo>
                                      <a:cubicBezTo>
                                        <a:pt x="9525" y="1177290"/>
                                        <a:pt x="10477" y="1171575"/>
                                        <a:pt x="11430" y="1165860"/>
                                      </a:cubicBezTo>
                                      <a:cubicBezTo>
                                        <a:pt x="10477" y="1156335"/>
                                        <a:pt x="12382" y="1150620"/>
                                        <a:pt x="13335" y="1144905"/>
                                      </a:cubicBezTo>
                                      <a:close/>
                                      <a:moveTo>
                                        <a:pt x="902970" y="67627"/>
                                      </a:moveTo>
                                      <a:cubicBezTo>
                                        <a:pt x="908685" y="69532"/>
                                        <a:pt x="902017" y="73342"/>
                                        <a:pt x="878205" y="85724"/>
                                      </a:cubicBezTo>
                                      <a:cubicBezTo>
                                        <a:pt x="863917" y="91439"/>
                                        <a:pt x="846772" y="96202"/>
                                        <a:pt x="829627" y="102869"/>
                                      </a:cubicBezTo>
                                      <a:cubicBezTo>
                                        <a:pt x="812482" y="109537"/>
                                        <a:pt x="795337" y="115252"/>
                                        <a:pt x="780097" y="120967"/>
                                      </a:cubicBezTo>
                                      <a:cubicBezTo>
                                        <a:pt x="750570" y="132397"/>
                                        <a:pt x="729615" y="138112"/>
                                        <a:pt x="735330" y="130492"/>
                                      </a:cubicBezTo>
                                      <a:lnTo>
                                        <a:pt x="721995" y="130492"/>
                                      </a:lnTo>
                                      <a:cubicBezTo>
                                        <a:pt x="734377" y="125729"/>
                                        <a:pt x="755332" y="115252"/>
                                        <a:pt x="780097" y="105727"/>
                                      </a:cubicBezTo>
                                      <a:cubicBezTo>
                                        <a:pt x="792480" y="100964"/>
                                        <a:pt x="804862" y="96202"/>
                                        <a:pt x="818197" y="91439"/>
                                      </a:cubicBezTo>
                                      <a:cubicBezTo>
                                        <a:pt x="824865" y="89534"/>
                                        <a:pt x="830580" y="86677"/>
                                        <a:pt x="837247" y="84772"/>
                                      </a:cubicBezTo>
                                      <a:cubicBezTo>
                                        <a:pt x="843915" y="82867"/>
                                        <a:pt x="849630" y="80962"/>
                                        <a:pt x="855345" y="79057"/>
                                      </a:cubicBezTo>
                                      <a:cubicBezTo>
                                        <a:pt x="878205" y="72389"/>
                                        <a:pt x="896302" y="67627"/>
                                        <a:pt x="902970" y="67627"/>
                                      </a:cubicBezTo>
                                      <a:close/>
                                      <a:moveTo>
                                        <a:pt x="1618298" y="56197"/>
                                      </a:moveTo>
                                      <a:cubicBezTo>
                                        <a:pt x="1634490" y="60007"/>
                                        <a:pt x="1651635" y="62864"/>
                                        <a:pt x="1667828" y="66674"/>
                                      </a:cubicBezTo>
                                      <a:lnTo>
                                        <a:pt x="1717358" y="80009"/>
                                      </a:lnTo>
                                      <a:cubicBezTo>
                                        <a:pt x="1724025" y="83819"/>
                                        <a:pt x="1730693" y="88582"/>
                                        <a:pt x="1737360" y="92392"/>
                                      </a:cubicBezTo>
                                      <a:cubicBezTo>
                                        <a:pt x="1723073" y="87629"/>
                                        <a:pt x="1703070" y="83819"/>
                                        <a:pt x="1682115" y="77152"/>
                                      </a:cubicBezTo>
                                      <a:cubicBezTo>
                                        <a:pt x="1661160" y="70484"/>
                                        <a:pt x="1638300" y="63817"/>
                                        <a:pt x="1618298" y="56197"/>
                                      </a:cubicBezTo>
                                      <a:close/>
                                      <a:moveTo>
                                        <a:pt x="1295400" y="31432"/>
                                      </a:moveTo>
                                      <a:cubicBezTo>
                                        <a:pt x="1312545" y="32385"/>
                                        <a:pt x="1331595" y="32385"/>
                                        <a:pt x="1349692" y="33337"/>
                                      </a:cubicBezTo>
                                      <a:cubicBezTo>
                                        <a:pt x="1368742" y="34290"/>
                                        <a:pt x="1386840" y="36195"/>
                                        <a:pt x="1403985" y="37147"/>
                                      </a:cubicBezTo>
                                      <a:cubicBezTo>
                                        <a:pt x="1439227" y="40957"/>
                                        <a:pt x="1469707" y="44767"/>
                                        <a:pt x="1489710" y="46672"/>
                                      </a:cubicBezTo>
                                      <a:cubicBezTo>
                                        <a:pt x="1580197" y="60960"/>
                                        <a:pt x="1676400" y="87630"/>
                                        <a:pt x="1763077" y="123825"/>
                                      </a:cubicBezTo>
                                      <a:cubicBezTo>
                                        <a:pt x="1849755" y="160020"/>
                                        <a:pt x="1925955" y="203835"/>
                                        <a:pt x="1980247" y="243840"/>
                                      </a:cubicBezTo>
                                      <a:cubicBezTo>
                                        <a:pt x="1995487" y="253365"/>
                                        <a:pt x="2011680" y="264795"/>
                                        <a:pt x="2027872" y="275272"/>
                                      </a:cubicBezTo>
                                      <a:cubicBezTo>
                                        <a:pt x="2044065" y="285750"/>
                                        <a:pt x="2058352" y="296227"/>
                                        <a:pt x="2069782" y="302895"/>
                                      </a:cubicBezTo>
                                      <a:cubicBezTo>
                                        <a:pt x="2091690" y="317182"/>
                                        <a:pt x="2098357" y="319087"/>
                                        <a:pt x="2066925" y="291465"/>
                                      </a:cubicBezTo>
                                      <a:cubicBezTo>
                                        <a:pt x="2107882" y="322897"/>
                                        <a:pt x="2140267" y="359092"/>
                                        <a:pt x="2170747" y="393382"/>
                                      </a:cubicBezTo>
                                      <a:cubicBezTo>
                                        <a:pt x="2185987" y="410527"/>
                                        <a:pt x="2201228" y="427672"/>
                                        <a:pt x="2216467" y="442912"/>
                                      </a:cubicBezTo>
                                      <a:cubicBezTo>
                                        <a:pt x="2231707" y="459105"/>
                                        <a:pt x="2247900" y="474345"/>
                                        <a:pt x="2265045" y="487680"/>
                                      </a:cubicBezTo>
                                      <a:cubicBezTo>
                                        <a:pt x="2247900" y="465772"/>
                                        <a:pt x="2233612" y="448627"/>
                                        <a:pt x="2223135" y="435292"/>
                                      </a:cubicBezTo>
                                      <a:cubicBezTo>
                                        <a:pt x="2211705" y="421957"/>
                                        <a:pt x="2203132" y="412432"/>
                                        <a:pt x="2195512" y="402907"/>
                                      </a:cubicBezTo>
                                      <a:cubicBezTo>
                                        <a:pt x="2191703" y="398145"/>
                                        <a:pt x="2187892" y="394335"/>
                                        <a:pt x="2184082" y="389572"/>
                                      </a:cubicBezTo>
                                      <a:cubicBezTo>
                                        <a:pt x="2180273" y="384810"/>
                                        <a:pt x="2176462" y="381000"/>
                                        <a:pt x="2172652" y="376237"/>
                                      </a:cubicBezTo>
                                      <a:cubicBezTo>
                                        <a:pt x="2165032" y="367665"/>
                                        <a:pt x="2155507" y="357187"/>
                                        <a:pt x="2142172" y="343852"/>
                                      </a:cubicBezTo>
                                      <a:cubicBezTo>
                                        <a:pt x="2207895" y="390525"/>
                                        <a:pt x="2270760" y="457200"/>
                                        <a:pt x="2323148" y="529590"/>
                                      </a:cubicBezTo>
                                      <a:cubicBezTo>
                                        <a:pt x="2375535" y="601980"/>
                                        <a:pt x="2416492" y="679132"/>
                                        <a:pt x="2447925" y="744855"/>
                                      </a:cubicBezTo>
                                      <a:cubicBezTo>
                                        <a:pt x="2448877" y="743902"/>
                                        <a:pt x="2451735" y="749617"/>
                                        <a:pt x="2461260" y="751522"/>
                                      </a:cubicBezTo>
                                      <a:cubicBezTo>
                                        <a:pt x="2472690" y="784860"/>
                                        <a:pt x="2481263" y="818197"/>
                                        <a:pt x="2489835" y="850582"/>
                                      </a:cubicBezTo>
                                      <a:cubicBezTo>
                                        <a:pt x="2497455" y="882967"/>
                                        <a:pt x="2504123" y="913447"/>
                                        <a:pt x="2507932" y="943927"/>
                                      </a:cubicBezTo>
                                      <a:cubicBezTo>
                                        <a:pt x="2512695" y="973455"/>
                                        <a:pt x="2514600" y="1002982"/>
                                        <a:pt x="2516505" y="1029652"/>
                                      </a:cubicBezTo>
                                      <a:cubicBezTo>
                                        <a:pt x="2517457" y="1042987"/>
                                        <a:pt x="2517457" y="1056322"/>
                                        <a:pt x="2517457" y="1068705"/>
                                      </a:cubicBezTo>
                                      <a:cubicBezTo>
                                        <a:pt x="2517457" y="1082040"/>
                                        <a:pt x="2518410" y="1094422"/>
                                        <a:pt x="2517457" y="1105852"/>
                                      </a:cubicBezTo>
                                      <a:cubicBezTo>
                                        <a:pt x="2516505" y="1129665"/>
                                        <a:pt x="2515552" y="1151572"/>
                                        <a:pt x="2512695" y="1171575"/>
                                      </a:cubicBezTo>
                                      <a:cubicBezTo>
                                        <a:pt x="2509838" y="1191577"/>
                                        <a:pt x="2506980" y="1209675"/>
                                        <a:pt x="2504123" y="1224915"/>
                                      </a:cubicBezTo>
                                      <a:lnTo>
                                        <a:pt x="2495340" y="1253522"/>
                                      </a:lnTo>
                                      <a:lnTo>
                                        <a:pt x="2497455" y="1295400"/>
                                      </a:lnTo>
                                      <a:cubicBezTo>
                                        <a:pt x="2497455" y="1674157"/>
                                        <a:pt x="2324743" y="2012575"/>
                                        <a:pt x="2053779" y="2236194"/>
                                      </a:cubicBezTo>
                                      <a:lnTo>
                                        <a:pt x="2050729" y="2238475"/>
                                      </a:lnTo>
                                      <a:lnTo>
                                        <a:pt x="2048828" y="2240280"/>
                                      </a:lnTo>
                                      <a:cubicBezTo>
                                        <a:pt x="1981200" y="2297430"/>
                                        <a:pt x="1908810" y="2347912"/>
                                        <a:pt x="1835468" y="2390775"/>
                                      </a:cubicBezTo>
                                      <a:cubicBezTo>
                                        <a:pt x="1828324" y="2390775"/>
                                        <a:pt x="1804035" y="2399348"/>
                                        <a:pt x="1784152" y="2405658"/>
                                      </a:cubicBezTo>
                                      <a:lnTo>
                                        <a:pt x="1774926" y="2408142"/>
                                      </a:lnTo>
                                      <a:lnTo>
                                        <a:pt x="1752823" y="2418789"/>
                                      </a:lnTo>
                                      <a:cubicBezTo>
                                        <a:pt x="1606960" y="2480484"/>
                                        <a:pt x="1446591" y="2514600"/>
                                        <a:pt x="1278255" y="2514600"/>
                                      </a:cubicBezTo>
                                      <a:cubicBezTo>
                                        <a:pt x="1152003" y="2514600"/>
                                        <a:pt x="1030232" y="2495410"/>
                                        <a:pt x="915702" y="2459787"/>
                                      </a:cubicBezTo>
                                      <a:lnTo>
                                        <a:pt x="831186" y="2428854"/>
                                      </a:lnTo>
                                      <a:lnTo>
                                        <a:pt x="821055" y="2426017"/>
                                      </a:lnTo>
                                      <a:cubicBezTo>
                                        <a:pt x="811530" y="2423160"/>
                                        <a:pt x="800100" y="2419350"/>
                                        <a:pt x="787718" y="2413635"/>
                                      </a:cubicBezTo>
                                      <a:cubicBezTo>
                                        <a:pt x="738188" y="2395537"/>
                                        <a:pt x="678180" y="2361247"/>
                                        <a:pt x="647700" y="2347912"/>
                                      </a:cubicBezTo>
                                      <a:cubicBezTo>
                                        <a:pt x="635318" y="2338387"/>
                                        <a:pt x="621030" y="2326957"/>
                                        <a:pt x="603885" y="2315527"/>
                                      </a:cubicBezTo>
                                      <a:cubicBezTo>
                                        <a:pt x="587693" y="2304097"/>
                                        <a:pt x="570548" y="2290762"/>
                                        <a:pt x="552450" y="2278380"/>
                                      </a:cubicBezTo>
                                      <a:cubicBezTo>
                                        <a:pt x="534353" y="2265045"/>
                                        <a:pt x="517208" y="2250757"/>
                                        <a:pt x="499110" y="2237422"/>
                                      </a:cubicBezTo>
                                      <a:cubicBezTo>
                                        <a:pt x="481965" y="2223135"/>
                                        <a:pt x="465773" y="2209800"/>
                                        <a:pt x="451485" y="2196465"/>
                                      </a:cubicBezTo>
                                      <a:cubicBezTo>
                                        <a:pt x="442913" y="2192655"/>
                                        <a:pt x="406718" y="2160270"/>
                                        <a:pt x="411480" y="2171700"/>
                                      </a:cubicBezTo>
                                      <a:cubicBezTo>
                                        <a:pt x="433388" y="2190750"/>
                                        <a:pt x="447675" y="2205990"/>
                                        <a:pt x="461963" y="2219325"/>
                                      </a:cubicBezTo>
                                      <a:cubicBezTo>
                                        <a:pt x="476250" y="2233612"/>
                                        <a:pt x="490538" y="2247900"/>
                                        <a:pt x="514350" y="2266950"/>
                                      </a:cubicBezTo>
                                      <a:cubicBezTo>
                                        <a:pt x="507683" y="2265997"/>
                                        <a:pt x="497205" y="2260282"/>
                                        <a:pt x="485775" y="2251710"/>
                                      </a:cubicBezTo>
                                      <a:cubicBezTo>
                                        <a:pt x="474345" y="2242185"/>
                                        <a:pt x="461010" y="2229802"/>
                                        <a:pt x="445770" y="2215515"/>
                                      </a:cubicBezTo>
                                      <a:cubicBezTo>
                                        <a:pt x="431483" y="2201227"/>
                                        <a:pt x="416243" y="2184082"/>
                                        <a:pt x="401003" y="2167890"/>
                                      </a:cubicBezTo>
                                      <a:cubicBezTo>
                                        <a:pt x="393383" y="2159317"/>
                                        <a:pt x="385763" y="2150745"/>
                                        <a:pt x="378143" y="2142172"/>
                                      </a:cubicBezTo>
                                      <a:cubicBezTo>
                                        <a:pt x="370523" y="2133600"/>
                                        <a:pt x="362903" y="2125027"/>
                                        <a:pt x="355283" y="2116455"/>
                                      </a:cubicBezTo>
                                      <a:cubicBezTo>
                                        <a:pt x="367665" y="2126932"/>
                                        <a:pt x="380048" y="2135505"/>
                                        <a:pt x="392430" y="2145030"/>
                                      </a:cubicBezTo>
                                      <a:cubicBezTo>
                                        <a:pt x="366713" y="2118360"/>
                                        <a:pt x="342186" y="2088118"/>
                                        <a:pt x="319326" y="2055971"/>
                                      </a:cubicBezTo>
                                      <a:lnTo>
                                        <a:pt x="282887" y="1997944"/>
                                      </a:lnTo>
                                      <a:lnTo>
                                        <a:pt x="267275" y="1977066"/>
                                      </a:lnTo>
                                      <a:cubicBezTo>
                                        <a:pt x="245366" y="1944635"/>
                                        <a:pt x="224975" y="1911093"/>
                                        <a:pt x="206206" y="1876543"/>
                                      </a:cubicBezTo>
                                      <a:lnTo>
                                        <a:pt x="160874" y="1782439"/>
                                      </a:lnTo>
                                      <a:lnTo>
                                        <a:pt x="188595" y="1867852"/>
                                      </a:lnTo>
                                      <a:cubicBezTo>
                                        <a:pt x="146685" y="1795462"/>
                                        <a:pt x="115253" y="1707832"/>
                                        <a:pt x="94298" y="1623060"/>
                                      </a:cubicBezTo>
                                      <a:cubicBezTo>
                                        <a:pt x="72390" y="1538287"/>
                                        <a:pt x="61913" y="1457325"/>
                                        <a:pt x="48578" y="1397317"/>
                                      </a:cubicBezTo>
                                      <a:cubicBezTo>
                                        <a:pt x="48578" y="1424940"/>
                                        <a:pt x="53340" y="1457325"/>
                                        <a:pt x="57150" y="1489710"/>
                                      </a:cubicBezTo>
                                      <a:cubicBezTo>
                                        <a:pt x="60008" y="1505902"/>
                                        <a:pt x="62865" y="1522095"/>
                                        <a:pt x="65723" y="1538287"/>
                                      </a:cubicBezTo>
                                      <a:cubicBezTo>
                                        <a:pt x="68580" y="1554480"/>
                                        <a:pt x="72390" y="1569720"/>
                                        <a:pt x="76200" y="1584007"/>
                                      </a:cubicBezTo>
                                      <a:cubicBezTo>
                                        <a:pt x="89535" y="1642110"/>
                                        <a:pt x="102870" y="1685925"/>
                                        <a:pt x="93345" y="1687830"/>
                                      </a:cubicBezTo>
                                      <a:cubicBezTo>
                                        <a:pt x="90488" y="1686877"/>
                                        <a:pt x="85725" y="1679257"/>
                                        <a:pt x="80010" y="1665922"/>
                                      </a:cubicBezTo>
                                      <a:cubicBezTo>
                                        <a:pt x="75248" y="1652587"/>
                                        <a:pt x="68580" y="1634490"/>
                                        <a:pt x="62865" y="1614487"/>
                                      </a:cubicBezTo>
                                      <a:cubicBezTo>
                                        <a:pt x="58103" y="1594485"/>
                                        <a:pt x="53340" y="1572577"/>
                                        <a:pt x="48578" y="1551622"/>
                                      </a:cubicBezTo>
                                      <a:cubicBezTo>
                                        <a:pt x="50483" y="1524952"/>
                                        <a:pt x="47625" y="1505902"/>
                                        <a:pt x="45720" y="1489710"/>
                                      </a:cubicBezTo>
                                      <a:cubicBezTo>
                                        <a:pt x="40005" y="1422082"/>
                                        <a:pt x="36195" y="1359217"/>
                                        <a:pt x="35243" y="1299210"/>
                                      </a:cubicBezTo>
                                      <a:cubicBezTo>
                                        <a:pt x="35243" y="1283970"/>
                                        <a:pt x="35243" y="1268730"/>
                                        <a:pt x="35243" y="1254442"/>
                                      </a:cubicBezTo>
                                      <a:cubicBezTo>
                                        <a:pt x="35243" y="1246822"/>
                                        <a:pt x="35243" y="1239202"/>
                                        <a:pt x="35243" y="1232535"/>
                                      </a:cubicBezTo>
                                      <a:cubicBezTo>
                                        <a:pt x="35243" y="1224915"/>
                                        <a:pt x="36195" y="1218247"/>
                                        <a:pt x="36195" y="1210627"/>
                                      </a:cubicBezTo>
                                      <a:cubicBezTo>
                                        <a:pt x="37148" y="1196340"/>
                                        <a:pt x="37148" y="1181100"/>
                                        <a:pt x="38100" y="1166812"/>
                                      </a:cubicBezTo>
                                      <a:cubicBezTo>
                                        <a:pt x="39053" y="1152525"/>
                                        <a:pt x="40958" y="1138237"/>
                                        <a:pt x="41910" y="1123950"/>
                                      </a:cubicBezTo>
                                      <a:cubicBezTo>
                                        <a:pt x="42863" y="1117282"/>
                                        <a:pt x="42863" y="1109662"/>
                                        <a:pt x="43815" y="1102995"/>
                                      </a:cubicBezTo>
                                      <a:lnTo>
                                        <a:pt x="46673" y="1082040"/>
                                      </a:lnTo>
                                      <a:cubicBezTo>
                                        <a:pt x="48578" y="1067752"/>
                                        <a:pt x="50483" y="1053465"/>
                                        <a:pt x="53340" y="1040130"/>
                                      </a:cubicBezTo>
                                      <a:cubicBezTo>
                                        <a:pt x="59055" y="1012507"/>
                                        <a:pt x="64770" y="984885"/>
                                        <a:pt x="72390" y="957262"/>
                                      </a:cubicBezTo>
                                      <a:cubicBezTo>
                                        <a:pt x="88583" y="902017"/>
                                        <a:pt x="110490" y="849630"/>
                                        <a:pt x="140018" y="799147"/>
                                      </a:cubicBezTo>
                                      <a:cubicBezTo>
                                        <a:pt x="143352" y="808672"/>
                                        <a:pt x="155496" y="799862"/>
                                        <a:pt x="173355" y="780574"/>
                                      </a:cubicBezTo>
                                      <a:lnTo>
                                        <a:pt x="175420" y="778164"/>
                                      </a:lnTo>
                                      <a:lnTo>
                                        <a:pt x="206206" y="714257"/>
                                      </a:lnTo>
                                      <a:lnTo>
                                        <a:pt x="258734" y="634160"/>
                                      </a:lnTo>
                                      <a:lnTo>
                                        <a:pt x="251460" y="641985"/>
                                      </a:lnTo>
                                      <a:cubicBezTo>
                                        <a:pt x="240982" y="652462"/>
                                        <a:pt x="232410" y="661987"/>
                                        <a:pt x="231457" y="658177"/>
                                      </a:cubicBezTo>
                                      <a:cubicBezTo>
                                        <a:pt x="231457" y="654367"/>
                                        <a:pt x="239077" y="637222"/>
                                        <a:pt x="262890" y="597217"/>
                                      </a:cubicBezTo>
                                      <a:cubicBezTo>
                                        <a:pt x="240982" y="635317"/>
                                        <a:pt x="224790" y="655320"/>
                                        <a:pt x="213360" y="670560"/>
                                      </a:cubicBezTo>
                                      <a:cubicBezTo>
                                        <a:pt x="201930" y="684847"/>
                                        <a:pt x="193357" y="693420"/>
                                        <a:pt x="187642" y="706755"/>
                                      </a:cubicBezTo>
                                      <a:cubicBezTo>
                                        <a:pt x="182880" y="702945"/>
                                        <a:pt x="194310" y="679132"/>
                                        <a:pt x="210502" y="647700"/>
                                      </a:cubicBezTo>
                                      <a:cubicBezTo>
                                        <a:pt x="219075" y="632460"/>
                                        <a:pt x="229552" y="615315"/>
                                        <a:pt x="240030" y="597217"/>
                                      </a:cubicBezTo>
                                      <a:cubicBezTo>
                                        <a:pt x="251460" y="580072"/>
                                        <a:pt x="263842" y="562927"/>
                                        <a:pt x="274320" y="546735"/>
                                      </a:cubicBezTo>
                                      <a:cubicBezTo>
                                        <a:pt x="297180" y="515302"/>
                                        <a:pt x="316230" y="488632"/>
                                        <a:pt x="321945" y="480060"/>
                                      </a:cubicBezTo>
                                      <a:cubicBezTo>
                                        <a:pt x="323850" y="475297"/>
                                        <a:pt x="322897" y="475297"/>
                                        <a:pt x="316230" y="480060"/>
                                      </a:cubicBezTo>
                                      <a:cubicBezTo>
                                        <a:pt x="312420" y="481965"/>
                                        <a:pt x="307657" y="485775"/>
                                        <a:pt x="301942" y="491490"/>
                                      </a:cubicBezTo>
                                      <a:cubicBezTo>
                                        <a:pt x="296227" y="497205"/>
                                        <a:pt x="288607" y="503872"/>
                                        <a:pt x="280035" y="513397"/>
                                      </a:cubicBezTo>
                                      <a:cubicBezTo>
                                        <a:pt x="238125" y="555307"/>
                                        <a:pt x="200977" y="614362"/>
                                        <a:pt x="172402" y="670560"/>
                                      </a:cubicBezTo>
                                      <a:cubicBezTo>
                                        <a:pt x="164782" y="684847"/>
                                        <a:pt x="158115" y="699135"/>
                                        <a:pt x="151447" y="712470"/>
                                      </a:cubicBezTo>
                                      <a:cubicBezTo>
                                        <a:pt x="144780" y="726757"/>
                                        <a:pt x="138112" y="739140"/>
                                        <a:pt x="132397" y="751522"/>
                                      </a:cubicBezTo>
                                      <a:cubicBezTo>
                                        <a:pt x="121920" y="776287"/>
                                        <a:pt x="109537" y="797242"/>
                                        <a:pt x="100012" y="814387"/>
                                      </a:cubicBezTo>
                                      <a:cubicBezTo>
                                        <a:pt x="89535" y="825817"/>
                                        <a:pt x="87630" y="819150"/>
                                        <a:pt x="92392" y="801052"/>
                                      </a:cubicBezTo>
                                      <a:cubicBezTo>
                                        <a:pt x="94297" y="791527"/>
                                        <a:pt x="99060" y="780097"/>
                                        <a:pt x="103822" y="765810"/>
                                      </a:cubicBezTo>
                                      <a:cubicBezTo>
                                        <a:pt x="109537" y="752475"/>
                                        <a:pt x="115252" y="736282"/>
                                        <a:pt x="123825" y="719137"/>
                                      </a:cubicBezTo>
                                      <a:cubicBezTo>
                                        <a:pt x="139065" y="684847"/>
                                        <a:pt x="160020" y="646747"/>
                                        <a:pt x="180975" y="612457"/>
                                      </a:cubicBezTo>
                                      <a:cubicBezTo>
                                        <a:pt x="192405" y="596265"/>
                                        <a:pt x="202882" y="579120"/>
                                        <a:pt x="213360" y="563880"/>
                                      </a:cubicBezTo>
                                      <a:cubicBezTo>
                                        <a:pt x="223837" y="549592"/>
                                        <a:pt x="233362" y="535305"/>
                                        <a:pt x="241935" y="523875"/>
                                      </a:cubicBezTo>
                                      <a:cubicBezTo>
                                        <a:pt x="249555" y="513397"/>
                                        <a:pt x="260985" y="499110"/>
                                        <a:pt x="273367" y="483870"/>
                                      </a:cubicBezTo>
                                      <a:cubicBezTo>
                                        <a:pt x="280035" y="476250"/>
                                        <a:pt x="286702" y="468630"/>
                                        <a:pt x="293370" y="461010"/>
                                      </a:cubicBezTo>
                                      <a:cubicBezTo>
                                        <a:pt x="300037" y="453390"/>
                                        <a:pt x="306705" y="445770"/>
                                        <a:pt x="313372" y="439102"/>
                                      </a:cubicBezTo>
                                      <a:cubicBezTo>
                                        <a:pt x="326707" y="424815"/>
                                        <a:pt x="339090" y="414337"/>
                                        <a:pt x="347662" y="406717"/>
                                      </a:cubicBezTo>
                                      <a:cubicBezTo>
                                        <a:pt x="356235" y="399097"/>
                                        <a:pt x="360997" y="397192"/>
                                        <a:pt x="360045" y="401955"/>
                                      </a:cubicBezTo>
                                      <a:cubicBezTo>
                                        <a:pt x="402907" y="349567"/>
                                        <a:pt x="450532" y="305752"/>
                                        <a:pt x="500062" y="269557"/>
                                      </a:cubicBezTo>
                                      <a:cubicBezTo>
                                        <a:pt x="511492" y="260985"/>
                                        <a:pt x="524827" y="253365"/>
                                        <a:pt x="537210" y="244792"/>
                                      </a:cubicBezTo>
                                      <a:cubicBezTo>
                                        <a:pt x="549592" y="237172"/>
                                        <a:pt x="561975" y="228600"/>
                                        <a:pt x="575310" y="221932"/>
                                      </a:cubicBezTo>
                                      <a:cubicBezTo>
                                        <a:pt x="587692" y="215265"/>
                                        <a:pt x="601027" y="207645"/>
                                        <a:pt x="613410" y="200977"/>
                                      </a:cubicBezTo>
                                      <a:cubicBezTo>
                                        <a:pt x="626745" y="194310"/>
                                        <a:pt x="639127" y="187642"/>
                                        <a:pt x="652462" y="181927"/>
                                      </a:cubicBezTo>
                                      <a:lnTo>
                                        <a:pt x="671512" y="172402"/>
                                      </a:lnTo>
                                      <a:lnTo>
                                        <a:pt x="691515" y="163830"/>
                                      </a:lnTo>
                                      <a:cubicBezTo>
                                        <a:pt x="703897" y="158115"/>
                                        <a:pt x="717232" y="152400"/>
                                        <a:pt x="730567" y="147637"/>
                                      </a:cubicBezTo>
                                      <a:cubicBezTo>
                                        <a:pt x="757237" y="138112"/>
                                        <a:pt x="782955" y="126682"/>
                                        <a:pt x="810577" y="118110"/>
                                      </a:cubicBezTo>
                                      <a:cubicBezTo>
                                        <a:pt x="864870" y="98107"/>
                                        <a:pt x="920115" y="80962"/>
                                        <a:pt x="979170" y="60960"/>
                                      </a:cubicBezTo>
                                      <a:cubicBezTo>
                                        <a:pt x="1000125" y="58102"/>
                                        <a:pt x="1016317" y="55245"/>
                                        <a:pt x="1031557" y="54292"/>
                                      </a:cubicBezTo>
                                      <a:cubicBezTo>
                                        <a:pt x="1046797" y="53340"/>
                                        <a:pt x="1060132" y="53340"/>
                                        <a:pt x="1074420" y="52387"/>
                                      </a:cubicBezTo>
                                      <a:cubicBezTo>
                                        <a:pt x="1088707" y="51435"/>
                                        <a:pt x="1103947" y="51435"/>
                                        <a:pt x="1122045" y="50482"/>
                                      </a:cubicBezTo>
                                      <a:cubicBezTo>
                                        <a:pt x="1140142" y="49530"/>
                                        <a:pt x="1162050" y="47625"/>
                                        <a:pt x="1189672" y="45720"/>
                                      </a:cubicBezTo>
                                      <a:cubicBezTo>
                                        <a:pt x="1180147" y="41910"/>
                                        <a:pt x="1188720" y="38100"/>
                                        <a:pt x="1208722" y="35242"/>
                                      </a:cubicBezTo>
                                      <a:cubicBezTo>
                                        <a:pt x="1219200" y="34290"/>
                                        <a:pt x="1232535" y="33337"/>
                                        <a:pt x="1246822" y="32385"/>
                                      </a:cubicBezTo>
                                      <a:cubicBezTo>
                                        <a:pt x="1261110" y="31432"/>
                                        <a:pt x="1278255" y="30480"/>
                                        <a:pt x="1295400" y="31432"/>
                                      </a:cubicBezTo>
                                      <a:close/>
                                      <a:moveTo>
                                        <a:pt x="1276350" y="0"/>
                                      </a:moveTo>
                                      <a:cubicBezTo>
                                        <a:pt x="1375410" y="0"/>
                                        <a:pt x="1469708" y="15240"/>
                                        <a:pt x="1536383" y="31432"/>
                                      </a:cubicBezTo>
                                      <a:cubicBezTo>
                                        <a:pt x="1512570" y="30480"/>
                                        <a:pt x="1488758" y="28575"/>
                                        <a:pt x="1465898" y="27622"/>
                                      </a:cubicBezTo>
                                      <a:cubicBezTo>
                                        <a:pt x="1438275" y="23812"/>
                                        <a:pt x="1409700" y="20002"/>
                                        <a:pt x="1380173" y="19050"/>
                                      </a:cubicBezTo>
                                      <a:cubicBezTo>
                                        <a:pt x="1365885" y="19050"/>
                                        <a:pt x="1350645" y="18097"/>
                                        <a:pt x="1336358" y="18097"/>
                                      </a:cubicBezTo>
                                      <a:cubicBezTo>
                                        <a:pt x="1322070" y="19050"/>
                                        <a:pt x="1306830" y="19050"/>
                                        <a:pt x="1292543" y="19050"/>
                                      </a:cubicBezTo>
                                      <a:cubicBezTo>
                                        <a:pt x="1278255" y="19050"/>
                                        <a:pt x="1263015" y="20002"/>
                                        <a:pt x="1248728" y="20955"/>
                                      </a:cubicBezTo>
                                      <a:cubicBezTo>
                                        <a:pt x="1233488" y="21907"/>
                                        <a:pt x="1219200" y="21907"/>
                                        <a:pt x="1204913" y="23812"/>
                                      </a:cubicBezTo>
                                      <a:cubicBezTo>
                                        <a:pt x="1176338" y="27622"/>
                                        <a:pt x="1147763" y="28575"/>
                                        <a:pt x="1119188" y="32385"/>
                                      </a:cubicBezTo>
                                      <a:cubicBezTo>
                                        <a:pt x="1107758" y="32385"/>
                                        <a:pt x="1097280" y="32385"/>
                                        <a:pt x="1086803" y="33337"/>
                                      </a:cubicBezTo>
                                      <a:cubicBezTo>
                                        <a:pt x="1076325" y="33337"/>
                                        <a:pt x="1066800" y="35242"/>
                                        <a:pt x="1057275" y="36195"/>
                                      </a:cubicBezTo>
                                      <a:cubicBezTo>
                                        <a:pt x="1038225" y="39052"/>
                                        <a:pt x="1022033" y="40005"/>
                                        <a:pt x="1009650" y="42862"/>
                                      </a:cubicBezTo>
                                      <a:cubicBezTo>
                                        <a:pt x="984885" y="47625"/>
                                        <a:pt x="976313" y="47625"/>
                                        <a:pt x="997268" y="35242"/>
                                      </a:cubicBezTo>
                                      <a:cubicBezTo>
                                        <a:pt x="1076325" y="14287"/>
                                        <a:pt x="1178243" y="0"/>
                                        <a:pt x="12763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2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42" name="Picture 28" descr="Phone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8382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64C9809" id="Group 37" o:spid="_x0000_s1026" alt="phone icon" style="position:absolute;margin-left:-.4pt;margin-top:45.95pt;width:26.6pt;height:26.55pt;z-index:251671552;mso-width-relative:margin;mso-height-relative:margin" coordsize="337820,3371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R8yEOTQAAF4JAQAOAAAAZHJzL2Uyb0RvYy54bWyknVuPG8mR798PcL5D&#10;ox8PsBbrXhRGs9j1rI0D+OwO9gLYjxRFqRvubjbIntF4P/35RV6KEUlKFekF7JGoqsisjPxHZNwy&#10;84d//O356e7Xw+n8eHz5cN/8bnN/d3jZHz89vnz5cP9f//mHf5jv785vu5dPu6fjy+HD/d8O5/t/&#10;/PF//68fvr6+P7THh+PTp8PpjkZezu+/vn64f3h7e33/7t15/3B43p1/d3w9vPDw8/H0vHvj5+nL&#10;u0+n3Vdaf356124247uvx9On19Nxfzif+def4sP7H0P7nz8f9m//9vnz+fB29/Thnm97C/89hf9+&#10;lP+++/GH3fsvp93rw+M+fcbu7/iK593jC50uTf20e9vd/XJ6vGrq+XF/Op6Pn99+tz8+vzt+/vy4&#10;P4QxMJpmU4zmj6fjL69hLF/ef/3yurAJ1hZ8+rub3f/rr388vf7H688nOPH19Qu8CL9kLL99Pj3L&#10;n3zl3W+BZX9bWHb47e1uzz923TS3MHbPI/7ezENk6f4Bvl9R7R/+5bt073Kn78ynfH0FHOfL+M//&#10;s/H/x8Pu9RDYen7P+H8+3T1++nDfM4qX3TMY/cPpcBDEvb8Lb941YyuDkq/gdeGVcOX8+qfj/q/n&#10;u5fj7x92L18O/3R+BW3IgLzL96uX5cc5kf39TF2Ys3u//+X89sfDMczO7tc/nd8ijD/xtwDCT2kk&#10;++PLy/nx7fBnxvb5+Qlk/593d1PfbLfz3de7dmimec4yUNL8RdO0fT9sxunuQYj6cfMtoj83uqN5&#10;nMZhvSNN0/Zj2zbteket6mjux2nq1jvSNG0/j9vJMaJOd9TMjYd1moaOGFG/PqJedTQ5WadpYN08&#10;T9v1jgbdkRMMmsYNhlF1NLbz2G/X50jTtF0/zPO8PqJJd9Rtm3Za70jTtB2i0DpQx2q2yNE4DR00&#10;q3KkadpuYkiOjra6o+3cQLPakaZpuy0dDeusa7SYj30/946eDFHbjV0zOMbUaEEf2xFWrA/KEAGI&#10;idl1jEqLuhd6jSZyY6/Rwj4gTh5NZIjartmIolxXrlrcB+DXbBwM1ERth0h5tF6jBX7cbFH5jq40&#10;ETI19i4EapEfO9SYpytN5JaqRgv9uBmmracrTeQHuxb7sWGuPGDXRIwKBjpWqEYL/jD3c+fpShMx&#10;V1PfOboSU29RgMO4HbaOrgyRW4RbrS2Goe8GT1eaCLDPnYeBrRH8sZk3joXKEm3GZpqadRFutbZo&#10;IZkclpgl2sxd03jmygj+2OMurYtwa4g247idHaZLawRf+OexxjRRs930zeBhoBX8jsXHMSpN1Gzb&#10;aR4cdlJrBH/YbmYPAzURi0E7tp65MoKPWpo9ozJEm82MoelAoBF89Hrn6UoTYQIPG0Rkdb3qtLZo&#10;WRo9iskQNdth7jpPV0bwW1Fn67DoNBFf1wB3x6iMtsA5bBwi3GkiwD6Cd0dXRls45arTRG656rTg&#10;I4lYgg4GGiKUbdc6zJjOCD4eVevpyhJhZSGN6wjUgt/CjMmxiHSaqNmOA9aPoyst+JgJbevQFp0m&#10;wi2fuq1DhDsj+MNm2HgYaIg2bb8ZPV1pwW8xBLHoVh2RzhBthg7duc5ACcAstkU7Nm3br3dliTbj&#10;pt+Ojq604NOVa8HvDZF3we+14MNAl7q1RJth220cctVrwWd+N50DgZZow9I4OWDRG8HfogMdsCiI&#10;hn7gA1dFuDeCj8XkCSlZom2DtvCMygg+bqPHOOsN0Tz3G9za9VEZwXeq294QedVtrwW/6TrPImxp&#10;WAy2LgBqud8OrAWrqqLXJA2i2ODTrnJv0KrCOSRL024bl1IatNCLnnBElixN13Q9VOtj0oqi32wH&#10;T0+apumRDU9wZNB6outbjxNsaOip7yfPPGk14e1J02CI4IM45GnQWmJoxe1bxZ6hwY5rCcM45snI&#10;ezuOntDcYIjmttt4IiODlneRJ4c+NzR4l+PsWXsHrSMmgoeenjRNMzUNLqaDfVrgQ2DJMVGaphmn&#10;1iW6o1YSw4Yw/HpPhqYhGOWKoY5aSSAZJEpWwWdoRG5dYWEyURcbiRUerbzek6ZB69GTQ3RHrSRa&#10;wOcZk6ZphkFkah0Roxb4FsXnGZOmaQbUskfxjVpJgFhP/NnS9GRYUMyrynw08t5jSTjmydKM07zx&#10;cE/riGn0OB2jJml68OBxOkYt7t3sCT0bkgbvcOuxwkYj7WJ4rEPckBASwo5dn6RJKwgQvt6PoWBd&#10;bzceY3nS6sGhWM37TbfBJnKsgJMWc99oNIXb9pq0kPtwYEjw61oi747p0TI+D3B6FQeTJmkaAOfq&#10;yKiFpve4TZOlGYfZEyOYjIj7THFL4zXFJy3j2027xVxbZ58mInfvEiKtFnCYmFtHR4aIqXXEwiYt&#10;43OLz+nQqYao2ZCDdgT4KIm4LLJoYZfRb4galjFPtcSsNcPUDZ0HeoYI9dB7tPesZX0iEuZJ3Bgi&#10;d09aP7i5p4ka1IMHerOWdlLkRNvXoWeItgi7BxBa2OcOuHo6MkT95FkpZq0f5mEgWesYkSYideBR&#10;ebOWdK96MERO9TBrScfMRXAdsUpDNYwysasm16z1A5F8VJGnJ001QuXQRFutHzAjEVxHT4YKpeJJ&#10;oGy1fqCfqfPkxg3VFmfOYUZutX5o8GnF5lhdMAwVoTlPFcjWiLoXEYbKiYit1g8NPgwOk2NMmqpD&#10;QXi4p2Vd4j0jPF/nnqbCGPAk4Lda2Jt+g0ntmSdNRZUm+mtVnrZaRTT9jIvl4Z6m6pEnD/eMjpiw&#10;3qlQWeeeoSLi40k9bbW4k8ckDeLpSlO1fUeMd51/DUWSFzOiTZH11WEVZBOOt4OFzUZripb0Iupv&#10;nYeWDK9pxixYRQZ2lBkZWVNPqLcgY+31BPaajdYXbTNtJs+UWbJuSymIi41a+AkIjlSWetioyXoi&#10;qp5oBGaOZmM7EqNyyLIlo0Bo9IRzCKOazqg58+QBLBk1OK1nMSGOqjsjiT/AEAf0NVmP0+KJxzYb&#10;rQhIxvcbH/Q1WQfwfXJmVAFFo6MnbtBsNBl1XdR2OeTMllkSqaE/BxsNWYe68izLBBn0nHUAxFMB&#10;YMmAhys029hSS0KmPg1iyMhBYCJ72Gg0SE+s1WNFNaZGcxowbjwapNGqgNrvra8az5BRXuOKBmOj&#10;6TkbNtMWa2VdzgzZFheodaHRaBCCu3ylpzNNxhpAPYWLj1oXyE4F6lY9vWkytNc88ZHrK1qjlUFF&#10;b5qMzCXZAtfYtDagt5ZCSs/YNBklgA0lwI6x2fJLFpmmddRGEcJQ2JJiDDKmnt6MGum3+LAOs7Ex&#10;1Z4kQ1hpPJy0RZjkWXtP9oDRmLFFz2AdJUUd5tBNbLdYFzdLRmlQs3V4mU1Riol0t67ejALCLu59&#10;KDGqhGyZy31mphQnAQkmpMc2bo1SQEWyd8XDSU0mWcrJNzajFKaZSlOPmrT1n/1mIMrrkQCjFKaJ&#10;+NzoGZsmg5Ez672nN6MUcBdILnt602SUZhK5dQTCiAGq6WabDU6XR3MZsrSDzDE2U5+J+plIiK2L&#10;m6Fq+wFXyLO8mQpNKbGePbNmqFoSffPgkW1To0mwZeNjozVkMGM8deDEI9SkwQx2aXrYqKlACFk1&#10;j/43xZ0jYU9PzAVfRH2ie4sA36TIxk0H9z0j01TYuYMkt9e1v6nVhIYdkZ7OtO5pkRhX3SrJUjWy&#10;fruVsigH9DVVK9tiXKuoqdfsKUbzsdGoEOpkff68qdjsGzrzjMxQ4QcRB/CsM6ZmE8t/69kt0Bgq&#10;ogBY1R7om6pNuNi5AGKoWuqJtpCto9HUbTJhshKuA8RQtWLoesrtSDpqNMoOMtecaSrYSBTAxUat&#10;C3p2xW88C5qp+CRww3rmYqPWBexlZ9Y8bNRUbO4NjrljzrQuYD9T69nlQbBWMZ+4/Cg2rqMzrQtw&#10;8VxpbaTRdIaO89ToNqaMsxOB8SyehorEMUu1YwcQ5T76G7FTPdU1lkpK7be9Z6U2xZzsWW1dcmao&#10;SF9NVDE65mzQfglRXP7nQKOhwpIb2Szn6UxbE824mcl9rWsQWwiKAejKoDaD1gUN67TL4y2oEGqX&#10;f20KO7eEYz32jiGicq1jM4GHi1oViB529aWJmo5tHy5DztR2Dvj/Hi1siJDvkMdZVx+mInQkOOrR&#10;i4aIPa/IpseyGrQlITVsrnFpooZtrxtXtNhUeJIWcIXcDRHZUaw4DzZMjScpX5cNZ4jIY1Ow6fED&#10;TWWo7Hj3mAOGiOw8EVXPfJnaUC/mDZG7OJTVTil7LA9PgaMl8mPe1HoSgXLZAoaILPMWb86hN0yF&#10;qLsvozfaoSfX5OlLWxDuvjQRIUOJyXn60gaEhLpcONRExAJZ+Vw41CpAShE9esOWlyJgsytZZ0o/&#10;2crqkmVDRNKDekQPNkwBKPkbTykGlrwSFNxFkOiZL1M2Kgl7j543RCTg2o0rI27qQCl2c0WGDVFD&#10;RwShHDg0paDOHQ0kGRQPJSPo2SLZ2FpQ1iFXfMVQTXj4nqKMxlaDTmzm8siXoaImj+3RHhYaDTAN&#10;lDs7DERTeTrhUY2uvrQGcFu+k6airIV9355xabVB9fvUeQxfU0o6dj0Ws6MvUxYaI58OHhqqEW3j&#10;2S1EAaRCr+RvXRkzQ0WEm3MsPOMyngr2hmfHENV/6gvx9vCbPX1pR6Vlu58rfTtrqpE0oG++tAYQ&#10;X8p1HJIpKsXXm1weOmflqQIhYsCu8LahSgHWdXPeVJZ69wYTAldf6J8vrTdaTmJw6Q1TXUo+iKpK&#10;Dza0BugI1bnseVNfSgDS5+qZClMOi8BF9Miy1jbuvky1KFtA8GIdfRkqErZs23Xw0NSLkr/buCqD&#10;DNWAVHqKdDnrQSGKchYShp5xaSq3LJua0XCkhaeCwFCxrcy10ZX50eOiesZTi26p3CUmW603MHo3&#10;ruIqQyVxTperZ+pNYy3xeozIEM24va6ojS04JZmD3+voSysbQl+yMW1dHW612sAul+JRR1+aasIH&#10;cFVx2ZpT2ULu6kurDUqWZDFfHReREwVD71JpqYaRNJqDh5xXq/tynu5jqcJGbYeap3pW94XZ6ynL&#10;tFQci0YxkIeH2nBoCRF5kh2tKVMl0yTBHsd8abVBSSZ7S9ZxiLeluEH8FWfP05dWGxykOOLcrGKe&#10;qLzuC9PGY7JhwCsq7DVXZaulwtGTrcAOHmoNwMFUcq6NY1yaSgqwfPKlNQD1PxLrcfSlqTg9lWpH&#10;z7i0BvCe9sjGM8X5mLt09GVKRkcqBlzjMlRoEdd5umSw1BdSDMiJvw4eGirZ69V69KEpGAW7rjpk&#10;zh9WX5iMlHUcmnrRkXIVT9gGHa37Qvd6ohukHBXVxOlALn1oqIg3jJ71i7yt6ovlVc4PXce8oaKY&#10;xnWuC3lb1RcpOtL8nr40VTxTwjFdWgGwXYCQtGtcmoyQiEuUTXkp1fGEbV3j0nojHmriGJdWAMQc&#10;WS0c9gaek+J8PC1jvS9bI9rMbHr1yLIhizF9R19abVCdyjlVrr40mcS+Paq3qA+lONHXl9Yb+ACe&#10;qA1VOorx7l1qlsy5TY36TNMXCsCTQrRkHrPGVIWSBxS15pBjQ+YekxZ+2VNEyb2nL03WknR04UIL&#10;PzVa1N+5xmXI2KHr4qEWfgl6uXaZtq0hCwdWOWRLCz8YJLPkGpchc47L1ILi1yDHnvkyZPGUmPVx&#10;mVJQdAYhEc+4DBli7EkQkSDTstXgHXJy/fo6aci8OsOUj5J/YQuYa1xa1Tg3nFKMqccVtuZ71hND&#10;FvOAjvnSpgaRDfaKeNZJUz1KDa4na0MZvhoX5UCtpwLdUnmXE1M5StW0U+0askJlcBnIl3zdx+4h&#10;3wCy/+0lXQHC3+64lUTua5EbQV6PZ7mMRd8HwoUt+edfwnUeNAmVvL1CzIqqieOFJ15ipEQTh5tV&#10;3D2DX03chatWvD2DY03cVxEDTE0cbrlxfzZI08RjVc+sHZp4qiJmMdDEcxUx2l0Tb6uIxTfU1PyW&#10;e3G8kyXuniGvQ5l4cIa8DmfilBnyOqSJn2XI67AmrpMhr0Ob+FCGvA5vckeCIa9DnLg6hrwOc+KG&#10;GPI61Ilnocn5XYM62YVmyOtQJ26DIa9DnXgChrwOdWLcG/I61InxbcjrUCc7ugx5Hepkr5Uhr0Od&#10;WL2GvA51bYE6ftfARmxT3Tu/q8gL1GF+VpEXqMOirCIvUIdtWUVeoA67r4q8QB2mXBV5gTqMuiry&#10;AnVYXFXkBerYtFNFXqCObTg15LIlRqOO31XkBerY9FJFXqCObSxV5AXq2JhSRV6gjg0qVeQF6tg8&#10;UkVeoI4jwKvIC9SxwaOKvEAdWzaqyAvUsQmjhlw2X2jU8buKvEAdGyWqyAvUsfWhirxAHZsZqsgL&#10;1LE9oYq8QB07DqrIC9RxpnQVeYE69gVUkReoo9S/irxAHSX/NeRSgK9Rx+8q8gJ11NhXkReoi/eB&#10;un0ZqXw3H1+HOqmAN+R1qJP6dENehzqpUzfkdaiTs4YNeR3q5ARhQ16HOqn1NuR1qJPybU3O7xrY&#10;SEW2Ia9DnRRZG/I6XSd104a8DnVSCm3I61An1c2GvA51UrBsyOtQJzXIhrwOdVJWbMjrUCeVwoa8&#10;DnVS/KvJ+V2DOqnnNeR1qJMSXUNehzqpujXkdaiTQlpDXoc6qY015HWok3JXQ16HOqlgNeR1qJOi&#10;VENehzqpTjXkdaiT0lFNzu8a1Ek1qCGvQ52UhRryOtRJzaYhr0OdFG8a8jrUSWWlIa9DnVRLGvI6&#10;1EnZpCGvQ51UQhryOtRJcaMhr0MdOR5LL/9Qg7twgqX+APmHugYK6MkxlXUNFOCToyfrGijgxyan&#10;ygYKAFKjU9lAAUE59rFuCAUI5QTIugYKGMqpjnUNFECUIxerGrhKWFRnLAoVKEcj1n1BiUSyGHUN&#10;lEgkj1HXQIlEMhl1DZRIJJdR10CJRLIZdQ2USCSfUddAiUQyGnUNlEgkp1HVQJnEkKP46hookUhe&#10;o66BEolkNuoaKJFIbqOugRKJZDfqGiiRSH6jroESiWQ46hookUiOo66BEolkOeoaKJFYmdcIx72Z&#10;xbUys9FIJY1toBKJUh5jG6hEopTK2AYqkSiFLLaBSiRKdYptoBKJUqliG6hEohSS2AYqkSinkdkG&#10;KpEoJ4zZBip1Ypns4Oj7OlmQM73MF1TmO9hcXDZQiUQ5e8t+QSUS5RQu20AlEuWMLNtAJRLlrlPb&#10;QCUS5Swr20AlEuV8KttAJRLlzCnbQCUSywSIHCxVpZXlbCjzBZU5EA4vLRuoRKKc4WS/oBKJci6T&#10;baASiXLYkm2gEolyoaZtoBKJciySbaASiXLWkW2gEoly6pFtoBKJZVKEEwnqkChHDZkvqMyLsAW6&#10;bKASiWVqhCs3K4dQIpFsSZU0lukRjjWvbKBEIhmTui8okUjOpK6BEolkTeoaKJFI3qSqgTJRwrad&#10;ygZKJJI7qfuCEolkT+oaKHUi+ZO6BkokkkGpa6DUieRQ6hookUgWpa6BEonkUeoaKJFIJqWugRKJ&#10;5FKqGiiTJ1zZXdlAiUTyKXVfUCKRjEpdAyUSyanUNVAikaxKXQMlEsmr1DVQIpHMSl0DJRLJrdQ1&#10;UCKR7EpdAyUSya9UNVAmVJrKjAobSIrFlX+o+4ISiWRZ6hookUiepa6BEolkWuoaKJFIrqWugRKJ&#10;ZFvqGiiRSL6lroESiWRc6hookUjOpaaBcLyDNvPkH+oaKJAohzjUNVAgUU5mqGugQKIct1DXQIFE&#10;OUOhroECiXIwQl0DBRLltIO6Bgokcvl0ZQMFEtlDW9lAgUQ5bKBqCGWOheMTKhsokViZYwlb+40s&#10;VOZYwn5920AlEsvNIbKXv46JJRIrcyxhk70dQiUSyy0iHONWOYQSiZU5lrBb3Q6hEolljoVt8nVD&#10;uNoqUplj4RZ0u7zLP1Th4Gq7SGWOJWzrNkyszLFwf0A5hEqdeLVppDLHwn0a5RdUIvFq40hljqW9&#10;2jpSmWPhELliCJU5Fg56LBuoXJ3LHItsZa5CYpljaSv3kIQ9xgaJlbtI2jLHIv9QN4Ryda7cScJd&#10;K+UsGCTGYuG0Ofd02L/dPX24f7q/e/tw/3Z/d/pwf7q/+/jh/qN8Ndt1d2+ypzf/9e7rh3u5q4Nz&#10;ue7vHsLfe85UCjt7n4+/Hv7zGN58ky2+EwdxpZoeThoaOLApMeLy4v6Xj4/7fz78tyEbOMMzijNk&#10;W67pTl8SG+X4zFRPykFkXKkUAMJ3xqczl4FnWg5SuCyppqNb3bJvndOrAuc4B4hzkcLX5oY5dWMj&#10;t3sCDY7hG7kGR3/UDMHyUTM33uaR2o7sr/jF4Q733DC3LcZg0aVbLmuPBifHE3DQo/0oOXxooWW0&#10;y/LtGC2cyg1zV2Mswc/dhjOAc8NcZBd9peWpYTJXXiwL3mq3XEHG+RuZyVzZZtg4gaRUwcbcsgve&#10;jPabcLJs3T8dz4cA3QvMIqvlKPqUc0HMh3nxwy8v2qYSGWcapSwDZGMfQxiZGSPX+aZySZ5ysJsZ&#10;0Qim0sKAHuD8pkWdrbJq5OC2pEvY6i/w04jjbp5RrrYVPHbjzIyYp9PQpUVdbl7iBk95KoK/3i2Q&#10;SvECjpvg6G7b8Mzwc7czl34Z6Ru3czhXN3wUx59eYjWObrkmIDfMLXUxVrYweWy3Ke3KeAaOfzej&#10;5a6AlBKFF5yeVDHabuC+i8TGgbm1DWvAIJoxlLx8FFewpDQmM88BURXdcpp32hAgkOK6CDMe0zAX&#10;2Qaz/tLtN1BczO03xWBALWfR76iOW7IMFzF4etEKOR74lpiE4CzaLb+W/0zywlkZgDVCc+Ep4Muv&#10;2Q9VQpYUN7fCT7FEZhmzTFPSRzfmv0Nh5w4r0S63U1yRLt2KwOan10LGQrRISh3sBvREVoOc3MEh&#10;zXr+47GXiYFc6FSIIIcYpW35yAKQDdi5ku3M7Mhe7iThZss8JyjhTJRfy3+m1zmEMCtiA+38Wv4z&#10;vc4ZPSmNir0lh1smdZNf+7ZObseGg4Hih21GDvzOBuO3wNjyStoUQdCAuxGv+jK6Jn5gi9GQjnEg&#10;VDFwOavmNxedccVr+oZpk5iTQdBy7naGM1cnbS8RbNPRd4YoI4xrHoFXLvy8HuItiWA554aB8FVC&#10;xs2M5pvRH8nWJTorR02ap5yok/KZcjohVxylCbEd2V+JVXJxZBQ1zgTmplGj4bl5o0v2ldyyt4nb&#10;DhdWceN2ynoAWnRcnhvbkf2VuuX48IQ4OWIeO8CMh9OZE+ZZnUbOGbVP6TYZFRhpmGr+0cr5rUmx&#10;yOHFMRi4jIc7KNLU0y3jsd2i5ZYpWD75ShBvjlazERmO4rh0i4GZlBJM5vhGOwXheNuECxTJZau2&#10;xaP5lZgc7IhEihBYowH3j2u089MNx9MZJnOhQSob4k417iqpgBQngSWDHjR2nM1pGgbdaYsWSMbs&#10;C0bswgsS+0nz896IIPjnVq6ni76UCNAUKwouDU/hwnhsFZ5yKV0IQF6efkNm7Wx+W+jDGd9JjFCI&#10;XFmTvvui12xTcYaom9ikFaeZMXPi2py/ilw2/lCcIa5IG2KgaHkqJ5Hmp6zwl3SjgcLNbrl5Pfk+&#10;zAGt2BkStZcV2LVK0PPHFVGXyo/VbonaXDCFAxXTUnk84dqINJ4t91yVaBWbOKGV0V4SSuvdXiQI&#10;zY582dFy80x2qjZcFld8FCKS/UBEhAN+/XjkQPA0P+QMtl2pa+TiijAe4vmbKQY+Fl5wlGj2iTfg&#10;In6UT9dw4mESXBrGCjDWJOtvOL9RTHaecgeqkU15GtMV5AgA3xKdNUzOy3xW5c3tJT2/lv/Mry9q&#10;lC+ALVlS8mu3ACunAmaDkM/iHhnz2XoKrznNtTgp0oW+5xLiiinE918miY+14smCzR2VCZIEEGKC&#10;ME8hqjycXxsUDoGLS2zN8PLWaDnNdEjVhnL7glzDGWMzIeaByxWiMaFh/mqXCzGplhWbMyIrXEHu&#10;cSJqk8bD0KyNwRKASRyfzjh7cdVdRouzncw0Dh/sOfjVLSdyCXKqaOPWD7IcdrQcCJsNhVkiE8Z0&#10;/qbatWz9jt7GckprIFfQcY5k+uzvq225KDBygnxk2rWVOaGeYZPZz90y0kQ3shotcf91RLCeRbeV&#10;8ELHte4GENyokD+HM5yteuP4zjzAFsOxQpFQdsy6IG4dxfgbKbjTIBSs5IcjvZqH6INMyYHecf33&#10;KS+ulsyUnMJeLAFccZn75KxV67v3RJISZY8EVDjn4fa2OBSiPQXAwjmL+eGI1afH2XEGc2J8z8HK&#10;l8qz1fkMp22mZrnCLM5KRlA4HjM9xCS3EULV58BeuaiRXLwNJ2HGZtGmyLceSrjqLT3kTE+r6ML5&#10;z/GhxFgvyd/VcU6Yd2lW4tWVus94ymZsF9sUrWGe4qalHeFovG4Tp9s1Um7R5ubK2PANjUK0OQP7&#10;+qmIaJpTTBBZor2RNACZvxcdQKxTj4ZlJMNz6iauJTAPubMl9ymXLPsXKBCZHTCMmK6IK6EzUrO8&#10;x8m6us9wVnmaU6IvFeMMt78mSmnVNBuu1ksPJVhvxhnO9k4PsZArZjTcMp4o+Vir4uTqwDTbXPoo&#10;06cUFfKDFglaDKVQExkNp7kmStb+mOrOMgrCsgE94CraFRqDIztWwqAKw1zLKBaFXT2UXiDMJupO&#10;jRPrIwWe0wWn8tAlLchZhgnXSshqoZuVI4gjExDlwiQIZyGnh2j8Cp2LHY45HGZFrvm242wuywej&#10;5GY9/UHBSImUPamIyISrcWZbMnlZl5WMxA1B7sSb/JY1FhKN3MyT+sEAt7NPpCYvx8QmJBWsWHYx&#10;APj0ucJPwcDKKxhaIJoiC95oNX5NvLJZdygLWHo2d+TP0ujsqOyvZIqzoCZCvDE7RJRkfkbqoTRt&#10;M7yxcDCp3R3iOuYFnKCnVYLgN30LIU67FKhHhPP847vQEUW05kJmGEaf1Rf5AXZdZMgVtm5xMlFh&#10;MBWuyfIJXEZHV3raLo8qbcGFiaidyYaSLwwmz4Drrvu7wIR6D1mNvApCFH6cmnj1gW70gln8HW5V&#10;1c9AUJrSBlxWdAhnUod4M2JiKelSoocqEINQP7xYwjhB5KvkoWsCdbNA0yrBcEtX5AChV7H9dZ8X&#10;A9t4EBYm3/ZAtpJzi/ghl70I0/cdEAKgLOnhk5BNGzugQfEBRLmizW1UDx+NqQ/PZHb8wbVZMpux&#10;UYJ2Nh4bsuFxpvF5bZiDbL6MKWj6DckXfxSRdYcgeKJkjFbH8g/8S2iW/J8NWiOCi//BEhWdCBcK&#10;JqI9eS0MF+npiQaJYxYEZMm63VwZ2WUnjPXsG1o/LzhR/XKFExclx0FomvyWRVCi6Qgep4ETTbMR&#10;asmUpooalNd3uMIoF6DZXuyv1CeGSLYy5WB8EzKaSVWkpel68qVeoQCNax5mOkxBDEIhsSInr4RY&#10;udnmnVkwDSxCcUXskLR1xUpBxEwMPMET0RXrds6EwdLUYphYN3iG48kPjha+V98oQaTgwxYRcJeN&#10;BAvlYxaNkEf/DW1hp+3bygbHGImMUZwBYzkvAt/XNmyNk9hI/CIsN8NzFC3Pky6SBLqWGYJGaJzY&#10;nywVtxVOBnyEG2odaYo0SPJS6JvfsmPNNHKdZ5pAhNMkbmiOqG8M1EUnTavv5I4Jt8Mlk/4lg4kj&#10;bhtBg+Yu+sSsTaqEfEDxQTi2Yl1In4TrKuoX4KeYhpESySuYTeIh5a8IAjfFNN2eecvN7yAHBwP7&#10;P/Qc7sdJfFpBTofPlQQkxjw06ztszqQAbzxE7FCjwqPo+HhFqyHDN6X6kBgtMX2ycGKmhGYRAGs+&#10;9MTp07JKUUJ06lwKS5bEXBEaI1G6z54KMYRG+ozuqHk44znFD4qOrHucqMGsXqM3r5tFc+Tp4irp&#10;Ij4n/7CsInIDqR/0aEOWmTCWlLzSveLtcp1heErOQ0oQzFNcrxQOagk4RWvRx18WSql8EBamnLRq&#10;WIKwUkEUnsbEsnkag/7hKQGpimWBrRqkfNJ4MJisqyAJFOKDsVsWhrikZk1NAoU8RQIwpk+Emmu0&#10;GC0Nqc/QMOVKCK5mI0/pNvKiw+C/kbxLmpCAL5dSuedWIntk02O35HDj6rCMh3MvqFyJT4kX2Rg0&#10;dfjcLZeeUqkQP9k3WjKf5PtCw1z+KGEMPXtMbrhZSoSH+2vi7C0fxY4CXPpISzS2JgRBvnGRSsI7&#10;1t8mDcaCnsSSpKV13dqWhH1Sa8AyVa/5RqsbpgSuHA/1CSngQpVbcgcuo+Wb01JLBQ6XZfnnlgWH&#10;opjIKOzO6I1dGuYSwmQ59tjd1qGQ17m9MtLirVTEfyGl27hGololZ6DnllvuJUAiktmRkrbqgjqA&#10;fpPhiPjUyG2DpklLM3pG4iOmW3RjsllZJsugFkVg1AfFj2JZj46Hb26xhTaJjVwTnILzC5MJzJHo&#10;jQ3jUxdyS7qFnuNTlGOFUYA3Dxvj3BJIFudZj5ZiKAptQ8PhwkPLCxbeJuUaAVRNHDhXZsrsURm6&#10;jWHOZbQ9kpnmlupqQZf+KNZB1orwUQRGMKPlqY/JvE6YJZEy3qJhqm6TiExYENYIom6wabP5REyv&#10;pnKIPEzWyaQqUmzhMlrc1VSBRU1sMqzVU1HZ4ZNJIdUEoVuW2z6tqOjm5MwuDaOFCE6EhmExTDVM&#10;Bm3bBEekK1W4+5iMvEvQT+aWYgv5Aj17A+tKUo6IDw6FnQMcgqWyiKciTe7ZZfpAaeiYmAxNF0PS&#10;jwnU2Cy07FS4UGMGRqXuHbKiJUxig1k0PbM6pQ8jLfednllLquRX84srEEu9AVBJkcee5WrfYslQ&#10;U4WOzyEx55jFlkhJfVR1KvVV8CKrlMYcIikFDC7ok7qRlCK56jk7btFV4z185twoofVFCPN7+c/l&#10;/UUC0h2lCU35PevC3KDC72RoBsGUEOdSJDEwijgilh1RllSmSo05VRg3EZy/IPUpdTy4gcHQxKnv&#10;Y3ASfuT38p/5fTRZrhAS/zVqUPX+rZGhaKlbjPxjCxijMApdDMKcD1Bl6nlKicQO3CkbvxHlmeLH&#10;V3N2s2c+Fr6VtJemEZmk5UhobtkdoVlOFS+zEGHMYCl1W7YAmzSy5REBYFaRWNUHFRZE1iX5vfxn&#10;5GmDgU+2OH5jH+wLB1rwZGR/RaKSkJZ1rHvM6HQmAnog6D6lDinJwIWKylI99vEUllCeFHu+0TRR&#10;hHC9J3pYBEc0kOpZJDZFisgV4m4EkF91bFkkRdTpuHFqPgmIZGzn1/KfkaOEKtgPk1jD4hlX1BWQ&#10;Eh6VgqcgCT0WBrxVn01URw5bjk+pLrVuFaPAOMpPyTD5bQPKnag+iqRkHIqgMaGoJnuJYmXb1RK/&#10;MRf/Krm54uUtweATl+q0Sz18lgtqAZb6s05WVaOJRtzkFHKAT+j521N4q1uqGHJYi0gUYQfTMMjI&#10;RWSoCUxAs0bTUa71wm9lDQgT5Bot2luKCqOWi36QmlvZ9JQLJknFpwRt5gX76KTsKWlIojRZmu34&#10;7K+IQ6x4qb+LpNEPUt0ioMuOPHGQgZd+imRlJtNKjVPMQo9lFbuluGC0lhDRgQWrgBxT23RLeWUG&#10;nEQ140e5mIwzBC5yt7DRNixFDZkX1CbYFBlGLhHkxCnEqyK8Q7u5/IUy0eCKajbiXCRrIfvH6ik8&#10;FklOuADnFZACnrmiHxZzJa5hI3sLkuuK480yaZAcSkMyL0Bf1JA+JkfHPn4x7hcQUeOBjaipNB4M&#10;UetokMzN1TWUROEf+7UUpazszkkNS3TDjpZKu1y/mzxg/VGiOTMcUWhx5l2jpTCWiFzslrir7INT&#10;DeNxEhXMT4nlGF50qM7lo6KjCq2vW/RQXpDlLnErmexQoBo/dQv0LC/YZYTJkZ5Keb+fycn/DnMr&#10;voz1P9F3LPKpYXqxwR9cpVxRSfGtFKgIp3yjJcmxqAuMLbvwEY5ell4x01jm9BSIrCZThyWXsPDN&#10;bu3yjDTgDoeRkE2ccEwSUX4t/5lsTgJoSXPgpE4UEBav31K9LBVduoxJ9gilFTnrdLH8lybR7nb7&#10;ImFQOW5G5gFrbKTy0DEoVCkh/EiEbZXyzUxAHkz+Mxl9rKDJWYW9VHrkVSW/dmtQmHE5hd6wFUkC&#10;QmouQv40Ik+ihNi9+ilF2XlfBgEiKuVvjulWr+SMUmAXA4mpMzKI3k7YAXXsCDAiKHouIra5lAC5&#10;MKkoe+bK+rWqYO+6T1Xq18c0hVcOEPNkBVAxQVTJsE82ZkeNLSEY2QKuOM9CntSF4pBrnKoYkg3c&#10;svKqZjXjCczbGg5WvWSPNuycTAlOV5+Snk5DoW4zlXRnyaAynBBEhPF1BSbqOIWQSV6AMD+IZHtg&#10;ggKluhIMUwOVuo78RRJjsw/F8k4fxDpbYX5JJW/ukwhjAVxVhhpTxeqD1GyPVMh8w0e5JSzsT0lr&#10;A+uVRAn1OBVwZcSWCQryLM2kZoTSNaFSo5rknhFLjZYaSjCPIvuuUY345F0BlcIidZVpyrCIJeat&#10;+pToQ3rIPqB03lFGmJSnp69tKUOtsH00JdVZ1nDVD8GXjTDoh4jZ4pDbGbS/op7WlAQh4qzcGgoL&#10;sNUYmhK9WOESakrmM5ppS58X3rIwFw6hYjyMvVRm2ZHZX2mc5I6TrFxXxUliOT/EAijMIUlHRICR&#10;6pfSWy9uJfCfkIBSLXIAkpLOfbLq2FoqVcpMLLnGbJcK6dwnbp/FrX5I2YxdXtV2A5SkVEHdGmde&#10;viNXJTueekNEUngWmc5v3ZoJpQfw1NBhWrKUqMO75BRmaCj1QldyHcWtL7zVJ6tdipfgP4gLrPsM&#10;UYYwwWwsF8dfSfpliZJkV2SYS2fRTtJZqfZPNQrCculOKmTSD9E8KdQSjoAJn+rqEm8AyQoDmalF&#10;tCFp3CHZOig2H81KeZjuU0rMo0KjUI8NoTcZmyc1GXjs4U+6lQJbHIFEk9/Kf8a3lcmJrKUVUAGl&#10;eJu1LF20QZlTilR9520J/4WhjQhOnED19i1AELeUDImwg1RIYWgS3ctpBWp7ynQHnmJKhhAuJRZ6&#10;k1c3+9SUPc6QngKxQVMGbew48sLMD8DLG1NxQdT5eiZKe7NPNU6JiNk+Q947MYGKVWOcselPPKXA&#10;IdzFCnua4D1bSCMlAmVDejzKhRI4gIIgjUO8kVQlhBskNS089GFfXK7YJ9HXYsMYDlLeWn0j7Uko&#10;NcVrU7jR2yeJ9LxrnqSXQFANhfheThBRoVoW8iPjiUO18xni0YG3lBoVJ1WR7cyH8HB+V3F6FsXu&#10;MsMynzhWko91jxOvN/GWkEqxZ5o4Mt5WaBbdCR80EzpYtJRksM3br7BD7VlqliXCBp/IMEohjAyF&#10;fE75UH9QXZ+EnxOHUmBTzSfFWflwJFnAYhopL0xs8MT9jB9EfU9FAIjM4lKjFkNqqk8gnQ+YIuCR&#10;NknnPslM5czOgKhGDrlkhTQYa2BEAvF4uxjidMnRaUHsWVDKdUJSYvFhnU5gfciFV9T6lTpBNr3H&#10;DxoJRkdo5nGG7cTxg9jNVLOhE8dGdn7IUFi6i6h3AxNS/QwHF6T7g5Y+gV8C2ATkK1yVBsQnDE14&#10;sNYlIw4j6Y/wQUx2tNKXPnE40gdJXK/CJbv4u6S8ihJTFGqSTkL16W6a3GMsrZWvoWgxHTLjApCE&#10;WvIw4I5ZU4h7p1UjlfwrPOM5ioMRxi9rp18daM6xXFvpC3Gh1CyAtSZv2CeSTBsJ5fiXa0I6uc7w&#10;BmQvh4RIsVuxxslmuYRnIBvdfRdnAQ9p2MAhTjYg7K61Kf5XLgXk1Kt0DWCeTLVcp7Or3OodfZBQ&#10;iYmIO2v6JOeBDpApw8NLB0MsfWJtpUhL2I5csaTQUTI4L8prafZy0EbKTSkMUUImlpN8kJz0F31k&#10;F2+VwkwpFd0s9nLSbHjBRW0up791KWaUEhBe3lL6vUm8JV4rYUbVJ0FKlGgcCiAp3H10eio9k30Q&#10;0fV2jZN49VJDSXyo8K75hhTs7MVfMLLLMWPiEwbeShLNLyuckpMPXaXKoMh6YkZK9kiaRasCccME&#10;BCmbCKyiFSYfKxH2V2wWOFlzmgyBbMEKfeLQlE4mdkF8KLnfCvnkBLNcQEfWK7kaGbcophllKH1e&#10;10Oj+CUUFB6GQjthgms+k1AGynAsn2Zf2DASMYRRVCRyGHe2e8mHpXSLr09JYycOoeGtHqLeQHJC&#10;4YOwimxWaqTkLY8zmhLecaLuJMMlzSaDXcmKOsRTUhZ26UweXKBkmYsL0tU4rYsJvHP9LGESsWri&#10;d+a38p/RfeWAIskmhh4wsllS7du3XC9qbLOVSgRbDBw1HoQr15DAX9wB8xA9m3QcGx5wB1Nvthf7&#10;K34nRo5EksJ3RgNH90mtYlK6ZN/kIAf1kNVY4rWBkmLJirWZ7UU5ok4ZlLUmsYWyZXe1T4vEGGmc&#10;0OOyVeJq0m4NknCcBHECpVgRZhzEdzgHMg4kFFToQWKAEAdJDzFi8qTbXuyvFO3YsMonJRbDUIp3&#10;RCKJRkVxufGQYtrseLHU+ieTS69hbPpalLUBEDNEefY3HxKyTrIkEbWKcWIJSz2X4AClGoGeFRw7&#10;Okj6Z6+MqgTDW05Iymc+xLA7HPLNZ4P9mYYSA5+atxQP5Rg+iLaCgg3Ew/i1ElSuGGew0+NQrjck&#10;IZo5hbTsc1qYgKefrdhlh5RvnBz0JYIlvCUUZF1lXbBG4ZBNlOUaS0N53ec3j5ulcRLEseesutY2&#10;iRHeS99qdBOhNhITKXAtmstggJx0rmdYRnj9nSZqleQLZZy3+V4Pn8jClILlcgaCxR1B4jkfFofL&#10;VYEBvKyceA8+sRmK1G6luD8+caFkqFWgpD3MpGzvzzy1msP+SuPk6M5cW7ZQLtBijmQ5DUo4HLih&#10;BQG7N2/BRGDQRW75Il6S9z3e6HMTjooKfeahLB+EipTqAPPQN5+q/vK6TwJVHOsXmr3mLVYUeYv0&#10;sMYgxNWjvjVR0mng0GUo4phHEUD2y4cE5HOJiERH/LxtkKxcf5XRt/SJVuNxHMoVbhvc0fS1lXqE&#10;RTaLw0K59AkypGg5qApQbWVFjihI6dtFsfnmE0NPih9Cs5Ba3lKyItV94WFWw5cPwiZJ3nBM37lx&#10;G8IFqU+gGWbl0iygTke/xlytlhXZEp8XKsxi/3ymDJCMJCaWVasc1sqOrDDK62dwPZVwVy5EirEs&#10;vEXAiALtnEy2ivaGQrfqJu8aZnbl+oiwFC/3SIQpP7/98XB8lqsizsenx09/eHx6Cj/2D4fnw++f&#10;Tne/7riUYrffH17eMgPNm08vchNFPBhkv3v9cP/5afcWbqF4OUprkXWn89tPu/NDbC3QRzX7/Ph2&#10;OEUoPL3weV9fz+/Prz+ffvxB/vbx+OlvP5/uTm9Pvz/yFWBr97J/OHIzxv7tFKRT3vp6fv3xh9fH&#10;/Xv+f/fb89PLWf724f7h7e31/bt3ZxnK7vy74+vhhaefj6fn3Rs/T1/efTrtvj6+fHl+eodSGN9B&#10;9fbL6XCfGnl2tfG8O/31l9d/2B+fYezjx8enx7e/hebggXzUy68/P+5lQPJj/6+/Mp7HT+AKe+Vl&#10;93z4cM9j6fVOtN2nw3nP6H5+OL4c7h73xxcZZCaMzTCTj/s/Hfd/Pd+9HH//sHv5cvin8yuXh+Aw&#10;BZbY12VQ9hs+Pj2+5mmWv6fR0u06w46fPz/uDz8d9788g4fItdOBCX88vpwfHl/PXFvy/vD88cAI&#10;T//3E5fQ7M9vuzdGybgOhzAckHba/zsfHJBxfjsd3vYgc/f+M2hJ/w40lwdhBJePlvEIQu4+fv1/&#10;x0+0vPvl7Rjw9tvnUwAyHymXnhAXSgZ3/Fvo7vDb292eh0SiJa18txc/M/49ojA38gpiRTLu5C8M&#10;hu8Nnex+5Q6W+Gp+Rb5dYV1wrP6BoQRk5+8G5PJX/h/g/uX91y/Al7e+nHavD4/7n3ZvO/07vPX+&#10;0B4fjk+fDqcf/z8AAAD//wMAUEsDBAoAAAAAAAAAIQDtbO2rjwIAAI8CAAAUAAAAZHJzL21lZGlh&#10;L2ltYWdlMS5wbmeJUE5HDQoaCgAAAA1JSERSAAAAIgAAACMIBgAAAPEb2GcAAAAGYktHRAD/AP8A&#10;/6C9p5MAAAAJcEhZcwAADsQAAA7EAZUrDhsAAAIvSURBVFiFzZg9TBRBGIaf3TtiMKKRwmAjiQkU&#10;FBiJdKKxsNTEn0IbKIgVJsTSxMJCYkcllfKjjZWNllaKHQSjBQV3klwNoYFAId5rcbPnsOyuO855&#10;y5tMsTvzfe+z2dmf7wsk4ahu4BIwbA2AJWssA1tOWSXlGT2SZiVVlF8VE9OTxyMPxG1Jmw4AcW1I&#10;uuUDckrSggdAXPOSTqb5BUreI1eBN8C5lDs6bfbBU+A0MGnNlYCplNgaMAp8zrNHrkuqZ1zZtLV2&#10;UdKPhBz3MuLrxuNATBjj6gJeAkHa5ga+ZMxF+pkxFxiPE/bJOMhzoDeHka96jVciyBVgog0QkR4C&#10;I3GQTuBVGyEizRrvJsgToK8AkD7j3QS5WQBEpBsRyHFgoIWJS8Bdh/UDQGcZGOTw0+Oi88C+dRw4&#10;5isBF8rAkAeEncxHF8MWgfhq6EiB9BdNAfSHwFrRFMBaCKwUTQGsHBmQMq0Bib9HXB/nryHwHah7&#10;QKwDHdY4Brx1iP8FfAuBXWDVAyQp8TuH9avAXvQqft9CEFd9gD/fhCmgWgBEBXhmg+wC4wWAjAN7&#10;Ngg0fvFn2gjxAliMDuKf68c0ao//rZrxaioOsg08ALIq88s5jDoy5mQ8duyT5YSFH4FrpFd6j0yy&#10;ZeAMjVrovjUfVXpJqgFjwKfDeNm172uH2vZvWjA5/7kbcEd+3YBNNToK3m0JJJ2VNCep6gBQNTG5&#10;+iNp3YAsdXOwW5TUMVrCsWP0G5QAifgZ5RtYAAAAAElFTkSuQmCCUEsDBBQABgAIAAAAIQCA1e3C&#10;3QAAAAcBAAAPAAAAZHJzL2Rvd25yZXYueG1sTM5Ba8JAEAXge8H/sEyhN93EmlLTbETE9iSFaqH0&#10;NmbHJJidDdk1if++68keh/d482Wr0TSip87VlhXEswgEcWF1zaWC78P79BWE88gaG8uk4EoOVvnk&#10;IcNU24G/qN/7UoQRdikqqLxvUyldUZFBN7MtcchOtjPow9mVUnc4hHHTyHkUvUiDNYcPFba0qag4&#10;7y9GwceAw/o53va782lz/T0knz+7mJR6ehzXbyA8jf5ehhs/0CEPpqO9sHaiUXCDewXLeAkixMl8&#10;AeIYaoskApln8r8//wM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ECLQAUAAYACAAAACEAsYJntgoB&#10;AAATAgAAEwAAAAAAAAAAAAAAAAAAAAAAW0NvbnRlbnRfVHlwZXNdLnhtbFBLAQItABQABgAIAAAA&#10;IQA4/SH/1gAAAJQBAAALAAAAAAAAAAAAAAAAADsBAABfcmVscy8ucmVsc1BLAQItABQABgAIAAAA&#10;IQCVR8yEOTQAAF4JAQAOAAAAAAAAAAAAAAAAADoCAABkcnMvZTJvRG9jLnhtbFBLAQItAAoAAAAA&#10;AAAAIQDtbO2rjwIAAI8CAAAUAAAAAAAAAAAAAAAAAJ82AABkcnMvbWVkaWEvaW1hZ2UxLnBuZ1BL&#10;AQItABQABgAIAAAAIQCA1e3C3QAAAAcBAAAPAAAAAAAAAAAAAAAAAGA5AABkcnMvZG93bnJldi54&#10;bWxQSwECLQAUAAYACAAAACEAqiYOvrwAAAAhAQAAGQAAAAAAAAAAAAAAAABqOgAAZHJzL19yZWxz&#10;L2Uyb0RvYy54bWwucmVsc1BLBQYAAAAABgAGAHwBAABdOwAAAAA=&#10;">
                      <v:shape id="Freeform: Shape 162" o:spid="_x0000_s1027" style="position:absolute;width:337820;height:337185;visibility:visible;mso-wrap-style:square;v-text-anchor:middle" coordsize="2517880,2514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4CyxAAAANsAAAAPAAAAZHJzL2Rvd25yZXYueG1sRE9Na8JA&#10;EL0L/Q/LFLzpplaLpK5SbIUiFTQRobcxOybB7Gya3WjaX+8ehB4f73u26EwlLtS40rKCp2EEgjiz&#10;uuRcwT5dDaYgnEfWWFkmBb/kYDF/6M0w1vbKO7okPhchhF2MCgrv61hKlxVk0A1tTRy4k20M+gCb&#10;XOoGryHcVHIURS/SYMmhocCalgVl56Q1Co7jj+ef74zayeH93HbpJv1ab/+U6j92b68gPHX+X3x3&#10;f2oF47A+fAk/QM5vAAAA//8DAFBLAQItABQABgAIAAAAIQDb4fbL7gAAAIUBAAATAAAAAAAAAAAA&#10;AAAAAAAAAABbQ29udGVudF9UeXBlc10ueG1sUEsBAi0AFAAGAAgAAAAhAFr0LFu/AAAAFQEAAAsA&#10;AAAAAAAAAAAAAAAAHwEAAF9yZWxzLy5yZWxzUEsBAi0AFAAGAAgAAAAhAIVvgLLEAAAA2wAAAA8A&#10;AAAAAAAAAAAAAAAABwIAAGRycy9kb3ducmV2LnhtbFBLBQYAAAAAAwADALcAAAD4AgAAAAA=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0072c7 [3205]" stroked="f">
                        <v:stroke joinstyle="miter"/>
                        <v:path arrowok="t" o:connecttype="custom" o:connectlocs="99553,327861;105559,330160;113610,333481;109776,332842;105559,331054;99553,327861;84345,314562;85751,315345;90607,318410;93674,321092;86517,316877;84089,314834;84345,314562;72716,309853;77188,313046;81789,315983;84856,318410;81278,316877;82556,318665;78466,316111;76422,314834;74377,313556;35127,276465;37189,279327;35447,277164;29261,255329;31310,258508;34760,264511;37444,269365;34888,266172;32460,262595;30288,259019;29010,255698;29261,255329;20320,246503;24409,254421;29393,263617;31693,267832;33610,271408;35016,275368;35048,276294;35127,276465;34888,276134;32204,271919;26326,262085;23770,257103;21853,252633;20320,246503;1789,153521;1278,169103;1789,173190;2428,176128;5495,197330;4601,197713;4601,202566;7029,217510;16997,244459;12780,239606;9712,229516;8179,224279;6773,218915;6006,216233;5367,213551;3962,208058;2811,202439;2300,199629;1917,196819;1022,191199;511,185579;256,182770;128,179960;0,174468;128,169103;511,163867;1150,158758;1534,156331;1789,153521;121150,9068;117827,11495;111310,13794;104664,16221;98658,17498;96869,17498;104664,14177;109776,12261;112332,11367;114760,10601;121150,9068;217124,7536;223770,8940;230415,10728;233099,12389;225687,10345;217124,7536;173802,4215;181086,4470;188370,4981;199872,6258;236549,16604;265687,32697;272076,36911;277699,40615;277316,39083;291246,52749;297380,59390;303898,65393;298275,58369;294568,54026;293035,52238;291501,50450;287412,46107;311693,71013;328434,99878;330223,100772;334057,114055;336485,126572;337636,138067;337763,143304;337763,148285;337124,157098;335974,164250;334796,168086;335080,173701;275552,299853;275143,300159;274888,300401;246262,320581;239377,322577;238139,322910;235174,324338;171501,337185;122858,329835;111519,325687;110160,325307;105687,323647;86901,314834;81022,310491;74121,305510;66965,300018;60575,294526;55208,291205;61981,297591;69010,303977;65176,301934;59808,297080;53802,290694;50735,287246;47668,283797;52652,287629;42843,275687;37955,267906;35860,265107;27666,251627;21584,239009;25303,250462;12652,217638;6518,187368;7668,199757;8818,206270;10224,212401;12524,226323;10735,223385;8434,216488;6518,208058;6134,199757;4728,174212;4728,168209;4728,165272;4856,162334;5112,156459;5623,150711;5879,147902;6262,145092;7157,139472;9712,128360;18786,107158;23259,104668;23536,104345;27666,95775;34714,85035;33738,86084;31054,88256;35272,80081;28626,89916;25176,94769;28243,86851;32204,80081;36805,73312;43195,64372;42428,64372;40511,65904;37572,68842;23131,89916;20319,95536;17763,100772;13418,109202;12396,107414;13930,102688;16613,96430;24281,82125;28626,75611;32460,70247;36677,64883;39361,61817;42045,58880;46645,54537;48307,53899;67093,36145;72077,32824;77188,29759;82300,26949;87540,24395;90096,23118;92779,21968;98019,19797;108754,15837;131374,8174;138402,7280;144153,7025;150543,6769;159616,6131;162172,4726;167284,4343;173802,4215;171246,0;206134,4215;196677,3704;185176,2554;179297,2427;173418,2554;167540,2810;161661,3193;150160,4343;145815,4470;141853,4853;135463,5747;133802,4726;17124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28" o:spid="_x0000_s1028" type="#_x0000_t75" alt="Phone icon" style="position:absolute;left:83820;top:8382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VnwwwAAANsAAAAPAAAAZHJzL2Rvd25yZXYueG1sRI9Ba8JA&#10;FITvQv/D8gpeRDcVWzR1FSlUBE+m6vmRfc2GZt+m2W0S/fWuUPA4zMw3zHLd20q01PjSsYKXSQKC&#10;OHe65ELB8etzPAfhA7LGyjEpuJCH9eppsMRUu44P1GahEBHCPkUFJoQ6ldLnhiz6iauJo/ftGosh&#10;yqaQusEuwm0lp0nyJi2WHBcM1vRhKP/J/qwCXLTzX3QbczqPjvy635Zdfs2UGj73m3cQgfrwCP+3&#10;d1rBbAr3L/EHyNUNAAD//wMAUEsBAi0AFAAGAAgAAAAhANvh9svuAAAAhQEAABMAAAAAAAAAAAAA&#10;AAAAAAAAAFtDb250ZW50X1R5cGVzXS54bWxQSwECLQAUAAYACAAAACEAWvQsW78AAAAVAQAACwAA&#10;AAAAAAAAAAAAAAAfAQAAX3JlbHMvLnJlbHNQSwECLQAUAAYACAAAACEAYWlZ8MMAAADbAAAADwAA&#10;AAAAAAAAAAAAAAAHAgAAZHJzL2Rvd25yZXYueG1sUEsFBgAAAAADAAMAtwAAAPcCAAAAAA==&#10;">
                        <v:imagedata r:id="rId12" o:title="Phone icon"/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 w:hint="cs"/>
                <w:color w:val="0072C7"/>
                <w:sz w:val="40"/>
                <w:szCs w:val="40"/>
                <w:cs/>
                <w:lang w:bidi="th-TH"/>
              </w:rPr>
              <w:t>การติดต่อ</w:t>
            </w:r>
          </w:p>
          <w:p w14:paraId="1378B702" w14:textId="5A001EC9" w:rsidR="0092203C" w:rsidRPr="00F25F14" w:rsidRDefault="0092203C" w:rsidP="00FB2861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</w:t>
            </w:r>
            <w:r w:rsidR="00C06CCD" w:rsidRPr="00C06CCD">
              <w:rPr>
                <w:rFonts w:ascii="TH SarabunPSK" w:hAnsi="TH SarabunPSK" w:cs="TH SarabunPSK"/>
                <w:sz w:val="40"/>
                <w:szCs w:val="40"/>
              </w:rPr>
              <w:t xml:space="preserve">02-401-9889 </w:t>
            </w:r>
            <w:r w:rsidR="00C06CCD"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ต่อ</w:t>
            </w:r>
            <w:r w:rsidR="00C06CCD"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="00C06CCD" w:rsidRPr="00C06CCD">
              <w:rPr>
                <w:rFonts w:ascii="TH SarabunPSK" w:hAnsi="TH SarabunPSK" w:cs="TH SarabunPSK"/>
                <w:sz w:val="40"/>
                <w:szCs w:val="40"/>
              </w:rPr>
              <w:t>1126</w:t>
            </w:r>
          </w:p>
          <w:p w14:paraId="191176C9" w14:textId="77777777" w:rsidR="0092203C" w:rsidRDefault="0092203C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2576" behindDoc="0" locked="0" layoutInCell="1" allowOverlap="1" wp14:anchorId="415074AC" wp14:editId="4698C3E0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221615</wp:posOffset>
                      </wp:positionV>
                      <wp:extent cx="338455" cy="346075"/>
                      <wp:effectExtent l="0" t="0" r="4445" b="0"/>
                      <wp:wrapNone/>
                      <wp:docPr id="43" name="Group 43" descr="email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8455" cy="346075"/>
                                <a:chOff x="0" y="0"/>
                                <a:chExt cx="338455" cy="346075"/>
                              </a:xfrm>
                            </wpg:grpSpPr>
                            <wps:wsp>
                              <wps:cNvPr id="44" name="Freeform: Shape 273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8455" cy="346075"/>
                                </a:xfrm>
                                <a:custGeom>
                                  <a:avLst/>
                                  <a:gdLst>
                                    <a:gd name="connsiteX0" fmla="*/ 2554038 w 2731203"/>
                                    <a:gd name="connsiteY0" fmla="*/ 843497 h 2794134"/>
                                    <a:gd name="connsiteX1" fmla="*/ 2554990 w 2731203"/>
                                    <a:gd name="connsiteY1" fmla="*/ 843497 h 2794134"/>
                                    <a:gd name="connsiteX2" fmla="*/ 2574040 w 2731203"/>
                                    <a:gd name="connsiteY2" fmla="*/ 889217 h 2794134"/>
                                    <a:gd name="connsiteX3" fmla="*/ 2554038 w 2731203"/>
                                    <a:gd name="connsiteY3" fmla="*/ 843497 h 2794134"/>
                                    <a:gd name="connsiteX4" fmla="*/ 2630238 w 2731203"/>
                                    <a:gd name="connsiteY4" fmla="*/ 810160 h 2794134"/>
                                    <a:gd name="connsiteX5" fmla="*/ 2631190 w 2731203"/>
                                    <a:gd name="connsiteY5" fmla="*/ 810160 h 2794134"/>
                                    <a:gd name="connsiteX6" fmla="*/ 2651193 w 2731203"/>
                                    <a:gd name="connsiteY6" fmla="*/ 858737 h 2794134"/>
                                    <a:gd name="connsiteX7" fmla="*/ 2630238 w 2731203"/>
                                    <a:gd name="connsiteY7" fmla="*/ 810160 h 2794134"/>
                                    <a:gd name="connsiteX8" fmla="*/ 2475759 w 2731203"/>
                                    <a:gd name="connsiteY8" fmla="*/ 697568 h 2794134"/>
                                    <a:gd name="connsiteX9" fmla="*/ 2489267 w 2731203"/>
                                    <a:gd name="connsiteY9" fmla="*/ 717767 h 2794134"/>
                                    <a:gd name="connsiteX10" fmla="*/ 2488315 w 2731203"/>
                                    <a:gd name="connsiteY10" fmla="*/ 717767 h 2794134"/>
                                    <a:gd name="connsiteX11" fmla="*/ 2444909 w 2731203"/>
                                    <a:gd name="connsiteY11" fmla="*/ 651438 h 2794134"/>
                                    <a:gd name="connsiteX12" fmla="*/ 2454977 w 2731203"/>
                                    <a:gd name="connsiteY12" fmla="*/ 665379 h 2794134"/>
                                    <a:gd name="connsiteX13" fmla="*/ 2466407 w 2731203"/>
                                    <a:gd name="connsiteY13" fmla="*/ 682524 h 2794134"/>
                                    <a:gd name="connsiteX14" fmla="*/ 2475759 w 2731203"/>
                                    <a:gd name="connsiteY14" fmla="*/ 697568 h 2794134"/>
                                    <a:gd name="connsiteX15" fmla="*/ 382337 w 2731203"/>
                                    <a:gd name="connsiteY15" fmla="*/ 565367 h 2794134"/>
                                    <a:gd name="connsiteX16" fmla="*/ 363287 w 2731203"/>
                                    <a:gd name="connsiteY16" fmla="*/ 599657 h 2794134"/>
                                    <a:gd name="connsiteX17" fmla="*/ 345190 w 2731203"/>
                                    <a:gd name="connsiteY17" fmla="*/ 635852 h 2794134"/>
                                    <a:gd name="connsiteX18" fmla="*/ 336617 w 2731203"/>
                                    <a:gd name="connsiteY18" fmla="*/ 653949 h 2794134"/>
                                    <a:gd name="connsiteX19" fmla="*/ 328045 w 2731203"/>
                                    <a:gd name="connsiteY19" fmla="*/ 672047 h 2794134"/>
                                    <a:gd name="connsiteX20" fmla="*/ 311852 w 2731203"/>
                                    <a:gd name="connsiteY20" fmla="*/ 709194 h 2794134"/>
                                    <a:gd name="connsiteX21" fmla="*/ 134687 w 2731203"/>
                                    <a:gd name="connsiteY21" fmla="*/ 1227354 h 2794134"/>
                                    <a:gd name="connsiteX22" fmla="*/ 132782 w 2731203"/>
                                    <a:gd name="connsiteY22" fmla="*/ 1502627 h 2794134"/>
                                    <a:gd name="connsiteX23" fmla="*/ 189932 w 2731203"/>
                                    <a:gd name="connsiteY23" fmla="*/ 1772184 h 2794134"/>
                                    <a:gd name="connsiteX24" fmla="*/ 469015 w 2731203"/>
                                    <a:gd name="connsiteY24" fmla="*/ 2242719 h 2794134"/>
                                    <a:gd name="connsiteX25" fmla="*/ 919547 w 2731203"/>
                                    <a:gd name="connsiteY25" fmla="*/ 2553234 h 2794134"/>
                                    <a:gd name="connsiteX26" fmla="*/ 1458663 w 2731203"/>
                                    <a:gd name="connsiteY26" fmla="*/ 2645627 h 2794134"/>
                                    <a:gd name="connsiteX27" fmla="*/ 1987300 w 2731203"/>
                                    <a:gd name="connsiteY27" fmla="*/ 2503704 h 2794134"/>
                                    <a:gd name="connsiteX28" fmla="*/ 2407353 w 2731203"/>
                                    <a:gd name="connsiteY28" fmla="*/ 2153184 h 2794134"/>
                                    <a:gd name="connsiteX29" fmla="*/ 2642620 w 2731203"/>
                                    <a:gd name="connsiteY29" fmla="*/ 1658837 h 2794134"/>
                                    <a:gd name="connsiteX30" fmla="*/ 2679767 w 2731203"/>
                                    <a:gd name="connsiteY30" fmla="*/ 1776947 h 2794134"/>
                                    <a:gd name="connsiteX31" fmla="*/ 2382588 w 2731203"/>
                                    <a:gd name="connsiteY31" fmla="*/ 2277962 h 2794134"/>
                                    <a:gd name="connsiteX32" fmla="*/ 1903480 w 2731203"/>
                                    <a:gd name="connsiteY32" fmla="*/ 2604669 h 2794134"/>
                                    <a:gd name="connsiteX33" fmla="*/ 1332932 w 2731203"/>
                                    <a:gd name="connsiteY33" fmla="*/ 2697062 h 2794134"/>
                                    <a:gd name="connsiteX34" fmla="*/ 779530 w 2731203"/>
                                    <a:gd name="connsiteY34" fmla="*/ 2538947 h 2794134"/>
                                    <a:gd name="connsiteX35" fmla="*/ 347095 w 2731203"/>
                                    <a:gd name="connsiteY35" fmla="*/ 2162709 h 2794134"/>
                                    <a:gd name="connsiteX36" fmla="*/ 116590 w 2731203"/>
                                    <a:gd name="connsiteY36" fmla="*/ 1640739 h 2794134"/>
                                    <a:gd name="connsiteX37" fmla="*/ 129925 w 2731203"/>
                                    <a:gd name="connsiteY37" fmla="*/ 1072097 h 2794134"/>
                                    <a:gd name="connsiteX38" fmla="*/ 228032 w 2731203"/>
                                    <a:gd name="connsiteY38" fmla="*/ 804444 h 2794134"/>
                                    <a:gd name="connsiteX39" fmla="*/ 382337 w 2731203"/>
                                    <a:gd name="connsiteY39" fmla="*/ 565367 h 2794134"/>
                                    <a:gd name="connsiteX40" fmla="*/ 2429260 w 2731203"/>
                                    <a:gd name="connsiteY40" fmla="*/ 494882 h 2794134"/>
                                    <a:gd name="connsiteX41" fmla="*/ 2434975 w 2731203"/>
                                    <a:gd name="connsiteY41" fmla="*/ 497739 h 2794134"/>
                                    <a:gd name="connsiteX42" fmla="*/ 2441642 w 2731203"/>
                                    <a:gd name="connsiteY42" fmla="*/ 501549 h 2794134"/>
                                    <a:gd name="connsiteX43" fmla="*/ 2468312 w 2731203"/>
                                    <a:gd name="connsiteY43" fmla="*/ 534887 h 2794134"/>
                                    <a:gd name="connsiteX44" fmla="*/ 2494030 w 2731203"/>
                                    <a:gd name="connsiteY44" fmla="*/ 569177 h 2794134"/>
                                    <a:gd name="connsiteX45" fmla="*/ 2526415 w 2731203"/>
                                    <a:gd name="connsiteY45" fmla="*/ 616802 h 2794134"/>
                                    <a:gd name="connsiteX46" fmla="*/ 2564515 w 2731203"/>
                                    <a:gd name="connsiteY46" fmla="*/ 678714 h 2794134"/>
                                    <a:gd name="connsiteX47" fmla="*/ 2582612 w 2731203"/>
                                    <a:gd name="connsiteY47" fmla="*/ 711099 h 2794134"/>
                                    <a:gd name="connsiteX48" fmla="*/ 2591185 w 2731203"/>
                                    <a:gd name="connsiteY48" fmla="*/ 727292 h 2794134"/>
                                    <a:gd name="connsiteX49" fmla="*/ 2598805 w 2731203"/>
                                    <a:gd name="connsiteY49" fmla="*/ 743484 h 2794134"/>
                                    <a:gd name="connsiteX50" fmla="*/ 2596900 w 2731203"/>
                                    <a:gd name="connsiteY50" fmla="*/ 742532 h 2794134"/>
                                    <a:gd name="connsiteX51" fmla="*/ 2578802 w 2731203"/>
                                    <a:gd name="connsiteY51" fmla="*/ 709194 h 2794134"/>
                                    <a:gd name="connsiteX52" fmla="*/ 2559752 w 2731203"/>
                                    <a:gd name="connsiteY52" fmla="*/ 675857 h 2794134"/>
                                    <a:gd name="connsiteX53" fmla="*/ 2518795 w 2731203"/>
                                    <a:gd name="connsiteY53" fmla="*/ 611087 h 2794134"/>
                                    <a:gd name="connsiteX54" fmla="*/ 2486410 w 2731203"/>
                                    <a:gd name="connsiteY54" fmla="*/ 566319 h 2794134"/>
                                    <a:gd name="connsiteX55" fmla="*/ 2458787 w 2731203"/>
                                    <a:gd name="connsiteY55" fmla="*/ 530124 h 2794134"/>
                                    <a:gd name="connsiteX56" fmla="*/ 2444500 w 2731203"/>
                                    <a:gd name="connsiteY56" fmla="*/ 512027 h 2794134"/>
                                    <a:gd name="connsiteX57" fmla="*/ 2280670 w 2731203"/>
                                    <a:gd name="connsiteY57" fmla="*/ 458687 h 2794134"/>
                                    <a:gd name="connsiteX58" fmla="*/ 2296862 w 2731203"/>
                                    <a:gd name="connsiteY58" fmla="*/ 465354 h 2794134"/>
                                    <a:gd name="connsiteX59" fmla="*/ 2400566 w 2731203"/>
                                    <a:gd name="connsiteY59" fmla="*/ 585131 h 2794134"/>
                                    <a:gd name="connsiteX60" fmla="*/ 2444909 w 2731203"/>
                                    <a:gd name="connsiteY60" fmla="*/ 651438 h 2794134"/>
                                    <a:gd name="connsiteX61" fmla="*/ 2442595 w 2731203"/>
                                    <a:gd name="connsiteY61" fmla="*/ 648234 h 2794134"/>
                                    <a:gd name="connsiteX62" fmla="*/ 2418782 w 2731203"/>
                                    <a:gd name="connsiteY62" fmla="*/ 613944 h 2794134"/>
                                    <a:gd name="connsiteX63" fmla="*/ 2393065 w 2731203"/>
                                    <a:gd name="connsiteY63" fmla="*/ 581559 h 2794134"/>
                                    <a:gd name="connsiteX64" fmla="*/ 2379730 w 2731203"/>
                                    <a:gd name="connsiteY64" fmla="*/ 565367 h 2794134"/>
                                    <a:gd name="connsiteX65" fmla="*/ 2366395 w 2731203"/>
                                    <a:gd name="connsiteY65" fmla="*/ 549174 h 2794134"/>
                                    <a:gd name="connsiteX66" fmla="*/ 2338772 w 2731203"/>
                                    <a:gd name="connsiteY66" fmla="*/ 517742 h 2794134"/>
                                    <a:gd name="connsiteX67" fmla="*/ 2280670 w 2731203"/>
                                    <a:gd name="connsiteY67" fmla="*/ 458687 h 2794134"/>
                                    <a:gd name="connsiteX68" fmla="*/ 1399608 w 2731203"/>
                                    <a:gd name="connsiteY68" fmla="*/ 153887 h 2794134"/>
                                    <a:gd name="connsiteX69" fmla="*/ 2618808 w 2731203"/>
                                    <a:gd name="connsiteY69" fmla="*/ 1373087 h 2794134"/>
                                    <a:gd name="connsiteX70" fmla="*/ 2612513 w 2731203"/>
                                    <a:gd name="connsiteY70" fmla="*/ 1497743 h 2794134"/>
                                    <a:gd name="connsiteX71" fmla="*/ 2595954 w 2731203"/>
                                    <a:gd name="connsiteY71" fmla="*/ 1606243 h 2794134"/>
                                    <a:gd name="connsiteX72" fmla="*/ 2598805 w 2731203"/>
                                    <a:gd name="connsiteY72" fmla="*/ 1612164 h 2794134"/>
                                    <a:gd name="connsiteX73" fmla="*/ 2620713 w 2731203"/>
                                    <a:gd name="connsiteY73" fmla="*/ 1667409 h 2794134"/>
                                    <a:gd name="connsiteX74" fmla="*/ 2408305 w 2731203"/>
                                    <a:gd name="connsiteY74" fmla="*/ 2112227 h 2794134"/>
                                    <a:gd name="connsiteX75" fmla="*/ 2041592 w 2731203"/>
                                    <a:gd name="connsiteY75" fmla="*/ 2439887 h 2794134"/>
                                    <a:gd name="connsiteX76" fmla="*/ 1578677 w 2731203"/>
                                    <a:gd name="connsiteY76" fmla="*/ 2599907 h 2794134"/>
                                    <a:gd name="connsiteX77" fmla="*/ 1091950 w 2731203"/>
                                    <a:gd name="connsiteY77" fmla="*/ 2569427 h 2794134"/>
                                    <a:gd name="connsiteX78" fmla="*/ 656657 w 2731203"/>
                                    <a:gd name="connsiteY78" fmla="*/ 2353209 h 2794134"/>
                                    <a:gd name="connsiteX79" fmla="*/ 339475 w 2731203"/>
                                    <a:gd name="connsiteY79" fmla="*/ 1987449 h 2794134"/>
                                    <a:gd name="connsiteX80" fmla="*/ 188980 w 2731203"/>
                                    <a:gd name="connsiteY80" fmla="*/ 1529297 h 2794134"/>
                                    <a:gd name="connsiteX81" fmla="*/ 186849 w 2731203"/>
                                    <a:gd name="connsiteY81" fmla="*/ 1498705 h 2794134"/>
                                    <a:gd name="connsiteX82" fmla="*/ 186703 w 2731203"/>
                                    <a:gd name="connsiteY82" fmla="*/ 1497743 h 2794134"/>
                                    <a:gd name="connsiteX83" fmla="*/ 186492 w 2731203"/>
                                    <a:gd name="connsiteY83" fmla="*/ 1493576 h 2794134"/>
                                    <a:gd name="connsiteX84" fmla="*/ 180586 w 2731203"/>
                                    <a:gd name="connsiteY84" fmla="*/ 1408776 h 2794134"/>
                                    <a:gd name="connsiteX85" fmla="*/ 181167 w 2731203"/>
                                    <a:gd name="connsiteY85" fmla="*/ 1388115 h 2794134"/>
                                    <a:gd name="connsiteX86" fmla="*/ 180408 w 2731203"/>
                                    <a:gd name="connsiteY86" fmla="*/ 1373087 h 2794134"/>
                                    <a:gd name="connsiteX87" fmla="*/ 183073 w 2731203"/>
                                    <a:gd name="connsiteY87" fmla="*/ 1320311 h 2794134"/>
                                    <a:gd name="connsiteX88" fmla="*/ 183979 w 2731203"/>
                                    <a:gd name="connsiteY88" fmla="*/ 1288077 h 2794134"/>
                                    <a:gd name="connsiteX89" fmla="*/ 185178 w 2731203"/>
                                    <a:gd name="connsiteY89" fmla="*/ 1278633 h 2794134"/>
                                    <a:gd name="connsiteX90" fmla="*/ 186703 w 2731203"/>
                                    <a:gd name="connsiteY90" fmla="*/ 1248431 h 2794134"/>
                                    <a:gd name="connsiteX91" fmla="*/ 1399608 w 2731203"/>
                                    <a:gd name="connsiteY91" fmla="*/ 153887 h 2794134"/>
                                    <a:gd name="connsiteX92" fmla="*/ 823345 w 2731203"/>
                                    <a:gd name="connsiteY92" fmla="*/ 112930 h 2794134"/>
                                    <a:gd name="connsiteX93" fmla="*/ 690948 w 2731203"/>
                                    <a:gd name="connsiteY93" fmla="*/ 207227 h 2794134"/>
                                    <a:gd name="connsiteX94" fmla="*/ 431868 w 2731203"/>
                                    <a:gd name="connsiteY94" fmla="*/ 411062 h 2794134"/>
                                    <a:gd name="connsiteX95" fmla="*/ 228985 w 2731203"/>
                                    <a:gd name="connsiteY95" fmla="*/ 670142 h 2794134"/>
                                    <a:gd name="connsiteX96" fmla="*/ 93730 w 2731203"/>
                                    <a:gd name="connsiteY96" fmla="*/ 971132 h 2794134"/>
                                    <a:gd name="connsiteX97" fmla="*/ 35628 w 2731203"/>
                                    <a:gd name="connsiteY97" fmla="*/ 1294982 h 2794134"/>
                                    <a:gd name="connsiteX98" fmla="*/ 55630 w 2731203"/>
                                    <a:gd name="connsiteY98" fmla="*/ 1623595 h 2794134"/>
                                    <a:gd name="connsiteX99" fmla="*/ 72775 w 2731203"/>
                                    <a:gd name="connsiteY99" fmla="*/ 1704557 h 2794134"/>
                                    <a:gd name="connsiteX100" fmla="*/ 83253 w 2731203"/>
                                    <a:gd name="connsiteY100" fmla="*/ 1744562 h 2794134"/>
                                    <a:gd name="connsiteX101" fmla="*/ 94683 w 2731203"/>
                                    <a:gd name="connsiteY101" fmla="*/ 1784567 h 2794134"/>
                                    <a:gd name="connsiteX102" fmla="*/ 153738 w 2731203"/>
                                    <a:gd name="connsiteY102" fmla="*/ 1938872 h 2794134"/>
                                    <a:gd name="connsiteX103" fmla="*/ 230890 w 2731203"/>
                                    <a:gd name="connsiteY103" fmla="*/ 2084605 h 2794134"/>
                                    <a:gd name="connsiteX104" fmla="*/ 325188 w 2731203"/>
                                    <a:gd name="connsiteY104" fmla="*/ 2219860 h 2794134"/>
                                    <a:gd name="connsiteX105" fmla="*/ 434725 w 2731203"/>
                                    <a:gd name="connsiteY105" fmla="*/ 2343685 h 2794134"/>
                                    <a:gd name="connsiteX106" fmla="*/ 558550 w 2731203"/>
                                    <a:gd name="connsiteY106" fmla="*/ 2452270 h 2794134"/>
                                    <a:gd name="connsiteX107" fmla="*/ 693805 w 2731203"/>
                                    <a:gd name="connsiteY107" fmla="*/ 2546567 h 2794134"/>
                                    <a:gd name="connsiteX108" fmla="*/ 730000 w 2731203"/>
                                    <a:gd name="connsiteY108" fmla="*/ 2567522 h 2794134"/>
                                    <a:gd name="connsiteX109" fmla="*/ 748098 w 2731203"/>
                                    <a:gd name="connsiteY109" fmla="*/ 2578000 h 2794134"/>
                                    <a:gd name="connsiteX110" fmla="*/ 766195 w 2731203"/>
                                    <a:gd name="connsiteY110" fmla="*/ 2587525 h 2794134"/>
                                    <a:gd name="connsiteX111" fmla="*/ 803343 w 2731203"/>
                                    <a:gd name="connsiteY111" fmla="*/ 2606575 h 2794134"/>
                                    <a:gd name="connsiteX112" fmla="*/ 840490 w 2731203"/>
                                    <a:gd name="connsiteY112" fmla="*/ 2623720 h 2794134"/>
                                    <a:gd name="connsiteX113" fmla="*/ 994795 w 2731203"/>
                                    <a:gd name="connsiteY113" fmla="*/ 2682775 h 2794134"/>
                                    <a:gd name="connsiteX114" fmla="*/ 1155768 w 2731203"/>
                                    <a:gd name="connsiteY114" fmla="*/ 2721827 h 2794134"/>
                                    <a:gd name="connsiteX115" fmla="*/ 1808230 w 2731203"/>
                                    <a:gd name="connsiteY115" fmla="*/ 2681822 h 2794134"/>
                                    <a:gd name="connsiteX116" fmla="*/ 2108268 w 2731203"/>
                                    <a:gd name="connsiteY116" fmla="*/ 2545615 h 2794134"/>
                                    <a:gd name="connsiteX117" fmla="*/ 2367348 w 2731203"/>
                                    <a:gd name="connsiteY117" fmla="*/ 2341780 h 2794134"/>
                                    <a:gd name="connsiteX118" fmla="*/ 2570230 w 2731203"/>
                                    <a:gd name="connsiteY118" fmla="*/ 2082700 h 2794134"/>
                                    <a:gd name="connsiteX119" fmla="*/ 2705485 w 2731203"/>
                                    <a:gd name="connsiteY119" fmla="*/ 1781710 h 2794134"/>
                                    <a:gd name="connsiteX120" fmla="*/ 2731203 w 2731203"/>
                                    <a:gd name="connsiteY120" fmla="*/ 1908392 h 2794134"/>
                                    <a:gd name="connsiteX121" fmla="*/ 2695960 w 2731203"/>
                                    <a:gd name="connsiteY121" fmla="*/ 1988402 h 2794134"/>
                                    <a:gd name="connsiteX122" fmla="*/ 2675958 w 2731203"/>
                                    <a:gd name="connsiteY122" fmla="*/ 2027455 h 2794134"/>
                                    <a:gd name="connsiteX123" fmla="*/ 2655003 w 2731203"/>
                                    <a:gd name="connsiteY123" fmla="*/ 2065555 h 2794134"/>
                                    <a:gd name="connsiteX124" fmla="*/ 2610235 w 2731203"/>
                                    <a:gd name="connsiteY124" fmla="*/ 2139850 h 2794134"/>
                                    <a:gd name="connsiteX125" fmla="*/ 2586423 w 2731203"/>
                                    <a:gd name="connsiteY125" fmla="*/ 2176045 h 2794134"/>
                                    <a:gd name="connsiteX126" fmla="*/ 2560705 w 2731203"/>
                                    <a:gd name="connsiteY126" fmla="*/ 2211287 h 2794134"/>
                                    <a:gd name="connsiteX127" fmla="*/ 2322580 w 2731203"/>
                                    <a:gd name="connsiteY127" fmla="*/ 2464652 h 2794134"/>
                                    <a:gd name="connsiteX128" fmla="*/ 1702503 w 2731203"/>
                                    <a:gd name="connsiteY128" fmla="*/ 2764690 h 2794134"/>
                                    <a:gd name="connsiteX129" fmla="*/ 1358650 w 2731203"/>
                                    <a:gd name="connsiteY129" fmla="*/ 2793265 h 2794134"/>
                                    <a:gd name="connsiteX130" fmla="*/ 1186248 w 2731203"/>
                                    <a:gd name="connsiteY130" fmla="*/ 2777072 h 2794134"/>
                                    <a:gd name="connsiteX131" fmla="*/ 1143385 w 2731203"/>
                                    <a:gd name="connsiteY131" fmla="*/ 2769452 h 2794134"/>
                                    <a:gd name="connsiteX132" fmla="*/ 1101475 w 2731203"/>
                                    <a:gd name="connsiteY132" fmla="*/ 2760880 h 2794134"/>
                                    <a:gd name="connsiteX133" fmla="*/ 1017655 w 2731203"/>
                                    <a:gd name="connsiteY133" fmla="*/ 2738972 h 2794134"/>
                                    <a:gd name="connsiteX134" fmla="*/ 976698 w 2731203"/>
                                    <a:gd name="connsiteY134" fmla="*/ 2726590 h 2794134"/>
                                    <a:gd name="connsiteX135" fmla="*/ 935740 w 2731203"/>
                                    <a:gd name="connsiteY135" fmla="*/ 2712302 h 2794134"/>
                                    <a:gd name="connsiteX136" fmla="*/ 854778 w 2731203"/>
                                    <a:gd name="connsiteY136" fmla="*/ 2680870 h 2794134"/>
                                    <a:gd name="connsiteX137" fmla="*/ 815725 w 2731203"/>
                                    <a:gd name="connsiteY137" fmla="*/ 2662772 h 2794134"/>
                                    <a:gd name="connsiteX138" fmla="*/ 776673 w 2731203"/>
                                    <a:gd name="connsiteY138" fmla="*/ 2643722 h 2794134"/>
                                    <a:gd name="connsiteX139" fmla="*/ 700473 w 2731203"/>
                                    <a:gd name="connsiteY139" fmla="*/ 2602765 h 2794134"/>
                                    <a:gd name="connsiteX140" fmla="*/ 663325 w 2731203"/>
                                    <a:gd name="connsiteY140" fmla="*/ 2580857 h 2794134"/>
                                    <a:gd name="connsiteX141" fmla="*/ 627130 w 2731203"/>
                                    <a:gd name="connsiteY141" fmla="*/ 2557045 h 2794134"/>
                                    <a:gd name="connsiteX142" fmla="*/ 609033 w 2731203"/>
                                    <a:gd name="connsiteY142" fmla="*/ 2545615 h 2794134"/>
                                    <a:gd name="connsiteX143" fmla="*/ 591888 w 2731203"/>
                                    <a:gd name="connsiteY143" fmla="*/ 2533232 h 2794134"/>
                                    <a:gd name="connsiteX144" fmla="*/ 556645 w 2731203"/>
                                    <a:gd name="connsiteY144" fmla="*/ 2507515 h 2794134"/>
                                    <a:gd name="connsiteX145" fmla="*/ 426153 w 2731203"/>
                                    <a:gd name="connsiteY145" fmla="*/ 2395120 h 2794134"/>
                                    <a:gd name="connsiteX146" fmla="*/ 309948 w 2731203"/>
                                    <a:gd name="connsiteY146" fmla="*/ 2268437 h 2794134"/>
                                    <a:gd name="connsiteX147" fmla="*/ 210888 w 2731203"/>
                                    <a:gd name="connsiteY147" fmla="*/ 2128420 h 2794134"/>
                                    <a:gd name="connsiteX148" fmla="*/ 168025 w 2731203"/>
                                    <a:gd name="connsiteY148" fmla="*/ 2054125 h 2794134"/>
                                    <a:gd name="connsiteX149" fmla="*/ 148023 w 2731203"/>
                                    <a:gd name="connsiteY149" fmla="*/ 2016025 h 2794134"/>
                                    <a:gd name="connsiteX150" fmla="*/ 128973 w 2731203"/>
                                    <a:gd name="connsiteY150" fmla="*/ 1977925 h 2794134"/>
                                    <a:gd name="connsiteX151" fmla="*/ 111828 w 2731203"/>
                                    <a:gd name="connsiteY151" fmla="*/ 1938872 h 2794134"/>
                                    <a:gd name="connsiteX152" fmla="*/ 103255 w 2731203"/>
                                    <a:gd name="connsiteY152" fmla="*/ 1918870 h 2794134"/>
                                    <a:gd name="connsiteX153" fmla="*/ 95635 w 2731203"/>
                                    <a:gd name="connsiteY153" fmla="*/ 1898867 h 2794134"/>
                                    <a:gd name="connsiteX154" fmla="*/ 80395 w 2731203"/>
                                    <a:gd name="connsiteY154" fmla="*/ 1858862 h 2794134"/>
                                    <a:gd name="connsiteX155" fmla="*/ 67060 w 2731203"/>
                                    <a:gd name="connsiteY155" fmla="*/ 1817905 h 2794134"/>
                                    <a:gd name="connsiteX156" fmla="*/ 43248 w 2731203"/>
                                    <a:gd name="connsiteY156" fmla="*/ 1735990 h 2794134"/>
                                    <a:gd name="connsiteX157" fmla="*/ 33723 w 2731203"/>
                                    <a:gd name="connsiteY157" fmla="*/ 1694080 h 2794134"/>
                                    <a:gd name="connsiteX158" fmla="*/ 25150 w 2731203"/>
                                    <a:gd name="connsiteY158" fmla="*/ 1652170 h 2794134"/>
                                    <a:gd name="connsiteX159" fmla="*/ 3243 w 2731203"/>
                                    <a:gd name="connsiteY159" fmla="*/ 1482625 h 2794134"/>
                                    <a:gd name="connsiteX160" fmla="*/ 21340 w 2731203"/>
                                    <a:gd name="connsiteY160" fmla="*/ 1142582 h 2794134"/>
                                    <a:gd name="connsiteX161" fmla="*/ 28960 w 2731203"/>
                                    <a:gd name="connsiteY161" fmla="*/ 1100672 h 2794134"/>
                                    <a:gd name="connsiteX162" fmla="*/ 38485 w 2731203"/>
                                    <a:gd name="connsiteY162" fmla="*/ 1058762 h 2794134"/>
                                    <a:gd name="connsiteX163" fmla="*/ 48963 w 2731203"/>
                                    <a:gd name="connsiteY163" fmla="*/ 1017805 h 2794134"/>
                                    <a:gd name="connsiteX164" fmla="*/ 61345 w 2731203"/>
                                    <a:gd name="connsiteY164" fmla="*/ 976847 h 2794134"/>
                                    <a:gd name="connsiteX165" fmla="*/ 67060 w 2731203"/>
                                    <a:gd name="connsiteY165" fmla="*/ 956845 h 2794134"/>
                                    <a:gd name="connsiteX166" fmla="*/ 73728 w 2731203"/>
                                    <a:gd name="connsiteY166" fmla="*/ 935890 h 2794134"/>
                                    <a:gd name="connsiteX167" fmla="*/ 88015 w 2731203"/>
                                    <a:gd name="connsiteY167" fmla="*/ 895885 h 2794134"/>
                                    <a:gd name="connsiteX168" fmla="*/ 104208 w 2731203"/>
                                    <a:gd name="connsiteY168" fmla="*/ 855880 h 2794134"/>
                                    <a:gd name="connsiteX169" fmla="*/ 120400 w 2731203"/>
                                    <a:gd name="connsiteY169" fmla="*/ 816827 h 2794134"/>
                                    <a:gd name="connsiteX170" fmla="*/ 157548 w 2731203"/>
                                    <a:gd name="connsiteY170" fmla="*/ 740627 h 2794134"/>
                                    <a:gd name="connsiteX171" fmla="*/ 177550 w 2731203"/>
                                    <a:gd name="connsiteY171" fmla="*/ 703480 h 2794134"/>
                                    <a:gd name="connsiteX172" fmla="*/ 199458 w 2731203"/>
                                    <a:gd name="connsiteY172" fmla="*/ 666332 h 2794134"/>
                                    <a:gd name="connsiteX173" fmla="*/ 222318 w 2731203"/>
                                    <a:gd name="connsiteY173" fmla="*/ 630137 h 2794134"/>
                                    <a:gd name="connsiteX174" fmla="*/ 245178 w 2731203"/>
                                    <a:gd name="connsiteY174" fmla="*/ 594895 h 2794134"/>
                                    <a:gd name="connsiteX175" fmla="*/ 269943 w 2731203"/>
                                    <a:gd name="connsiteY175" fmla="*/ 560605 h 2794134"/>
                                    <a:gd name="connsiteX176" fmla="*/ 295660 w 2731203"/>
                                    <a:gd name="connsiteY176" fmla="*/ 526315 h 2794134"/>
                                    <a:gd name="connsiteX177" fmla="*/ 533785 w 2731203"/>
                                    <a:gd name="connsiteY177" fmla="*/ 287237 h 2794134"/>
                                    <a:gd name="connsiteX178" fmla="*/ 823345 w 2731203"/>
                                    <a:gd name="connsiteY178" fmla="*/ 112930 h 2794134"/>
                                    <a:gd name="connsiteX179" fmla="*/ 1879668 w 2731203"/>
                                    <a:gd name="connsiteY179" fmla="*/ 109120 h 2794134"/>
                                    <a:gd name="connsiteX180" fmla="*/ 1932055 w 2731203"/>
                                    <a:gd name="connsiteY180" fmla="*/ 124360 h 2794134"/>
                                    <a:gd name="connsiteX181" fmla="*/ 1984443 w 2731203"/>
                                    <a:gd name="connsiteY181" fmla="*/ 142457 h 2794134"/>
                                    <a:gd name="connsiteX182" fmla="*/ 2406400 w 2731203"/>
                                    <a:gd name="connsiteY182" fmla="*/ 459640 h 2794134"/>
                                    <a:gd name="connsiteX183" fmla="*/ 2376873 w 2731203"/>
                                    <a:gd name="connsiteY183" fmla="*/ 432970 h 2794134"/>
                                    <a:gd name="connsiteX184" fmla="*/ 2346393 w 2731203"/>
                                    <a:gd name="connsiteY184" fmla="*/ 407252 h 2794134"/>
                                    <a:gd name="connsiteX185" fmla="*/ 1879668 w 2731203"/>
                                    <a:gd name="connsiteY185" fmla="*/ 109120 h 2794134"/>
                                    <a:gd name="connsiteX186" fmla="*/ 1596775 w 2731203"/>
                                    <a:gd name="connsiteY186" fmla="*/ 107215 h 2794134"/>
                                    <a:gd name="connsiteX187" fmla="*/ 1618682 w 2731203"/>
                                    <a:gd name="connsiteY187" fmla="*/ 107215 h 2794134"/>
                                    <a:gd name="connsiteX188" fmla="*/ 1658687 w 2731203"/>
                                    <a:gd name="connsiteY188" fmla="*/ 114835 h 2794134"/>
                                    <a:gd name="connsiteX189" fmla="*/ 1698692 w 2731203"/>
                                    <a:gd name="connsiteY189" fmla="*/ 124360 h 2794134"/>
                                    <a:gd name="connsiteX190" fmla="*/ 1718695 w 2731203"/>
                                    <a:gd name="connsiteY190" fmla="*/ 129122 h 2794134"/>
                                    <a:gd name="connsiteX191" fmla="*/ 1738697 w 2731203"/>
                                    <a:gd name="connsiteY191" fmla="*/ 134837 h 2794134"/>
                                    <a:gd name="connsiteX192" fmla="*/ 1777750 w 2731203"/>
                                    <a:gd name="connsiteY192" fmla="*/ 146267 h 2794134"/>
                                    <a:gd name="connsiteX193" fmla="*/ 1930150 w 2731203"/>
                                    <a:gd name="connsiteY193" fmla="*/ 206275 h 2794134"/>
                                    <a:gd name="connsiteX194" fmla="*/ 2206375 w 2731203"/>
                                    <a:gd name="connsiteY194" fmla="*/ 381535 h 2794134"/>
                                    <a:gd name="connsiteX195" fmla="*/ 2185420 w 2731203"/>
                                    <a:gd name="connsiteY195" fmla="*/ 371057 h 2794134"/>
                                    <a:gd name="connsiteX196" fmla="*/ 2175895 w 2731203"/>
                                    <a:gd name="connsiteY196" fmla="*/ 365342 h 2794134"/>
                                    <a:gd name="connsiteX197" fmla="*/ 1532005 w 2731203"/>
                                    <a:gd name="connsiteY197" fmla="*/ 108167 h 2794134"/>
                                    <a:gd name="connsiteX198" fmla="*/ 1574867 w 2731203"/>
                                    <a:gd name="connsiteY198" fmla="*/ 108167 h 2794134"/>
                                    <a:gd name="connsiteX199" fmla="*/ 1399607 w 2731203"/>
                                    <a:gd name="connsiteY199" fmla="*/ 81497 h 2794134"/>
                                    <a:gd name="connsiteX200" fmla="*/ 1348172 w 2731203"/>
                                    <a:gd name="connsiteY200" fmla="*/ 89117 h 2794134"/>
                                    <a:gd name="connsiteX201" fmla="*/ 1334837 w 2731203"/>
                                    <a:gd name="connsiteY201" fmla="*/ 91022 h 2794134"/>
                                    <a:gd name="connsiteX202" fmla="*/ 1321502 w 2731203"/>
                                    <a:gd name="connsiteY202" fmla="*/ 93879 h 2794134"/>
                                    <a:gd name="connsiteX203" fmla="*/ 1295785 w 2731203"/>
                                    <a:gd name="connsiteY203" fmla="*/ 99594 h 2794134"/>
                                    <a:gd name="connsiteX204" fmla="*/ 853825 w 2731203"/>
                                    <a:gd name="connsiteY204" fmla="*/ 217704 h 2794134"/>
                                    <a:gd name="connsiteX205" fmla="*/ 482350 w 2731203"/>
                                    <a:gd name="connsiteY205" fmla="*/ 483452 h 2794134"/>
                                    <a:gd name="connsiteX206" fmla="*/ 626177 w 2731203"/>
                                    <a:gd name="connsiteY206" fmla="*/ 327242 h 2794134"/>
                                    <a:gd name="connsiteX207" fmla="*/ 802390 w 2731203"/>
                                    <a:gd name="connsiteY207" fmla="*/ 219609 h 2794134"/>
                                    <a:gd name="connsiteX208" fmla="*/ 896687 w 2731203"/>
                                    <a:gd name="connsiteY208" fmla="*/ 176747 h 2794134"/>
                                    <a:gd name="connsiteX209" fmla="*/ 945265 w 2731203"/>
                                    <a:gd name="connsiteY209" fmla="*/ 158649 h 2794134"/>
                                    <a:gd name="connsiteX210" fmla="*/ 993842 w 2731203"/>
                                    <a:gd name="connsiteY210" fmla="*/ 142457 h 2794134"/>
                                    <a:gd name="connsiteX211" fmla="*/ 1194820 w 2731203"/>
                                    <a:gd name="connsiteY211" fmla="*/ 95784 h 2794134"/>
                                    <a:gd name="connsiteX212" fmla="*/ 1399607 w 2731203"/>
                                    <a:gd name="connsiteY212" fmla="*/ 81497 h 2794134"/>
                                    <a:gd name="connsiteX213" fmla="*/ 1362475 w 2731203"/>
                                    <a:gd name="connsiteY213" fmla="*/ 222 h 2794134"/>
                                    <a:gd name="connsiteX214" fmla="*/ 1783465 w 2731203"/>
                                    <a:gd name="connsiteY214" fmla="*/ 57685 h 2794134"/>
                                    <a:gd name="connsiteX215" fmla="*/ 1748223 w 2731203"/>
                                    <a:gd name="connsiteY215" fmla="*/ 51970 h 2794134"/>
                                    <a:gd name="connsiteX216" fmla="*/ 1711075 w 2731203"/>
                                    <a:gd name="connsiteY216" fmla="*/ 48160 h 2794134"/>
                                    <a:gd name="connsiteX217" fmla="*/ 1612015 w 2731203"/>
                                    <a:gd name="connsiteY217" fmla="*/ 28157 h 2794134"/>
                                    <a:gd name="connsiteX218" fmla="*/ 1561533 w 2731203"/>
                                    <a:gd name="connsiteY218" fmla="*/ 21490 h 2794134"/>
                                    <a:gd name="connsiteX219" fmla="*/ 1511050 w 2731203"/>
                                    <a:gd name="connsiteY219" fmla="*/ 16727 h 2794134"/>
                                    <a:gd name="connsiteX220" fmla="*/ 1460568 w 2731203"/>
                                    <a:gd name="connsiteY220" fmla="*/ 12917 h 2794134"/>
                                    <a:gd name="connsiteX221" fmla="*/ 1410085 w 2731203"/>
                                    <a:gd name="connsiteY221" fmla="*/ 11012 h 2794134"/>
                                    <a:gd name="connsiteX222" fmla="*/ 1359603 w 2731203"/>
                                    <a:gd name="connsiteY222" fmla="*/ 11965 h 2794134"/>
                                    <a:gd name="connsiteX223" fmla="*/ 1333885 w 2731203"/>
                                    <a:gd name="connsiteY223" fmla="*/ 12917 h 2794134"/>
                                    <a:gd name="connsiteX224" fmla="*/ 1309120 w 2731203"/>
                                    <a:gd name="connsiteY224" fmla="*/ 14822 h 2794134"/>
                                    <a:gd name="connsiteX225" fmla="*/ 913833 w 2731203"/>
                                    <a:gd name="connsiteY225" fmla="*/ 98642 h 2794134"/>
                                    <a:gd name="connsiteX226" fmla="*/ 931930 w 2731203"/>
                                    <a:gd name="connsiteY226" fmla="*/ 89117 h 2794134"/>
                                    <a:gd name="connsiteX227" fmla="*/ 946218 w 2731203"/>
                                    <a:gd name="connsiteY227" fmla="*/ 82450 h 2794134"/>
                                    <a:gd name="connsiteX228" fmla="*/ 982413 w 2731203"/>
                                    <a:gd name="connsiteY228" fmla="*/ 66257 h 2794134"/>
                                    <a:gd name="connsiteX229" fmla="*/ 1013845 w 2731203"/>
                                    <a:gd name="connsiteY229" fmla="*/ 54827 h 2794134"/>
                                    <a:gd name="connsiteX230" fmla="*/ 1060518 w 2731203"/>
                                    <a:gd name="connsiteY230" fmla="*/ 40540 h 2794134"/>
                                    <a:gd name="connsiteX231" fmla="*/ 1128145 w 2731203"/>
                                    <a:gd name="connsiteY231" fmla="*/ 24347 h 2794134"/>
                                    <a:gd name="connsiteX232" fmla="*/ 1171008 w 2731203"/>
                                    <a:gd name="connsiteY232" fmla="*/ 16727 h 2794134"/>
                                    <a:gd name="connsiteX233" fmla="*/ 1194820 w 2731203"/>
                                    <a:gd name="connsiteY233" fmla="*/ 12917 h 2794134"/>
                                    <a:gd name="connsiteX234" fmla="*/ 1220538 w 2731203"/>
                                    <a:gd name="connsiteY234" fmla="*/ 10060 h 2794134"/>
                                    <a:gd name="connsiteX235" fmla="*/ 1362475 w 2731203"/>
                                    <a:gd name="connsiteY235" fmla="*/ 222 h 279413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</a:cxnLst>
                                  <a:rect l="l" t="t" r="r" b="b"/>
                                  <a:pathLst>
                                    <a:path w="2731203" h="2794134">
                                      <a:moveTo>
                                        <a:pt x="2554038" y="843497"/>
                                      </a:moveTo>
                                      <a:cubicBezTo>
                                        <a:pt x="2554038" y="843497"/>
                                        <a:pt x="2554990" y="843497"/>
                                        <a:pt x="2554990" y="843497"/>
                                      </a:cubicBezTo>
                                      <a:cubicBezTo>
                                        <a:pt x="2561658" y="858737"/>
                                        <a:pt x="2568325" y="873024"/>
                                        <a:pt x="2574040" y="889217"/>
                                      </a:cubicBezTo>
                                      <a:cubicBezTo>
                                        <a:pt x="2568325" y="873024"/>
                                        <a:pt x="2560705" y="858737"/>
                                        <a:pt x="2554038" y="843497"/>
                                      </a:cubicBezTo>
                                      <a:close/>
                                      <a:moveTo>
                                        <a:pt x="2630238" y="810160"/>
                                      </a:moveTo>
                                      <a:cubicBezTo>
                                        <a:pt x="2630238" y="810160"/>
                                        <a:pt x="2631190" y="810160"/>
                                        <a:pt x="2631190" y="810160"/>
                                      </a:cubicBezTo>
                                      <a:cubicBezTo>
                                        <a:pt x="2637858" y="826352"/>
                                        <a:pt x="2645478" y="841592"/>
                                        <a:pt x="2651193" y="858737"/>
                                      </a:cubicBezTo>
                                      <a:cubicBezTo>
                                        <a:pt x="2645478" y="841592"/>
                                        <a:pt x="2636905" y="826352"/>
                                        <a:pt x="2630238" y="810160"/>
                                      </a:cubicBezTo>
                                      <a:close/>
                                      <a:moveTo>
                                        <a:pt x="2475759" y="697568"/>
                                      </a:moveTo>
                                      <a:lnTo>
                                        <a:pt x="2489267" y="717767"/>
                                      </a:lnTo>
                                      <a:cubicBezTo>
                                        <a:pt x="2489267" y="717767"/>
                                        <a:pt x="2488315" y="717767"/>
                                        <a:pt x="2488315" y="717767"/>
                                      </a:cubicBezTo>
                                      <a:close/>
                                      <a:moveTo>
                                        <a:pt x="2444909" y="651438"/>
                                      </a:moveTo>
                                      <a:lnTo>
                                        <a:pt x="2454977" y="665379"/>
                                      </a:lnTo>
                                      <a:lnTo>
                                        <a:pt x="2466407" y="682524"/>
                                      </a:lnTo>
                                      <a:lnTo>
                                        <a:pt x="2475759" y="697568"/>
                                      </a:lnTo>
                                      <a:close/>
                                      <a:moveTo>
                                        <a:pt x="382337" y="565367"/>
                                      </a:moveTo>
                                      <a:cubicBezTo>
                                        <a:pt x="375670" y="577749"/>
                                        <a:pt x="369002" y="589179"/>
                                        <a:pt x="363287" y="599657"/>
                                      </a:cubicBezTo>
                                      <a:cubicBezTo>
                                        <a:pt x="357572" y="612039"/>
                                        <a:pt x="350905" y="623469"/>
                                        <a:pt x="345190" y="635852"/>
                                      </a:cubicBezTo>
                                      <a:lnTo>
                                        <a:pt x="336617" y="653949"/>
                                      </a:lnTo>
                                      <a:lnTo>
                                        <a:pt x="328045" y="672047"/>
                                      </a:lnTo>
                                      <a:cubicBezTo>
                                        <a:pt x="322330" y="684429"/>
                                        <a:pt x="317567" y="696812"/>
                                        <a:pt x="311852" y="709194"/>
                                      </a:cubicBezTo>
                                      <a:cubicBezTo>
                                        <a:pt x="216602" y="866357"/>
                                        <a:pt x="155642" y="1044474"/>
                                        <a:pt x="134687" y="1227354"/>
                                      </a:cubicBezTo>
                                      <a:cubicBezTo>
                                        <a:pt x="124210" y="1318794"/>
                                        <a:pt x="123257" y="1411187"/>
                                        <a:pt x="132782" y="1502627"/>
                                      </a:cubicBezTo>
                                      <a:cubicBezTo>
                                        <a:pt x="141355" y="1594067"/>
                                        <a:pt x="161357" y="1684554"/>
                                        <a:pt x="189932" y="1772184"/>
                                      </a:cubicBezTo>
                                      <a:cubicBezTo>
                                        <a:pt x="247082" y="1946492"/>
                                        <a:pt x="343285" y="2108417"/>
                                        <a:pt x="469015" y="2242719"/>
                                      </a:cubicBezTo>
                                      <a:cubicBezTo>
                                        <a:pt x="594745" y="2377022"/>
                                        <a:pt x="749050" y="2484654"/>
                                        <a:pt x="919547" y="2553234"/>
                                      </a:cubicBezTo>
                                      <a:cubicBezTo>
                                        <a:pt x="1089092" y="2622767"/>
                                        <a:pt x="1274830" y="2654199"/>
                                        <a:pt x="1458663" y="2645627"/>
                                      </a:cubicBezTo>
                                      <a:cubicBezTo>
                                        <a:pt x="1642495" y="2638007"/>
                                        <a:pt x="1824422" y="2588477"/>
                                        <a:pt x="1987300" y="2503704"/>
                                      </a:cubicBezTo>
                                      <a:cubicBezTo>
                                        <a:pt x="2150177" y="2419884"/>
                                        <a:pt x="2294958" y="2298917"/>
                                        <a:pt x="2407353" y="2153184"/>
                                      </a:cubicBezTo>
                                      <a:cubicBezTo>
                                        <a:pt x="2520700" y="2008404"/>
                                        <a:pt x="2601663" y="1837907"/>
                                        <a:pt x="2642620" y="1658837"/>
                                      </a:cubicBezTo>
                                      <a:cubicBezTo>
                                        <a:pt x="2656908" y="1696937"/>
                                        <a:pt x="2668338" y="1735989"/>
                                        <a:pt x="2679767" y="1776947"/>
                                      </a:cubicBezTo>
                                      <a:cubicBezTo>
                                        <a:pt x="2618808" y="1962684"/>
                                        <a:pt x="2516890" y="2136039"/>
                                        <a:pt x="2382588" y="2277962"/>
                                      </a:cubicBezTo>
                                      <a:cubicBezTo>
                                        <a:pt x="2249238" y="2419884"/>
                                        <a:pt x="2084455" y="2533232"/>
                                        <a:pt x="1903480" y="2604669"/>
                                      </a:cubicBezTo>
                                      <a:cubicBezTo>
                                        <a:pt x="1722505" y="2677059"/>
                                        <a:pt x="1526290" y="2708492"/>
                                        <a:pt x="1332932" y="2697062"/>
                                      </a:cubicBezTo>
                                      <a:cubicBezTo>
                                        <a:pt x="1139575" y="2685632"/>
                                        <a:pt x="949075" y="2631339"/>
                                        <a:pt x="779530" y="2538947"/>
                                      </a:cubicBezTo>
                                      <a:cubicBezTo>
                                        <a:pt x="609032" y="2447507"/>
                                        <a:pt x="461395" y="2317014"/>
                                        <a:pt x="347095" y="2162709"/>
                                      </a:cubicBezTo>
                                      <a:cubicBezTo>
                                        <a:pt x="233747" y="2008404"/>
                                        <a:pt x="153737" y="1828382"/>
                                        <a:pt x="116590" y="1640739"/>
                                      </a:cubicBezTo>
                                      <a:cubicBezTo>
                                        <a:pt x="79442" y="1452144"/>
                                        <a:pt x="84205" y="1257834"/>
                                        <a:pt x="129925" y="1072097"/>
                                      </a:cubicBezTo>
                                      <a:cubicBezTo>
                                        <a:pt x="152785" y="979704"/>
                                        <a:pt x="185170" y="889217"/>
                                        <a:pt x="228032" y="804444"/>
                                      </a:cubicBezTo>
                                      <a:cubicBezTo>
                                        <a:pt x="270895" y="719672"/>
                                        <a:pt x="322330" y="638709"/>
                                        <a:pt x="382337" y="565367"/>
                                      </a:cubicBezTo>
                                      <a:close/>
                                      <a:moveTo>
                                        <a:pt x="2429260" y="494882"/>
                                      </a:moveTo>
                                      <a:cubicBezTo>
                                        <a:pt x="2431165" y="495834"/>
                                        <a:pt x="2433070" y="496787"/>
                                        <a:pt x="2434975" y="497739"/>
                                      </a:cubicBezTo>
                                      <a:cubicBezTo>
                                        <a:pt x="2436880" y="499644"/>
                                        <a:pt x="2439737" y="500597"/>
                                        <a:pt x="2441642" y="501549"/>
                                      </a:cubicBezTo>
                                      <a:cubicBezTo>
                                        <a:pt x="2451167" y="512027"/>
                                        <a:pt x="2459740" y="523457"/>
                                        <a:pt x="2468312" y="534887"/>
                                      </a:cubicBezTo>
                                      <a:cubicBezTo>
                                        <a:pt x="2476885" y="546317"/>
                                        <a:pt x="2486410" y="557747"/>
                                        <a:pt x="2494030" y="569177"/>
                                      </a:cubicBezTo>
                                      <a:cubicBezTo>
                                        <a:pt x="2504507" y="584417"/>
                                        <a:pt x="2515937" y="600609"/>
                                        <a:pt x="2526415" y="616802"/>
                                      </a:cubicBezTo>
                                      <a:cubicBezTo>
                                        <a:pt x="2539750" y="637757"/>
                                        <a:pt x="2553085" y="657759"/>
                                        <a:pt x="2564515" y="678714"/>
                                      </a:cubicBezTo>
                                      <a:lnTo>
                                        <a:pt x="2582612" y="711099"/>
                                      </a:lnTo>
                                      <a:lnTo>
                                        <a:pt x="2591185" y="727292"/>
                                      </a:lnTo>
                                      <a:lnTo>
                                        <a:pt x="2598805" y="743484"/>
                                      </a:lnTo>
                                      <a:cubicBezTo>
                                        <a:pt x="2597852" y="743484"/>
                                        <a:pt x="2597852" y="742532"/>
                                        <a:pt x="2596900" y="742532"/>
                                      </a:cubicBezTo>
                                      <a:cubicBezTo>
                                        <a:pt x="2591185" y="731102"/>
                                        <a:pt x="2585470" y="720624"/>
                                        <a:pt x="2578802" y="709194"/>
                                      </a:cubicBezTo>
                                      <a:lnTo>
                                        <a:pt x="2559752" y="675857"/>
                                      </a:lnTo>
                                      <a:cubicBezTo>
                                        <a:pt x="2546417" y="653949"/>
                                        <a:pt x="2533082" y="632042"/>
                                        <a:pt x="2518795" y="611087"/>
                                      </a:cubicBezTo>
                                      <a:lnTo>
                                        <a:pt x="2486410" y="566319"/>
                                      </a:lnTo>
                                      <a:cubicBezTo>
                                        <a:pt x="2477837" y="553937"/>
                                        <a:pt x="2468312" y="542507"/>
                                        <a:pt x="2458787" y="530124"/>
                                      </a:cubicBezTo>
                                      <a:lnTo>
                                        <a:pt x="2444500" y="512027"/>
                                      </a:lnTo>
                                      <a:close/>
                                      <a:moveTo>
                                        <a:pt x="2280670" y="458687"/>
                                      </a:moveTo>
                                      <a:cubicBezTo>
                                        <a:pt x="2285432" y="460592"/>
                                        <a:pt x="2291147" y="462497"/>
                                        <a:pt x="2296862" y="465354"/>
                                      </a:cubicBezTo>
                                      <a:cubicBezTo>
                                        <a:pt x="2334010" y="502978"/>
                                        <a:pt x="2368538" y="542983"/>
                                        <a:pt x="2400566" y="585131"/>
                                      </a:cubicBezTo>
                                      <a:lnTo>
                                        <a:pt x="2444909" y="651438"/>
                                      </a:lnTo>
                                      <a:lnTo>
                                        <a:pt x="2442595" y="648234"/>
                                      </a:lnTo>
                                      <a:lnTo>
                                        <a:pt x="2418782" y="613944"/>
                                      </a:lnTo>
                                      <a:lnTo>
                                        <a:pt x="2393065" y="581559"/>
                                      </a:lnTo>
                                      <a:lnTo>
                                        <a:pt x="2379730" y="565367"/>
                                      </a:lnTo>
                                      <a:lnTo>
                                        <a:pt x="2366395" y="549174"/>
                                      </a:lnTo>
                                      <a:cubicBezTo>
                                        <a:pt x="2356870" y="538697"/>
                                        <a:pt x="2348297" y="528219"/>
                                        <a:pt x="2338772" y="517742"/>
                                      </a:cubicBezTo>
                                      <a:cubicBezTo>
                                        <a:pt x="2319722" y="497739"/>
                                        <a:pt x="2300672" y="477737"/>
                                        <a:pt x="2280670" y="458687"/>
                                      </a:cubicBezTo>
                                      <a:close/>
                                      <a:moveTo>
                                        <a:pt x="1399608" y="153887"/>
                                      </a:moveTo>
                                      <a:cubicBezTo>
                                        <a:pt x="2072953" y="153887"/>
                                        <a:pt x="2618808" y="699741"/>
                                        <a:pt x="2618808" y="1373087"/>
                                      </a:cubicBezTo>
                                      <a:cubicBezTo>
                                        <a:pt x="2618808" y="1415171"/>
                                        <a:pt x="2616676" y="1456757"/>
                                        <a:pt x="2612513" y="1497743"/>
                                      </a:cubicBezTo>
                                      <a:lnTo>
                                        <a:pt x="2595954" y="1606243"/>
                                      </a:lnTo>
                                      <a:lnTo>
                                        <a:pt x="2598805" y="1612164"/>
                                      </a:lnTo>
                                      <a:cubicBezTo>
                                        <a:pt x="2606425" y="1630262"/>
                                        <a:pt x="2613092" y="1648359"/>
                                        <a:pt x="2620713" y="1667409"/>
                                      </a:cubicBezTo>
                                      <a:cubicBezTo>
                                        <a:pt x="2580707" y="1828382"/>
                                        <a:pt x="2507365" y="1979829"/>
                                        <a:pt x="2408305" y="2112227"/>
                                      </a:cubicBezTo>
                                      <a:cubicBezTo>
                                        <a:pt x="2309245" y="2244624"/>
                                        <a:pt x="2183515" y="2357019"/>
                                        <a:pt x="2041592" y="2439887"/>
                                      </a:cubicBezTo>
                                      <a:cubicBezTo>
                                        <a:pt x="1899670" y="2523707"/>
                                        <a:pt x="1741555" y="2577999"/>
                                        <a:pt x="1578677" y="2599907"/>
                                      </a:cubicBezTo>
                                      <a:cubicBezTo>
                                        <a:pt x="1415800" y="2621814"/>
                                        <a:pt x="1250065" y="2611337"/>
                                        <a:pt x="1091950" y="2569427"/>
                                      </a:cubicBezTo>
                                      <a:cubicBezTo>
                                        <a:pt x="933835" y="2527517"/>
                                        <a:pt x="785245" y="2453222"/>
                                        <a:pt x="656657" y="2353209"/>
                                      </a:cubicBezTo>
                                      <a:cubicBezTo>
                                        <a:pt x="528070" y="2253197"/>
                                        <a:pt x="419485" y="2128419"/>
                                        <a:pt x="339475" y="1987449"/>
                                      </a:cubicBezTo>
                                      <a:cubicBezTo>
                                        <a:pt x="259465" y="1846479"/>
                                        <a:pt x="208030" y="1689317"/>
                                        <a:pt x="188980" y="1529297"/>
                                      </a:cubicBezTo>
                                      <a:lnTo>
                                        <a:pt x="186849" y="1498705"/>
                                      </a:lnTo>
                                      <a:lnTo>
                                        <a:pt x="186703" y="1497743"/>
                                      </a:lnTo>
                                      <a:lnTo>
                                        <a:pt x="186492" y="1493576"/>
                                      </a:lnTo>
                                      <a:lnTo>
                                        <a:pt x="180586" y="1408776"/>
                                      </a:lnTo>
                                      <a:lnTo>
                                        <a:pt x="181167" y="1388115"/>
                                      </a:lnTo>
                                      <a:lnTo>
                                        <a:pt x="180408" y="1373087"/>
                                      </a:lnTo>
                                      <a:lnTo>
                                        <a:pt x="183073" y="1320311"/>
                                      </a:lnTo>
                                      <a:lnTo>
                                        <a:pt x="183979" y="1288077"/>
                                      </a:lnTo>
                                      <a:lnTo>
                                        <a:pt x="185178" y="1278633"/>
                                      </a:lnTo>
                                      <a:lnTo>
                                        <a:pt x="186703" y="1248431"/>
                                      </a:lnTo>
                                      <a:cubicBezTo>
                                        <a:pt x="249138" y="633642"/>
                                        <a:pt x="768346" y="153887"/>
                                        <a:pt x="1399608" y="153887"/>
                                      </a:cubicBezTo>
                                      <a:close/>
                                      <a:moveTo>
                                        <a:pt x="823345" y="112930"/>
                                      </a:moveTo>
                                      <a:cubicBezTo>
                                        <a:pt x="776673" y="141505"/>
                                        <a:pt x="733810" y="172937"/>
                                        <a:pt x="690948" y="207227"/>
                                      </a:cubicBezTo>
                                      <a:cubicBezTo>
                                        <a:pt x="596650" y="265330"/>
                                        <a:pt x="509973" y="333910"/>
                                        <a:pt x="431868" y="411062"/>
                                      </a:cubicBezTo>
                                      <a:cubicBezTo>
                                        <a:pt x="354715" y="489167"/>
                                        <a:pt x="286135" y="575845"/>
                                        <a:pt x="228985" y="670142"/>
                                      </a:cubicBezTo>
                                      <a:cubicBezTo>
                                        <a:pt x="171835" y="765392"/>
                                        <a:pt x="127068" y="866357"/>
                                        <a:pt x="93730" y="971132"/>
                                      </a:cubicBezTo>
                                      <a:cubicBezTo>
                                        <a:pt x="62298" y="1075907"/>
                                        <a:pt x="42295" y="1185445"/>
                                        <a:pt x="35628" y="1294982"/>
                                      </a:cubicBezTo>
                                      <a:cubicBezTo>
                                        <a:pt x="28960" y="1404520"/>
                                        <a:pt x="35628" y="1515010"/>
                                        <a:pt x="55630" y="1623595"/>
                                      </a:cubicBezTo>
                                      <a:cubicBezTo>
                                        <a:pt x="59440" y="1651217"/>
                                        <a:pt x="67060" y="1677887"/>
                                        <a:pt x="72775" y="1704557"/>
                                      </a:cubicBezTo>
                                      <a:cubicBezTo>
                                        <a:pt x="75633" y="1717892"/>
                                        <a:pt x="79443" y="1731227"/>
                                        <a:pt x="83253" y="1744562"/>
                                      </a:cubicBezTo>
                                      <a:cubicBezTo>
                                        <a:pt x="87063" y="1757897"/>
                                        <a:pt x="90873" y="1771232"/>
                                        <a:pt x="94683" y="1784567"/>
                                      </a:cubicBezTo>
                                      <a:cubicBezTo>
                                        <a:pt x="111828" y="1836955"/>
                                        <a:pt x="130878" y="1889342"/>
                                        <a:pt x="153738" y="1938872"/>
                                      </a:cubicBezTo>
                                      <a:cubicBezTo>
                                        <a:pt x="176598" y="1989355"/>
                                        <a:pt x="203268" y="2036980"/>
                                        <a:pt x="230890" y="2084605"/>
                                      </a:cubicBezTo>
                                      <a:cubicBezTo>
                                        <a:pt x="260418" y="2131277"/>
                                        <a:pt x="290898" y="2176997"/>
                                        <a:pt x="325188" y="2219860"/>
                                      </a:cubicBezTo>
                                      <a:cubicBezTo>
                                        <a:pt x="358525" y="2263675"/>
                                        <a:pt x="396625" y="2304632"/>
                                        <a:pt x="434725" y="2343685"/>
                                      </a:cubicBezTo>
                                      <a:cubicBezTo>
                                        <a:pt x="474730" y="2381785"/>
                                        <a:pt x="514735" y="2418932"/>
                                        <a:pt x="558550" y="2452270"/>
                                      </a:cubicBezTo>
                                      <a:cubicBezTo>
                                        <a:pt x="601413" y="2486560"/>
                                        <a:pt x="647133" y="2517992"/>
                                        <a:pt x="693805" y="2546567"/>
                                      </a:cubicBezTo>
                                      <a:lnTo>
                                        <a:pt x="730000" y="2567522"/>
                                      </a:lnTo>
                                      <a:lnTo>
                                        <a:pt x="748098" y="2578000"/>
                                      </a:lnTo>
                                      <a:lnTo>
                                        <a:pt x="766195" y="2587525"/>
                                      </a:lnTo>
                                      <a:lnTo>
                                        <a:pt x="803343" y="2606575"/>
                                      </a:lnTo>
                                      <a:cubicBezTo>
                                        <a:pt x="815725" y="2612290"/>
                                        <a:pt x="828108" y="2618005"/>
                                        <a:pt x="840490" y="2623720"/>
                                      </a:cubicBezTo>
                                      <a:cubicBezTo>
                                        <a:pt x="890020" y="2647532"/>
                                        <a:pt x="942408" y="2665630"/>
                                        <a:pt x="994795" y="2682775"/>
                                      </a:cubicBezTo>
                                      <a:cubicBezTo>
                                        <a:pt x="1048135" y="2698967"/>
                                        <a:pt x="1101475" y="2712302"/>
                                        <a:pt x="1155768" y="2721827"/>
                                      </a:cubicBezTo>
                                      <a:cubicBezTo>
                                        <a:pt x="1371985" y="2761832"/>
                                        <a:pt x="1597728" y="2746592"/>
                                        <a:pt x="1808230" y="2681822"/>
                                      </a:cubicBezTo>
                                      <a:cubicBezTo>
                                        <a:pt x="1913005" y="2648485"/>
                                        <a:pt x="2013970" y="2602765"/>
                                        <a:pt x="2108268" y="2545615"/>
                                      </a:cubicBezTo>
                                      <a:cubicBezTo>
                                        <a:pt x="2202565" y="2487512"/>
                                        <a:pt x="2289243" y="2419885"/>
                                        <a:pt x="2367348" y="2341780"/>
                                      </a:cubicBezTo>
                                      <a:cubicBezTo>
                                        <a:pt x="2444500" y="2263675"/>
                                        <a:pt x="2513080" y="2176997"/>
                                        <a:pt x="2570230" y="2082700"/>
                                      </a:cubicBezTo>
                                      <a:cubicBezTo>
                                        <a:pt x="2627380" y="1988402"/>
                                        <a:pt x="2672148" y="1886485"/>
                                        <a:pt x="2705485" y="1781710"/>
                                      </a:cubicBezTo>
                                      <a:cubicBezTo>
                                        <a:pt x="2715963" y="1822667"/>
                                        <a:pt x="2725488" y="1865530"/>
                                        <a:pt x="2731203" y="1908392"/>
                                      </a:cubicBezTo>
                                      <a:cubicBezTo>
                                        <a:pt x="2720725" y="1936015"/>
                                        <a:pt x="2708343" y="1961732"/>
                                        <a:pt x="2695960" y="1988402"/>
                                      </a:cubicBezTo>
                                      <a:cubicBezTo>
                                        <a:pt x="2690245" y="2001737"/>
                                        <a:pt x="2682625" y="2014120"/>
                                        <a:pt x="2675958" y="2027455"/>
                                      </a:cubicBezTo>
                                      <a:cubicBezTo>
                                        <a:pt x="2668338" y="2039837"/>
                                        <a:pt x="2662623" y="2053172"/>
                                        <a:pt x="2655003" y="2065555"/>
                                      </a:cubicBezTo>
                                      <a:cubicBezTo>
                                        <a:pt x="2640715" y="2090320"/>
                                        <a:pt x="2626428" y="2116037"/>
                                        <a:pt x="2610235" y="2139850"/>
                                      </a:cubicBezTo>
                                      <a:lnTo>
                                        <a:pt x="2586423" y="2176045"/>
                                      </a:lnTo>
                                      <a:lnTo>
                                        <a:pt x="2560705" y="2211287"/>
                                      </a:lnTo>
                                      <a:cubicBezTo>
                                        <a:pt x="2492125" y="2305585"/>
                                        <a:pt x="2411163" y="2390357"/>
                                        <a:pt x="2322580" y="2464652"/>
                                      </a:cubicBezTo>
                                      <a:cubicBezTo>
                                        <a:pt x="2144463" y="2613242"/>
                                        <a:pt x="1929198" y="2718017"/>
                                        <a:pt x="1702503" y="2764690"/>
                                      </a:cubicBezTo>
                                      <a:cubicBezTo>
                                        <a:pt x="1589155" y="2788502"/>
                                        <a:pt x="1473903" y="2797075"/>
                                        <a:pt x="1358650" y="2793265"/>
                                      </a:cubicBezTo>
                                      <a:cubicBezTo>
                                        <a:pt x="1300548" y="2792312"/>
                                        <a:pt x="1243398" y="2785645"/>
                                        <a:pt x="1186248" y="2777072"/>
                                      </a:cubicBezTo>
                                      <a:cubicBezTo>
                                        <a:pt x="1171960" y="2775167"/>
                                        <a:pt x="1157673" y="2772310"/>
                                        <a:pt x="1143385" y="2769452"/>
                                      </a:cubicBezTo>
                                      <a:cubicBezTo>
                                        <a:pt x="1130050" y="2766595"/>
                                        <a:pt x="1115763" y="2764690"/>
                                        <a:pt x="1101475" y="2760880"/>
                                      </a:cubicBezTo>
                                      <a:cubicBezTo>
                                        <a:pt x="1072900" y="2753260"/>
                                        <a:pt x="1045278" y="2747545"/>
                                        <a:pt x="1017655" y="2738972"/>
                                      </a:cubicBezTo>
                                      <a:lnTo>
                                        <a:pt x="976698" y="2726590"/>
                                      </a:lnTo>
                                      <a:lnTo>
                                        <a:pt x="935740" y="2712302"/>
                                      </a:lnTo>
                                      <a:cubicBezTo>
                                        <a:pt x="908118" y="2702777"/>
                                        <a:pt x="881448" y="2691347"/>
                                        <a:pt x="854778" y="2680870"/>
                                      </a:cubicBezTo>
                                      <a:cubicBezTo>
                                        <a:pt x="841443" y="2675155"/>
                                        <a:pt x="829060" y="2668487"/>
                                        <a:pt x="815725" y="2662772"/>
                                      </a:cubicBezTo>
                                      <a:cubicBezTo>
                                        <a:pt x="802390" y="2656105"/>
                                        <a:pt x="789055" y="2650390"/>
                                        <a:pt x="776673" y="2643722"/>
                                      </a:cubicBezTo>
                                      <a:cubicBezTo>
                                        <a:pt x="750955" y="2630387"/>
                                        <a:pt x="725238" y="2618005"/>
                                        <a:pt x="700473" y="2602765"/>
                                      </a:cubicBezTo>
                                      <a:cubicBezTo>
                                        <a:pt x="688090" y="2595145"/>
                                        <a:pt x="675708" y="2588477"/>
                                        <a:pt x="663325" y="2580857"/>
                                      </a:cubicBezTo>
                                      <a:lnTo>
                                        <a:pt x="627130" y="2557045"/>
                                      </a:lnTo>
                                      <a:lnTo>
                                        <a:pt x="609033" y="2545615"/>
                                      </a:lnTo>
                                      <a:lnTo>
                                        <a:pt x="591888" y="2533232"/>
                                      </a:lnTo>
                                      <a:lnTo>
                                        <a:pt x="556645" y="2507515"/>
                                      </a:lnTo>
                                      <a:cubicBezTo>
                                        <a:pt x="510925" y="2472272"/>
                                        <a:pt x="467110" y="2435125"/>
                                        <a:pt x="426153" y="2395120"/>
                                      </a:cubicBezTo>
                                      <a:cubicBezTo>
                                        <a:pt x="384243" y="2355115"/>
                                        <a:pt x="346143" y="2312252"/>
                                        <a:pt x="309948" y="2268437"/>
                                      </a:cubicBezTo>
                                      <a:cubicBezTo>
                                        <a:pt x="274705" y="2223670"/>
                                        <a:pt x="240415" y="2176997"/>
                                        <a:pt x="210888" y="2128420"/>
                                      </a:cubicBezTo>
                                      <a:cubicBezTo>
                                        <a:pt x="195648" y="2104607"/>
                                        <a:pt x="182313" y="2078890"/>
                                        <a:pt x="168025" y="2054125"/>
                                      </a:cubicBezTo>
                                      <a:cubicBezTo>
                                        <a:pt x="160405" y="2041742"/>
                                        <a:pt x="154690" y="2028407"/>
                                        <a:pt x="148023" y="2016025"/>
                                      </a:cubicBezTo>
                                      <a:cubicBezTo>
                                        <a:pt x="141355" y="2003642"/>
                                        <a:pt x="134688" y="1991260"/>
                                        <a:pt x="128973" y="1977925"/>
                                      </a:cubicBezTo>
                                      <a:lnTo>
                                        <a:pt x="111828" y="1938872"/>
                                      </a:lnTo>
                                      <a:cubicBezTo>
                                        <a:pt x="108970" y="1932205"/>
                                        <a:pt x="106113" y="1925537"/>
                                        <a:pt x="103255" y="1918870"/>
                                      </a:cubicBezTo>
                                      <a:lnTo>
                                        <a:pt x="95635" y="1898867"/>
                                      </a:lnTo>
                                      <a:lnTo>
                                        <a:pt x="80395" y="1858862"/>
                                      </a:lnTo>
                                      <a:cubicBezTo>
                                        <a:pt x="75633" y="1845527"/>
                                        <a:pt x="71823" y="1831240"/>
                                        <a:pt x="67060" y="1817905"/>
                                      </a:cubicBezTo>
                                      <a:cubicBezTo>
                                        <a:pt x="57535" y="1791235"/>
                                        <a:pt x="50868" y="1763612"/>
                                        <a:pt x="43248" y="1735990"/>
                                      </a:cubicBezTo>
                                      <a:cubicBezTo>
                                        <a:pt x="39438" y="1721702"/>
                                        <a:pt x="36580" y="1708367"/>
                                        <a:pt x="33723" y="1694080"/>
                                      </a:cubicBezTo>
                                      <a:cubicBezTo>
                                        <a:pt x="30865" y="1679792"/>
                                        <a:pt x="28008" y="1666457"/>
                                        <a:pt x="25150" y="1652170"/>
                                      </a:cubicBezTo>
                                      <a:cubicBezTo>
                                        <a:pt x="14673" y="1595972"/>
                                        <a:pt x="6100" y="1539775"/>
                                        <a:pt x="3243" y="1482625"/>
                                      </a:cubicBezTo>
                                      <a:cubicBezTo>
                                        <a:pt x="-4377" y="1369277"/>
                                        <a:pt x="1338" y="1254977"/>
                                        <a:pt x="21340" y="1142582"/>
                                      </a:cubicBezTo>
                                      <a:lnTo>
                                        <a:pt x="28960" y="1100672"/>
                                      </a:lnTo>
                                      <a:cubicBezTo>
                                        <a:pt x="31818" y="1086385"/>
                                        <a:pt x="35628" y="1073050"/>
                                        <a:pt x="38485" y="1058762"/>
                                      </a:cubicBezTo>
                                      <a:cubicBezTo>
                                        <a:pt x="42295" y="1045427"/>
                                        <a:pt x="45153" y="1031140"/>
                                        <a:pt x="48963" y="1017805"/>
                                      </a:cubicBezTo>
                                      <a:lnTo>
                                        <a:pt x="61345" y="976847"/>
                                      </a:lnTo>
                                      <a:cubicBezTo>
                                        <a:pt x="63250" y="970180"/>
                                        <a:pt x="65155" y="963512"/>
                                        <a:pt x="67060" y="956845"/>
                                      </a:cubicBezTo>
                                      <a:lnTo>
                                        <a:pt x="73728" y="935890"/>
                                      </a:lnTo>
                                      <a:lnTo>
                                        <a:pt x="88015" y="895885"/>
                                      </a:lnTo>
                                      <a:cubicBezTo>
                                        <a:pt x="93730" y="882550"/>
                                        <a:pt x="98493" y="869215"/>
                                        <a:pt x="104208" y="855880"/>
                                      </a:cubicBezTo>
                                      <a:cubicBezTo>
                                        <a:pt x="108970" y="842545"/>
                                        <a:pt x="114685" y="829210"/>
                                        <a:pt x="120400" y="816827"/>
                                      </a:cubicBezTo>
                                      <a:cubicBezTo>
                                        <a:pt x="132783" y="791110"/>
                                        <a:pt x="144213" y="765392"/>
                                        <a:pt x="157548" y="740627"/>
                                      </a:cubicBezTo>
                                      <a:cubicBezTo>
                                        <a:pt x="164215" y="728245"/>
                                        <a:pt x="170883" y="715862"/>
                                        <a:pt x="177550" y="703480"/>
                                      </a:cubicBezTo>
                                      <a:lnTo>
                                        <a:pt x="199458" y="666332"/>
                                      </a:lnTo>
                                      <a:cubicBezTo>
                                        <a:pt x="207078" y="653950"/>
                                        <a:pt x="214698" y="641567"/>
                                        <a:pt x="222318" y="630137"/>
                                      </a:cubicBezTo>
                                      <a:lnTo>
                                        <a:pt x="245178" y="594895"/>
                                      </a:lnTo>
                                      <a:lnTo>
                                        <a:pt x="269943" y="560605"/>
                                      </a:lnTo>
                                      <a:cubicBezTo>
                                        <a:pt x="278515" y="548222"/>
                                        <a:pt x="287088" y="536792"/>
                                        <a:pt x="295660" y="526315"/>
                                      </a:cubicBezTo>
                                      <a:cubicBezTo>
                                        <a:pt x="365193" y="437732"/>
                                        <a:pt x="445203" y="356770"/>
                                        <a:pt x="533785" y="287237"/>
                                      </a:cubicBezTo>
                                      <a:cubicBezTo>
                                        <a:pt x="623320" y="217705"/>
                                        <a:pt x="720475" y="158650"/>
                                        <a:pt x="823345" y="112930"/>
                                      </a:cubicBezTo>
                                      <a:close/>
                                      <a:moveTo>
                                        <a:pt x="1879668" y="109120"/>
                                      </a:moveTo>
                                      <a:cubicBezTo>
                                        <a:pt x="1896813" y="113882"/>
                                        <a:pt x="1914910" y="118645"/>
                                        <a:pt x="1932055" y="124360"/>
                                      </a:cubicBezTo>
                                      <a:lnTo>
                                        <a:pt x="1984443" y="142457"/>
                                      </a:lnTo>
                                      <a:cubicBezTo>
                                        <a:pt x="2144463" y="219610"/>
                                        <a:pt x="2288290" y="328195"/>
                                        <a:pt x="2406400" y="459640"/>
                                      </a:cubicBezTo>
                                      <a:lnTo>
                                        <a:pt x="2376873" y="432970"/>
                                      </a:lnTo>
                                      <a:cubicBezTo>
                                        <a:pt x="2366395" y="424397"/>
                                        <a:pt x="2356870" y="415825"/>
                                        <a:pt x="2346393" y="407252"/>
                                      </a:cubicBezTo>
                                      <a:cubicBezTo>
                                        <a:pt x="2213043" y="277712"/>
                                        <a:pt x="2053975" y="174842"/>
                                        <a:pt x="1879668" y="109120"/>
                                      </a:cubicBezTo>
                                      <a:close/>
                                      <a:moveTo>
                                        <a:pt x="1596775" y="107215"/>
                                      </a:moveTo>
                                      <a:lnTo>
                                        <a:pt x="1618682" y="107215"/>
                                      </a:lnTo>
                                      <a:lnTo>
                                        <a:pt x="1658687" y="114835"/>
                                      </a:lnTo>
                                      <a:lnTo>
                                        <a:pt x="1698692" y="124360"/>
                                      </a:lnTo>
                                      <a:lnTo>
                                        <a:pt x="1718695" y="129122"/>
                                      </a:lnTo>
                                      <a:cubicBezTo>
                                        <a:pt x="1725362" y="131027"/>
                                        <a:pt x="1732030" y="132932"/>
                                        <a:pt x="1738697" y="134837"/>
                                      </a:cubicBezTo>
                                      <a:lnTo>
                                        <a:pt x="1777750" y="146267"/>
                                      </a:lnTo>
                                      <a:cubicBezTo>
                                        <a:pt x="1829185" y="163412"/>
                                        <a:pt x="1880620" y="182462"/>
                                        <a:pt x="1930150" y="206275"/>
                                      </a:cubicBezTo>
                                      <a:cubicBezTo>
                                        <a:pt x="2030162" y="251995"/>
                                        <a:pt x="2122555" y="312002"/>
                                        <a:pt x="2206375" y="381535"/>
                                      </a:cubicBezTo>
                                      <a:cubicBezTo>
                                        <a:pt x="2199707" y="377725"/>
                                        <a:pt x="2192087" y="374867"/>
                                        <a:pt x="2185420" y="371057"/>
                                      </a:cubicBezTo>
                                      <a:cubicBezTo>
                                        <a:pt x="2182562" y="369152"/>
                                        <a:pt x="2178752" y="367247"/>
                                        <a:pt x="2175895" y="365342"/>
                                      </a:cubicBezTo>
                                      <a:cubicBezTo>
                                        <a:pt x="1990157" y="222467"/>
                                        <a:pt x="1764415" y="131980"/>
                                        <a:pt x="1532005" y="108167"/>
                                      </a:cubicBezTo>
                                      <a:lnTo>
                                        <a:pt x="1574867" y="108167"/>
                                      </a:lnTo>
                                      <a:close/>
                                      <a:moveTo>
                                        <a:pt x="1399607" y="81497"/>
                                      </a:moveTo>
                                      <a:lnTo>
                                        <a:pt x="1348172" y="89117"/>
                                      </a:lnTo>
                                      <a:lnTo>
                                        <a:pt x="1334837" y="91022"/>
                                      </a:lnTo>
                                      <a:lnTo>
                                        <a:pt x="1321502" y="93879"/>
                                      </a:lnTo>
                                      <a:lnTo>
                                        <a:pt x="1295785" y="99594"/>
                                      </a:lnTo>
                                      <a:cubicBezTo>
                                        <a:pt x="1142432" y="111977"/>
                                        <a:pt x="991937" y="151982"/>
                                        <a:pt x="853825" y="217704"/>
                                      </a:cubicBezTo>
                                      <a:cubicBezTo>
                                        <a:pt x="715712" y="282474"/>
                                        <a:pt x="589030" y="373914"/>
                                        <a:pt x="482350" y="483452"/>
                                      </a:cubicBezTo>
                                      <a:cubicBezTo>
                                        <a:pt x="525212" y="428207"/>
                                        <a:pt x="572837" y="375819"/>
                                        <a:pt x="626177" y="327242"/>
                                      </a:cubicBezTo>
                                      <a:cubicBezTo>
                                        <a:pt x="681422" y="286284"/>
                                        <a:pt x="741430" y="251042"/>
                                        <a:pt x="802390" y="219609"/>
                                      </a:cubicBezTo>
                                      <a:cubicBezTo>
                                        <a:pt x="833822" y="204369"/>
                                        <a:pt x="865255" y="190082"/>
                                        <a:pt x="896687" y="176747"/>
                                      </a:cubicBezTo>
                                      <a:lnTo>
                                        <a:pt x="945265" y="158649"/>
                                      </a:lnTo>
                                      <a:cubicBezTo>
                                        <a:pt x="960505" y="152934"/>
                                        <a:pt x="977650" y="148172"/>
                                        <a:pt x="993842" y="142457"/>
                                      </a:cubicBezTo>
                                      <a:cubicBezTo>
                                        <a:pt x="1059565" y="122454"/>
                                        <a:pt x="1127192" y="105309"/>
                                        <a:pt x="1194820" y="95784"/>
                                      </a:cubicBezTo>
                                      <a:cubicBezTo>
                                        <a:pt x="1262447" y="86259"/>
                                        <a:pt x="1331027" y="81497"/>
                                        <a:pt x="1399607" y="81497"/>
                                      </a:cubicBezTo>
                                      <a:close/>
                                      <a:moveTo>
                                        <a:pt x="1362475" y="222"/>
                                      </a:moveTo>
                                      <a:cubicBezTo>
                                        <a:pt x="1504681" y="-2323"/>
                                        <a:pt x="1647020" y="16965"/>
                                        <a:pt x="1783465" y="57685"/>
                                      </a:cubicBezTo>
                                      <a:cubicBezTo>
                                        <a:pt x="1771083" y="55780"/>
                                        <a:pt x="1758700" y="53875"/>
                                        <a:pt x="1748223" y="51970"/>
                                      </a:cubicBezTo>
                                      <a:cubicBezTo>
                                        <a:pt x="1735840" y="50065"/>
                                        <a:pt x="1723458" y="49112"/>
                                        <a:pt x="1711075" y="48160"/>
                                      </a:cubicBezTo>
                                      <a:cubicBezTo>
                                        <a:pt x="1678690" y="39587"/>
                                        <a:pt x="1645353" y="33872"/>
                                        <a:pt x="1612015" y="28157"/>
                                      </a:cubicBezTo>
                                      <a:cubicBezTo>
                                        <a:pt x="1594870" y="26252"/>
                                        <a:pt x="1578678" y="23395"/>
                                        <a:pt x="1561533" y="21490"/>
                                      </a:cubicBezTo>
                                      <a:cubicBezTo>
                                        <a:pt x="1544388" y="19585"/>
                                        <a:pt x="1528195" y="17680"/>
                                        <a:pt x="1511050" y="16727"/>
                                      </a:cubicBezTo>
                                      <a:cubicBezTo>
                                        <a:pt x="1493905" y="15775"/>
                                        <a:pt x="1477713" y="12917"/>
                                        <a:pt x="1460568" y="12917"/>
                                      </a:cubicBezTo>
                                      <a:lnTo>
                                        <a:pt x="1410085" y="11012"/>
                                      </a:lnTo>
                                      <a:cubicBezTo>
                                        <a:pt x="1392940" y="11012"/>
                                        <a:pt x="1376748" y="11965"/>
                                        <a:pt x="1359603" y="11965"/>
                                      </a:cubicBezTo>
                                      <a:lnTo>
                                        <a:pt x="1333885" y="12917"/>
                                      </a:lnTo>
                                      <a:cubicBezTo>
                                        <a:pt x="1326265" y="13870"/>
                                        <a:pt x="1317693" y="13870"/>
                                        <a:pt x="1309120" y="14822"/>
                                      </a:cubicBezTo>
                                      <a:cubicBezTo>
                                        <a:pt x="1173865" y="22442"/>
                                        <a:pt x="1040515" y="51017"/>
                                        <a:pt x="913833" y="98642"/>
                                      </a:cubicBezTo>
                                      <a:cubicBezTo>
                                        <a:pt x="921453" y="94832"/>
                                        <a:pt x="927168" y="91975"/>
                                        <a:pt x="931930" y="89117"/>
                                      </a:cubicBezTo>
                                      <a:cubicBezTo>
                                        <a:pt x="936693" y="87212"/>
                                        <a:pt x="941455" y="84355"/>
                                        <a:pt x="946218" y="82450"/>
                                      </a:cubicBezTo>
                                      <a:cubicBezTo>
                                        <a:pt x="955743" y="77687"/>
                                        <a:pt x="965268" y="72925"/>
                                        <a:pt x="982413" y="66257"/>
                                      </a:cubicBezTo>
                                      <a:cubicBezTo>
                                        <a:pt x="990985" y="62447"/>
                                        <a:pt x="1001463" y="58637"/>
                                        <a:pt x="1013845" y="54827"/>
                                      </a:cubicBezTo>
                                      <a:cubicBezTo>
                                        <a:pt x="1026228" y="51017"/>
                                        <a:pt x="1041468" y="45302"/>
                                        <a:pt x="1060518" y="40540"/>
                                      </a:cubicBezTo>
                                      <a:cubicBezTo>
                                        <a:pt x="1079568" y="35777"/>
                                        <a:pt x="1101475" y="30062"/>
                                        <a:pt x="1128145" y="24347"/>
                                      </a:cubicBezTo>
                                      <a:cubicBezTo>
                                        <a:pt x="1141480" y="22442"/>
                                        <a:pt x="1155768" y="19585"/>
                                        <a:pt x="1171008" y="16727"/>
                                      </a:cubicBezTo>
                                      <a:cubicBezTo>
                                        <a:pt x="1178628" y="15775"/>
                                        <a:pt x="1186248" y="13870"/>
                                        <a:pt x="1194820" y="12917"/>
                                      </a:cubicBezTo>
                                      <a:cubicBezTo>
                                        <a:pt x="1202440" y="11965"/>
                                        <a:pt x="1211965" y="11012"/>
                                        <a:pt x="1220538" y="10060"/>
                                      </a:cubicBezTo>
                                      <a:cubicBezTo>
                                        <a:pt x="1267687" y="4345"/>
                                        <a:pt x="1315074" y="1071"/>
                                        <a:pt x="1362475" y="222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4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45" name="Picture 32" descr="Email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9144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0DF1A56" id="Group 43" o:spid="_x0000_s1026" alt="email icon" style="position:absolute;margin-left:-.1pt;margin-top:17.45pt;width:26.65pt;height:27.25pt;z-index:251672576;mso-width-relative:margin;mso-height-relative:margin" coordsize="338455,3460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IlwZ1TIAALT9AAAOAAAAZHJzL2Uyb0RvYy54bWyknduOI8mRpu8X2Hcg&#10;8nIAqRjniEJXC7PqkbCAdrYxB2B0yWKxKhPKTCZIdldrn34/C3cPmnkyM8w1DUjMqAjz42/mdnL3&#10;H/7w29Pj5tfD6fxwfP50V/1+e7c5PO+PXx6ev326+8//+NPvxrvN+bJ7/rJ7PD4fPt39/XC++8OP&#10;//N//PD95eOhPt4fH78cThsKeT5//P7y6e7+cnn5+OHDeX9/eNqdf398OTzz8uvx9LS78Hj69uHL&#10;afed0p8eP9Tbbf/h+/H05eV03B/OZ/71p/Dy7se5/K9fD/vL//369Xy4bB4/3dG2y/z/p/n/P8v/&#10;f/jxh93Hb6fdy/3DPjZj9w+04mn38EylS1E/7S67zS+nh1dFPT3sT8fz8evl9/vj04fj168P+8Pc&#10;B3pTbbPe/Pl0/OVl7su3j9+/vSzDxNBm4/QPF7v/11//fHr595efT4zE95dvjMX8JH357evpSX5p&#10;5ea3ecj+vgzZ4bfLZs8/Ns3Ydt3dZs+rpu23QxeGdH/PuL+i2t//y7t0H1KlH0xTvr8AjvO1/+f/&#10;Xv///X73cpiH9fyR/v982jx8+XTXtneb590TGP3T6XAQxH3czF9u6qGRTkkr+FzGSkbl/PKX4/5v&#10;583z8Y/3u+dvh38+v4A2eEC+pf3qY3k4R7J/fFCXwdl93P9yvvz5cJxnZ/frX86XAOMv/DWD8Evs&#10;yf74/Hx+uBz+C+h/fXoE2f/0YVN3Xbttxs136VhVb+fOgdyc6K+aaGybdho299BMbdW0YZZf0fxX&#10;lVU0Tdv1ijSRt6LaVDS029ZRkSYax6muHD1qTEXOodNE3h6Bv+sc9c229syRJhqrbdVv1+cIdtUV&#10;VZVnjjSRt6LeVNRRUbMOBk00duPQOOZoMBU5h04TeXvEanYdunbohm5a75Em6qeh68f1OZpMRUC1&#10;H9Yr0kRDNQzQrDOs5vK6Hcem6tZrqjSVuyrN53XbttPWMXqVpuq7qoUt1nulOb1uO2SXY/wqTdX3&#10;XTNMjqo0r9dt37dbT1Waqh/rrm4dVWlur73wqzSVF3+V5vdmrBvYcHXBMEQd4+cCoGb4pm/q0VOT&#10;Juqmqe88UNcc37SdS+5VmqhvurGrHROlWb5p+p6FZn30NBGDN7Ue9GmeZ+y2rYd7NVE/1NvWMXq1&#10;ZvmmqmQgVvtkiIbtVE0OmNea49E1eg8iLFGNatN5qtIcXzX1MHo6ZYi6bd3XnvHTHF+N09R4qjJE&#10;w1BXo6dXmuPbftp6RHqtieq6rYfKgb9aywmmtwNK66jQRKijTd14eqV5vmq7se8d6kStqeq+7XyT&#10;pbm+mtBCth71UlPV3bYZtp5+ab6vWT2aztMvQ1V1jQ8ZmvMZDaDr6ZemqvoOJcEB+EYLDPSXSfSR&#10;VWwYKtFhJo9warTIQHGuaaOjLkNVD8PUO4R7Y9h/2jbt6BhDQ1X3WxQFB3s1hv+bpnZJDUNVs+Rv&#10;Xf3SAoCx6BpPtzRR3TWjb7q0AGhaFgbHqtVoorqCj1EfVzXBRvN/BXg9xo4lEo2u8VSl2b+qp6n2&#10;9MoQbVmMPWZ2Y7ifZd+zmBgiNAX+c4yf5n2vIthoIq8i2Bp50dbYPA4AGqp2woBxsHBrGH92bTim&#10;ylCJReEBRaulBUZPhdBdl0yGqmP99uiCrRYWWCKYcp6qNFWHMEPbWuUqcZYpQ3jCoeSZK03V9RPi&#10;3VGVYfuORcujzbSaqq/6ceuBhZYVdYey4KpKU/XDOFQOtmo127Na1b1rrjTVUFXbySGWWiMruklU&#10;dwcCNdVQD7CjY64039fdNI5bT1WaaoAbPTpuZ6RFN6HlOhBoqIaWBcvRq85Ii26gVw6+MlRe06cz&#10;0qLr8BZ5qtJU/YCN6uCrTvN93VUjK/46LAxVDwI90qLTfI+PCRb2zJWm6lD2PfaIxCKUYMJ/6DEe&#10;DRV6T+XxxnSa78Wd1bkQqKk63O+1Z64039cs9/3gGUBNJfaSa64039f11I/ojqtae6epWpwXHuO7&#10;03yP4bNlkh1VaSqgXjXVumDqjbTwuh4Nldf12Btp0SJjPHxlqPoWh5tjEek139ctLOxxXxiqvsLP&#10;5KnKSItmara9Q1r0mqobKwSaY64039f4YDG+12HRayqvytkbaYGfrnHNlaZCM6sGzwBqvsedOuLM&#10;cfRKU3XoSyiPq8pZr/neLS0MlVda9JrvgdLUbx12t6XCaPQIpl7zPeoSq7CnKk1VNUDJU9dgxAWq&#10;GVJmfbIMVSUGQtusz9Zg5AXCAh+aoy5NRdSvr111GYHh1c8GTVUxGtgwjn5p3hc/0+AaQ01V9T2B&#10;XYfIGDTzs5KMjUfvtFRVVeM1dvRLcz+u86pDM15dIMmL0HpJg2rsqUuzf4Xm2XvCWIOmYvkhBu+p&#10;S0sNLAt8uQ6xO2gqTKYJv7FjDLXY6Fn2UVjXh1AT1ThJcZU4qtICoGGxGxzr1qCJxP1LrHK9qlFL&#10;DeTT5PELWqIOM8vj/xkN+6PZ0b7VAbRELd2CS1ZXk9FwPwjcOkShJfKKwtEwP2aCh7MsUTs13dA7&#10;eqUlRoWZOjpUz9EQIWZwTzuq0qxfjfggHWAfDRErZIUrYn2uNOfTK5rogIUh8i6Ro2b8CoE7eGBh&#10;iGBg4oiOXmnGp6qJsPw62A1RjbbgcTaNhvExLgbPABoiYoh941j3JystfHxliTClW4/1Mxlp4dXS&#10;LJVTS5u0tJC0AU882hCxDmNdrKNi0sIC7w+u33VUGCJUEteKP2m2Z8ARt46aDBGOEk8IZtJcj+Y+&#10;eTx1hggYVR4bYdJMPwnTO7pkaHA/epxnk2b5huirZ+w0DXBgqXKYPZPm+K4jg87RJU1DSKkRY31V&#10;zE6a4fGNelQKQ1MRGO48Trpqq6XE2OCwXO+UJcI6laD3eq/IHlQ66iTxA09dmghxSV0OBbDaajlB&#10;9HrwJDtmVJMYjq6OaVFRYwJ6YoAVibFKZd+OZDc7sFFtNeMzYSiCnmHUVHWNzunJ5Ky2WmDgOR88&#10;IUdLhaep6ZEzq6hHhKkB6XC9eQwES0UqHiLXId2rrZYBPVPtsegsVd3hifShUYsByfXweHLxfavx&#10;wPbBV+9Co5EeJA9MLoBoqhpTUNq4Pmc2UZNENI+Di9XK9GykZx6AmFRNYtIgywF9Q0XMF2PQVZmW&#10;ICP53y6mNimeeCUaAu6eYdSyYMKI9A2jpqrJ8pSVwjFnWhag92PQeBBi8jwJ2FXU56lNixBsBpQ2&#10;x8JJszRE+pHaPOCvtAypYSGGxYMRQ9axyHjMocokb9akoxJb9NSmZQ/ykWXNBRIrDwYy+F0jacgY&#10;kcHH2UYgYMq3HmWRHHw1b3SsGojFrWPSJHLGfSOOkTRk5NtivHlQYpI5SWAivOsZSUPGEopUcNWm&#10;JQmJauiAHpTUhow4HiqdZyStUGAR9ThUqtqQIST5z1ObliV4zcGkw/9F/FOhpMaxP7LWO1BihAI+&#10;lbb2rAAmiZRNOWTHufpmhQKbz1w6gs0IrbE3Pa7YqrZCoSZpw4VJQ9b2qCQuTGqhgLkg2aQeftNk&#10;9UBtrIqOeTNCgST33qXa1ZqMjWFNTVBwvTab4ok5jR/D0TdDxlI6YL57ajMGCttHGpectBmlkobq&#10;mjeT5okeVbn8zVjSmt9gAPxVnr5poUBlA2LBM5KaDGE+Tr6R1EKBbN7epbiyV1CZUQMQcUHSZHuK&#10;U9ezv68yVGSwswK7MKIlyUgOu8ftV5ksUfQY/MGuSdMSgZi4z2ZrNFXdk/3qmzMtEHBXowJ5AKKp&#10;yLhDS3YNo5YHaDGtrzJNhf6P2PJIEZP4SeQeU9vRM0MlItyVK1WZ1E/GvnJpdoaKfQ7i9XFwtUn+&#10;7LdkmHvmzFBh+jpVZJM0SnLg6HJXGCqcUuzg8ADEpI3ioiPD0jNnRoJ07DF3Kf8mBZSdDniZPJUZ&#10;FYZ8EFK0PHOmJUhDXqZrSWs1VY0IgdM8lRlZgBHlmzNLVY+tr2daFsyJtK4501Q1xgk5FJ6eaVlQ&#10;4Rtx6Y+tpuIcBWSIpzKTDIoWSKKRAyCWiiQPSfNfV3pMOmhFDq7HEV5ZKrfD06SR4shE9nh6ppWQ&#10;SkSBaz0zKaETfndXXVoFYTfcSGDZM4paFOBhcrlhTPopyc/U5RFWJimUuIrLBDVEBHuHyeU0Nrmk&#10;beNTiA1RxbYxOWzBgUQtB9jX62KxThNVaMNbl4Jq8kLxhbvMCkPEjh0sQle/tBRgCF3MrGmQN3gE&#10;PcxsEkMxj126qSGqiNKR9e+YLpMZipBywdAQYYaQMOyqS0sATnZxWUomn5TYwji42Mvkhrb0yzNf&#10;hkgMHgkLrEPeJIeS8upSOwwR5s7o2YgIXJW545UahggRShTN0yutPXBOhmtF6TURdpXEwhwDqNkf&#10;29SzL4Y8FzUUI041V5TJJoduUVI8zgFDRWTKZz+bnFIUPXLQHeukoRpRiWrP0mWzQ4lxuDREQ4UN&#10;7Nq9jE9XjTxZw75InaEizUv2ta5Dw2aHovi6nKeGqp/NN09dWmsgXZNcDMd8cXzT1QNBWgBpwJ66&#10;tKpB3BJZ46lLU3VYAZ58gspmh/YMokcYGqqOwJlLFtrsUISNa0ExVGzCk1NiHNjQEgArcXAtKDan&#10;lBC/b760xeHNPGJSFTa8qUdodZqKnVO9K4plyUixdRlgNkMUJ+vWpc1bMtQh5nl9xmyO6DSyVcYD&#10;RUvWwi4eFjNZoqRts9HaI38NWUtsCPXL0TMtBYAUu6FcPdNkaOZspvdUpsUAEUQ2lrgq02TsOudY&#10;IE9lWuWQfXw+NNoUUzcatf5A7jsZ6R57bzRk9MwlP2ySKXs+WGsdQtiSuSszooBTLlznzmAla1mA&#10;DYH960CjkSB40ntPrjOGsq7My9Q2a3RgGF12syWrEVceNNq0UYILnD/hmDNLhu7hEvo2c5SY0OCy&#10;MC1Z28vpautzZpJHOcsOLdgjrgxZLRqcByAm6bSGrHHxmSFriC640GhSSEkc6cQ1uJpiTS6RQmND&#10;IoFL6pvUU2x7TBCPBDFkDVtMPWmulUk/ZTQ4M9ZVmVZccLBKzr4DIEYUELISp5ZjGA2ZuzIjCuak&#10;bldlmmyUXWrrHWPQ1ERjPuPXcshhSzZy8ICrLmO7kEMmkmB1EPH6qiZO5Dk4ZBWbrxURQVgY2tUv&#10;TYZT1nNMoJyzerVCSGomhc+BREs2kQnj2HqHIavqGkndx6vlGEJNBWP6Tq+yKago3h6hiA6rWsgU&#10;u6LrSEFFhdSWA0Qc/dJUnPHG2WYezGsRIIEIHCWOujQVabyE7zx1aQmAK8yleeAYUaNB7H/wOKjY&#10;NKeoJKvBs5HbUlWS2ePpl8kj5cQ7Qk6OMTRU+EldxgR5PKpfpLnhzPVMmCETpvTwl8kiDduePUA0&#10;ZF7ZWxm50ZAs41EEcEqr4cBV4kChSSDFMsZs8YgNQya5qg71BkmrmscWBbJHHQaSJeMAT48xxnZl&#10;UxfucN8IajKWPI/9jNTUdbFX2uUqtWS1JIV45svwv8T7PYkCqHeqiTUagMOgRZIpIsKS6Hou7jJk&#10;BCE8/bJJo7LtwuNdQUfWTcRccdVlpAbn0pAQ4hBRNtOUQISHv0zCKKlKLA4ezFsylhQPf5l00aoh&#10;6c3XLy01UFJ8Y6j1BjJjZr/W+lJpckwl9uYaQy03pqoZXZA3CabY2i4FwOSJTpw+5Mn5IYlDodCr&#10;85rcUnZewaMeEGpZM7JMehi51tzPvjoO8/dUpalIPnPJJ5MeCo/IVRGeurTMIEpSe/jYJIey52jL&#10;vitHXYasJU3FM4QmNVTShzmM1lOXFjW4blzamkkMxYASAeWpS1soGK++MTTM79agzGmjXplhskJx&#10;LG0xUjz9MqKGsLZrvrTMIGvTqUHZXNJcOnEbx7d038buPl3Bsf/tOd7BwV8brgWRC1PkSo6X41lu&#10;Q9EXcnBjSnr863wRDUVCJV+vEAMkTRxuHPESgwxNXM/XlXiJQYgmnq8OcTebudPE8x0ibmLmUBPP&#10;18y4iZHJmrgv6jNSVhMPRcTITU08FhEjCDXxVEQsVpSm5lkupvHOtNhFhrwMZWLqGPIynIn1YsjL&#10;kCYmiSEvw5oYJ4a8DG1ibxjyMryJCWHIyxAn6r0hL8OcKPqGvAx1ooRrcp5LUCd6tSEvQ52oyoa8&#10;DHWiNBvyMtSJQmvIy1AnSqohL0OdKJ6GvAx1ooIa8jLUiVppyMtQJ6qiIS9DnahxmpznEtSJQmfI&#10;y1AnOpohL0Od6E+GvAx1okkZ8jLUiZZjyMtQJ3tgDHkZ6mRXiyEvQ52caG7Iy1Anx5Qb8jLUyV4S&#10;Tc5zCepkd4ghL0Od7Pcw5GWokx0chrwMdbKTw5CXoU72ZhjyMtTJvglDXoY6OXzbkJehTg7UNuRl&#10;qJPdCoa8DHWy/0CT81yCOtlRYMjLUCc7Cwx5Gepkr4AhL0OdZPIb8jLUSXK+IS9DneTbG/Iy1EkK&#10;vSEvQ51kxRvyMtTJYcuGvAx1kryuyXkuQZ3koxvyMtRJirkhL0OdZI0b8jLUSSK4IS9DnSR3G/Iy&#10;1EnCtiEvQ50kYRvyMtRJXrUhL0OdpEob8jLUSfazJue5BHWS0GzIy1AnOcqGvAx1knZsyMtQJ6fT&#10;GvIy1ElysCEvQ53k+xryMtRJCq8hL0OdZOUa8jLUSZ6tIS9DnWTOanKeS1AnubCGvAx1kt1qyMtQ&#10;J8ehGvIy1MkRp4a8DHWSU2rIy1AnWaKGvAx1kvdpyMtQJ5mchrwMdZKbacjLUCfZlpqc5xLUSf6k&#10;IS9DnWREGvIy1EmOoyEvQ51kLRryMtRJHqIhL0OdZBYa8jLUSYqhIS9DnRxbacjLUCfnShryMtTN&#10;Z0VqevmHEtwR17MNkH8oKyCDnpzyWFZABj45ubGsgAx+coZjWQEZAOWExbICMgjKqYllBWQglJMQ&#10;ywrIYCinG5YVkAGRI+TLCngVsCiOWORIJIZR1IVXQQv+oayAHInEMcoKyJFIJKOsgByJxDLKCsiR&#10;SDSjrIAcicQzygrIkUhEo6yAHInENIoKyIMYZHEVFpAjkbhGWQtymUhko6yAHInENsoKyJFIdKOs&#10;gByJxDfKCsiRSISjrIAcicQ4ygrIkUiUo6yAHInEOYoKyAMbZFcVFpAjkVhHWQtyJBLtKCsgRyLx&#10;jrICciQS8SgrIEciMY+yAnIkEvUoKyBHInGPsgJyJBL5KCsgRyKxj6IC8mBHVRjtmI/QMoom8Y+y&#10;FuRIJAJSVkCORGIgZQXkSCQKUlZAjkTiIGUF5EgkElJWQI5EYiFlBeRIJBpSVkCOROIhRQXkARA2&#10;7RQWkMtEYiJlLciRSFSkrIAcicRFygrIkUhkpKyAHInERsoKyJFIdKSsgByJxEfKCsiRSISkrIAc&#10;icRIigrIgyJsESgsIEcicZKyFuRIJFJSVkCORGIlZQXkSCRaUlZAjkTiJWUF5EgkYlJWQI5EYiZl&#10;BeRIJGpSVkCOROImRQXkgRJOzCosIEcisZOyFuRIJHpSVkCOROInZQXkSCSCUlZAjkRiKGUF5Egk&#10;ilJWQI5E4ihlBeRIJJJSVkCORGIpRQXkwRNuFCgsIEci8ZSyFuRIJKJSVkCORGIqZQXkSCSqUlZA&#10;jkTiKmUF5EgkslJWQI5EYitlBeRIJLpSVkCOROIrRQXkARWuHygsIEciMZayFuRIJMpSVkCOROIs&#10;ZQXkSCTSUlZAjkRiLWUF5Egk2lJWQI5E4i1lBeRIJOJSVkCORGIuJQXM5yBo01f+oayADIly2kFZ&#10;ARkS5eSDsgIyJMq5BGUFZEiUMwrKCsiQKEcIlBWQIVFOEygrIEMi9wcWFpAhUXbwl7UgQ6Jsyy8q&#10;II+xcANPYQE5EgtjLHUeY5F/KOtCjsTCGAs7nm3AUv6hrAU5EgtjLPOGdCMPCmMs83ZxW0AhEvNN&#10;IrIpvGwMciQWxljm3dqmC4UxFu7Iy6axMMbCmQh5AYVIfLVdpDDGUr/aMFIYY+EOmrwLhTLx1aaR&#10;whgLl/nlLShE4quNI4UxlvrV1pHCGAtXhGRdKIyxcAppXkDh6pxvIOEyhTJuzLeQcO9uYQG5TCyM&#10;sXDqTz4GBolh22HcGns67C+bx093j3eby6e7y93m9OnudLf5/Onus7SazbK7i+yoTX9uvn+6i1eO&#10;3W3u5e+JXevtvK/26fjr4T+O85cX2WDLSfftNm4L4TYFjreKA3H9cP/L54f9/zr8v3UyWrIUytnq&#10;cw+vhb7/VnpsKrJPqeCeA6ODVsC59JzhHAcgVssVrJHFebcN0uFaLccBx6gMd83LmhAluKfadwue&#10;b9IKvb3RqDcG2PZv/3g8H+bJvA587DMn8NZphkgWWnym1w9tUe+RLYPBgbRi30kq1LgU+v5b3wxx&#10;7h4zEwrm2Nvg6b8W3HJZUHzbchrmzLfXt5yTEjPjrrPrrPb9ghvu9Qocx5H1rxr1xgDbYX1nhjhh&#10;iEvw5j5zeCOnr7ziocdnwz0cc8wRijPBwJlci/80fWZrjhN6k2gZu3YcOWM4K/L9t69H9m0Qcq4t&#10;V4aHLnZcCrbexQ5ZErrYc/jg4hZLXUy/qXPcbSNX2IJHziztloU9fZZ+0+dvjHj67O3J4mw3zlWe&#10;K+po1zL073MTh0lyNn2g4tDMEIJLoyvgkpPxaDtnM8phx0Eqz0Kp6RvuywsvJ86i8Usd7vDirquZ&#10;Us5FCgHopc6Oe47CdHMpK9fWmTo5fTsyN2Afr9E2I+nSWIUhbRouu40T0DVcIR4xnL5Kv/HreuRu&#10;ptA2boRdgqLpq1sAbjiyKuoOHNjfBrVj6Q/nWkaO6CduRzWCAVklnZABHjgt5+qTMf25VSemA5fb&#10;zJQjh6aH0U91clMsJ9vML8lgbNvg/17eMqpx4jhvg9tCFqtntVaugxRDUdpbceQ6y6+eHS5Z4zyY&#10;8LaVm23MIsapikNMaZfTFTn9NE6E7Z59CpNCykATt2whWjke2hbMPQ6pWrkwIfRn6e3IcXNxLLgp&#10;rbp6YFd7y/EgXMIa+sNZPK0V6txpXMcsd7m+lrth9VjIfYtRaqHdc09Ygp3tn30KvaWH3CA6V8vp&#10;1Nz4aCADi3LiVnjbchW57S0YYh0KbzsOOb1qb6u9pQ8IwtBdZofL10yHuPaS0xljxdRaBd/XMsyc&#10;9g8OQ83c5lU0vYC1janbLGJcaG1r5myiNtpoXJXC7Rv29SQqUWwYl2NyWKUbWHLOJ8tUHM35olg9&#10;iZgUtCus6vwtItC8RrA3cSMjJcEQBTV3OI1SqznKBw3OFN2jD8XhrDj3dLJDwk18TFFkRPRGvvD3&#10;mavQuX937jP393Cjuu0UZ05ySFh4LVcJBW97mmdWd25AiUzOAg9WC2rmjOxU88SpnWG8lqI7btCI&#10;0p1TCzkTzch+VEWZ/TBXXHpIAf6awVdSNTnoSi4ENqPN+CM3QtHhDjv9miVHrsAIr7mSlvsu3TVz&#10;Pi43tsaiOSJ9G1ILUp8rTt2sU5+RNpmM4by2Okkvbj/m6il/nyuOo2Shja0euY7LyBGQzemH8W1D&#10;RWawGd4uMTsHMpXM8nxPYRQjLD3c0qfHskVYJ1ZvCE4Hl1saDo7C2qa3FSLk6tVcFV+i/CTJ95qf&#10;4E6xqeaFiwvXgJJuVIXtFSehEm3tmhK3Wi1LYFppOUG1CnlgqTtysV4YYi69k2M0TaX1xIVxoUmc&#10;TL9dDFS7JtinuB52LKWBdIIdrehAo5Cgv3T1ag2mFtWoN3E1RM/hPzeQmQyO556LZTHjIDHdF60B&#10;cQpymLZU51uKqe3Z24otyydGRehRy2muSxT3fc2Wg9VkXucWixS3o8/bBgEc3/aD1VXkUDbsnfh2&#10;KAEEpD1SLpJyJYWZdN5yuWAAIvd9d2HS00ixzoG/wDssTBga/ulBM57vWRJdHaU6aFfXgqkpugg6&#10;lAKrLtbog010x3OaOrf9FVTLMa8Rih2XW+QLJCcsRn2RS0+FP5UBgUzGQxNGiiVJ1mG/3wIlPVpV&#10;HbI7q5br5WRVExbo5Wg4I9qwwWhUmFucLhzoXFAtsxeVL9wBWDGmPyhcHBoaqqW3VtLXqOS0K7wF&#10;btdYg5Exyc4IjC43w2EizUQDR60u8cb0WfpNn3O0emwBJ/3BNrFr6bP0u3wOUkOTBhC/qC/pM8uh&#10;CxGyJzZpIVqABs6ub7kP1oiJmpNOsShDd7j2Lrx9ba2bEVmqvXYNxg6zdq1W7mqOBcvNCpbpkL0y&#10;zYKHd8ys1OtUIV2J/ey5miDMNW1Nn90eHMwEwDgjbzE2r61E5kSDgtWYG80sfMSgSrhEG7/NDqn6&#10;2EpuFlg4DIVxMTPSZzdbKddaJyFEK/nTsKWSBkySXb85XHQUYSk9BO4YhBFitqJUfWol6lWc96tw&#10;0mP5tn+GBSs5KMTEWEZlRfhjmmGfzc2Uc4Ot6YYuz7WLoROcsRp9w8s01djp8aAJ7KsS+xglpN0m&#10;gbfliqDZm7QUzMqAMhXGjkUtZBMtb7nziDu4wlvW8Ov+DMMOr0f2pvsqfZZ+l4mAByPGOFB1MQ/T&#10;Z+k3fQ4kE2DR2xZ1IX2WfuPnQGkbV9yOo6uXLNr0WfpNn6O7LPJfeazSZ+k3fQ6+Y9tZGTkqPBNu&#10;FoGJCKdl8m/NN9AYqCPzmKQw5PUoZ1trRsAMwmMQ3rI6BXb1SSsYEcV/JhVvoVWuCTTJNZzhLU63&#10;jP/eQrzt39v6UjiGPlpw4M3LMiihKP1zq1CXI9mCTu5cSrYb19INYc/GrbdcqoeUuy28bBfiFKmS&#10;cfSgvM5BM1U0d9UHtuB4XUSxlVYsj/BKaLUM9XUrx3tsAxPgKAlU3JeHWpaBKcMeZnBaKStqREvL&#10;vr/dMy4ySyq+BDuC9aZ6xhHZAQYUyHVRFn4Y+FwvH9vInQ4lxhD32Q9RP5ILpjN7R4Q6F+eEorEg&#10;YAIDfO70bZLNyrHG+IJib20v7VNiOLqUvFfos/lSjDMjaUGECrH/bM3bEDuR1UVU5St2bV32KdTM&#10;lViYJUEHQMfDD2SAgrxAIoU+Y4wNU+a/QkfAPJ+HBBFJkM/fZ0EtTqtAK0d2W6MWgMLvseYes9zy&#10;O1odTrvUbhwqBaM9IaJiwJUuD/COnkfRxNJUtChb1pGIG0ic9vNQ48VSGUSGcW4NdYeISiONFid3&#10;Kym5iX+F+4JDwZyJzaN+i6MBp8D8Fj/MQPTFjy08owm1eD5bG48ghypZE+JHykwRpNcUrTJ8LpNI&#10;/VvGhmV7uWaO9skQcTsC60gKZafP0m9CIPi7JYrSZ+l3+VzcPbF0mCFloaXP0m/6nBuVkxxEwK5+&#10;vtiDnLc+VpgeocOp1PS7lA7Xh8YYAZ4+S7/pc6zn2FWgg0K+UjqGUxzIGkm6mHqp1PSbSpdLVkNj&#10;8HT0SxJD+iz9ps+v486F6dj9WWNuYRitj3GZ66B8sboVhDFqCZKEBrxaCt9cX201by/Q4U7SUDrH&#10;pKMChZl5X6Vlwvs05AicgMW0lgwIghSYYRm3EgabC46c62NJKZHm2Gt9Ek1owqGlqU4Cdehvc7Fc&#10;K8FNW3oEmQSYZ35JKKjEb4m+PUQ7mcCw+DTUxNSjBHvmYvFtEuwxL7kUPdnf4llM1m82L0a8RQRx&#10;FWIsdqCf1log8rGNXXkdamOoowo7YaAXGLREWOKBL3ILTebfJ9wRNV0xejGedDcbgiuJOfDiLu6w&#10;9W7Ol8bPg8emXdyVZsZUsazQYsWocSegGLuJWxZFJQmT9TqR2dHxhDMOzclMJ3wbHXvMM0a6eYkH&#10;Iy0UuDjxH0mDXOo3EdeYCIUyOZCSoLsiHtsouQa8XtZRJtkw6SXDXuBuZ3VI8RpU1NEuicRbEusO&#10;g4RJdYNY1OJZXbRVNFx3PyXGmqAwEqwPWzcTf3JEANZbmG5WP65J1LXOHvH4lvu4uFzZXy08krBL&#10;eEhCswoqrAZEduZq+ZMLTQ2QsH2WGA/hDkxzd7X4gNuYrkp4CK40aCGKAveHarkCDdGkG8W0zvez&#10;il6JmTcuuUbrAJ7zDKI6Q3QSA8QUjISMKj5dwwNqBhn/GFf3hkYRL8b8d/eWGHCSLESuQIaplkwV&#10;YnOhYAZFYkRqCrj1nove49sOiM9T4GId4o4E2yPpiI5oZg+dC/U1vGWJJoChqyWUmIykGmfwW0i2&#10;ized5L9YJIMblFTlG8o+JxCXphk2E9IgFdJn6TcIdtbM+XJSmXccVx2T8d7naJBMU2gMZqGEz+zn&#10;Fi6hDrmkK00ytqGE89RcwKBygtKsZmPp4uMxb5HDKfyHYCUMFCu0FdmnWK3k5iSjA5XaQgAzIulz&#10;NWu4SG/VKO6VT65GeHWWs6GftiL7FJfKLTegJejB3dhcumTWeqAZkSmizjpqUUPlYrgwHJKNUWDs&#10;4FiAc1PRjKXtMT5/vDWpaOBnwcnQo3el8RqpuUDgoSrKxIVJRMO0zMgmHNTbVDShF4wUNdiSHbJI&#10;xA4Bv6jidnztUxhtsuMJHCRGB8A2f4hwHtZ2YleJa9uakVa4uEK7GxzTQRa7BAG2++Kz5S6rXO6J&#10;0wWDKxT9Wt5iYZPbGV/TfUl18CIMNwmXRQda6VJrIUQGAnHW0ClkOo4T22estGR+0mG5KMlfM4rn&#10;lFZxAILCbSYSNic6NvcZ7VbCPfY1i1Ky/1iNohrpG204PwkRMkWRwnmnMEjCPBN8rQYLfVID5A65&#10;0LDriPlqxjpYvARbsmGs7SDiYVngZG2wSiOTgTIYEQbyJYvCP8/oPdEEY9xwh9vRZmFFJAaEcSsU&#10;mRRmtBn/bRxtIj64dkpqJsgfbQz8HigsdiKpuE2SBCuanCJbM9GnJAHh/JGl9laf7UrE8kOhsTsw&#10;jGQZBqr0XfqNnM/SKw6HWeZwp6nkWtrvb8oLPAr4mwIVPjwUAdN0SctLWVrcY5vlDaKY0szItThY&#10;+jcSLG/WTO4D6k+oGSONqL2uucLlAjOH11hbAM28RlyQuxVfU3NYRF0Ixvk2saxEWkSglReiKdHT&#10;+Bo5bRU41jJYOfZ5QJEKwttXs6wKSb4OZBhZ6UxwDLs49ZkMHGvHobzjHU2vSQ0qUcGRa4njZfnO&#10;zGSWWZK0Up8HGmYATvALxksjhsuxYJ4xcul0Gi9Ui2ALLkbHXHWqeZnI62utHvRbfEER1RZT9ilp&#10;Hng2kqoo+o7VTcl0lbSYOM/oINlogzikRHxNStMbo225kFw3dJxIBDQWWKbP0m9oIrZQSrMg5TMp&#10;P2ApfXarXywVQCHWgQy1dg2uuzaBhCQJDArNNxL2Tn0mlUFCXbdE0a1qccwmQ1ikuHAQpGmiCAkk&#10;05xlEI3HVqtVXpbrN8byZrXzBdqht+il8YDUVC2GM0IrvWVRMLhVLjAkNNqyX4UjbUPM46DBNWwM&#10;Mv1h6V3SA18r6SgvyJBIu6h3LgkhqUBJv4dTCGDpQWbYyaoKBb9ObCXcmTb9iFS+ZiDYYU3QCghk&#10;MmDQWCSlr6wyc7Je7JpRTVOp6TeU3k1oXKnBtC6oIQrf2eeEGGjAPOiEnCTws76EdQRE0gqG9Uwa&#10;ix6ytpc8mFBkSygpGHQJPmTF4tcIb4kVR2XFNVNyJXnSpPFoRH95KhhvMDIzFoyNFwTm8hZPaOJR&#10;FCaQGftpZ8o+hRFFZbqu8jVatgE8Nhyu3lDtDSUbwyLNhgRaCoxHjGIU51gwbossVoallJwAW9xy&#10;lgvnnKnYKJa/OAWuQUaX4m7VUC09iyH1NIwkvMm6P8NlS3+yRmH5J/1JNouFmfdVe90/wIkLubMf&#10;mQqbztWS1F7lywomVvLdYWAKNG9JWAt87ZgzzrX02S0oMJvJisQEkJtQNfDxobP0xlayudHqpJx0&#10;zb/Ft/DoG+tAqj6uVrgFIg2uM8KfsWfpq/QbvsY3knzS7GGTBJl1XlaOWNmYYX2taIFxPjHl0ZUM&#10;8pVnGBtOdgTdGvVbw4jTJvVqYDb5G8oEsW6bohKwUyOpdeolCUORJ7CCiAH711JimkvKPC5uq4AS&#10;aU/WLNIeFtd1EgxOg4AeJha1t5+Y3ykYKjn51ttBgDZF83qRwaZObPeowOGSl+a666wQvxGDrGZR&#10;hUpjy1oemBcRDKeYcWdkIx0ZN2JPenv5O4RpCFKzI2BC09CDhy8y8i2GOVXqd7iIU9yBSBB5lDer&#10;tBBX8RH6EnOc1ep2C27EuaLyBv+yecV2+xqqIVwqarOCGytO1MFRgsZhYShbi30KrKjCQyzwMWEg&#10;TYNkmcaxlrisZSsiasm/gT4s3tpbE2FHBWMuLuJow+y+iSTpo1sNxA0eEYZEqwKoU/uIAkVJRVMy&#10;f9aV61mfYnTvlYRPFYexwF8RTXWU77hSqSmzH6ONxeWUXPboLFMf3+rKNcBH4rl41dUMTmQHhKEe&#10;wWbQblI3MUfkVBdZzHDGl9k5yzrAmp6bMbBgRA0qejy1ZamTnNLIgyOrdJFvFdMpdAWhKRqW6iZ2&#10;Atw0d+VGdBR5G6Umpg/q501E3RpZSXWPs8EUig9K14moTA3CwLeZUyTjpfgGCReyNWcdxSzt5I/O&#10;nUAiortGmgSQWy2ULVrRupKosJ18nJDJNJR8civWybVBMITayJJ9QyFMdQckMwKw5ExD0FQ2W4Re&#10;pa/Sb/yaEFeUqXiKrnG09NXN/hBFiiPOnGX5QDiYGPJQPYtUtp7Aj9HBSPq87Me+NeK36mT1S1vf&#10;RZRbxyUu5uQxJfyMC0SKTWgm30CiXrM6SHjyjTG8VSduQ3HpzZRgxSpS867eqPYE14+q863UDFvL&#10;26kdksKNuTxXLYldi0r+fm4HETy2BkepLek6Ri+pJrKPotEjTqOMU9AVk80sHqfgFVmRmrjicNfF&#10;CjF8luD6u/DRLj5xQ5vpIhYhToO56+yMlbCbGljUO3ZWhbctzuqwLK20kjkneze0EuVMtOMAu3db&#10;yX7vpKmKSWcDweiDS0KwpO1Z+1E2nJPEPPcB8yOaea9aadEQ+RERuU0mIj4cq1oyQzQkoo6NtJlz&#10;9C3U2IregR0juiRL0O6FP6+wS0MWWksSK4pwTD7TBOmz9Js+h1NwmQhHoVJIroydiPxzIuwIkPlz&#10;Dcn0WfqNpWMJEMGIn8M0HtlMOICU8VgH/k1rW0iEZMkGDHsoFRh5S4VJraQ7txetvJXMatRqEP34&#10;zLIxsJMVuwZLpB05ON4xljVTYKixYkalmRUwW+XIDEuKuuxpCRq1D4z0nUSdeUTR9qeMF8WBEXUw&#10;CVlZcwXDk71NYTZIPBBjKsy17Z99Cr0ls0L863O1yHoJaKlR5y0aUXrLxpV5AJO0JxaMJhvFB0G7&#10;RSLZiuxTqhY2jr3FSCC/01bLfhX+ScDIusam/uwtWmPsLYt8SdIYFiJ+0DDIbPK3/cG+ZF9aBDUp&#10;slYJZlgZ9/gW/+8CJtu/DIE4l2XUZrbSROmzdwREQ3J0nBkcykEmAqU35QNalQTcpCqiK1WO9VRj&#10;RDlZE2lDEQvVK/7Nv0Y+gTkpG+fIygEqJEiS5xFGChwvR2SkMu2AxfZg8aXdPyizmWWIj0cSJOdR&#10;hDfsWisbdICtvMQyLjlLgICiCP2ZEl62Z26IZRLdsiQMsp5rDMpGnChYGMaSYAz5LOkcRQKWqKu6&#10;WLJS0qTAzyzI+iXyi+7NreVcjhisc8kWFJXlNAb0cruTniT7dnE/iwmk6xT/XfLvSfTKn/ktcWJQ&#10;NY8ti6w9FAY3yNX3hdvD1inqWJxsQmKL9Wphk8AU4CPxsORaYd1bMtTTV5Y20qCBJ34mv9xuNgaA&#10;KcTI4pkFsjmeRNSBGY5aE7O12KcIc/a1peQQRDqeAD3ahIyJEcaCUT/sLli4AtgFcSsMlvaz2Hrs&#10;U6wV/w37+ucGM/920woemXkplt4sciaJ+JA4HSmVELK1vCfEqDmuTNF4MSLMlhNb2+Hdjhex/o54&#10;xbzPZ2kQ+Wwph0qOwjDLFbYY2mAQBZKz5F8GYSx8QUGLJN0pk/ywYjr4A1kTFvWlQQh4LMd5bBFN&#10;i75re2afYj/xWOIxD5TzdhO18oI4xEqwSrAkMiVEAipxVAHnG+bDzTrZNp8c9mjcNqSGdY/qELoC&#10;99oojuyhSp4YTIWCtV7O/xHv9iwKQJ9hdgpifQz9xAS0Wg8mOqtuaBC2e4F3l7gE7t1o1NFPCxM2&#10;w6QUQ9b8bLKJI6VgOWt8iXMEz1I6B4tuZTAh6LtsDUPBNGIf3ZR9pLG16eUryZ5kWUQPe4jT1nVa&#10;HAACTfrq5uyT34THep6JhWYBMpYbWI4vc87CuU5SjX251kK2GKSDBlAJQpdXW4ioSoIcCBpzlQxi&#10;soRjI16/DLZ7EMqy9HhVYFQlbIuoQCAnLT4l+pUcMAyzmTfZjhLhifVUoIfiBYTV5tGEN6yDBY85&#10;jsDwDnlikMsWKdl7MotqpeLZubZPAS3kp6WRg6+tNOFAznSSDnFQjAwlhkh0R8sPFbJaJWPeVmGf&#10;YoVI0Whas5JaOQO2UnKlHHhgK0QPi14VydJOSqytwj7FCtkxE3XOsNipXsApsFgYb7SDYDsuuMfX&#10;J35rGVRxsfmrZNlkS0gYHULglcEGmhR1hpfMtTXYiAyCqviSgKx/XJH74mefW0vmig2gCE+n1ZaU&#10;n8w2Jd4syQyzGJYs9wIGoStIyZnyFYOo9GCEaiZpJZdziWoVCVPW8mXPzCthqtKwmLxMSig1SYsd&#10;Cxr7FEUqmbvLzhe0XQNM9sHM/ySD8Fp2Sug3BbYY+IL5xCmRtF0mxVaJ03aLUTJXSfajZkxCazcU&#10;K9urpJYhc+VU3nknznI87yy8z5c/H45P4r89Hx8fvvzp4fFxftjfH54Of3w8bX7dcdbvbr8/PF+S&#10;umm+fHyWA34nSdLf7Hcvn+6+Pu4u8+G+z0cpLTDh6Xz5aXe+D6XN9KErTw+XwymI6cdnmvf95fzx&#10;/PLz6ccf5K/Pxy9///m0OV0e/3ikFeBv97y/P3Lg8P5ymsErX30/v/z4w8vD/iP/2/z29Ph8lr8+&#10;3d1fLi8fP3w4S1d2598fXw7PvP16PD3tLjyevn34ctp9f3j+9vT4Abu+/wDV5ZfT4S4W8uQq42l3&#10;+tsvL7/bH58Y2IfPD48Pl7/PxTEG0qjnX39+2EuH5GH/r7/Sn4cvn+6EDZ93T4dPd7yWWjesAZsv&#10;h/Oe3v3L0+7hcfOwPz5LJxNhKIaZfNj/5bj/23nzfPzj/e752+Gfzy+cyQwo5yGxn0unbBs+Pz68&#10;pGmWv2NvqXZ9wI5fvz7sDz8d9788gYcwaqcDE/5wfD7fP7ycOQ364+Hp84Eenv73F07W3p8vuwu9&#10;pF+Hw9wdkHba/xsNnpFxvpwOlz3I3H38ClrivwPN5cXcg2ujpT+CkM3n7//n+IWSd79cjjPefvt6&#10;moFMI+Usadk/HyQWlnuQr7uPh98umz0vUXRnM2EvvBz+DihMhbyAWOGMjfxBZ2jvXMnuV462Dp+m&#10;T6TtCuuCY/UPs7oDslO74588znD/9vH7N+DLV99Ou5f7h/1Pu8tOP89ffTzUx/vj45fD6cf/DwAA&#10;//8DAFBLAwQKAAAAAAAAACEASFbtkPsCAAD7AgAAFAAAAGRycy9tZWRpYS9pbWFnZTEucG5niVBO&#10;Rw0KGgoAAAANSUhEUgAAACIAAAAjCAYAAADxG9hnAAAABmJLR0QA/wD/AP+gvaeTAAAACXBIWXMA&#10;AA7EAAAOxAGVKw4bAAACm0lEQVRYhc2Yv2sUQRTHP7cewZxoMI2xULtUEs2hIBaXyk4FPfwDLPwH&#10;BCsRCRICYkyhrebSW8XqKvEnhEiUCCFcUpjaIAdGY5Hc12Jnz7m9MTdzt0a/MLDz5s17352d9/bN&#10;5CQRiEHgDHDWagALVnsPfA2yKsmnDUl6ImlV/lg1c4Z8fPiQuCppI4BAGl8kXemFyICkSg8E0piR&#10;dCiUyJik9QxJJPgsqeRL5IKkxl8gkaBhfLT4zak1ag4Cn4AToaEUiHXgJLCZCKKUwuQekMD4mLQF&#10;9oqUgJeOSR+ArR4d9wOjDvkY8Apo7pF+STXH95ySlHNtrsCWk/TQYb9mfDeJTDiU5jMiYZOZd/iZ&#10;kETeLNFlx7LVgXT+3w/cAg53+BR14D7w05LJyNO4BNxGUkHSjoNp1XqbyHoelrTi0E+wYnRcc6sO&#10;/W1J/REwQnv0pPEAOGWea8A5oOrQq5qxmumfBqY62N4HjERAsYMixOH2Diibfh24CExbOtNGlix/&#10;GXiLXzoo5j2JABSAZ8Bd4B6wDdwkToACKkYvB9wBxj3tBhNJME6cFa8D34EZa+yA6V8LtFmMgOHA&#10;SRhHr4Fjluw48KYLEgDDEb83VihGiaux86YtEG/OblDLA4u4068PjgAvzHNflzYAFiNDpBf09Ugi&#10;MyJZYDECloDGPySxAyzlgR/AMnFI/gmzxMVMN3CVFjaWga3kpzfnIDJAnJxkxue6JJIgZ2ym8Rxo&#10;lgEFuc8se1aP+FRoH8mmQnPlmBJxYmyr4h/v8nvPGo9s3/9tFf8NuEF7ZZYlZHxstkr3/qQ35vLZ&#10;6ew7myGJirEZfAhPWlm93QZsKL5R2NWPbx44KumppLUAAmtmjtf9SDpqfDBI622R68ZogcAbo18S&#10;Ru1eUX/pcQAAAABJRU5ErkJgglBLAwQUAAYACAAAACEAgQpAd90AAAAGAQAADwAAAGRycy9kb3du&#10;cmV2LnhtbEyOwWrCQBRF94X+w/AK3ekkRovGvIhI25UUqoXibsw8k2DmTciMSfz7Tlft8nIv555s&#10;M5pG9NS52jJCPI1AEBdW11wifB3fJksQzivWqrFMCHdysMkfHzKVajvwJ/UHX4oAYZcqhMr7NpXS&#10;FRUZ5aa2JQ7dxXZG+RC7UupODQFuGjmLohdpVM3hoVIt7SoqroebQXgf1LBN4td+f73s7qfj4uN7&#10;HxPi89O4XYPwNPq/MfzqB3XIg9PZ3lg70SBMZmGIkMxXIEK9SGIQZ4Tlag4yz+R//fwH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BAi0AFAAGAAgAAAAhALGCZ7YKAQAAEwIAABMAAAAAAAAAAAAAAAAA&#10;AAAAAFtDb250ZW50X1R5cGVzXS54bWxQSwECLQAUAAYACAAAACEAOP0h/9YAAACUAQAACwAAAAAA&#10;AAAAAAAAAAA7AQAAX3JlbHMvLnJlbHNQSwECLQAUAAYACAAAACEAySJcGdUyAAC0/QAADgAAAAAA&#10;AAAAAAAAAAA6AgAAZHJzL2Uyb0RvYy54bWxQSwECLQAKAAAAAAAAACEASFbtkPsCAAD7AgAAFAAA&#10;AAAAAAAAAAAAAAA7NQAAZHJzL21lZGlhL2ltYWdlMS5wbmdQSwECLQAUAAYACAAAACEAgQpAd90A&#10;AAAGAQAADwAAAAAAAAAAAAAAAABoOAAAZHJzL2Rvd25yZXYueG1sUEsBAi0AFAAGAAgAAAAhAKom&#10;Dr68AAAAIQEAABkAAAAAAAAAAAAAAAAAcjkAAGRycy9fcmVscy9lMm9Eb2MueG1sLnJlbHNQSwUG&#10;AAAAAAYABgB8AQAAZToAAAAA&#10;">
                      <v:shape id="Freeform: Shape 273" o:spid="_x0000_s1027" style="position:absolute;width:338455;height:346075;visibility:visible;mso-wrap-style:square;v-text-anchor:middle" coordsize="2731203,2794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IXPxAAAANsAAAAPAAAAZHJzL2Rvd25yZXYueG1sRI/NasMw&#10;EITvhb6D2EButZySltSJHErzQ+ktdh9gsTa2Y2tlLDl28vRVodDjMDPfMJvtZFpxpd7VlhUsohgE&#10;cWF1zaWC7/zwtALhPLLG1jIpuJGDbfr4sMFE25FPdM18KQKEXYIKKu+7REpXVGTQRbYjDt7Z9gZ9&#10;kH0pdY9jgJtWPsfxqzRYc1iosKOPioomG4yC4euSlcP5KHe5edMvZtiP92Oj1Hw2va9BeJr8f/iv&#10;/akVLJfw+yX8AJn+AAAA//8DAFBLAQItABQABgAIAAAAIQDb4fbL7gAAAIUBAAATAAAAAAAAAAAA&#10;AAAAAAAAAABbQ29udGVudF9UeXBlc10ueG1sUEsBAi0AFAAGAAgAAAAhAFr0LFu/AAAAFQEAAAsA&#10;AAAAAAAAAAAAAAAAHwEAAF9yZWxzLy5yZWxzUEsBAi0AFAAGAAgAAAAhABi0hc/EAAAA2wAAAA8A&#10;AAAAAAAAAAAAAAAABwIAAGRycy9kb3ducmV2LnhtbFBLBQYAAAAAAwADALcAAAD4AgAAAAA=&#10;" path="m2554038,843497v,,952,,952,c2561658,858737,2568325,873024,2574040,889217v-5715,-16193,-13335,-30480,-20002,-45720xm2630238,810160v,,952,,952,c2637858,826352,2645478,841592,2651193,858737v-5715,-17145,-14288,-32385,-20955,-48577xm2475759,697568r13508,20199c2489267,717767,2488315,717767,2488315,717767r-12556,-20199xm2444909,651438r10068,13941l2466407,682524r9352,15044l2444909,651438xm382337,565367v-6667,12382,-13335,23812,-19050,34290c357572,612039,350905,623469,345190,635852r-8573,18097l328045,672047v-5715,12382,-10478,24765,-16193,37147c216602,866357,155642,1044474,134687,1227354v-10477,91440,-11430,183833,-1905,275273c141355,1594067,161357,1684554,189932,1772184v57150,174308,153353,336233,279083,470535c594745,2377022,749050,2484654,919547,2553234v169545,69533,355283,100965,539116,92393c1642495,2638007,1824422,2588477,1987300,2503704v162877,-83820,307658,-204787,420053,-350520c2520700,2008404,2601663,1837907,2642620,1658837v14288,38100,25718,77152,37147,118110c2618808,1962684,2516890,2136039,2382588,2277962v-133350,141922,-298133,255270,-479108,326707c1722505,2677059,1526290,2708492,1332932,2697062,1139575,2685632,949075,2631339,779530,2538947,609032,2447507,461395,2317014,347095,2162709,233747,2008404,153737,1828382,116590,1640739,79442,1452144,84205,1257834,129925,1072097v22860,-92393,55245,-182880,98107,-267653c270895,719672,322330,638709,382337,565367xm2429260,494882v1905,952,3810,1905,5715,2857c2436880,499644,2439737,500597,2441642,501549v9525,10478,18098,21908,26670,33338c2476885,546317,2486410,557747,2494030,569177v10477,15240,21907,31432,32385,47625c2539750,637757,2553085,657759,2564515,678714r18097,32385l2591185,727292r7620,16192c2597852,743484,2597852,742532,2596900,742532v-5715,-11430,-11430,-21908,-18098,-33338l2559752,675857v-13335,-21908,-26670,-43815,-40957,-64770l2486410,566319v-8573,-12382,-18098,-23812,-27623,-36195l2444500,512027r-15240,-17145xm2280670,458687v4762,1905,10477,3810,16192,6667c2334010,502978,2368538,542983,2400566,585131r44343,66307l2442595,648234r-23813,-34290l2393065,581559r-13335,-16192l2366395,549174v-9525,-10477,-18098,-20955,-27623,-31432c2319722,497739,2300672,477737,2280670,458687xm1399608,153887v673345,,1219200,545854,1219200,1219200c2618808,1415171,2616676,1456757,2612513,1497743r-16559,108500l2598805,1612164v7620,18098,14287,36195,21908,55245c2580707,1828382,2507365,1979829,2408305,2112227v-99060,132397,-224790,244792,-366713,327660c1899670,2523707,1741555,2577999,1578677,2599907v-162877,21907,-328612,11430,-486727,-30480c933835,2527517,785245,2453222,656657,2353209,528070,2253197,419485,2128419,339475,1987449,259465,1846479,208030,1689317,188980,1529297r-2131,-30592l186703,1497743r-211,-4167l180586,1408776r581,-20661l180408,1373087r2665,-52776l183979,1288077r1199,-9444l186703,1248431c249138,633642,768346,153887,1399608,153887xm823345,112930v-46672,28575,-89535,60007,-132397,94297c596650,265330,509973,333910,431868,411062,354715,489167,286135,575845,228985,670142,171835,765392,127068,866357,93730,971132,62298,1075907,42295,1185445,35628,1294982v-6668,109538,,220028,20002,328613c59440,1651217,67060,1677887,72775,1704557v2858,13335,6668,26670,10478,40005c87063,1757897,90873,1771232,94683,1784567v17145,52388,36195,104775,59055,154305c176598,1989355,203268,2036980,230890,2084605v29528,46672,60008,92392,94298,135255c358525,2263675,396625,2304632,434725,2343685v40005,38100,80010,75247,123825,108585c601413,2486560,647133,2517992,693805,2546567r36195,20955l748098,2578000r18097,9525l803343,2606575v12382,5715,24765,11430,37147,17145c890020,2647532,942408,2665630,994795,2682775v53340,16192,106680,29527,160973,39052c1371985,2761832,1597728,2746592,1808230,2681822v104775,-33337,205740,-79057,300038,-136207c2202565,2487512,2289243,2419885,2367348,2341780v77152,-78105,145732,-164783,202882,-259080c2627380,1988402,2672148,1886485,2705485,1781710v10478,40957,20003,83820,25718,126682c2720725,1936015,2708343,1961732,2695960,1988402v-5715,13335,-13335,25718,-20002,39053c2668338,2039837,2662623,2053172,2655003,2065555v-14288,24765,-28575,50482,-44768,74295l2586423,2176045r-25718,35242c2492125,2305585,2411163,2390357,2322580,2464652v-178117,148590,-393382,253365,-620077,300038c1589155,2788502,1473903,2797075,1358650,2793265v-58102,-953,-115252,-7620,-172402,-16193c1171960,2775167,1157673,2772310,1143385,2769452v-13335,-2857,-27622,-4762,-41910,-8572c1072900,2753260,1045278,2747545,1017655,2738972r-40957,-12382l935740,2712302v-27622,-9525,-54292,-20955,-80962,-31432c841443,2675155,829060,2668487,815725,2662772v-13335,-6667,-26670,-12382,-39052,-19050c750955,2630387,725238,2618005,700473,2602765v-12383,-7620,-24765,-14288,-37148,-21908l627130,2557045r-18097,-11430l591888,2533232r-35243,-25717c510925,2472272,467110,2435125,426153,2395120v-41910,-40005,-80010,-82868,-116205,-126683c274705,2223670,240415,2176997,210888,2128420v-15240,-23813,-28575,-49530,-42863,-74295c160405,2041742,154690,2028407,148023,2016025v-6668,-12383,-13335,-24765,-19050,-38100l111828,1938872v-2858,-6667,-5715,-13335,-8573,-20002l95635,1898867,80395,1858862v-4762,-13335,-8572,-27622,-13335,-40957c57535,1791235,50868,1763612,43248,1735990v-3810,-14288,-6668,-27623,-9525,-41910c30865,1679792,28008,1666457,25150,1652170,14673,1595972,6100,1539775,3243,1482625,-4377,1369277,1338,1254977,21340,1142582r7620,-41910c31818,1086385,35628,1073050,38485,1058762v3810,-13335,6668,-27622,10478,-40957l61345,976847v1905,-6667,3810,-13335,5715,-20002l73728,935890,88015,895885v5715,-13335,10478,-26670,16193,-40005c108970,842545,114685,829210,120400,816827v12383,-25717,23813,-51435,37148,-76200c164215,728245,170883,715862,177550,703480r21908,-37148c207078,653950,214698,641567,222318,630137r22860,-35242l269943,560605v8572,-12383,17145,-23813,25717,-34290c365193,437732,445203,356770,533785,287237,623320,217705,720475,158650,823345,112930xm1879668,109120v17145,4762,35242,9525,52387,15240l1984443,142457v160020,77153,303847,185738,421957,317183l2376873,432970v-10478,-8573,-20003,-17145,-30480,-25718c2213043,277712,2053975,174842,1879668,109120xm1596775,107215r21907,l1658687,114835r40005,9525l1718695,129122v6667,1905,13335,3810,20002,5715l1777750,146267v51435,17145,102870,36195,152400,60008c2030162,251995,2122555,312002,2206375,381535v-6668,-3810,-14288,-6668,-20955,-10478c2182562,369152,2178752,367247,2175895,365342,1990157,222467,1764415,131980,1532005,108167r42862,l1596775,107215xm1399607,81497r-51435,7620l1334837,91022r-13335,2857l1295785,99594c1142432,111977,991937,151982,853825,217704,715712,282474,589030,373914,482350,483452,525212,428207,572837,375819,626177,327242,681422,286284,741430,251042,802390,219609v31432,-15240,62865,-29527,94297,-42862l945265,158649v15240,-5715,32385,-10477,48577,-16192c1059565,122454,1127192,105309,1194820,95784v67627,-9525,136207,-14287,204787,-14287xm1362475,222v142206,-2545,284545,16743,420990,57463c1771083,55780,1758700,53875,1748223,51970v-12383,-1905,-24765,-2858,-37148,-3810c1678690,39587,1645353,33872,1612015,28157v-17145,-1905,-33337,-4762,-50482,-6667c1544388,19585,1528195,17680,1511050,16727v-17145,-952,-33337,-3810,-50482,-3810l1410085,11012v-17145,,-33337,953,-50482,953l1333885,12917v-7620,953,-16192,953,-24765,1905c1173865,22442,1040515,51017,913833,98642v7620,-3810,13335,-6667,18097,-9525c936693,87212,941455,84355,946218,82450v9525,-4763,19050,-9525,36195,-16193c990985,62447,1001463,58637,1013845,54827v12383,-3810,27623,-9525,46673,-14287c1079568,35777,1101475,30062,1128145,24347v13335,-1905,27623,-4762,42863,-7620c1178628,15775,1186248,13870,1194820,12917v7620,-952,17145,-1905,25718,-2857c1267687,4345,1315074,1071,1362475,222xe" fillcolor="#666 [3207]" stroked="f">
                        <v:stroke joinstyle="miter"/>
                        <v:path arrowok="t" o:connecttype="custom" o:connectlocs="316500,104474;316618,104474;318979,110136;316500,104474;325943,100345;326061,100345;328540,106361;325943,100345;306800,86399;308474,88901;308356,88901;302977,80686;304225,82412;305641,84536;306800,86399;47380,70025;45019,74272;42776,78755;41714,80997;40652,83238;38645,87839;16691,152017;16455,186112;23537,219499;58121,277778;113952,316238;180760,327681;246269,310103;298323,266688;327478,205460;332081,220089;295254,282143;235882,322608;165179,334052;96601,314468;43013,267868;14448,203218;16101,132787;28258,99637;47380,70025;301038,61295;301746,61649;302572,62121;305877,66250;309064,70497;313077,76396;317799,84064;320041,88075;321104,90081;322048,92086;321812,91968;319569,87839;317209,83710;312133,75688;308120,70143;304697,65660;302926,63418;282624,56812;284631,57638;297482,72473;302977,80686;302690,80289;299739,76042;296552,72031;294900,70025;293247,68019;289824,64126;282624,56812;173442,19060;324527,170067;323747,185507;321695,198946;322048,199679;324763,206521;298441,261616;252997,302199;195632,322018;135316,318243;81374,291463;42068,246161;23419,189415;23155,185626;23137,185507;23110,184991;22379,174488;22451,171929;22356,170067;22687,163531;22799,159538;22948,158369;23137,154628;173442,19060;102030,13987;85623,25667;53518,50913;28376,83002;11615,120282;4415,160393;6894,201095;9018,211123;10317,216077;11733,221032;19051,240144;28612,258194;40298,274947;53872,290283;69216,303733;85977,315412;90463,318007;92705,319305;94948,320485;99552,322844;104155,324968;123277,332282;143225,337119;224079,332164;261260,315294;293366,290047;318507,257958;335268,220678;338455,236369;334088,246279;331609,251116;329012,255835;323464,265037;320514,269520;317327,273885;287818,305266;210977,342428;168366,345967;147002,343962;141690,343018;136497,341956;126109,339243;121034,337709;115958,335939;105925,332046;101086,329805;96247,327445;86804,322372;82200,319659;77715,316710;75472,315294;73348,313760;68980,310575;52810,296654;38409,280963;26134,263621;20822,254419;18343,249700;15983,244981;13858,240144;12796,237667;11851,235189;9963,230234;8310,225162;5359,215016;4179,209825;3117,204634;402,183635;2644,141518;3589,136327;4769,131136;6068,126063;7602,120990;8310,118513;9136,115917;10907,110962;12914,106007;14920,101170;19524,91732;22002,87131;24717,82530;27550,78047;30383,73682;33452,69435;36639,65188;66147,35577;102030,13987;232931,13515;239423,15403;245915,17644;298205,56930;294546,53627;290769,50441;232931,13515;197875,13279;200590,13279;205547,14223;210505,15403;212983,15993;215462,16701;220302,18116;239187,25549;273417,47256;270821,45958;269640,45250;189848,13397;195160,13397;173442,10094;167068,11038;165415,11274;163763,11628;160576,12335;105807,26964;59774,59879;77597,40531;99433,27200;111119,21891;117139,19650;123158,17644;148064,11864;173442,10094;168840,27;221010,7145;216643,6437;212039,5965;199763,3487;193508,2662;187252,2072;180996,1600;174740,1364;168484,1482;165297,1600;162228,1836;113244,12218;115486,11038;117257,10212;121742,8206;125637,6791;131421,5021;139802,3016;145113,2072;148064,1600;151251,1246;168840,27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32" o:spid="_x0000_s1028" type="#_x0000_t75" alt="Email icon" style="position:absolute;left:83820;top:9144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ydpmxAAAANsAAAAPAAAAZHJzL2Rvd25yZXYueG1sRI9ba8JA&#10;FITfBf/Dcgq+6abem7qKCFWLIHiBvh6yp0kwezZkt0n8964g9HGYmW+Yxao1haipcrllBe+DCARx&#10;YnXOqYLr5as/B+E8ssbCMim4k4PVsttZYKxtwyeqzz4VAcIuRgWZ92UspUsyMugGtiQO3q+tDPog&#10;q1TqCpsAN4UcRtFUGsw5LGRY0iaj5Hb+Mwq+D7N6uEm2PzT7mB7TnR3tGhwp1Xtr158gPLX+P/xq&#10;77WC8QSeX8IPkMsHAAAA//8DAFBLAQItABQABgAIAAAAIQDb4fbL7gAAAIUBAAATAAAAAAAAAAAA&#10;AAAAAAAAAABbQ29udGVudF9UeXBlc10ueG1sUEsBAi0AFAAGAAgAAAAhAFr0LFu/AAAAFQEAAAsA&#10;AAAAAAAAAAAAAAAAHwEAAF9yZWxzLy5yZWxzUEsBAi0AFAAGAAgAAAAhAAfJ2mbEAAAA2wAAAA8A&#10;AAAAAAAAAAAAAAAABwIAAGRycy9kb3ducmV2LnhtbFBLBQYAAAAAAwADALcAAAD4AgAAAAA=&#10;">
                        <v:imagedata r:id="rId14" o:title="Email icon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40"/>
                <w:szCs w:val="40"/>
              </w:rPr>
              <w:t xml:space="preserve">   </w:t>
            </w:r>
            <w:r w:rsidRPr="00F25F14">
              <w:rPr>
                <w:rFonts w:ascii="TH SarabunPSK" w:hAnsi="TH SarabunPSK" w:cs="TH SarabunPSK"/>
              </w:rPr>
              <w:t xml:space="preserve">       </w:t>
            </w:r>
          </w:p>
          <w:p w14:paraId="4E06B331" w14:textId="147B4546" w:rsidR="0092203C" w:rsidRPr="00F25F14" w:rsidRDefault="0092203C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    </w:t>
            </w:r>
            <w:r w:rsidR="00C06CCD" w:rsidRPr="00C06CCD">
              <w:rPr>
                <w:rFonts w:ascii="TH SarabunPSK" w:hAnsi="TH SarabunPSK" w:cs="TH SarabunPSK"/>
                <w:sz w:val="40"/>
                <w:szCs w:val="40"/>
              </w:rPr>
              <w:t>tawat.c@psu.ac.th</w:t>
            </w:r>
          </w:p>
        </w:tc>
      </w:tr>
      <w:tr w:rsidR="0092203C" w14:paraId="7213CA69" w14:textId="77777777" w:rsidTr="00FB2861">
        <w:trPr>
          <w:trHeight w:val="1164"/>
        </w:trPr>
        <w:tc>
          <w:tcPr>
            <w:tcW w:w="720" w:type="dxa"/>
          </w:tcPr>
          <w:p w14:paraId="350AC7A7" w14:textId="77777777" w:rsidR="0092203C" w:rsidRPr="0056708E" w:rsidRDefault="0092203C" w:rsidP="00FB2861">
            <w:pPr>
              <w:pStyle w:val="BodyText"/>
              <w:kinsoku w:val="0"/>
              <w:overflowPunct w:val="0"/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799A2D74" w14:textId="77777777" w:rsidR="0092203C" w:rsidRPr="00F25F14" w:rsidRDefault="0092203C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2ACEA88A" w14:textId="77777777" w:rsidR="0092203C" w:rsidRPr="00F25F14" w:rsidRDefault="0092203C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5524711A" w14:textId="77777777" w:rsidR="0092203C" w:rsidRPr="00F25F14" w:rsidRDefault="0092203C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92203C" w14:paraId="3890C614" w14:textId="77777777" w:rsidTr="00FB2861">
        <w:trPr>
          <w:trHeight w:val="543"/>
        </w:trPr>
        <w:tc>
          <w:tcPr>
            <w:tcW w:w="720" w:type="dxa"/>
          </w:tcPr>
          <w:p w14:paraId="7C49016C" w14:textId="77777777" w:rsidR="0092203C" w:rsidRDefault="0092203C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17C88000" w14:textId="77777777" w:rsidR="0092203C" w:rsidRPr="00376291" w:rsidRDefault="0092203C" w:rsidP="00FB2861">
            <w:pPr>
              <w:pStyle w:val="Information"/>
              <w:jc w:val="center"/>
              <w:rPr>
                <w:rStyle w:val="Strong"/>
                <w:rFonts w:ascii="Calibri" w:hAnsi="Calibri" w:cs="Calibri"/>
                <w:b w:val="0"/>
                <w:bCs w:val="0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01E34BE8" w14:textId="77777777" w:rsidR="0092203C" w:rsidRPr="00F25F14" w:rsidRDefault="0092203C" w:rsidP="00FB2861">
            <w:pPr>
              <w:pStyle w:val="Information"/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</w:pPr>
          </w:p>
        </w:tc>
        <w:tc>
          <w:tcPr>
            <w:tcW w:w="423" w:type="dxa"/>
            <w:vMerge/>
          </w:tcPr>
          <w:p w14:paraId="07E3B6D6" w14:textId="77777777" w:rsidR="0092203C" w:rsidRPr="00F25F14" w:rsidRDefault="0092203C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45E9E205" w14:textId="77777777" w:rsidR="0092203C" w:rsidRPr="00F25F14" w:rsidRDefault="0092203C" w:rsidP="00FB2861">
            <w:pPr>
              <w:pStyle w:val="Heading1"/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92203C" w14:paraId="0A2CD966" w14:textId="77777777" w:rsidTr="00FB2861">
        <w:trPr>
          <w:trHeight w:val="183"/>
        </w:trPr>
        <w:tc>
          <w:tcPr>
            <w:tcW w:w="720" w:type="dxa"/>
          </w:tcPr>
          <w:p w14:paraId="250BC9E1" w14:textId="77777777" w:rsidR="0092203C" w:rsidRPr="00376291" w:rsidRDefault="0092203C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504C83B2" w14:textId="77777777" w:rsidR="0092203C" w:rsidRPr="00376291" w:rsidRDefault="0092203C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22651E08" w14:textId="77777777" w:rsidR="0092203C" w:rsidRDefault="0092203C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1C3DCEA2" w14:textId="77777777" w:rsidR="0092203C" w:rsidRDefault="0092203C" w:rsidP="00FB2861">
            <w:pPr>
              <w:pStyle w:val="Heading1"/>
            </w:pPr>
          </w:p>
        </w:tc>
      </w:tr>
      <w:tr w:rsidR="0092203C" w14:paraId="7283138A" w14:textId="77777777" w:rsidTr="00FB2861">
        <w:trPr>
          <w:trHeight w:val="624"/>
        </w:trPr>
        <w:tc>
          <w:tcPr>
            <w:tcW w:w="720" w:type="dxa"/>
          </w:tcPr>
          <w:p w14:paraId="759CC889" w14:textId="77777777" w:rsidR="0092203C" w:rsidRDefault="0092203C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1AC62F9A" w14:textId="77777777" w:rsidR="0092203C" w:rsidRPr="00376291" w:rsidRDefault="0092203C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401CD5ED" w14:textId="77777777" w:rsidR="0092203C" w:rsidRPr="00380FD1" w:rsidRDefault="0092203C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2D47BAAB" w14:textId="77777777" w:rsidR="0092203C" w:rsidRDefault="0092203C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33D0F63B" w14:textId="77777777" w:rsidR="0092203C" w:rsidRDefault="0092203C" w:rsidP="00FB2861">
            <w:pPr>
              <w:pStyle w:val="Heading1"/>
            </w:pPr>
          </w:p>
        </w:tc>
      </w:tr>
      <w:tr w:rsidR="0092203C" w14:paraId="698DB6AD" w14:textId="77777777" w:rsidTr="00FB2861">
        <w:trPr>
          <w:trHeight w:val="183"/>
        </w:trPr>
        <w:tc>
          <w:tcPr>
            <w:tcW w:w="720" w:type="dxa"/>
          </w:tcPr>
          <w:p w14:paraId="29919ABB" w14:textId="77777777" w:rsidR="0092203C" w:rsidRPr="00376291" w:rsidRDefault="0092203C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51E9CCAD" w14:textId="77777777" w:rsidR="0092203C" w:rsidRPr="00376291" w:rsidRDefault="0092203C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115DF366" w14:textId="77777777" w:rsidR="0092203C" w:rsidRDefault="0092203C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5C4F4EC5" w14:textId="77777777" w:rsidR="0092203C" w:rsidRDefault="0092203C" w:rsidP="00FB2861">
            <w:pPr>
              <w:pStyle w:val="Heading1"/>
            </w:pPr>
          </w:p>
        </w:tc>
      </w:tr>
      <w:tr w:rsidR="0092203C" w14:paraId="700FA26E" w14:textId="77777777" w:rsidTr="00FB2861">
        <w:trPr>
          <w:trHeight w:val="633"/>
        </w:trPr>
        <w:tc>
          <w:tcPr>
            <w:tcW w:w="720" w:type="dxa"/>
          </w:tcPr>
          <w:p w14:paraId="7CA60640" w14:textId="77777777" w:rsidR="0092203C" w:rsidRDefault="0092203C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084ACBAD" w14:textId="77777777" w:rsidR="0092203C" w:rsidRPr="00376291" w:rsidRDefault="0092203C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38745A3B" w14:textId="77777777" w:rsidR="0092203C" w:rsidRPr="00380FD1" w:rsidRDefault="0092203C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62B64D9E" w14:textId="77777777" w:rsidR="0092203C" w:rsidRDefault="0092203C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06CC8B7B" w14:textId="77777777" w:rsidR="0092203C" w:rsidRDefault="0092203C" w:rsidP="00FB2861">
            <w:pPr>
              <w:pStyle w:val="Heading1"/>
            </w:pPr>
          </w:p>
        </w:tc>
      </w:tr>
      <w:tr w:rsidR="0092203C" w14:paraId="5B230593" w14:textId="77777777" w:rsidTr="00FB2861">
        <w:trPr>
          <w:trHeight w:val="174"/>
        </w:trPr>
        <w:tc>
          <w:tcPr>
            <w:tcW w:w="720" w:type="dxa"/>
          </w:tcPr>
          <w:p w14:paraId="22D7515F" w14:textId="77777777" w:rsidR="0092203C" w:rsidRPr="00376291" w:rsidRDefault="0092203C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39596348" w14:textId="77777777" w:rsidR="0092203C" w:rsidRPr="00376291" w:rsidRDefault="0092203C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35429CB8" w14:textId="77777777" w:rsidR="0092203C" w:rsidRDefault="0092203C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57831755" w14:textId="77777777" w:rsidR="0092203C" w:rsidRDefault="0092203C" w:rsidP="00FB2861">
            <w:pPr>
              <w:pStyle w:val="Heading1"/>
            </w:pPr>
          </w:p>
        </w:tc>
      </w:tr>
      <w:tr w:rsidR="0092203C" w14:paraId="13B50C26" w14:textId="77777777" w:rsidTr="00FB2861">
        <w:trPr>
          <w:trHeight w:val="633"/>
        </w:trPr>
        <w:tc>
          <w:tcPr>
            <w:tcW w:w="720" w:type="dxa"/>
          </w:tcPr>
          <w:p w14:paraId="6999AF3E" w14:textId="77777777" w:rsidR="0092203C" w:rsidRDefault="0092203C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47E4CB5E" w14:textId="77777777" w:rsidR="0092203C" w:rsidRPr="00376291" w:rsidRDefault="0092203C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2F5AB9EE" w14:textId="77777777" w:rsidR="0092203C" w:rsidRPr="00380FD1" w:rsidRDefault="0092203C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469B9EB3" w14:textId="77777777" w:rsidR="0092203C" w:rsidRDefault="0092203C" w:rsidP="00FB2861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5B241E8E" w14:textId="77777777" w:rsidR="0092203C" w:rsidRDefault="0092203C" w:rsidP="00FB2861">
            <w:pPr>
              <w:pStyle w:val="Heading1"/>
            </w:pPr>
          </w:p>
        </w:tc>
      </w:tr>
      <w:tr w:rsidR="0092203C" w14:paraId="17A85806" w14:textId="77777777" w:rsidTr="00FB2861">
        <w:trPr>
          <w:trHeight w:val="2448"/>
        </w:trPr>
        <w:tc>
          <w:tcPr>
            <w:tcW w:w="720" w:type="dxa"/>
          </w:tcPr>
          <w:p w14:paraId="239FCA20" w14:textId="77777777" w:rsidR="0092203C" w:rsidRPr="0056708E" w:rsidRDefault="0092203C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4419E991" w14:textId="77777777" w:rsidR="0092203C" w:rsidRPr="0056708E" w:rsidRDefault="0092203C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423" w:type="dxa"/>
          </w:tcPr>
          <w:p w14:paraId="31224581" w14:textId="77777777" w:rsidR="0092203C" w:rsidRDefault="0092203C" w:rsidP="00FB2861"/>
        </w:tc>
        <w:tc>
          <w:tcPr>
            <w:tcW w:w="6607" w:type="dxa"/>
            <w:vMerge/>
          </w:tcPr>
          <w:p w14:paraId="0AD139F0" w14:textId="77777777" w:rsidR="0092203C" w:rsidRDefault="0092203C" w:rsidP="00FB2861"/>
        </w:tc>
      </w:tr>
    </w:tbl>
    <w:p w14:paraId="0E03B960" w14:textId="624244E8" w:rsidR="0092203C" w:rsidRDefault="0092203C" w:rsidP="006D79A8">
      <w:pPr>
        <w:pStyle w:val="BodyText"/>
        <w:rPr>
          <w:rFonts w:cstheme="minorBidi"/>
          <w:szCs w:val="25"/>
          <w:lang w:bidi="th-TH"/>
        </w:rPr>
      </w:pPr>
    </w:p>
    <w:p w14:paraId="235A6E98" w14:textId="5F518FCA" w:rsidR="005F0B9B" w:rsidRDefault="005F0B9B" w:rsidP="006D79A8">
      <w:pPr>
        <w:pStyle w:val="BodyText"/>
        <w:rPr>
          <w:rFonts w:cstheme="minorBidi"/>
          <w:szCs w:val="25"/>
          <w:lang w:bidi="th-TH"/>
        </w:rPr>
      </w:pPr>
    </w:p>
    <w:p w14:paraId="570618AA" w14:textId="1FED1B42" w:rsidR="005F0B9B" w:rsidRDefault="005F0B9B" w:rsidP="006D79A8">
      <w:pPr>
        <w:pStyle w:val="BodyText"/>
        <w:rPr>
          <w:rFonts w:cstheme="minorBidi"/>
          <w:szCs w:val="25"/>
          <w:lang w:bidi="th-TH"/>
        </w:rPr>
      </w:pPr>
    </w:p>
    <w:p w14:paraId="663B8339" w14:textId="14261028" w:rsidR="005F0B9B" w:rsidRDefault="005F0B9B" w:rsidP="006D79A8">
      <w:pPr>
        <w:pStyle w:val="BodyText"/>
        <w:rPr>
          <w:rFonts w:cstheme="minorBidi"/>
          <w:szCs w:val="25"/>
          <w:lang w:bidi="th-TH"/>
        </w:rPr>
      </w:pPr>
    </w:p>
    <w:p w14:paraId="134677F8" w14:textId="117529BB" w:rsidR="005F0B9B" w:rsidRDefault="005F0B9B" w:rsidP="006D79A8">
      <w:pPr>
        <w:pStyle w:val="BodyText"/>
        <w:rPr>
          <w:rFonts w:cstheme="minorBidi"/>
          <w:szCs w:val="25"/>
          <w:lang w:bidi="th-TH"/>
        </w:rPr>
      </w:pPr>
    </w:p>
    <w:tbl>
      <w:tblPr>
        <w:tblW w:w="10692" w:type="dxa"/>
        <w:tblInd w:w="-720" w:type="dxa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</w:tblPr>
      <w:tblGrid>
        <w:gridCol w:w="720"/>
        <w:gridCol w:w="630"/>
        <w:gridCol w:w="2312"/>
        <w:gridCol w:w="423"/>
        <w:gridCol w:w="6607"/>
      </w:tblGrid>
      <w:tr w:rsidR="000251E4" w14:paraId="470C6FE0" w14:textId="77777777" w:rsidTr="00FB2861">
        <w:trPr>
          <w:trHeight w:val="2117"/>
        </w:trPr>
        <w:tc>
          <w:tcPr>
            <w:tcW w:w="3662" w:type="dxa"/>
            <w:gridSpan w:val="3"/>
            <w:vMerge w:val="restart"/>
          </w:tcPr>
          <w:p w14:paraId="6F93CACE" w14:textId="3C8535D3" w:rsidR="000251E4" w:rsidRPr="00A60853" w:rsidRDefault="000251E4" w:rsidP="00FB2861">
            <w:pPr>
              <w:pStyle w:val="BodyText"/>
              <w:kinsoku w:val="0"/>
              <w:overflowPunct w:val="0"/>
              <w:ind w:left="-120"/>
              <w:rPr>
                <w:rFonts w:ascii="Times New Roman" w:hAnsi="Times New Roman" w:cstheme="minorBidi"/>
                <w:szCs w:val="25"/>
                <w:cs/>
                <w:lang w:bidi="th-TH"/>
              </w:rPr>
            </w:pPr>
            <w:r>
              <w:rPr>
                <w:rFonts w:ascii="Times New Roman" w:hAnsi="Times New Roman" w:cstheme="minorBidi" w:hint="cs"/>
                <w:noProof/>
                <w:szCs w:val="25"/>
                <w:lang w:val="th-TH" w:bidi="th-TH"/>
              </w:rPr>
              <w:lastRenderedPageBreak/>
              <w:drawing>
                <wp:anchor distT="0" distB="0" distL="114300" distR="114300" simplePos="0" relativeHeight="251677696" behindDoc="0" locked="0" layoutInCell="1" allowOverlap="1" wp14:anchorId="5D6EC375" wp14:editId="4B79E3BA">
                  <wp:simplePos x="0" y="0"/>
                  <wp:positionH relativeFrom="column">
                    <wp:posOffset>-502228</wp:posOffset>
                  </wp:positionH>
                  <wp:positionV relativeFrom="paragraph">
                    <wp:posOffset>-316628</wp:posOffset>
                  </wp:positionV>
                  <wp:extent cx="2455545" cy="2347156"/>
                  <wp:effectExtent l="0" t="0" r="1905" b="0"/>
                  <wp:wrapNone/>
                  <wp:docPr id="55" name="Picture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" name="Picture 55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0487" cy="2351879"/>
                          </a:xfrm>
                          <a:prstGeom prst="ellipse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23" w:type="dxa"/>
            <w:vMerge w:val="restart"/>
          </w:tcPr>
          <w:p w14:paraId="13D8337B" w14:textId="77777777" w:rsidR="000251E4" w:rsidRPr="00F25F14" w:rsidRDefault="000251E4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8"/>
                <w:szCs w:val="48"/>
              </w:rPr>
            </w:pPr>
          </w:p>
        </w:tc>
        <w:tc>
          <w:tcPr>
            <w:tcW w:w="6607" w:type="dxa"/>
          </w:tcPr>
          <w:p w14:paraId="683BA5DC" w14:textId="1AF16BD3" w:rsidR="000251E4" w:rsidRPr="00F25F14" w:rsidRDefault="00440AB3" w:rsidP="00FB2861">
            <w:pPr>
              <w:pStyle w:val="Title"/>
              <w:rPr>
                <w:rFonts w:ascii="TH SarabunPSK" w:hAnsi="TH SarabunPSK" w:cs="TH SarabunPSK"/>
                <w:szCs w:val="48"/>
                <w:lang w:bidi="th-TH"/>
              </w:rPr>
            </w:pPr>
            <w:r w:rsidRPr="00440AB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ศาสตราจารย์</w:t>
            </w:r>
            <w:r w:rsidRPr="00440AB3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</w:t>
            </w:r>
            <w:r w:rsidRPr="00440AB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ดร</w:t>
            </w:r>
            <w:r w:rsidRPr="00440AB3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. </w:t>
            </w:r>
            <w:r w:rsidRPr="00440AB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ผดุงศักดิ์</w:t>
            </w:r>
            <w:r w:rsidRPr="00440AB3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</w:t>
            </w:r>
            <w:r w:rsidRPr="00440AB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รัตนเดโช</w:t>
            </w:r>
            <w:r w:rsidR="000251E4" w:rsidRPr="00F25F14">
              <w:rPr>
                <w:rFonts w:ascii="TH SarabunPSK" w:hAnsi="TH SarabunPSK" w:cs="TH SarabunPSK"/>
                <w:szCs w:val="48"/>
              </w:rPr>
              <w:br/>
            </w:r>
            <w:r w:rsidR="000251E4" w:rsidRPr="00A6085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กรรมการผู้ทรงคุณวุฒิ</w:t>
            </w:r>
          </w:p>
          <w:p w14:paraId="5356E141" w14:textId="70DF1067" w:rsidR="000251E4" w:rsidRPr="00F25F14" w:rsidRDefault="000251E4" w:rsidP="00FB2861">
            <w:pPr>
              <w:rPr>
                <w:rFonts w:ascii="TH SarabunPSK" w:hAnsi="TH SarabunPSK" w:cs="TH SarabunPSK"/>
                <w:b/>
                <w:bCs/>
                <w:sz w:val="48"/>
                <w:szCs w:val="48"/>
                <w:lang w:bidi="th-TH"/>
              </w:rPr>
            </w:pP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(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 xml:space="preserve">อายุ </w:t>
            </w:r>
            <w:r w:rsidR="00440AB3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5</w:t>
            </w:r>
            <w:r w:rsidR="00DF604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5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 xml:space="preserve"> 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>ปี)</w:t>
            </w:r>
          </w:p>
        </w:tc>
      </w:tr>
      <w:tr w:rsidR="000251E4" w:rsidRPr="00A60853" w14:paraId="4CF228F7" w14:textId="77777777" w:rsidTr="00FB2861">
        <w:trPr>
          <w:trHeight w:val="1589"/>
        </w:trPr>
        <w:tc>
          <w:tcPr>
            <w:tcW w:w="3662" w:type="dxa"/>
            <w:gridSpan w:val="3"/>
            <w:vMerge/>
          </w:tcPr>
          <w:p w14:paraId="432CC87B" w14:textId="77777777" w:rsidR="000251E4" w:rsidRPr="00F25F14" w:rsidRDefault="000251E4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2813E3F0" w14:textId="77777777" w:rsidR="000251E4" w:rsidRPr="00F25F14" w:rsidRDefault="000251E4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 w:val="restart"/>
            <w:vAlign w:val="bottom"/>
          </w:tcPr>
          <w:p w14:paraId="1E1C2C15" w14:textId="77777777" w:rsidR="000251E4" w:rsidRPr="00F25F14" w:rsidRDefault="000251E4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ประวัติการทำงาน</w:t>
            </w:r>
          </w:p>
          <w:p w14:paraId="71704B56" w14:textId="77777777" w:rsidR="00695D8B" w:rsidRPr="00695D8B" w:rsidRDefault="00695D8B" w:rsidP="00695D8B">
            <w:pPr>
              <w:rPr>
                <w:rFonts w:ascii="TH SarabunPSK" w:hAnsi="TH SarabunPSK" w:cs="TH SarabunPSK"/>
                <w:sz w:val="40"/>
                <w:szCs w:val="40"/>
              </w:rPr>
            </w:pPr>
            <w:r w:rsidRPr="00695D8B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ศาสตราจารย์ระดับ</w:t>
            </w:r>
            <w:r w:rsidRPr="00695D8B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11 </w:t>
            </w:r>
            <w:r w:rsidRPr="00695D8B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มหาวิทยาลัยธรรมศาสตร์</w:t>
            </w:r>
          </w:p>
          <w:p w14:paraId="0ED6FC28" w14:textId="7C071C12" w:rsidR="000251E4" w:rsidRDefault="00695D8B" w:rsidP="00695D8B">
            <w:pPr>
              <w:rPr>
                <w:rFonts w:ascii="TH SarabunPSK" w:hAnsi="TH SarabunPSK" w:cs="TH SarabunPSK"/>
                <w:sz w:val="40"/>
                <w:szCs w:val="40"/>
                <w:lang w:bidi="th-TH"/>
              </w:rPr>
            </w:pPr>
            <w:r w:rsidRPr="00695D8B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ผู้อำนวยการศูนย์วิจัยแห่งความเป็นเลิศ</w:t>
            </w:r>
            <w:r w:rsidR="000251E4"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      </w:t>
            </w:r>
          </w:p>
          <w:p w14:paraId="6894401A" w14:textId="77777777" w:rsidR="000251E4" w:rsidRPr="00F25F14" w:rsidRDefault="000251E4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ประวัติการศึกษา</w:t>
            </w:r>
          </w:p>
          <w:p w14:paraId="1E1BB33A" w14:textId="77777777" w:rsidR="00695D8B" w:rsidRPr="00695D8B" w:rsidRDefault="00695D8B" w:rsidP="00695D8B">
            <w:pPr>
              <w:pStyle w:val="ListBullet"/>
              <w:rPr>
                <w:rFonts w:ascii="TH SarabunPSK" w:hAnsi="TH SarabunPSK" w:cs="TH SarabunPSK"/>
                <w:sz w:val="40"/>
                <w:szCs w:val="40"/>
                <w:lang w:bidi="th-TH"/>
              </w:rPr>
            </w:pPr>
            <w:r w:rsidRPr="00695D8B">
              <w:rPr>
                <w:rFonts w:ascii="TH SarabunPSK" w:hAnsi="TH SarabunPSK" w:cs="TH SarabunPSK"/>
                <w:sz w:val="40"/>
                <w:szCs w:val="40"/>
                <w:lang w:bidi="th-TH"/>
              </w:rPr>
              <w:t xml:space="preserve">Post Doctoral Fellow, Chem. Eng. And Material Sci </w:t>
            </w:r>
            <w:r w:rsidRPr="00695D8B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มหาวิทยาลัยมินนิโซตา</w:t>
            </w:r>
            <w:r w:rsidRPr="00695D8B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695D8B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สหรัฐอเมริกา</w:t>
            </w:r>
          </w:p>
          <w:p w14:paraId="27B7755D" w14:textId="77777777" w:rsidR="00695D8B" w:rsidRPr="00695D8B" w:rsidRDefault="00695D8B" w:rsidP="00695D8B">
            <w:pPr>
              <w:pStyle w:val="ListBullet"/>
              <w:rPr>
                <w:rFonts w:ascii="TH SarabunPSK" w:hAnsi="TH SarabunPSK" w:cs="TH SarabunPSK"/>
                <w:sz w:val="40"/>
                <w:szCs w:val="40"/>
                <w:lang w:bidi="th-TH"/>
              </w:rPr>
            </w:pPr>
            <w:r w:rsidRPr="00695D8B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รัฐศาสตรมหาบัณฑิต</w:t>
            </w:r>
            <w:r w:rsidRPr="00695D8B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695D8B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มหาวิทยาลัยธรรมศาสตร์</w:t>
            </w:r>
          </w:p>
          <w:p w14:paraId="441E3A97" w14:textId="77777777" w:rsidR="00695D8B" w:rsidRPr="00695D8B" w:rsidRDefault="00695D8B" w:rsidP="00695D8B">
            <w:pPr>
              <w:pStyle w:val="ListBullet"/>
              <w:rPr>
                <w:rFonts w:ascii="TH SarabunPSK" w:hAnsi="TH SarabunPSK" w:cs="TH SarabunPSK"/>
                <w:sz w:val="40"/>
                <w:szCs w:val="40"/>
                <w:lang w:bidi="th-TH"/>
              </w:rPr>
            </w:pPr>
            <w:r w:rsidRPr="00695D8B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วิศวกรรมศาสตรมหาบัณฑิต</w:t>
            </w:r>
            <w:r w:rsidRPr="00695D8B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695D8B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วิศวกรรมเครื่องกล</w:t>
            </w:r>
            <w:r w:rsidRPr="00695D8B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 </w:t>
            </w:r>
            <w:r w:rsidRPr="00695D8B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จุฬาลงกรณ์มหาวิทยาลัย</w:t>
            </w:r>
          </w:p>
          <w:p w14:paraId="56BA8979" w14:textId="77777777" w:rsidR="00695D8B" w:rsidRPr="00695D8B" w:rsidRDefault="00695D8B" w:rsidP="00695D8B">
            <w:pPr>
              <w:pStyle w:val="ListBullet"/>
              <w:rPr>
                <w:rFonts w:ascii="TH SarabunPSK" w:hAnsi="TH SarabunPSK" w:cs="TH SarabunPSK"/>
                <w:sz w:val="40"/>
                <w:szCs w:val="40"/>
                <w:lang w:bidi="th-TH"/>
              </w:rPr>
            </w:pPr>
            <w:r w:rsidRPr="00695D8B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วิศวกรรมศาสตรบัณฑิต</w:t>
            </w:r>
            <w:r w:rsidRPr="00695D8B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695D8B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วิศวกรรมเครื่องกล</w:t>
            </w:r>
            <w:r w:rsidRPr="00695D8B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695D8B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มหาวิทยาลัยพระจอมเกล้าธนบุรี</w:t>
            </w:r>
          </w:p>
          <w:p w14:paraId="1EAE263D" w14:textId="77777777" w:rsidR="000251E4" w:rsidRPr="00F25F14" w:rsidRDefault="000251E4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5648" behindDoc="0" locked="0" layoutInCell="1" allowOverlap="1" wp14:anchorId="7F1E5B9C" wp14:editId="4AAD756B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583565</wp:posOffset>
                      </wp:positionV>
                      <wp:extent cx="337820" cy="337185"/>
                      <wp:effectExtent l="0" t="0" r="5080" b="5715"/>
                      <wp:wrapNone/>
                      <wp:docPr id="48" name="Group 48" descr="phon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820" cy="337185"/>
                                <a:chOff x="0" y="0"/>
                                <a:chExt cx="337820" cy="337185"/>
                              </a:xfrm>
                            </wpg:grpSpPr>
                            <wps:wsp>
                              <wps:cNvPr id="49" name="Freeform: Shape 162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820" cy="337185"/>
                                </a:xfrm>
                                <a:custGeom>
                                  <a:avLst/>
                                  <a:gdLst>
                                    <a:gd name="connsiteX0" fmla="*/ 741998 w 2517880"/>
                                    <a:gd name="connsiteY0" fmla="*/ 2445067 h 2514600"/>
                                    <a:gd name="connsiteX1" fmla="*/ 786765 w 2517880"/>
                                    <a:gd name="connsiteY1" fmla="*/ 2462212 h 2514600"/>
                                    <a:gd name="connsiteX2" fmla="*/ 846773 w 2517880"/>
                                    <a:gd name="connsiteY2" fmla="*/ 2486977 h 2514600"/>
                                    <a:gd name="connsiteX3" fmla="*/ 818198 w 2517880"/>
                                    <a:gd name="connsiteY3" fmla="*/ 2482214 h 2514600"/>
                                    <a:gd name="connsiteX4" fmla="*/ 786765 w 2517880"/>
                                    <a:gd name="connsiteY4" fmla="*/ 2468879 h 2514600"/>
                                    <a:gd name="connsiteX5" fmla="*/ 741998 w 2517880"/>
                                    <a:gd name="connsiteY5" fmla="*/ 2445067 h 2514600"/>
                                    <a:gd name="connsiteX6" fmla="*/ 628649 w 2517880"/>
                                    <a:gd name="connsiteY6" fmla="*/ 2345888 h 2514600"/>
                                    <a:gd name="connsiteX7" fmla="*/ 639127 w 2517880"/>
                                    <a:gd name="connsiteY7" fmla="*/ 2351722 h 2514600"/>
                                    <a:gd name="connsiteX8" fmla="*/ 675322 w 2517880"/>
                                    <a:gd name="connsiteY8" fmla="*/ 2374582 h 2514600"/>
                                    <a:gd name="connsiteX9" fmla="*/ 698182 w 2517880"/>
                                    <a:gd name="connsiteY9" fmla="*/ 2394585 h 2514600"/>
                                    <a:gd name="connsiteX10" fmla="*/ 644842 w 2517880"/>
                                    <a:gd name="connsiteY10" fmla="*/ 2363152 h 2514600"/>
                                    <a:gd name="connsiteX11" fmla="*/ 626745 w 2517880"/>
                                    <a:gd name="connsiteY11" fmla="*/ 2347912 h 2514600"/>
                                    <a:gd name="connsiteX12" fmla="*/ 628649 w 2517880"/>
                                    <a:gd name="connsiteY12" fmla="*/ 2345888 h 2514600"/>
                                    <a:gd name="connsiteX13" fmla="*/ 541973 w 2517880"/>
                                    <a:gd name="connsiteY13" fmla="*/ 2310765 h 2514600"/>
                                    <a:gd name="connsiteX14" fmla="*/ 575310 w 2517880"/>
                                    <a:gd name="connsiteY14" fmla="*/ 2334577 h 2514600"/>
                                    <a:gd name="connsiteX15" fmla="*/ 609600 w 2517880"/>
                                    <a:gd name="connsiteY15" fmla="*/ 2356485 h 2514600"/>
                                    <a:gd name="connsiteX16" fmla="*/ 632460 w 2517880"/>
                                    <a:gd name="connsiteY16" fmla="*/ 2374582 h 2514600"/>
                                    <a:gd name="connsiteX17" fmla="*/ 605790 w 2517880"/>
                                    <a:gd name="connsiteY17" fmla="*/ 2363152 h 2514600"/>
                                    <a:gd name="connsiteX18" fmla="*/ 615315 w 2517880"/>
                                    <a:gd name="connsiteY18" fmla="*/ 2376487 h 2514600"/>
                                    <a:gd name="connsiteX19" fmla="*/ 584835 w 2517880"/>
                                    <a:gd name="connsiteY19" fmla="*/ 2357437 h 2514600"/>
                                    <a:gd name="connsiteX20" fmla="*/ 569595 w 2517880"/>
                                    <a:gd name="connsiteY20" fmla="*/ 2347912 h 2514600"/>
                                    <a:gd name="connsiteX21" fmla="*/ 554355 w 2517880"/>
                                    <a:gd name="connsiteY21" fmla="*/ 2338387 h 2514600"/>
                                    <a:gd name="connsiteX22" fmla="*/ 261809 w 2517880"/>
                                    <a:gd name="connsiteY22" fmla="*/ 2061771 h 2514600"/>
                                    <a:gd name="connsiteX23" fmla="*/ 277178 w 2517880"/>
                                    <a:gd name="connsiteY23" fmla="*/ 2083117 h 2514600"/>
                                    <a:gd name="connsiteX24" fmla="*/ 264200 w 2517880"/>
                                    <a:gd name="connsiteY24" fmla="*/ 2066984 h 2514600"/>
                                    <a:gd name="connsiteX25" fmla="*/ 218093 w 2517880"/>
                                    <a:gd name="connsiteY25" fmla="*/ 1904151 h 2514600"/>
                                    <a:gd name="connsiteX26" fmla="*/ 233363 w 2517880"/>
                                    <a:gd name="connsiteY26" fmla="*/ 1927859 h 2514600"/>
                                    <a:gd name="connsiteX27" fmla="*/ 259080 w 2517880"/>
                                    <a:gd name="connsiteY27" fmla="*/ 1972627 h 2514600"/>
                                    <a:gd name="connsiteX28" fmla="*/ 279083 w 2517880"/>
                                    <a:gd name="connsiteY28" fmla="*/ 2008822 h 2514600"/>
                                    <a:gd name="connsiteX29" fmla="*/ 260033 w 2517880"/>
                                    <a:gd name="connsiteY29" fmla="*/ 1985009 h 2514600"/>
                                    <a:gd name="connsiteX30" fmla="*/ 241935 w 2517880"/>
                                    <a:gd name="connsiteY30" fmla="*/ 1958339 h 2514600"/>
                                    <a:gd name="connsiteX31" fmla="*/ 225743 w 2517880"/>
                                    <a:gd name="connsiteY31" fmla="*/ 1931669 h 2514600"/>
                                    <a:gd name="connsiteX32" fmla="*/ 216218 w 2517880"/>
                                    <a:gd name="connsiteY32" fmla="*/ 1906904 h 2514600"/>
                                    <a:gd name="connsiteX33" fmla="*/ 218093 w 2517880"/>
                                    <a:gd name="connsiteY33" fmla="*/ 1904151 h 2514600"/>
                                    <a:gd name="connsiteX34" fmla="*/ 151448 w 2517880"/>
                                    <a:gd name="connsiteY34" fmla="*/ 1838325 h 2514600"/>
                                    <a:gd name="connsiteX35" fmla="*/ 181928 w 2517880"/>
                                    <a:gd name="connsiteY35" fmla="*/ 1897380 h 2514600"/>
                                    <a:gd name="connsiteX36" fmla="*/ 219075 w 2517880"/>
                                    <a:gd name="connsiteY36" fmla="*/ 1965960 h 2514600"/>
                                    <a:gd name="connsiteX37" fmla="*/ 236220 w 2517880"/>
                                    <a:gd name="connsiteY37" fmla="*/ 1997392 h 2514600"/>
                                    <a:gd name="connsiteX38" fmla="*/ 250508 w 2517880"/>
                                    <a:gd name="connsiteY38" fmla="*/ 2024062 h 2514600"/>
                                    <a:gd name="connsiteX39" fmla="*/ 260985 w 2517880"/>
                                    <a:gd name="connsiteY39" fmla="*/ 2053590 h 2514600"/>
                                    <a:gd name="connsiteX40" fmla="*/ 261224 w 2517880"/>
                                    <a:gd name="connsiteY40" fmla="*/ 2060496 h 2514600"/>
                                    <a:gd name="connsiteX41" fmla="*/ 261809 w 2517880"/>
                                    <a:gd name="connsiteY41" fmla="*/ 2061771 h 2514600"/>
                                    <a:gd name="connsiteX42" fmla="*/ 260033 w 2517880"/>
                                    <a:gd name="connsiteY42" fmla="*/ 2059305 h 2514600"/>
                                    <a:gd name="connsiteX43" fmla="*/ 240030 w 2517880"/>
                                    <a:gd name="connsiteY43" fmla="*/ 2027872 h 2514600"/>
                                    <a:gd name="connsiteX44" fmla="*/ 196215 w 2517880"/>
                                    <a:gd name="connsiteY44" fmla="*/ 1954530 h 2514600"/>
                                    <a:gd name="connsiteX45" fmla="*/ 177165 w 2517880"/>
                                    <a:gd name="connsiteY45" fmla="*/ 1917382 h 2514600"/>
                                    <a:gd name="connsiteX46" fmla="*/ 162878 w 2517880"/>
                                    <a:gd name="connsiteY46" fmla="*/ 1884045 h 2514600"/>
                                    <a:gd name="connsiteX47" fmla="*/ 151448 w 2517880"/>
                                    <a:gd name="connsiteY47" fmla="*/ 1838325 h 2514600"/>
                                    <a:gd name="connsiteX48" fmla="*/ 13335 w 2517880"/>
                                    <a:gd name="connsiteY48" fmla="*/ 1144905 h 2514600"/>
                                    <a:gd name="connsiteX49" fmla="*/ 9525 w 2517880"/>
                                    <a:gd name="connsiteY49" fmla="*/ 1261110 h 2514600"/>
                                    <a:gd name="connsiteX50" fmla="*/ 13335 w 2517880"/>
                                    <a:gd name="connsiteY50" fmla="*/ 1291590 h 2514600"/>
                                    <a:gd name="connsiteX51" fmla="*/ 18097 w 2517880"/>
                                    <a:gd name="connsiteY51" fmla="*/ 1313497 h 2514600"/>
                                    <a:gd name="connsiteX52" fmla="*/ 40957 w 2517880"/>
                                    <a:gd name="connsiteY52" fmla="*/ 1471612 h 2514600"/>
                                    <a:gd name="connsiteX53" fmla="*/ 34290 w 2517880"/>
                                    <a:gd name="connsiteY53" fmla="*/ 1474470 h 2514600"/>
                                    <a:gd name="connsiteX54" fmla="*/ 34290 w 2517880"/>
                                    <a:gd name="connsiteY54" fmla="*/ 1510665 h 2514600"/>
                                    <a:gd name="connsiteX55" fmla="*/ 52387 w 2517880"/>
                                    <a:gd name="connsiteY55" fmla="*/ 1622107 h 2514600"/>
                                    <a:gd name="connsiteX56" fmla="*/ 126682 w 2517880"/>
                                    <a:gd name="connsiteY56" fmla="*/ 1823085 h 2514600"/>
                                    <a:gd name="connsiteX57" fmla="*/ 95250 w 2517880"/>
                                    <a:gd name="connsiteY57" fmla="*/ 1786890 h 2514600"/>
                                    <a:gd name="connsiteX58" fmla="*/ 72390 w 2517880"/>
                                    <a:gd name="connsiteY58" fmla="*/ 1711642 h 2514600"/>
                                    <a:gd name="connsiteX59" fmla="*/ 60960 w 2517880"/>
                                    <a:gd name="connsiteY59" fmla="*/ 1672590 h 2514600"/>
                                    <a:gd name="connsiteX60" fmla="*/ 50482 w 2517880"/>
                                    <a:gd name="connsiteY60" fmla="*/ 1632585 h 2514600"/>
                                    <a:gd name="connsiteX61" fmla="*/ 44767 w 2517880"/>
                                    <a:gd name="connsiteY61" fmla="*/ 1612582 h 2514600"/>
                                    <a:gd name="connsiteX62" fmla="*/ 40005 w 2517880"/>
                                    <a:gd name="connsiteY62" fmla="*/ 1592580 h 2514600"/>
                                    <a:gd name="connsiteX63" fmla="*/ 29527 w 2517880"/>
                                    <a:gd name="connsiteY63" fmla="*/ 1551622 h 2514600"/>
                                    <a:gd name="connsiteX64" fmla="*/ 20955 w 2517880"/>
                                    <a:gd name="connsiteY64" fmla="*/ 1509712 h 2514600"/>
                                    <a:gd name="connsiteX65" fmla="*/ 17145 w 2517880"/>
                                    <a:gd name="connsiteY65" fmla="*/ 1488757 h 2514600"/>
                                    <a:gd name="connsiteX66" fmla="*/ 14287 w 2517880"/>
                                    <a:gd name="connsiteY66" fmla="*/ 1467802 h 2514600"/>
                                    <a:gd name="connsiteX67" fmla="*/ 7620 w 2517880"/>
                                    <a:gd name="connsiteY67" fmla="*/ 1425892 h 2514600"/>
                                    <a:gd name="connsiteX68" fmla="*/ 3810 w 2517880"/>
                                    <a:gd name="connsiteY68" fmla="*/ 1383982 h 2514600"/>
                                    <a:gd name="connsiteX69" fmla="*/ 1905 w 2517880"/>
                                    <a:gd name="connsiteY69" fmla="*/ 1363027 h 2514600"/>
                                    <a:gd name="connsiteX70" fmla="*/ 952 w 2517880"/>
                                    <a:gd name="connsiteY70" fmla="*/ 1342072 h 2514600"/>
                                    <a:gd name="connsiteX71" fmla="*/ 0 w 2517880"/>
                                    <a:gd name="connsiteY71" fmla="*/ 1301115 h 2514600"/>
                                    <a:gd name="connsiteX72" fmla="*/ 952 w 2517880"/>
                                    <a:gd name="connsiteY72" fmla="*/ 1261110 h 2514600"/>
                                    <a:gd name="connsiteX73" fmla="*/ 3810 w 2517880"/>
                                    <a:gd name="connsiteY73" fmla="*/ 1222057 h 2514600"/>
                                    <a:gd name="connsiteX74" fmla="*/ 8572 w 2517880"/>
                                    <a:gd name="connsiteY74" fmla="*/ 1183957 h 2514600"/>
                                    <a:gd name="connsiteX75" fmla="*/ 11430 w 2517880"/>
                                    <a:gd name="connsiteY75" fmla="*/ 1165860 h 2514600"/>
                                    <a:gd name="connsiteX76" fmla="*/ 13335 w 2517880"/>
                                    <a:gd name="connsiteY76" fmla="*/ 1144905 h 2514600"/>
                                    <a:gd name="connsiteX77" fmla="*/ 902970 w 2517880"/>
                                    <a:gd name="connsiteY77" fmla="*/ 67627 h 2514600"/>
                                    <a:gd name="connsiteX78" fmla="*/ 878205 w 2517880"/>
                                    <a:gd name="connsiteY78" fmla="*/ 85724 h 2514600"/>
                                    <a:gd name="connsiteX79" fmla="*/ 829627 w 2517880"/>
                                    <a:gd name="connsiteY79" fmla="*/ 102869 h 2514600"/>
                                    <a:gd name="connsiteX80" fmla="*/ 780097 w 2517880"/>
                                    <a:gd name="connsiteY80" fmla="*/ 120967 h 2514600"/>
                                    <a:gd name="connsiteX81" fmla="*/ 735330 w 2517880"/>
                                    <a:gd name="connsiteY81" fmla="*/ 130492 h 2514600"/>
                                    <a:gd name="connsiteX82" fmla="*/ 721995 w 2517880"/>
                                    <a:gd name="connsiteY82" fmla="*/ 130492 h 2514600"/>
                                    <a:gd name="connsiteX83" fmla="*/ 780097 w 2517880"/>
                                    <a:gd name="connsiteY83" fmla="*/ 105727 h 2514600"/>
                                    <a:gd name="connsiteX84" fmla="*/ 818197 w 2517880"/>
                                    <a:gd name="connsiteY84" fmla="*/ 91439 h 2514600"/>
                                    <a:gd name="connsiteX85" fmla="*/ 837247 w 2517880"/>
                                    <a:gd name="connsiteY85" fmla="*/ 84772 h 2514600"/>
                                    <a:gd name="connsiteX86" fmla="*/ 855345 w 2517880"/>
                                    <a:gd name="connsiteY86" fmla="*/ 79057 h 2514600"/>
                                    <a:gd name="connsiteX87" fmla="*/ 902970 w 2517880"/>
                                    <a:gd name="connsiteY87" fmla="*/ 67627 h 2514600"/>
                                    <a:gd name="connsiteX88" fmla="*/ 1618298 w 2517880"/>
                                    <a:gd name="connsiteY88" fmla="*/ 56197 h 2514600"/>
                                    <a:gd name="connsiteX89" fmla="*/ 1667828 w 2517880"/>
                                    <a:gd name="connsiteY89" fmla="*/ 66674 h 2514600"/>
                                    <a:gd name="connsiteX90" fmla="*/ 1717358 w 2517880"/>
                                    <a:gd name="connsiteY90" fmla="*/ 80009 h 2514600"/>
                                    <a:gd name="connsiteX91" fmla="*/ 1737360 w 2517880"/>
                                    <a:gd name="connsiteY91" fmla="*/ 92392 h 2514600"/>
                                    <a:gd name="connsiteX92" fmla="*/ 1682115 w 2517880"/>
                                    <a:gd name="connsiteY92" fmla="*/ 77152 h 2514600"/>
                                    <a:gd name="connsiteX93" fmla="*/ 1618298 w 2517880"/>
                                    <a:gd name="connsiteY93" fmla="*/ 56197 h 2514600"/>
                                    <a:gd name="connsiteX94" fmla="*/ 1295400 w 2517880"/>
                                    <a:gd name="connsiteY94" fmla="*/ 31432 h 2514600"/>
                                    <a:gd name="connsiteX95" fmla="*/ 1349692 w 2517880"/>
                                    <a:gd name="connsiteY95" fmla="*/ 33337 h 2514600"/>
                                    <a:gd name="connsiteX96" fmla="*/ 1403985 w 2517880"/>
                                    <a:gd name="connsiteY96" fmla="*/ 37147 h 2514600"/>
                                    <a:gd name="connsiteX97" fmla="*/ 1489710 w 2517880"/>
                                    <a:gd name="connsiteY97" fmla="*/ 46672 h 2514600"/>
                                    <a:gd name="connsiteX98" fmla="*/ 1763077 w 2517880"/>
                                    <a:gd name="connsiteY98" fmla="*/ 123825 h 2514600"/>
                                    <a:gd name="connsiteX99" fmla="*/ 1980247 w 2517880"/>
                                    <a:gd name="connsiteY99" fmla="*/ 243840 h 2514600"/>
                                    <a:gd name="connsiteX100" fmla="*/ 2027872 w 2517880"/>
                                    <a:gd name="connsiteY100" fmla="*/ 275272 h 2514600"/>
                                    <a:gd name="connsiteX101" fmla="*/ 2069782 w 2517880"/>
                                    <a:gd name="connsiteY101" fmla="*/ 302895 h 2514600"/>
                                    <a:gd name="connsiteX102" fmla="*/ 2066925 w 2517880"/>
                                    <a:gd name="connsiteY102" fmla="*/ 291465 h 2514600"/>
                                    <a:gd name="connsiteX103" fmla="*/ 2170747 w 2517880"/>
                                    <a:gd name="connsiteY103" fmla="*/ 393382 h 2514600"/>
                                    <a:gd name="connsiteX104" fmla="*/ 2216467 w 2517880"/>
                                    <a:gd name="connsiteY104" fmla="*/ 442912 h 2514600"/>
                                    <a:gd name="connsiteX105" fmla="*/ 2265045 w 2517880"/>
                                    <a:gd name="connsiteY105" fmla="*/ 487680 h 2514600"/>
                                    <a:gd name="connsiteX106" fmla="*/ 2223135 w 2517880"/>
                                    <a:gd name="connsiteY106" fmla="*/ 435292 h 2514600"/>
                                    <a:gd name="connsiteX107" fmla="*/ 2195512 w 2517880"/>
                                    <a:gd name="connsiteY107" fmla="*/ 402907 h 2514600"/>
                                    <a:gd name="connsiteX108" fmla="*/ 2184082 w 2517880"/>
                                    <a:gd name="connsiteY108" fmla="*/ 389572 h 2514600"/>
                                    <a:gd name="connsiteX109" fmla="*/ 2172652 w 2517880"/>
                                    <a:gd name="connsiteY109" fmla="*/ 376237 h 2514600"/>
                                    <a:gd name="connsiteX110" fmla="*/ 2142172 w 2517880"/>
                                    <a:gd name="connsiteY110" fmla="*/ 343852 h 2514600"/>
                                    <a:gd name="connsiteX111" fmla="*/ 2323148 w 2517880"/>
                                    <a:gd name="connsiteY111" fmla="*/ 529590 h 2514600"/>
                                    <a:gd name="connsiteX112" fmla="*/ 2447925 w 2517880"/>
                                    <a:gd name="connsiteY112" fmla="*/ 744855 h 2514600"/>
                                    <a:gd name="connsiteX113" fmla="*/ 2461260 w 2517880"/>
                                    <a:gd name="connsiteY113" fmla="*/ 751522 h 2514600"/>
                                    <a:gd name="connsiteX114" fmla="*/ 2489835 w 2517880"/>
                                    <a:gd name="connsiteY114" fmla="*/ 850582 h 2514600"/>
                                    <a:gd name="connsiteX115" fmla="*/ 2507932 w 2517880"/>
                                    <a:gd name="connsiteY115" fmla="*/ 943927 h 2514600"/>
                                    <a:gd name="connsiteX116" fmla="*/ 2516505 w 2517880"/>
                                    <a:gd name="connsiteY116" fmla="*/ 1029652 h 2514600"/>
                                    <a:gd name="connsiteX117" fmla="*/ 2517457 w 2517880"/>
                                    <a:gd name="connsiteY117" fmla="*/ 1068705 h 2514600"/>
                                    <a:gd name="connsiteX118" fmla="*/ 2517457 w 2517880"/>
                                    <a:gd name="connsiteY118" fmla="*/ 1105852 h 2514600"/>
                                    <a:gd name="connsiteX119" fmla="*/ 2512695 w 2517880"/>
                                    <a:gd name="connsiteY119" fmla="*/ 1171575 h 2514600"/>
                                    <a:gd name="connsiteX120" fmla="*/ 2504123 w 2517880"/>
                                    <a:gd name="connsiteY120" fmla="*/ 1224915 h 2514600"/>
                                    <a:gd name="connsiteX121" fmla="*/ 2495340 w 2517880"/>
                                    <a:gd name="connsiteY121" fmla="*/ 1253522 h 2514600"/>
                                    <a:gd name="connsiteX122" fmla="*/ 2497455 w 2517880"/>
                                    <a:gd name="connsiteY122" fmla="*/ 1295400 h 2514600"/>
                                    <a:gd name="connsiteX123" fmla="*/ 2053779 w 2517880"/>
                                    <a:gd name="connsiteY123" fmla="*/ 2236194 h 2514600"/>
                                    <a:gd name="connsiteX124" fmla="*/ 2050729 w 2517880"/>
                                    <a:gd name="connsiteY124" fmla="*/ 2238475 h 2514600"/>
                                    <a:gd name="connsiteX125" fmla="*/ 2048828 w 2517880"/>
                                    <a:gd name="connsiteY125" fmla="*/ 2240280 h 2514600"/>
                                    <a:gd name="connsiteX126" fmla="*/ 1835468 w 2517880"/>
                                    <a:gd name="connsiteY126" fmla="*/ 2390775 h 2514600"/>
                                    <a:gd name="connsiteX127" fmla="*/ 1784152 w 2517880"/>
                                    <a:gd name="connsiteY127" fmla="*/ 2405658 h 2514600"/>
                                    <a:gd name="connsiteX128" fmla="*/ 1774926 w 2517880"/>
                                    <a:gd name="connsiteY128" fmla="*/ 2408142 h 2514600"/>
                                    <a:gd name="connsiteX129" fmla="*/ 1752823 w 2517880"/>
                                    <a:gd name="connsiteY129" fmla="*/ 2418789 h 2514600"/>
                                    <a:gd name="connsiteX130" fmla="*/ 1278255 w 2517880"/>
                                    <a:gd name="connsiteY130" fmla="*/ 2514600 h 2514600"/>
                                    <a:gd name="connsiteX131" fmla="*/ 915702 w 2517880"/>
                                    <a:gd name="connsiteY131" fmla="*/ 2459787 h 2514600"/>
                                    <a:gd name="connsiteX132" fmla="*/ 831186 w 2517880"/>
                                    <a:gd name="connsiteY132" fmla="*/ 2428854 h 2514600"/>
                                    <a:gd name="connsiteX133" fmla="*/ 821055 w 2517880"/>
                                    <a:gd name="connsiteY133" fmla="*/ 2426017 h 2514600"/>
                                    <a:gd name="connsiteX134" fmla="*/ 787718 w 2517880"/>
                                    <a:gd name="connsiteY134" fmla="*/ 2413635 h 2514600"/>
                                    <a:gd name="connsiteX135" fmla="*/ 647700 w 2517880"/>
                                    <a:gd name="connsiteY135" fmla="*/ 2347912 h 2514600"/>
                                    <a:gd name="connsiteX136" fmla="*/ 603885 w 2517880"/>
                                    <a:gd name="connsiteY136" fmla="*/ 2315527 h 2514600"/>
                                    <a:gd name="connsiteX137" fmla="*/ 552450 w 2517880"/>
                                    <a:gd name="connsiteY137" fmla="*/ 2278380 h 2514600"/>
                                    <a:gd name="connsiteX138" fmla="*/ 499110 w 2517880"/>
                                    <a:gd name="connsiteY138" fmla="*/ 2237422 h 2514600"/>
                                    <a:gd name="connsiteX139" fmla="*/ 451485 w 2517880"/>
                                    <a:gd name="connsiteY139" fmla="*/ 2196465 h 2514600"/>
                                    <a:gd name="connsiteX140" fmla="*/ 411480 w 2517880"/>
                                    <a:gd name="connsiteY140" fmla="*/ 2171700 h 2514600"/>
                                    <a:gd name="connsiteX141" fmla="*/ 461963 w 2517880"/>
                                    <a:gd name="connsiteY141" fmla="*/ 2219325 h 2514600"/>
                                    <a:gd name="connsiteX142" fmla="*/ 514350 w 2517880"/>
                                    <a:gd name="connsiteY142" fmla="*/ 2266950 h 2514600"/>
                                    <a:gd name="connsiteX143" fmla="*/ 485775 w 2517880"/>
                                    <a:gd name="connsiteY143" fmla="*/ 2251710 h 2514600"/>
                                    <a:gd name="connsiteX144" fmla="*/ 445770 w 2517880"/>
                                    <a:gd name="connsiteY144" fmla="*/ 2215515 h 2514600"/>
                                    <a:gd name="connsiteX145" fmla="*/ 401003 w 2517880"/>
                                    <a:gd name="connsiteY145" fmla="*/ 2167890 h 2514600"/>
                                    <a:gd name="connsiteX146" fmla="*/ 378143 w 2517880"/>
                                    <a:gd name="connsiteY146" fmla="*/ 2142172 h 2514600"/>
                                    <a:gd name="connsiteX147" fmla="*/ 355283 w 2517880"/>
                                    <a:gd name="connsiteY147" fmla="*/ 2116455 h 2514600"/>
                                    <a:gd name="connsiteX148" fmla="*/ 392430 w 2517880"/>
                                    <a:gd name="connsiteY148" fmla="*/ 2145030 h 2514600"/>
                                    <a:gd name="connsiteX149" fmla="*/ 319326 w 2517880"/>
                                    <a:gd name="connsiteY149" fmla="*/ 2055971 h 2514600"/>
                                    <a:gd name="connsiteX150" fmla="*/ 282887 w 2517880"/>
                                    <a:gd name="connsiteY150" fmla="*/ 1997944 h 2514600"/>
                                    <a:gd name="connsiteX151" fmla="*/ 267275 w 2517880"/>
                                    <a:gd name="connsiteY151" fmla="*/ 1977066 h 2514600"/>
                                    <a:gd name="connsiteX152" fmla="*/ 206206 w 2517880"/>
                                    <a:gd name="connsiteY152" fmla="*/ 1876543 h 2514600"/>
                                    <a:gd name="connsiteX153" fmla="*/ 160874 w 2517880"/>
                                    <a:gd name="connsiteY153" fmla="*/ 1782439 h 2514600"/>
                                    <a:gd name="connsiteX154" fmla="*/ 188595 w 2517880"/>
                                    <a:gd name="connsiteY154" fmla="*/ 1867852 h 2514600"/>
                                    <a:gd name="connsiteX155" fmla="*/ 94298 w 2517880"/>
                                    <a:gd name="connsiteY155" fmla="*/ 1623060 h 2514600"/>
                                    <a:gd name="connsiteX156" fmla="*/ 48578 w 2517880"/>
                                    <a:gd name="connsiteY156" fmla="*/ 1397317 h 2514600"/>
                                    <a:gd name="connsiteX157" fmla="*/ 57150 w 2517880"/>
                                    <a:gd name="connsiteY157" fmla="*/ 1489710 h 2514600"/>
                                    <a:gd name="connsiteX158" fmla="*/ 65723 w 2517880"/>
                                    <a:gd name="connsiteY158" fmla="*/ 1538287 h 2514600"/>
                                    <a:gd name="connsiteX159" fmla="*/ 76200 w 2517880"/>
                                    <a:gd name="connsiteY159" fmla="*/ 1584007 h 2514600"/>
                                    <a:gd name="connsiteX160" fmla="*/ 93345 w 2517880"/>
                                    <a:gd name="connsiteY160" fmla="*/ 1687830 h 2514600"/>
                                    <a:gd name="connsiteX161" fmla="*/ 80010 w 2517880"/>
                                    <a:gd name="connsiteY161" fmla="*/ 1665922 h 2514600"/>
                                    <a:gd name="connsiteX162" fmla="*/ 62865 w 2517880"/>
                                    <a:gd name="connsiteY162" fmla="*/ 1614487 h 2514600"/>
                                    <a:gd name="connsiteX163" fmla="*/ 48578 w 2517880"/>
                                    <a:gd name="connsiteY163" fmla="*/ 1551622 h 2514600"/>
                                    <a:gd name="connsiteX164" fmla="*/ 45720 w 2517880"/>
                                    <a:gd name="connsiteY164" fmla="*/ 1489710 h 2514600"/>
                                    <a:gd name="connsiteX165" fmla="*/ 35243 w 2517880"/>
                                    <a:gd name="connsiteY165" fmla="*/ 1299210 h 2514600"/>
                                    <a:gd name="connsiteX166" fmla="*/ 35243 w 2517880"/>
                                    <a:gd name="connsiteY166" fmla="*/ 1254442 h 2514600"/>
                                    <a:gd name="connsiteX167" fmla="*/ 35243 w 2517880"/>
                                    <a:gd name="connsiteY167" fmla="*/ 1232535 h 2514600"/>
                                    <a:gd name="connsiteX168" fmla="*/ 36195 w 2517880"/>
                                    <a:gd name="connsiteY168" fmla="*/ 1210627 h 2514600"/>
                                    <a:gd name="connsiteX169" fmla="*/ 38100 w 2517880"/>
                                    <a:gd name="connsiteY169" fmla="*/ 1166812 h 2514600"/>
                                    <a:gd name="connsiteX170" fmla="*/ 41910 w 2517880"/>
                                    <a:gd name="connsiteY170" fmla="*/ 1123950 h 2514600"/>
                                    <a:gd name="connsiteX171" fmla="*/ 43815 w 2517880"/>
                                    <a:gd name="connsiteY171" fmla="*/ 1102995 h 2514600"/>
                                    <a:gd name="connsiteX172" fmla="*/ 46673 w 2517880"/>
                                    <a:gd name="connsiteY172" fmla="*/ 1082040 h 2514600"/>
                                    <a:gd name="connsiteX173" fmla="*/ 53340 w 2517880"/>
                                    <a:gd name="connsiteY173" fmla="*/ 1040130 h 2514600"/>
                                    <a:gd name="connsiteX174" fmla="*/ 72390 w 2517880"/>
                                    <a:gd name="connsiteY174" fmla="*/ 957262 h 2514600"/>
                                    <a:gd name="connsiteX175" fmla="*/ 140018 w 2517880"/>
                                    <a:gd name="connsiteY175" fmla="*/ 799147 h 2514600"/>
                                    <a:gd name="connsiteX176" fmla="*/ 173355 w 2517880"/>
                                    <a:gd name="connsiteY176" fmla="*/ 780574 h 2514600"/>
                                    <a:gd name="connsiteX177" fmla="*/ 175420 w 2517880"/>
                                    <a:gd name="connsiteY177" fmla="*/ 778164 h 2514600"/>
                                    <a:gd name="connsiteX178" fmla="*/ 206206 w 2517880"/>
                                    <a:gd name="connsiteY178" fmla="*/ 714257 h 2514600"/>
                                    <a:gd name="connsiteX179" fmla="*/ 258734 w 2517880"/>
                                    <a:gd name="connsiteY179" fmla="*/ 634160 h 2514600"/>
                                    <a:gd name="connsiteX180" fmla="*/ 251460 w 2517880"/>
                                    <a:gd name="connsiteY180" fmla="*/ 641985 h 2514600"/>
                                    <a:gd name="connsiteX181" fmla="*/ 231457 w 2517880"/>
                                    <a:gd name="connsiteY181" fmla="*/ 658177 h 2514600"/>
                                    <a:gd name="connsiteX182" fmla="*/ 262890 w 2517880"/>
                                    <a:gd name="connsiteY182" fmla="*/ 597217 h 2514600"/>
                                    <a:gd name="connsiteX183" fmla="*/ 213360 w 2517880"/>
                                    <a:gd name="connsiteY183" fmla="*/ 670560 h 2514600"/>
                                    <a:gd name="connsiteX184" fmla="*/ 187642 w 2517880"/>
                                    <a:gd name="connsiteY184" fmla="*/ 706755 h 2514600"/>
                                    <a:gd name="connsiteX185" fmla="*/ 210502 w 2517880"/>
                                    <a:gd name="connsiteY185" fmla="*/ 647700 h 2514600"/>
                                    <a:gd name="connsiteX186" fmla="*/ 240030 w 2517880"/>
                                    <a:gd name="connsiteY186" fmla="*/ 597217 h 2514600"/>
                                    <a:gd name="connsiteX187" fmla="*/ 274320 w 2517880"/>
                                    <a:gd name="connsiteY187" fmla="*/ 546735 h 2514600"/>
                                    <a:gd name="connsiteX188" fmla="*/ 321945 w 2517880"/>
                                    <a:gd name="connsiteY188" fmla="*/ 480060 h 2514600"/>
                                    <a:gd name="connsiteX189" fmla="*/ 316230 w 2517880"/>
                                    <a:gd name="connsiteY189" fmla="*/ 480060 h 2514600"/>
                                    <a:gd name="connsiteX190" fmla="*/ 301942 w 2517880"/>
                                    <a:gd name="connsiteY190" fmla="*/ 491490 h 2514600"/>
                                    <a:gd name="connsiteX191" fmla="*/ 280035 w 2517880"/>
                                    <a:gd name="connsiteY191" fmla="*/ 513397 h 2514600"/>
                                    <a:gd name="connsiteX192" fmla="*/ 172402 w 2517880"/>
                                    <a:gd name="connsiteY192" fmla="*/ 670560 h 2514600"/>
                                    <a:gd name="connsiteX193" fmla="*/ 151447 w 2517880"/>
                                    <a:gd name="connsiteY193" fmla="*/ 712470 h 2514600"/>
                                    <a:gd name="connsiteX194" fmla="*/ 132397 w 2517880"/>
                                    <a:gd name="connsiteY194" fmla="*/ 751522 h 2514600"/>
                                    <a:gd name="connsiteX195" fmla="*/ 100012 w 2517880"/>
                                    <a:gd name="connsiteY195" fmla="*/ 814387 h 2514600"/>
                                    <a:gd name="connsiteX196" fmla="*/ 92392 w 2517880"/>
                                    <a:gd name="connsiteY196" fmla="*/ 801052 h 2514600"/>
                                    <a:gd name="connsiteX197" fmla="*/ 103822 w 2517880"/>
                                    <a:gd name="connsiteY197" fmla="*/ 765810 h 2514600"/>
                                    <a:gd name="connsiteX198" fmla="*/ 123825 w 2517880"/>
                                    <a:gd name="connsiteY198" fmla="*/ 719137 h 2514600"/>
                                    <a:gd name="connsiteX199" fmla="*/ 180975 w 2517880"/>
                                    <a:gd name="connsiteY199" fmla="*/ 612457 h 2514600"/>
                                    <a:gd name="connsiteX200" fmla="*/ 213360 w 2517880"/>
                                    <a:gd name="connsiteY200" fmla="*/ 563880 h 2514600"/>
                                    <a:gd name="connsiteX201" fmla="*/ 241935 w 2517880"/>
                                    <a:gd name="connsiteY201" fmla="*/ 523875 h 2514600"/>
                                    <a:gd name="connsiteX202" fmla="*/ 273367 w 2517880"/>
                                    <a:gd name="connsiteY202" fmla="*/ 483870 h 2514600"/>
                                    <a:gd name="connsiteX203" fmla="*/ 293370 w 2517880"/>
                                    <a:gd name="connsiteY203" fmla="*/ 461010 h 2514600"/>
                                    <a:gd name="connsiteX204" fmla="*/ 313372 w 2517880"/>
                                    <a:gd name="connsiteY204" fmla="*/ 439102 h 2514600"/>
                                    <a:gd name="connsiteX205" fmla="*/ 347662 w 2517880"/>
                                    <a:gd name="connsiteY205" fmla="*/ 406717 h 2514600"/>
                                    <a:gd name="connsiteX206" fmla="*/ 360045 w 2517880"/>
                                    <a:gd name="connsiteY206" fmla="*/ 401955 h 2514600"/>
                                    <a:gd name="connsiteX207" fmla="*/ 500062 w 2517880"/>
                                    <a:gd name="connsiteY207" fmla="*/ 269557 h 2514600"/>
                                    <a:gd name="connsiteX208" fmla="*/ 537210 w 2517880"/>
                                    <a:gd name="connsiteY208" fmla="*/ 244792 h 2514600"/>
                                    <a:gd name="connsiteX209" fmla="*/ 575310 w 2517880"/>
                                    <a:gd name="connsiteY209" fmla="*/ 221932 h 2514600"/>
                                    <a:gd name="connsiteX210" fmla="*/ 613410 w 2517880"/>
                                    <a:gd name="connsiteY210" fmla="*/ 200977 h 2514600"/>
                                    <a:gd name="connsiteX211" fmla="*/ 652462 w 2517880"/>
                                    <a:gd name="connsiteY211" fmla="*/ 181927 h 2514600"/>
                                    <a:gd name="connsiteX212" fmla="*/ 671512 w 2517880"/>
                                    <a:gd name="connsiteY212" fmla="*/ 172402 h 2514600"/>
                                    <a:gd name="connsiteX213" fmla="*/ 691515 w 2517880"/>
                                    <a:gd name="connsiteY213" fmla="*/ 163830 h 2514600"/>
                                    <a:gd name="connsiteX214" fmla="*/ 730567 w 2517880"/>
                                    <a:gd name="connsiteY214" fmla="*/ 147637 h 2514600"/>
                                    <a:gd name="connsiteX215" fmla="*/ 810577 w 2517880"/>
                                    <a:gd name="connsiteY215" fmla="*/ 118110 h 2514600"/>
                                    <a:gd name="connsiteX216" fmla="*/ 979170 w 2517880"/>
                                    <a:gd name="connsiteY216" fmla="*/ 60960 h 2514600"/>
                                    <a:gd name="connsiteX217" fmla="*/ 1031557 w 2517880"/>
                                    <a:gd name="connsiteY217" fmla="*/ 54292 h 2514600"/>
                                    <a:gd name="connsiteX218" fmla="*/ 1074420 w 2517880"/>
                                    <a:gd name="connsiteY218" fmla="*/ 52387 h 2514600"/>
                                    <a:gd name="connsiteX219" fmla="*/ 1122045 w 2517880"/>
                                    <a:gd name="connsiteY219" fmla="*/ 50482 h 2514600"/>
                                    <a:gd name="connsiteX220" fmla="*/ 1189672 w 2517880"/>
                                    <a:gd name="connsiteY220" fmla="*/ 45720 h 2514600"/>
                                    <a:gd name="connsiteX221" fmla="*/ 1208722 w 2517880"/>
                                    <a:gd name="connsiteY221" fmla="*/ 35242 h 2514600"/>
                                    <a:gd name="connsiteX222" fmla="*/ 1246822 w 2517880"/>
                                    <a:gd name="connsiteY222" fmla="*/ 32385 h 2514600"/>
                                    <a:gd name="connsiteX223" fmla="*/ 1295400 w 2517880"/>
                                    <a:gd name="connsiteY223" fmla="*/ 31432 h 2514600"/>
                                    <a:gd name="connsiteX224" fmla="*/ 1276350 w 2517880"/>
                                    <a:gd name="connsiteY224" fmla="*/ 0 h 2514600"/>
                                    <a:gd name="connsiteX225" fmla="*/ 1536383 w 2517880"/>
                                    <a:gd name="connsiteY225" fmla="*/ 31432 h 2514600"/>
                                    <a:gd name="connsiteX226" fmla="*/ 1465898 w 2517880"/>
                                    <a:gd name="connsiteY226" fmla="*/ 27622 h 2514600"/>
                                    <a:gd name="connsiteX227" fmla="*/ 1380173 w 2517880"/>
                                    <a:gd name="connsiteY227" fmla="*/ 19050 h 2514600"/>
                                    <a:gd name="connsiteX228" fmla="*/ 1336358 w 2517880"/>
                                    <a:gd name="connsiteY228" fmla="*/ 18097 h 2514600"/>
                                    <a:gd name="connsiteX229" fmla="*/ 1292543 w 2517880"/>
                                    <a:gd name="connsiteY229" fmla="*/ 19050 h 2514600"/>
                                    <a:gd name="connsiteX230" fmla="*/ 1248728 w 2517880"/>
                                    <a:gd name="connsiteY230" fmla="*/ 20955 h 2514600"/>
                                    <a:gd name="connsiteX231" fmla="*/ 1204913 w 2517880"/>
                                    <a:gd name="connsiteY231" fmla="*/ 23812 h 2514600"/>
                                    <a:gd name="connsiteX232" fmla="*/ 1119188 w 2517880"/>
                                    <a:gd name="connsiteY232" fmla="*/ 32385 h 2514600"/>
                                    <a:gd name="connsiteX233" fmla="*/ 1086803 w 2517880"/>
                                    <a:gd name="connsiteY233" fmla="*/ 33337 h 2514600"/>
                                    <a:gd name="connsiteX234" fmla="*/ 1057275 w 2517880"/>
                                    <a:gd name="connsiteY234" fmla="*/ 36195 h 2514600"/>
                                    <a:gd name="connsiteX235" fmla="*/ 1009650 w 2517880"/>
                                    <a:gd name="connsiteY235" fmla="*/ 42862 h 2514600"/>
                                    <a:gd name="connsiteX236" fmla="*/ 997268 w 2517880"/>
                                    <a:gd name="connsiteY236" fmla="*/ 35242 h 2514600"/>
                                    <a:gd name="connsiteX237" fmla="*/ 1276350 w 2517880"/>
                                    <a:gd name="connsiteY237" fmla="*/ 0 h 2514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</a:cxnLst>
                                  <a:rect l="l" t="t" r="r" b="b"/>
                                  <a:pathLst>
                                    <a:path w="2517880" h="2514600">
                                      <a:moveTo>
                                        <a:pt x="741998" y="2445067"/>
                                      </a:moveTo>
                                      <a:cubicBezTo>
                                        <a:pt x="756285" y="2449829"/>
                                        <a:pt x="770573" y="2454592"/>
                                        <a:pt x="786765" y="2462212"/>
                                      </a:cubicBezTo>
                                      <a:cubicBezTo>
                                        <a:pt x="803910" y="2467927"/>
                                        <a:pt x="822008" y="2476499"/>
                                        <a:pt x="846773" y="2486977"/>
                                      </a:cubicBezTo>
                                      <a:cubicBezTo>
                                        <a:pt x="837248" y="2485072"/>
                                        <a:pt x="827723" y="2483167"/>
                                        <a:pt x="818198" y="2482214"/>
                                      </a:cubicBezTo>
                                      <a:cubicBezTo>
                                        <a:pt x="808673" y="2479357"/>
                                        <a:pt x="799148" y="2474594"/>
                                        <a:pt x="786765" y="2468879"/>
                                      </a:cubicBezTo>
                                      <a:cubicBezTo>
                                        <a:pt x="774383" y="2461259"/>
                                        <a:pt x="760095" y="2452687"/>
                                        <a:pt x="741998" y="2445067"/>
                                      </a:cubicBezTo>
                                      <a:close/>
                                      <a:moveTo>
                                        <a:pt x="628649" y="2345888"/>
                                      </a:moveTo>
                                      <a:cubicBezTo>
                                        <a:pt x="630554" y="2346484"/>
                                        <a:pt x="633888" y="2348389"/>
                                        <a:pt x="639127" y="2351722"/>
                                      </a:cubicBezTo>
                                      <a:cubicBezTo>
                                        <a:pt x="661035" y="2362200"/>
                                        <a:pt x="669607" y="2368867"/>
                                        <a:pt x="675322" y="2374582"/>
                                      </a:cubicBezTo>
                                      <a:cubicBezTo>
                                        <a:pt x="681990" y="2380297"/>
                                        <a:pt x="684847" y="2386012"/>
                                        <a:pt x="698182" y="2394585"/>
                                      </a:cubicBezTo>
                                      <a:cubicBezTo>
                                        <a:pt x="688657" y="2392680"/>
                                        <a:pt x="662940" y="2375535"/>
                                        <a:pt x="644842" y="2363152"/>
                                      </a:cubicBezTo>
                                      <a:cubicBezTo>
                                        <a:pt x="635317" y="2356485"/>
                                        <a:pt x="628649" y="2350770"/>
                                        <a:pt x="626745" y="2347912"/>
                                      </a:cubicBezTo>
                                      <a:cubicBezTo>
                                        <a:pt x="626269" y="2346007"/>
                                        <a:pt x="626745" y="2345293"/>
                                        <a:pt x="628649" y="2345888"/>
                                      </a:cubicBezTo>
                                      <a:close/>
                                      <a:moveTo>
                                        <a:pt x="541973" y="2310765"/>
                                      </a:moveTo>
                                      <a:lnTo>
                                        <a:pt x="575310" y="2334577"/>
                                      </a:lnTo>
                                      <a:lnTo>
                                        <a:pt x="609600" y="2356485"/>
                                      </a:lnTo>
                                      <a:cubicBezTo>
                                        <a:pt x="630555" y="2371725"/>
                                        <a:pt x="635318" y="2375535"/>
                                        <a:pt x="632460" y="2374582"/>
                                      </a:cubicBezTo>
                                      <a:cubicBezTo>
                                        <a:pt x="628650" y="2374582"/>
                                        <a:pt x="617220" y="2368867"/>
                                        <a:pt x="605790" y="2363152"/>
                                      </a:cubicBezTo>
                                      <a:cubicBezTo>
                                        <a:pt x="583883" y="2352675"/>
                                        <a:pt x="563880" y="2342197"/>
                                        <a:pt x="615315" y="2376487"/>
                                      </a:cubicBezTo>
                                      <a:lnTo>
                                        <a:pt x="584835" y="2357437"/>
                                      </a:lnTo>
                                      <a:lnTo>
                                        <a:pt x="569595" y="2347912"/>
                                      </a:lnTo>
                                      <a:lnTo>
                                        <a:pt x="554355" y="2338387"/>
                                      </a:lnTo>
                                      <a:close/>
                                      <a:moveTo>
                                        <a:pt x="261809" y="2061771"/>
                                      </a:moveTo>
                                      <a:lnTo>
                                        <a:pt x="277178" y="2083117"/>
                                      </a:lnTo>
                                      <a:cubicBezTo>
                                        <a:pt x="270511" y="2075497"/>
                                        <a:pt x="266522" y="2070437"/>
                                        <a:pt x="264200" y="2066984"/>
                                      </a:cubicBezTo>
                                      <a:close/>
                                      <a:moveTo>
                                        <a:pt x="218093" y="1904151"/>
                                      </a:moveTo>
                                      <a:cubicBezTo>
                                        <a:pt x="221040" y="1904821"/>
                                        <a:pt x="226933" y="1915000"/>
                                        <a:pt x="233363" y="1927859"/>
                                      </a:cubicBezTo>
                                      <a:cubicBezTo>
                                        <a:pt x="242888" y="1944052"/>
                                        <a:pt x="253365" y="1964054"/>
                                        <a:pt x="259080" y="1972627"/>
                                      </a:cubicBezTo>
                                      <a:cubicBezTo>
                                        <a:pt x="264795" y="1985009"/>
                                        <a:pt x="272415" y="1996439"/>
                                        <a:pt x="279083" y="2008822"/>
                                      </a:cubicBezTo>
                                      <a:cubicBezTo>
                                        <a:pt x="273368" y="2001202"/>
                                        <a:pt x="266700" y="1992629"/>
                                        <a:pt x="260033" y="1985009"/>
                                      </a:cubicBezTo>
                                      <a:cubicBezTo>
                                        <a:pt x="253365" y="1976437"/>
                                        <a:pt x="247650" y="1966912"/>
                                        <a:pt x="241935" y="1958339"/>
                                      </a:cubicBezTo>
                                      <a:cubicBezTo>
                                        <a:pt x="236220" y="1949767"/>
                                        <a:pt x="230505" y="1940242"/>
                                        <a:pt x="225743" y="1931669"/>
                                      </a:cubicBezTo>
                                      <a:cubicBezTo>
                                        <a:pt x="222885" y="1923097"/>
                                        <a:pt x="219075" y="1914524"/>
                                        <a:pt x="216218" y="1906904"/>
                                      </a:cubicBezTo>
                                      <a:cubicBezTo>
                                        <a:pt x="216456" y="1904761"/>
                                        <a:pt x="217111" y="1903928"/>
                                        <a:pt x="218093" y="1904151"/>
                                      </a:cubicBezTo>
                                      <a:close/>
                                      <a:moveTo>
                                        <a:pt x="151448" y="1838325"/>
                                      </a:moveTo>
                                      <a:cubicBezTo>
                                        <a:pt x="160020" y="1853565"/>
                                        <a:pt x="170498" y="1874520"/>
                                        <a:pt x="181928" y="1897380"/>
                                      </a:cubicBezTo>
                                      <a:cubicBezTo>
                                        <a:pt x="194310" y="1919287"/>
                                        <a:pt x="206693" y="1944052"/>
                                        <a:pt x="219075" y="1965960"/>
                                      </a:cubicBezTo>
                                      <a:cubicBezTo>
                                        <a:pt x="225743" y="1977390"/>
                                        <a:pt x="231458" y="1987867"/>
                                        <a:pt x="236220" y="1997392"/>
                                      </a:cubicBezTo>
                                      <a:cubicBezTo>
                                        <a:pt x="241935" y="2006917"/>
                                        <a:pt x="246698" y="2015490"/>
                                        <a:pt x="250508" y="2024062"/>
                                      </a:cubicBezTo>
                                      <a:cubicBezTo>
                                        <a:pt x="258128" y="2039302"/>
                                        <a:pt x="262890" y="2050732"/>
                                        <a:pt x="260985" y="2053590"/>
                                      </a:cubicBezTo>
                                      <a:cubicBezTo>
                                        <a:pt x="263843" y="2058353"/>
                                        <a:pt x="261223" y="2058114"/>
                                        <a:pt x="261224" y="2060496"/>
                                      </a:cubicBezTo>
                                      <a:lnTo>
                                        <a:pt x="261809" y="2061771"/>
                                      </a:lnTo>
                                      <a:lnTo>
                                        <a:pt x="260033" y="2059305"/>
                                      </a:lnTo>
                                      <a:cubicBezTo>
                                        <a:pt x="254318" y="2049780"/>
                                        <a:pt x="246698" y="2039302"/>
                                        <a:pt x="240030" y="2027872"/>
                                      </a:cubicBezTo>
                                      <a:cubicBezTo>
                                        <a:pt x="224790" y="2005965"/>
                                        <a:pt x="210503" y="1979295"/>
                                        <a:pt x="196215" y="1954530"/>
                                      </a:cubicBezTo>
                                      <a:cubicBezTo>
                                        <a:pt x="189548" y="1942147"/>
                                        <a:pt x="182880" y="1928812"/>
                                        <a:pt x="177165" y="1917382"/>
                                      </a:cubicBezTo>
                                      <a:cubicBezTo>
                                        <a:pt x="171450" y="1905000"/>
                                        <a:pt x="166688" y="1894522"/>
                                        <a:pt x="162878" y="1884045"/>
                                      </a:cubicBezTo>
                                      <a:cubicBezTo>
                                        <a:pt x="155258" y="1862137"/>
                                        <a:pt x="150495" y="1845945"/>
                                        <a:pt x="151448" y="1838325"/>
                                      </a:cubicBezTo>
                                      <a:close/>
                                      <a:moveTo>
                                        <a:pt x="13335" y="1144905"/>
                                      </a:moveTo>
                                      <a:cubicBezTo>
                                        <a:pt x="7620" y="1201102"/>
                                        <a:pt x="7620" y="1236345"/>
                                        <a:pt x="9525" y="1261110"/>
                                      </a:cubicBezTo>
                                      <a:cubicBezTo>
                                        <a:pt x="10477" y="1273492"/>
                                        <a:pt x="11430" y="1283017"/>
                                        <a:pt x="13335" y="1291590"/>
                                      </a:cubicBezTo>
                                      <a:cubicBezTo>
                                        <a:pt x="14287" y="1300162"/>
                                        <a:pt x="17145" y="1306830"/>
                                        <a:pt x="18097" y="1313497"/>
                                      </a:cubicBezTo>
                                      <a:cubicBezTo>
                                        <a:pt x="25717" y="1340167"/>
                                        <a:pt x="28575" y="1365885"/>
                                        <a:pt x="40957" y="1471612"/>
                                      </a:cubicBezTo>
                                      <a:cubicBezTo>
                                        <a:pt x="38100" y="1464945"/>
                                        <a:pt x="35242" y="1466850"/>
                                        <a:pt x="34290" y="1474470"/>
                                      </a:cubicBezTo>
                                      <a:cubicBezTo>
                                        <a:pt x="32385" y="1482090"/>
                                        <a:pt x="33337" y="1494472"/>
                                        <a:pt x="34290" y="1510665"/>
                                      </a:cubicBezTo>
                                      <a:cubicBezTo>
                                        <a:pt x="36195" y="1543050"/>
                                        <a:pt x="43815" y="1586865"/>
                                        <a:pt x="52387" y="1622107"/>
                                      </a:cubicBezTo>
                                      <a:cubicBezTo>
                                        <a:pt x="75247" y="1687830"/>
                                        <a:pt x="100965" y="1767840"/>
                                        <a:pt x="126682" y="1823085"/>
                                      </a:cubicBezTo>
                                      <a:cubicBezTo>
                                        <a:pt x="141922" y="1862137"/>
                                        <a:pt x="128587" y="1862137"/>
                                        <a:pt x="95250" y="1786890"/>
                                      </a:cubicBezTo>
                                      <a:cubicBezTo>
                                        <a:pt x="88582" y="1762125"/>
                                        <a:pt x="79057" y="1737360"/>
                                        <a:pt x="72390" y="1711642"/>
                                      </a:cubicBezTo>
                                      <a:cubicBezTo>
                                        <a:pt x="68580" y="1698307"/>
                                        <a:pt x="64770" y="1685925"/>
                                        <a:pt x="60960" y="1672590"/>
                                      </a:cubicBezTo>
                                      <a:cubicBezTo>
                                        <a:pt x="57150" y="1659255"/>
                                        <a:pt x="53340" y="1645920"/>
                                        <a:pt x="50482" y="1632585"/>
                                      </a:cubicBezTo>
                                      <a:cubicBezTo>
                                        <a:pt x="48577" y="1625917"/>
                                        <a:pt x="46672" y="1619250"/>
                                        <a:pt x="44767" y="1612582"/>
                                      </a:cubicBezTo>
                                      <a:cubicBezTo>
                                        <a:pt x="42862" y="1605915"/>
                                        <a:pt x="41910" y="1599247"/>
                                        <a:pt x="40005" y="1592580"/>
                                      </a:cubicBezTo>
                                      <a:cubicBezTo>
                                        <a:pt x="36195" y="1579245"/>
                                        <a:pt x="33337" y="1564957"/>
                                        <a:pt x="29527" y="1551622"/>
                                      </a:cubicBezTo>
                                      <a:cubicBezTo>
                                        <a:pt x="26670" y="1537335"/>
                                        <a:pt x="23812" y="1524000"/>
                                        <a:pt x="20955" y="1509712"/>
                                      </a:cubicBezTo>
                                      <a:cubicBezTo>
                                        <a:pt x="20002" y="1503045"/>
                                        <a:pt x="18097" y="1495425"/>
                                        <a:pt x="17145" y="1488757"/>
                                      </a:cubicBezTo>
                                      <a:lnTo>
                                        <a:pt x="14287" y="1467802"/>
                                      </a:lnTo>
                                      <a:cubicBezTo>
                                        <a:pt x="12382" y="1453515"/>
                                        <a:pt x="10477" y="1439227"/>
                                        <a:pt x="7620" y="1425892"/>
                                      </a:cubicBezTo>
                                      <a:cubicBezTo>
                                        <a:pt x="6667" y="1411605"/>
                                        <a:pt x="4762" y="1397317"/>
                                        <a:pt x="3810" y="1383982"/>
                                      </a:cubicBezTo>
                                      <a:cubicBezTo>
                                        <a:pt x="2857" y="1377315"/>
                                        <a:pt x="2857" y="1369695"/>
                                        <a:pt x="1905" y="1363027"/>
                                      </a:cubicBezTo>
                                      <a:cubicBezTo>
                                        <a:pt x="1905" y="1356360"/>
                                        <a:pt x="952" y="1348740"/>
                                        <a:pt x="952" y="1342072"/>
                                      </a:cubicBezTo>
                                      <a:cubicBezTo>
                                        <a:pt x="952" y="1327785"/>
                                        <a:pt x="0" y="1314450"/>
                                        <a:pt x="0" y="1301115"/>
                                      </a:cubicBezTo>
                                      <a:cubicBezTo>
                                        <a:pt x="0" y="1287780"/>
                                        <a:pt x="952" y="1274445"/>
                                        <a:pt x="952" y="1261110"/>
                                      </a:cubicBezTo>
                                      <a:cubicBezTo>
                                        <a:pt x="1905" y="1247775"/>
                                        <a:pt x="1905" y="1234440"/>
                                        <a:pt x="3810" y="1222057"/>
                                      </a:cubicBezTo>
                                      <a:cubicBezTo>
                                        <a:pt x="5715" y="1208722"/>
                                        <a:pt x="6667" y="1196340"/>
                                        <a:pt x="8572" y="1183957"/>
                                      </a:cubicBezTo>
                                      <a:cubicBezTo>
                                        <a:pt x="9525" y="1177290"/>
                                        <a:pt x="10477" y="1171575"/>
                                        <a:pt x="11430" y="1165860"/>
                                      </a:cubicBezTo>
                                      <a:cubicBezTo>
                                        <a:pt x="10477" y="1156335"/>
                                        <a:pt x="12382" y="1150620"/>
                                        <a:pt x="13335" y="1144905"/>
                                      </a:cubicBezTo>
                                      <a:close/>
                                      <a:moveTo>
                                        <a:pt x="902970" y="67627"/>
                                      </a:moveTo>
                                      <a:cubicBezTo>
                                        <a:pt x="908685" y="69532"/>
                                        <a:pt x="902017" y="73342"/>
                                        <a:pt x="878205" y="85724"/>
                                      </a:cubicBezTo>
                                      <a:cubicBezTo>
                                        <a:pt x="863917" y="91439"/>
                                        <a:pt x="846772" y="96202"/>
                                        <a:pt x="829627" y="102869"/>
                                      </a:cubicBezTo>
                                      <a:cubicBezTo>
                                        <a:pt x="812482" y="109537"/>
                                        <a:pt x="795337" y="115252"/>
                                        <a:pt x="780097" y="120967"/>
                                      </a:cubicBezTo>
                                      <a:cubicBezTo>
                                        <a:pt x="750570" y="132397"/>
                                        <a:pt x="729615" y="138112"/>
                                        <a:pt x="735330" y="130492"/>
                                      </a:cubicBezTo>
                                      <a:lnTo>
                                        <a:pt x="721995" y="130492"/>
                                      </a:lnTo>
                                      <a:cubicBezTo>
                                        <a:pt x="734377" y="125729"/>
                                        <a:pt x="755332" y="115252"/>
                                        <a:pt x="780097" y="105727"/>
                                      </a:cubicBezTo>
                                      <a:cubicBezTo>
                                        <a:pt x="792480" y="100964"/>
                                        <a:pt x="804862" y="96202"/>
                                        <a:pt x="818197" y="91439"/>
                                      </a:cubicBezTo>
                                      <a:cubicBezTo>
                                        <a:pt x="824865" y="89534"/>
                                        <a:pt x="830580" y="86677"/>
                                        <a:pt x="837247" y="84772"/>
                                      </a:cubicBezTo>
                                      <a:cubicBezTo>
                                        <a:pt x="843915" y="82867"/>
                                        <a:pt x="849630" y="80962"/>
                                        <a:pt x="855345" y="79057"/>
                                      </a:cubicBezTo>
                                      <a:cubicBezTo>
                                        <a:pt x="878205" y="72389"/>
                                        <a:pt x="896302" y="67627"/>
                                        <a:pt x="902970" y="67627"/>
                                      </a:cubicBezTo>
                                      <a:close/>
                                      <a:moveTo>
                                        <a:pt x="1618298" y="56197"/>
                                      </a:moveTo>
                                      <a:cubicBezTo>
                                        <a:pt x="1634490" y="60007"/>
                                        <a:pt x="1651635" y="62864"/>
                                        <a:pt x="1667828" y="66674"/>
                                      </a:cubicBezTo>
                                      <a:lnTo>
                                        <a:pt x="1717358" y="80009"/>
                                      </a:lnTo>
                                      <a:cubicBezTo>
                                        <a:pt x="1724025" y="83819"/>
                                        <a:pt x="1730693" y="88582"/>
                                        <a:pt x="1737360" y="92392"/>
                                      </a:cubicBezTo>
                                      <a:cubicBezTo>
                                        <a:pt x="1723073" y="87629"/>
                                        <a:pt x="1703070" y="83819"/>
                                        <a:pt x="1682115" y="77152"/>
                                      </a:cubicBezTo>
                                      <a:cubicBezTo>
                                        <a:pt x="1661160" y="70484"/>
                                        <a:pt x="1638300" y="63817"/>
                                        <a:pt x="1618298" y="56197"/>
                                      </a:cubicBezTo>
                                      <a:close/>
                                      <a:moveTo>
                                        <a:pt x="1295400" y="31432"/>
                                      </a:moveTo>
                                      <a:cubicBezTo>
                                        <a:pt x="1312545" y="32385"/>
                                        <a:pt x="1331595" y="32385"/>
                                        <a:pt x="1349692" y="33337"/>
                                      </a:cubicBezTo>
                                      <a:cubicBezTo>
                                        <a:pt x="1368742" y="34290"/>
                                        <a:pt x="1386840" y="36195"/>
                                        <a:pt x="1403985" y="37147"/>
                                      </a:cubicBezTo>
                                      <a:cubicBezTo>
                                        <a:pt x="1439227" y="40957"/>
                                        <a:pt x="1469707" y="44767"/>
                                        <a:pt x="1489710" y="46672"/>
                                      </a:cubicBezTo>
                                      <a:cubicBezTo>
                                        <a:pt x="1580197" y="60960"/>
                                        <a:pt x="1676400" y="87630"/>
                                        <a:pt x="1763077" y="123825"/>
                                      </a:cubicBezTo>
                                      <a:cubicBezTo>
                                        <a:pt x="1849755" y="160020"/>
                                        <a:pt x="1925955" y="203835"/>
                                        <a:pt x="1980247" y="243840"/>
                                      </a:cubicBezTo>
                                      <a:cubicBezTo>
                                        <a:pt x="1995487" y="253365"/>
                                        <a:pt x="2011680" y="264795"/>
                                        <a:pt x="2027872" y="275272"/>
                                      </a:cubicBezTo>
                                      <a:cubicBezTo>
                                        <a:pt x="2044065" y="285750"/>
                                        <a:pt x="2058352" y="296227"/>
                                        <a:pt x="2069782" y="302895"/>
                                      </a:cubicBezTo>
                                      <a:cubicBezTo>
                                        <a:pt x="2091690" y="317182"/>
                                        <a:pt x="2098357" y="319087"/>
                                        <a:pt x="2066925" y="291465"/>
                                      </a:cubicBezTo>
                                      <a:cubicBezTo>
                                        <a:pt x="2107882" y="322897"/>
                                        <a:pt x="2140267" y="359092"/>
                                        <a:pt x="2170747" y="393382"/>
                                      </a:cubicBezTo>
                                      <a:cubicBezTo>
                                        <a:pt x="2185987" y="410527"/>
                                        <a:pt x="2201228" y="427672"/>
                                        <a:pt x="2216467" y="442912"/>
                                      </a:cubicBezTo>
                                      <a:cubicBezTo>
                                        <a:pt x="2231707" y="459105"/>
                                        <a:pt x="2247900" y="474345"/>
                                        <a:pt x="2265045" y="487680"/>
                                      </a:cubicBezTo>
                                      <a:cubicBezTo>
                                        <a:pt x="2247900" y="465772"/>
                                        <a:pt x="2233612" y="448627"/>
                                        <a:pt x="2223135" y="435292"/>
                                      </a:cubicBezTo>
                                      <a:cubicBezTo>
                                        <a:pt x="2211705" y="421957"/>
                                        <a:pt x="2203132" y="412432"/>
                                        <a:pt x="2195512" y="402907"/>
                                      </a:cubicBezTo>
                                      <a:cubicBezTo>
                                        <a:pt x="2191703" y="398145"/>
                                        <a:pt x="2187892" y="394335"/>
                                        <a:pt x="2184082" y="389572"/>
                                      </a:cubicBezTo>
                                      <a:cubicBezTo>
                                        <a:pt x="2180273" y="384810"/>
                                        <a:pt x="2176462" y="381000"/>
                                        <a:pt x="2172652" y="376237"/>
                                      </a:cubicBezTo>
                                      <a:cubicBezTo>
                                        <a:pt x="2165032" y="367665"/>
                                        <a:pt x="2155507" y="357187"/>
                                        <a:pt x="2142172" y="343852"/>
                                      </a:cubicBezTo>
                                      <a:cubicBezTo>
                                        <a:pt x="2207895" y="390525"/>
                                        <a:pt x="2270760" y="457200"/>
                                        <a:pt x="2323148" y="529590"/>
                                      </a:cubicBezTo>
                                      <a:cubicBezTo>
                                        <a:pt x="2375535" y="601980"/>
                                        <a:pt x="2416492" y="679132"/>
                                        <a:pt x="2447925" y="744855"/>
                                      </a:cubicBezTo>
                                      <a:cubicBezTo>
                                        <a:pt x="2448877" y="743902"/>
                                        <a:pt x="2451735" y="749617"/>
                                        <a:pt x="2461260" y="751522"/>
                                      </a:cubicBezTo>
                                      <a:cubicBezTo>
                                        <a:pt x="2472690" y="784860"/>
                                        <a:pt x="2481263" y="818197"/>
                                        <a:pt x="2489835" y="850582"/>
                                      </a:cubicBezTo>
                                      <a:cubicBezTo>
                                        <a:pt x="2497455" y="882967"/>
                                        <a:pt x="2504123" y="913447"/>
                                        <a:pt x="2507932" y="943927"/>
                                      </a:cubicBezTo>
                                      <a:cubicBezTo>
                                        <a:pt x="2512695" y="973455"/>
                                        <a:pt x="2514600" y="1002982"/>
                                        <a:pt x="2516505" y="1029652"/>
                                      </a:cubicBezTo>
                                      <a:cubicBezTo>
                                        <a:pt x="2517457" y="1042987"/>
                                        <a:pt x="2517457" y="1056322"/>
                                        <a:pt x="2517457" y="1068705"/>
                                      </a:cubicBezTo>
                                      <a:cubicBezTo>
                                        <a:pt x="2517457" y="1082040"/>
                                        <a:pt x="2518410" y="1094422"/>
                                        <a:pt x="2517457" y="1105852"/>
                                      </a:cubicBezTo>
                                      <a:cubicBezTo>
                                        <a:pt x="2516505" y="1129665"/>
                                        <a:pt x="2515552" y="1151572"/>
                                        <a:pt x="2512695" y="1171575"/>
                                      </a:cubicBezTo>
                                      <a:cubicBezTo>
                                        <a:pt x="2509838" y="1191577"/>
                                        <a:pt x="2506980" y="1209675"/>
                                        <a:pt x="2504123" y="1224915"/>
                                      </a:cubicBezTo>
                                      <a:lnTo>
                                        <a:pt x="2495340" y="1253522"/>
                                      </a:lnTo>
                                      <a:lnTo>
                                        <a:pt x="2497455" y="1295400"/>
                                      </a:lnTo>
                                      <a:cubicBezTo>
                                        <a:pt x="2497455" y="1674157"/>
                                        <a:pt x="2324743" y="2012575"/>
                                        <a:pt x="2053779" y="2236194"/>
                                      </a:cubicBezTo>
                                      <a:lnTo>
                                        <a:pt x="2050729" y="2238475"/>
                                      </a:lnTo>
                                      <a:lnTo>
                                        <a:pt x="2048828" y="2240280"/>
                                      </a:lnTo>
                                      <a:cubicBezTo>
                                        <a:pt x="1981200" y="2297430"/>
                                        <a:pt x="1908810" y="2347912"/>
                                        <a:pt x="1835468" y="2390775"/>
                                      </a:cubicBezTo>
                                      <a:cubicBezTo>
                                        <a:pt x="1828324" y="2390775"/>
                                        <a:pt x="1804035" y="2399348"/>
                                        <a:pt x="1784152" y="2405658"/>
                                      </a:cubicBezTo>
                                      <a:lnTo>
                                        <a:pt x="1774926" y="2408142"/>
                                      </a:lnTo>
                                      <a:lnTo>
                                        <a:pt x="1752823" y="2418789"/>
                                      </a:lnTo>
                                      <a:cubicBezTo>
                                        <a:pt x="1606960" y="2480484"/>
                                        <a:pt x="1446591" y="2514600"/>
                                        <a:pt x="1278255" y="2514600"/>
                                      </a:cubicBezTo>
                                      <a:cubicBezTo>
                                        <a:pt x="1152003" y="2514600"/>
                                        <a:pt x="1030232" y="2495410"/>
                                        <a:pt x="915702" y="2459787"/>
                                      </a:cubicBezTo>
                                      <a:lnTo>
                                        <a:pt x="831186" y="2428854"/>
                                      </a:lnTo>
                                      <a:lnTo>
                                        <a:pt x="821055" y="2426017"/>
                                      </a:lnTo>
                                      <a:cubicBezTo>
                                        <a:pt x="811530" y="2423160"/>
                                        <a:pt x="800100" y="2419350"/>
                                        <a:pt x="787718" y="2413635"/>
                                      </a:cubicBezTo>
                                      <a:cubicBezTo>
                                        <a:pt x="738188" y="2395537"/>
                                        <a:pt x="678180" y="2361247"/>
                                        <a:pt x="647700" y="2347912"/>
                                      </a:cubicBezTo>
                                      <a:cubicBezTo>
                                        <a:pt x="635318" y="2338387"/>
                                        <a:pt x="621030" y="2326957"/>
                                        <a:pt x="603885" y="2315527"/>
                                      </a:cubicBezTo>
                                      <a:cubicBezTo>
                                        <a:pt x="587693" y="2304097"/>
                                        <a:pt x="570548" y="2290762"/>
                                        <a:pt x="552450" y="2278380"/>
                                      </a:cubicBezTo>
                                      <a:cubicBezTo>
                                        <a:pt x="534353" y="2265045"/>
                                        <a:pt x="517208" y="2250757"/>
                                        <a:pt x="499110" y="2237422"/>
                                      </a:cubicBezTo>
                                      <a:cubicBezTo>
                                        <a:pt x="481965" y="2223135"/>
                                        <a:pt x="465773" y="2209800"/>
                                        <a:pt x="451485" y="2196465"/>
                                      </a:cubicBezTo>
                                      <a:cubicBezTo>
                                        <a:pt x="442913" y="2192655"/>
                                        <a:pt x="406718" y="2160270"/>
                                        <a:pt x="411480" y="2171700"/>
                                      </a:cubicBezTo>
                                      <a:cubicBezTo>
                                        <a:pt x="433388" y="2190750"/>
                                        <a:pt x="447675" y="2205990"/>
                                        <a:pt x="461963" y="2219325"/>
                                      </a:cubicBezTo>
                                      <a:cubicBezTo>
                                        <a:pt x="476250" y="2233612"/>
                                        <a:pt x="490538" y="2247900"/>
                                        <a:pt x="514350" y="2266950"/>
                                      </a:cubicBezTo>
                                      <a:cubicBezTo>
                                        <a:pt x="507683" y="2265997"/>
                                        <a:pt x="497205" y="2260282"/>
                                        <a:pt x="485775" y="2251710"/>
                                      </a:cubicBezTo>
                                      <a:cubicBezTo>
                                        <a:pt x="474345" y="2242185"/>
                                        <a:pt x="461010" y="2229802"/>
                                        <a:pt x="445770" y="2215515"/>
                                      </a:cubicBezTo>
                                      <a:cubicBezTo>
                                        <a:pt x="431483" y="2201227"/>
                                        <a:pt x="416243" y="2184082"/>
                                        <a:pt x="401003" y="2167890"/>
                                      </a:cubicBezTo>
                                      <a:cubicBezTo>
                                        <a:pt x="393383" y="2159317"/>
                                        <a:pt x="385763" y="2150745"/>
                                        <a:pt x="378143" y="2142172"/>
                                      </a:cubicBezTo>
                                      <a:cubicBezTo>
                                        <a:pt x="370523" y="2133600"/>
                                        <a:pt x="362903" y="2125027"/>
                                        <a:pt x="355283" y="2116455"/>
                                      </a:cubicBezTo>
                                      <a:cubicBezTo>
                                        <a:pt x="367665" y="2126932"/>
                                        <a:pt x="380048" y="2135505"/>
                                        <a:pt x="392430" y="2145030"/>
                                      </a:cubicBezTo>
                                      <a:cubicBezTo>
                                        <a:pt x="366713" y="2118360"/>
                                        <a:pt x="342186" y="2088118"/>
                                        <a:pt x="319326" y="2055971"/>
                                      </a:cubicBezTo>
                                      <a:lnTo>
                                        <a:pt x="282887" y="1997944"/>
                                      </a:lnTo>
                                      <a:lnTo>
                                        <a:pt x="267275" y="1977066"/>
                                      </a:lnTo>
                                      <a:cubicBezTo>
                                        <a:pt x="245366" y="1944635"/>
                                        <a:pt x="224975" y="1911093"/>
                                        <a:pt x="206206" y="1876543"/>
                                      </a:cubicBezTo>
                                      <a:lnTo>
                                        <a:pt x="160874" y="1782439"/>
                                      </a:lnTo>
                                      <a:lnTo>
                                        <a:pt x="188595" y="1867852"/>
                                      </a:lnTo>
                                      <a:cubicBezTo>
                                        <a:pt x="146685" y="1795462"/>
                                        <a:pt x="115253" y="1707832"/>
                                        <a:pt x="94298" y="1623060"/>
                                      </a:cubicBezTo>
                                      <a:cubicBezTo>
                                        <a:pt x="72390" y="1538287"/>
                                        <a:pt x="61913" y="1457325"/>
                                        <a:pt x="48578" y="1397317"/>
                                      </a:cubicBezTo>
                                      <a:cubicBezTo>
                                        <a:pt x="48578" y="1424940"/>
                                        <a:pt x="53340" y="1457325"/>
                                        <a:pt x="57150" y="1489710"/>
                                      </a:cubicBezTo>
                                      <a:cubicBezTo>
                                        <a:pt x="60008" y="1505902"/>
                                        <a:pt x="62865" y="1522095"/>
                                        <a:pt x="65723" y="1538287"/>
                                      </a:cubicBezTo>
                                      <a:cubicBezTo>
                                        <a:pt x="68580" y="1554480"/>
                                        <a:pt x="72390" y="1569720"/>
                                        <a:pt x="76200" y="1584007"/>
                                      </a:cubicBezTo>
                                      <a:cubicBezTo>
                                        <a:pt x="89535" y="1642110"/>
                                        <a:pt x="102870" y="1685925"/>
                                        <a:pt x="93345" y="1687830"/>
                                      </a:cubicBezTo>
                                      <a:cubicBezTo>
                                        <a:pt x="90488" y="1686877"/>
                                        <a:pt x="85725" y="1679257"/>
                                        <a:pt x="80010" y="1665922"/>
                                      </a:cubicBezTo>
                                      <a:cubicBezTo>
                                        <a:pt x="75248" y="1652587"/>
                                        <a:pt x="68580" y="1634490"/>
                                        <a:pt x="62865" y="1614487"/>
                                      </a:cubicBezTo>
                                      <a:cubicBezTo>
                                        <a:pt x="58103" y="1594485"/>
                                        <a:pt x="53340" y="1572577"/>
                                        <a:pt x="48578" y="1551622"/>
                                      </a:cubicBezTo>
                                      <a:cubicBezTo>
                                        <a:pt x="50483" y="1524952"/>
                                        <a:pt x="47625" y="1505902"/>
                                        <a:pt x="45720" y="1489710"/>
                                      </a:cubicBezTo>
                                      <a:cubicBezTo>
                                        <a:pt x="40005" y="1422082"/>
                                        <a:pt x="36195" y="1359217"/>
                                        <a:pt x="35243" y="1299210"/>
                                      </a:cubicBezTo>
                                      <a:cubicBezTo>
                                        <a:pt x="35243" y="1283970"/>
                                        <a:pt x="35243" y="1268730"/>
                                        <a:pt x="35243" y="1254442"/>
                                      </a:cubicBezTo>
                                      <a:cubicBezTo>
                                        <a:pt x="35243" y="1246822"/>
                                        <a:pt x="35243" y="1239202"/>
                                        <a:pt x="35243" y="1232535"/>
                                      </a:cubicBezTo>
                                      <a:cubicBezTo>
                                        <a:pt x="35243" y="1224915"/>
                                        <a:pt x="36195" y="1218247"/>
                                        <a:pt x="36195" y="1210627"/>
                                      </a:cubicBezTo>
                                      <a:cubicBezTo>
                                        <a:pt x="37148" y="1196340"/>
                                        <a:pt x="37148" y="1181100"/>
                                        <a:pt x="38100" y="1166812"/>
                                      </a:cubicBezTo>
                                      <a:cubicBezTo>
                                        <a:pt x="39053" y="1152525"/>
                                        <a:pt x="40958" y="1138237"/>
                                        <a:pt x="41910" y="1123950"/>
                                      </a:cubicBezTo>
                                      <a:cubicBezTo>
                                        <a:pt x="42863" y="1117282"/>
                                        <a:pt x="42863" y="1109662"/>
                                        <a:pt x="43815" y="1102995"/>
                                      </a:cubicBezTo>
                                      <a:lnTo>
                                        <a:pt x="46673" y="1082040"/>
                                      </a:lnTo>
                                      <a:cubicBezTo>
                                        <a:pt x="48578" y="1067752"/>
                                        <a:pt x="50483" y="1053465"/>
                                        <a:pt x="53340" y="1040130"/>
                                      </a:cubicBezTo>
                                      <a:cubicBezTo>
                                        <a:pt x="59055" y="1012507"/>
                                        <a:pt x="64770" y="984885"/>
                                        <a:pt x="72390" y="957262"/>
                                      </a:cubicBezTo>
                                      <a:cubicBezTo>
                                        <a:pt x="88583" y="902017"/>
                                        <a:pt x="110490" y="849630"/>
                                        <a:pt x="140018" y="799147"/>
                                      </a:cubicBezTo>
                                      <a:cubicBezTo>
                                        <a:pt x="143352" y="808672"/>
                                        <a:pt x="155496" y="799862"/>
                                        <a:pt x="173355" y="780574"/>
                                      </a:cubicBezTo>
                                      <a:lnTo>
                                        <a:pt x="175420" y="778164"/>
                                      </a:lnTo>
                                      <a:lnTo>
                                        <a:pt x="206206" y="714257"/>
                                      </a:lnTo>
                                      <a:lnTo>
                                        <a:pt x="258734" y="634160"/>
                                      </a:lnTo>
                                      <a:lnTo>
                                        <a:pt x="251460" y="641985"/>
                                      </a:lnTo>
                                      <a:cubicBezTo>
                                        <a:pt x="240982" y="652462"/>
                                        <a:pt x="232410" y="661987"/>
                                        <a:pt x="231457" y="658177"/>
                                      </a:cubicBezTo>
                                      <a:cubicBezTo>
                                        <a:pt x="231457" y="654367"/>
                                        <a:pt x="239077" y="637222"/>
                                        <a:pt x="262890" y="597217"/>
                                      </a:cubicBezTo>
                                      <a:cubicBezTo>
                                        <a:pt x="240982" y="635317"/>
                                        <a:pt x="224790" y="655320"/>
                                        <a:pt x="213360" y="670560"/>
                                      </a:cubicBezTo>
                                      <a:cubicBezTo>
                                        <a:pt x="201930" y="684847"/>
                                        <a:pt x="193357" y="693420"/>
                                        <a:pt x="187642" y="706755"/>
                                      </a:cubicBezTo>
                                      <a:cubicBezTo>
                                        <a:pt x="182880" y="702945"/>
                                        <a:pt x="194310" y="679132"/>
                                        <a:pt x="210502" y="647700"/>
                                      </a:cubicBezTo>
                                      <a:cubicBezTo>
                                        <a:pt x="219075" y="632460"/>
                                        <a:pt x="229552" y="615315"/>
                                        <a:pt x="240030" y="597217"/>
                                      </a:cubicBezTo>
                                      <a:cubicBezTo>
                                        <a:pt x="251460" y="580072"/>
                                        <a:pt x="263842" y="562927"/>
                                        <a:pt x="274320" y="546735"/>
                                      </a:cubicBezTo>
                                      <a:cubicBezTo>
                                        <a:pt x="297180" y="515302"/>
                                        <a:pt x="316230" y="488632"/>
                                        <a:pt x="321945" y="480060"/>
                                      </a:cubicBezTo>
                                      <a:cubicBezTo>
                                        <a:pt x="323850" y="475297"/>
                                        <a:pt x="322897" y="475297"/>
                                        <a:pt x="316230" y="480060"/>
                                      </a:cubicBezTo>
                                      <a:cubicBezTo>
                                        <a:pt x="312420" y="481965"/>
                                        <a:pt x="307657" y="485775"/>
                                        <a:pt x="301942" y="491490"/>
                                      </a:cubicBezTo>
                                      <a:cubicBezTo>
                                        <a:pt x="296227" y="497205"/>
                                        <a:pt x="288607" y="503872"/>
                                        <a:pt x="280035" y="513397"/>
                                      </a:cubicBezTo>
                                      <a:cubicBezTo>
                                        <a:pt x="238125" y="555307"/>
                                        <a:pt x="200977" y="614362"/>
                                        <a:pt x="172402" y="670560"/>
                                      </a:cubicBezTo>
                                      <a:cubicBezTo>
                                        <a:pt x="164782" y="684847"/>
                                        <a:pt x="158115" y="699135"/>
                                        <a:pt x="151447" y="712470"/>
                                      </a:cubicBezTo>
                                      <a:cubicBezTo>
                                        <a:pt x="144780" y="726757"/>
                                        <a:pt x="138112" y="739140"/>
                                        <a:pt x="132397" y="751522"/>
                                      </a:cubicBezTo>
                                      <a:cubicBezTo>
                                        <a:pt x="121920" y="776287"/>
                                        <a:pt x="109537" y="797242"/>
                                        <a:pt x="100012" y="814387"/>
                                      </a:cubicBezTo>
                                      <a:cubicBezTo>
                                        <a:pt x="89535" y="825817"/>
                                        <a:pt x="87630" y="819150"/>
                                        <a:pt x="92392" y="801052"/>
                                      </a:cubicBezTo>
                                      <a:cubicBezTo>
                                        <a:pt x="94297" y="791527"/>
                                        <a:pt x="99060" y="780097"/>
                                        <a:pt x="103822" y="765810"/>
                                      </a:cubicBezTo>
                                      <a:cubicBezTo>
                                        <a:pt x="109537" y="752475"/>
                                        <a:pt x="115252" y="736282"/>
                                        <a:pt x="123825" y="719137"/>
                                      </a:cubicBezTo>
                                      <a:cubicBezTo>
                                        <a:pt x="139065" y="684847"/>
                                        <a:pt x="160020" y="646747"/>
                                        <a:pt x="180975" y="612457"/>
                                      </a:cubicBezTo>
                                      <a:cubicBezTo>
                                        <a:pt x="192405" y="596265"/>
                                        <a:pt x="202882" y="579120"/>
                                        <a:pt x="213360" y="563880"/>
                                      </a:cubicBezTo>
                                      <a:cubicBezTo>
                                        <a:pt x="223837" y="549592"/>
                                        <a:pt x="233362" y="535305"/>
                                        <a:pt x="241935" y="523875"/>
                                      </a:cubicBezTo>
                                      <a:cubicBezTo>
                                        <a:pt x="249555" y="513397"/>
                                        <a:pt x="260985" y="499110"/>
                                        <a:pt x="273367" y="483870"/>
                                      </a:cubicBezTo>
                                      <a:cubicBezTo>
                                        <a:pt x="280035" y="476250"/>
                                        <a:pt x="286702" y="468630"/>
                                        <a:pt x="293370" y="461010"/>
                                      </a:cubicBezTo>
                                      <a:cubicBezTo>
                                        <a:pt x="300037" y="453390"/>
                                        <a:pt x="306705" y="445770"/>
                                        <a:pt x="313372" y="439102"/>
                                      </a:cubicBezTo>
                                      <a:cubicBezTo>
                                        <a:pt x="326707" y="424815"/>
                                        <a:pt x="339090" y="414337"/>
                                        <a:pt x="347662" y="406717"/>
                                      </a:cubicBezTo>
                                      <a:cubicBezTo>
                                        <a:pt x="356235" y="399097"/>
                                        <a:pt x="360997" y="397192"/>
                                        <a:pt x="360045" y="401955"/>
                                      </a:cubicBezTo>
                                      <a:cubicBezTo>
                                        <a:pt x="402907" y="349567"/>
                                        <a:pt x="450532" y="305752"/>
                                        <a:pt x="500062" y="269557"/>
                                      </a:cubicBezTo>
                                      <a:cubicBezTo>
                                        <a:pt x="511492" y="260985"/>
                                        <a:pt x="524827" y="253365"/>
                                        <a:pt x="537210" y="244792"/>
                                      </a:cubicBezTo>
                                      <a:cubicBezTo>
                                        <a:pt x="549592" y="237172"/>
                                        <a:pt x="561975" y="228600"/>
                                        <a:pt x="575310" y="221932"/>
                                      </a:cubicBezTo>
                                      <a:cubicBezTo>
                                        <a:pt x="587692" y="215265"/>
                                        <a:pt x="601027" y="207645"/>
                                        <a:pt x="613410" y="200977"/>
                                      </a:cubicBezTo>
                                      <a:cubicBezTo>
                                        <a:pt x="626745" y="194310"/>
                                        <a:pt x="639127" y="187642"/>
                                        <a:pt x="652462" y="181927"/>
                                      </a:cubicBezTo>
                                      <a:lnTo>
                                        <a:pt x="671512" y="172402"/>
                                      </a:lnTo>
                                      <a:lnTo>
                                        <a:pt x="691515" y="163830"/>
                                      </a:lnTo>
                                      <a:cubicBezTo>
                                        <a:pt x="703897" y="158115"/>
                                        <a:pt x="717232" y="152400"/>
                                        <a:pt x="730567" y="147637"/>
                                      </a:cubicBezTo>
                                      <a:cubicBezTo>
                                        <a:pt x="757237" y="138112"/>
                                        <a:pt x="782955" y="126682"/>
                                        <a:pt x="810577" y="118110"/>
                                      </a:cubicBezTo>
                                      <a:cubicBezTo>
                                        <a:pt x="864870" y="98107"/>
                                        <a:pt x="920115" y="80962"/>
                                        <a:pt x="979170" y="60960"/>
                                      </a:cubicBezTo>
                                      <a:cubicBezTo>
                                        <a:pt x="1000125" y="58102"/>
                                        <a:pt x="1016317" y="55245"/>
                                        <a:pt x="1031557" y="54292"/>
                                      </a:cubicBezTo>
                                      <a:cubicBezTo>
                                        <a:pt x="1046797" y="53340"/>
                                        <a:pt x="1060132" y="53340"/>
                                        <a:pt x="1074420" y="52387"/>
                                      </a:cubicBezTo>
                                      <a:cubicBezTo>
                                        <a:pt x="1088707" y="51435"/>
                                        <a:pt x="1103947" y="51435"/>
                                        <a:pt x="1122045" y="50482"/>
                                      </a:cubicBezTo>
                                      <a:cubicBezTo>
                                        <a:pt x="1140142" y="49530"/>
                                        <a:pt x="1162050" y="47625"/>
                                        <a:pt x="1189672" y="45720"/>
                                      </a:cubicBezTo>
                                      <a:cubicBezTo>
                                        <a:pt x="1180147" y="41910"/>
                                        <a:pt x="1188720" y="38100"/>
                                        <a:pt x="1208722" y="35242"/>
                                      </a:cubicBezTo>
                                      <a:cubicBezTo>
                                        <a:pt x="1219200" y="34290"/>
                                        <a:pt x="1232535" y="33337"/>
                                        <a:pt x="1246822" y="32385"/>
                                      </a:cubicBezTo>
                                      <a:cubicBezTo>
                                        <a:pt x="1261110" y="31432"/>
                                        <a:pt x="1278255" y="30480"/>
                                        <a:pt x="1295400" y="31432"/>
                                      </a:cubicBezTo>
                                      <a:close/>
                                      <a:moveTo>
                                        <a:pt x="1276350" y="0"/>
                                      </a:moveTo>
                                      <a:cubicBezTo>
                                        <a:pt x="1375410" y="0"/>
                                        <a:pt x="1469708" y="15240"/>
                                        <a:pt x="1536383" y="31432"/>
                                      </a:cubicBezTo>
                                      <a:cubicBezTo>
                                        <a:pt x="1512570" y="30480"/>
                                        <a:pt x="1488758" y="28575"/>
                                        <a:pt x="1465898" y="27622"/>
                                      </a:cubicBezTo>
                                      <a:cubicBezTo>
                                        <a:pt x="1438275" y="23812"/>
                                        <a:pt x="1409700" y="20002"/>
                                        <a:pt x="1380173" y="19050"/>
                                      </a:cubicBezTo>
                                      <a:cubicBezTo>
                                        <a:pt x="1365885" y="19050"/>
                                        <a:pt x="1350645" y="18097"/>
                                        <a:pt x="1336358" y="18097"/>
                                      </a:cubicBezTo>
                                      <a:cubicBezTo>
                                        <a:pt x="1322070" y="19050"/>
                                        <a:pt x="1306830" y="19050"/>
                                        <a:pt x="1292543" y="19050"/>
                                      </a:cubicBezTo>
                                      <a:cubicBezTo>
                                        <a:pt x="1278255" y="19050"/>
                                        <a:pt x="1263015" y="20002"/>
                                        <a:pt x="1248728" y="20955"/>
                                      </a:cubicBezTo>
                                      <a:cubicBezTo>
                                        <a:pt x="1233488" y="21907"/>
                                        <a:pt x="1219200" y="21907"/>
                                        <a:pt x="1204913" y="23812"/>
                                      </a:cubicBezTo>
                                      <a:cubicBezTo>
                                        <a:pt x="1176338" y="27622"/>
                                        <a:pt x="1147763" y="28575"/>
                                        <a:pt x="1119188" y="32385"/>
                                      </a:cubicBezTo>
                                      <a:cubicBezTo>
                                        <a:pt x="1107758" y="32385"/>
                                        <a:pt x="1097280" y="32385"/>
                                        <a:pt x="1086803" y="33337"/>
                                      </a:cubicBezTo>
                                      <a:cubicBezTo>
                                        <a:pt x="1076325" y="33337"/>
                                        <a:pt x="1066800" y="35242"/>
                                        <a:pt x="1057275" y="36195"/>
                                      </a:cubicBezTo>
                                      <a:cubicBezTo>
                                        <a:pt x="1038225" y="39052"/>
                                        <a:pt x="1022033" y="40005"/>
                                        <a:pt x="1009650" y="42862"/>
                                      </a:cubicBezTo>
                                      <a:cubicBezTo>
                                        <a:pt x="984885" y="47625"/>
                                        <a:pt x="976313" y="47625"/>
                                        <a:pt x="997268" y="35242"/>
                                      </a:cubicBezTo>
                                      <a:cubicBezTo>
                                        <a:pt x="1076325" y="14287"/>
                                        <a:pt x="1178243" y="0"/>
                                        <a:pt x="12763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2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50" name="Picture 28" descr="Phone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8382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60B4DCE" id="Group 48" o:spid="_x0000_s1026" alt="phone icon" style="position:absolute;margin-left:-.4pt;margin-top:45.95pt;width:26.6pt;height:26.55pt;z-index:251675648;mso-width-relative:margin;mso-height-relative:margin" coordsize="337820,3371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NlhkOjQAAF4JAQAOAAAAZHJzL2Uyb0RvYy54bWyknVuPG8mR798PcL5D&#10;ox8PsBbrXhRGs9j1rI0D+OwO9gLYjxRFqRvubjbIntF4P/35RV6KEUlKFekF7JGoqsisjPxHZNwy&#10;84d//O356e7Xw+n8eHz5cN/8bnN/d3jZHz89vnz5cP9f//mHf5jv785vu5dPu6fjy+HD/d8O5/t/&#10;/PF//68fvr6+P7THh+PTp8PpjkZezu+/vn64f3h7e33/7t15/3B43p1/d3w9vPDw8/H0vHvj5+nL&#10;u0+n3Vdaf356124247uvx9On19Nxfzif+def4sP7H0P7nz8f9m//9vnz+fB29/Thnm97C/89hf9+&#10;lP+++/GH3fsvp93rw+M+fcbu7/iK593jC50uTf20e9vd/XJ6vGrq+XF/Op6Pn99+tz8+vzt+/vy4&#10;P4QxMJpmU4zmj6fjL69hLF/ef/3yurAJ1hZ8+rub3f/rr388vf7H688nOPH19Qu8CL9kLL99Pj3L&#10;n3zl3W+BZX9bWHb47e1uzz923TS3MHbPI/7ezENk6f4Bvl9R7R/+5bt073Kn78ynfH0FHOfL+M//&#10;s/H/x8Pu9RDYen7P+H8+3T1++nDfb+/vXnbPYPQPp8NBEPf+Lrx514ytDEq+gteFV8KV8+ufjvu/&#10;nu9ejr9/2L18OfzT+RW0IQPyLt+vXpYf50T29zN1Yc7u/f6X89sfD8cwO7tf/3R+izD+xN8CCD+l&#10;keyPLy/nx7fDn5mhz89PIPv/vLub+ma7ne++3rVDM81zloGS5i+apu37YTNOdw9C1I+bbxH9udEd&#10;zeM0DusdaZq2H9u2adc7alVHcz9OU7fekaZp+3ncTo4RdbqjZm48rNM0dMSI+vUR9aqjyck6TQPr&#10;5nnarnc06I6cYNA0bjCMqqOxncd+uz5Hmqbt+mGe5/URTbqjbtu003pHmqbtEIXWgTpWs0WOxmno&#10;oFmVI03TdhNDcnSEMrp0tJ0baFY70jRtt6WjYZ11jRbzse/n3tGTIWq7sWsGx5gaLehjO8KK9UEZ&#10;IgAxMbuOUWlR90Kv0URu7DVa2AfEyaOJDFHbNRtRlOvKVYv7APyajYOBmqjtECmP1mu0wI+bLSrf&#10;0ZUmQqbG3oVALfJjhxrzdKWJ3FLVaKEfN8O09XSlifxg12I/NsyVB+yaiFHBQMcK1WjBH+Z+7jxd&#10;aSLmauo7R1di6i16aRi3w9bRlSFyi3CrtcUw9N3g6UoTAfa58zCwNYI/NvPGsVBZos3YTFOzLsKt&#10;1hYtJJPDErNEm7lrGs9cGcEfe9yldRFuDdFmHLezw3RpjeAL/zzWmCZqtpu+GTwMtILfsfg4RqWJ&#10;mm07zYPDTmqN4A/bzexhoCZiMWjH1jNXRvBRS7NnVIZos5kxNB0INIKPXu88XWkiTOBhg4isrled&#10;1hYtS6NHMRmiZjvMXefpygh+K+psHRadJuLrGuDuGJXRFjiHjUOEO00E2Efw7ujKaAunXHWayC1X&#10;nRZ8JBFL0MFAQ4Sy7VqHGdMZwcejaj1dWSKsLKRxHYFa8FuYMTkWkU4TNdtxwPpxdKUFHzOhbR3a&#10;otNEuOVTt3WIcGcEf9gMGw8DDdGm7Tejpyst+C2GIBbdqiPSGaLN0KE71xnYG20xNm3br3dliTbj&#10;pt+Ojq604LfOBb83RN4Fv9eCDwNd6tYSbYZtt3HIVa8Fn/nddA4EWqINS+PkgEVvBH+LDnTAoiAa&#10;+oEPXBXh3gg+FpMnpGSJtg3awjMqI/i4jR7jrDdE89xvcGvXR2UE36lue0PkVbe9Fvym6zyLsKVh&#10;Mdi6AKjlfjuwFqyqCom6Lg5Fgyg2+LSr3Bu0qnAOydK028allAYt9LIAOyJLlqZruh6q9TFpRdFv&#10;toOnJ03T9MiGJzgyaD3R9a3HCTY09NT3k2eetJrw9qRpMETwQRzyNGgtMbTi9q1iz9Bgx7WEYRzz&#10;ZOS9HUdPaG4wRHPbbTyRkUHLu8iTQ58bGrzLcfasvYPWERPBQ09PmqaZmgYX08E+LfAhsOSYKE3T&#10;jFPrEt1RK4lhQxh+vSdD0xCMcsVQR60kkAwSJavgMzQit66wMJmoi7pkhUcrr/ekadB69OQQ3VEr&#10;iRbwecakaZphEJlaR8SoBb5F8XnGpGmaAbXsUXyjVhIg1hN/tjQ9GRYU86oyH42891gSjnmyNOM0&#10;bzzc0zpiGj1Ox6hJmh48eJyOUYt7N3tCz4akwTvceqyw0Ui7GB7rEDckhISwY9cnadIKAoSv92Mo&#10;WNfbjcdYnrR6cChW837TbbCJHCvgpMXcNxpN4ba9Ji3kPhwYEvy6lsi7Y3q0jM8DnF7FwaRJmgbA&#10;uToyaqHpPW7TZGnGYfbECCYj4j5T3NJ4TfFJy/h2024x19bZp4nI3buESKsFHCbm1tGRIWJqHbGw&#10;Scv43OJzOnSqIWo25KAdAT5KIi6LLFrYZfQbooZlzFMtMWvNMHVD54GeIUI99B7tPWtZn4iEeRI3&#10;hsjdk9YPbu5pogb14IHerKWdFDnR9nXoGaItwu4BhBb2uQOuno4MUT95VopZ64d5GEjWOkakiUgd&#10;eFTerCXdqx4MkVM9zFrSMXMRXEes0lANo0zsqsk1a/1AJB9V5OlJU41QOTTRVusHzEgE19GToUKp&#10;eBIoW60f6GfqPLlxQ7XFmXOYkVutHxp8WrE5VhcMQ0VozlMFsjWi7kWEoXIiYqv1Q4MPg8PkGJOm&#10;6lAQHu5pWZd4zwjP17mnqTAGPAn4rRb2pt9gUnvmSVNRpYn+WpWnrVYRTT/jYnm4p6l65MnDPaMj&#10;Jqx3KlTWuWeoiPh4Uk9bLe7kMUmDeLrSVG3fEeNd519DkeTFjGhTZH11WAXZhOPtYGGz0ZqiJb2I&#10;+lvnoSXDa5oxC1aRgR1lRkbW1BPqLchYez2BvWaj9UXbTJvJM2WWrNtSCuJioxZ+AoIjlaUeNmqy&#10;noiqJxqBmaPZ2I7EqByybMkoEBo94RzCqKYzas48eQBLRg1O61lMiKPqzkjiDzDEAX1N1uO0eOKx&#10;zUYrApLx/cYHfU3WAXyfnBlVQNHo6IkbNBtNRl0XtV0OObNllkRq6M/BRkPWoa48yzJBBj1nHQDx&#10;VABYMuDhCs02ttSSkKlPgxgychCYyB42Gg3SE2v1WFGNqdGcBowbjwZptCqg9nvrq8YzZJTXuKLB&#10;2Gh6zobNtMVaWZczQ7bFBWpdaDQahOAuX+npTJOxBlBP4eKj1gWyU4G6VU9vmgztNU985PqK1mhl&#10;UNGbJiNzSbbANTatDeitpZDSMzZNRglgQwmwY2y2/JJFpmkdtVGEMBS2pBiDjKmnN6NG+i0+rMNs&#10;bEy1J8kQVhoPJ20RJnnW3pM9YDRmbNEzWEdJUYc5dBPbLdbFzZJRGtRsHV5mU5RiIt2tqzejgLCL&#10;ex9KjCohW+Zyn5kpxUlAggnpsY1boxRQkexd8XBSk0mWcvKNzSiFaabS1KMmbf1nvxmI8nokwCiF&#10;aSI+N3rGpslg5Mx67+nNKAXcBZLLnt40GaWZRG4dgTBigGq62WaD0+XRXIYs7SBzjM3UZ6J+JhJi&#10;6+JmqNp+wBXyLG+mQlNKrGfPrBmqlkTfPHhk29RoEmzZ+NhoDRnMGE8dOPEINWkwg12aHjZqKhBC&#10;Vs2j/01x50jY0xNzwRdRn+jeIsA3KbJx08F9z8g0FXbuIMntde1vajWhYUekpzOte1okxlW3SrJU&#10;jazfbqUsygF9TdXKthjXKmrqNXuK0XxsNCqEOlmfP28qNvuGzjwjM1T4QcQBPOuMqdnE8t96dgs0&#10;hoooAFa1B/qmahMudi6AGKqWeqItZOtoNHWbTJishOsAMVStGLqecjuSjhqNsoPMNWeaCjYSBXCx&#10;UeuCnl3xG8+CZio+CdywnrnYqHUBe9mZNQ8bNRWbe4Nj7pgzrQvYz9R6dnkQrFXMJy4/io3r6Ezr&#10;Alw8V1obaTSdoeM8NbqNKePsRGA8i6ehInHMUu3YAUS5j/5G7FRPdY2lklL7be9ZqU0xJ3tWW5ec&#10;GSrSVxNVjI45G7RfQhSX/znQaKiw5EY2y3k609ZEM25mcl/rGsQWgmIAujKozaB1QcM67fJ4CyqE&#10;2uVfm8LOLeFYj71jiKhc69hM4OGiVgWih119aaKmY9uHy5AztZ0D/r9HCxsi5DvkcdbVh6kIHQmO&#10;evSiIWLPK7LpsawGbUlIDZtrXJqoYdvrxhUtNhWepAVcIXdDRHYUK86DDVPjScrXZcMZIvLYFGx6&#10;/EBTGSo73j3mgCEiO09E1TNfpjbUi3lD5C4OZbVTyh7Lw1PgaIn8mDe1nkSgXLaAISLLvMWbc+gN&#10;UyHq7svojXboyTV5+tIWhLsvTUTIUGJynr60ASGhLhcONRGxQFY+Fw61CpBSRI/esOWlCNjsStaZ&#10;0k+2srpk2RCR9KAe0YMNUwBK/sZTioElrwQFdxEkeubLlI1Kwt6j5w0RCbh248qImzpQit1ckWFD&#10;1NARQSgHDk0pqHNHA0kGxUPJCHq2SDa2FpR1yBVfMVQTHr6nKKOx1aATm7k88mWoqMlje7SHhUYD&#10;TAPlzg4D0VSeTnhUo6svrQHclu+kqShrYd+3Z1xabVD9PnUew9eUko5dj8Xs6MuUhcbIp4OHhmpE&#10;23h2C1EAqdAr+VtXxsxQEeHmHAvPuIyngr3h2TFE9Z/6Qrw9/GZPX9pRadnu50rfzppqJA3omy+t&#10;AcSXch2HZIpK8fUml4fOWXmqQIgYsCu8bahSgHXdnDeVpd69wYTA1Rf650vrjZaTGFx6w1SXkg+i&#10;qtKDDa0BOkJ1Lnve1JcSgPS5eqbClMMicBE9sqy1jbsvUy3KFhC8WEdfhoqELdt2HTw09aLk7zau&#10;yiBDNSCVniJdznpQiKKchYShZ1yayi3LpmY0HGnhqSAwVGwrc210ZX70uKie8dSiWyp3iclW6w2M&#10;3o2ruMpQSZzT5eqZetNYS7weIzJEM26vK2pjC05J5uD3OvrSyobQl2xMW1eHW602sMuleNTRl6aa&#10;8AFcVVy25lS2kLv60mqDkiVZzFfHReREwdC7VFqqYSSN5uAh59Xqvpyn+1iqsFHboeapntV9YfZ6&#10;yjItFceiUQzk4aE2HFpCRJ5kR2vKVMk0SbDHMV9abVCSyd6SdRzibSluEH/F2fP0pdUGBymOODer&#10;mCcqr/vCtPGYbBjwigp7zVXZaqlw9GQrsIOHWgNwMJWca+MYl6aSAiyffGkNQP2PxHocfWkqTk+l&#10;2tEzLq0BvKc9svFMcT7mLh19mZLRkYoB17gMFVrEdZ4uGSz1hRQDcuKvg4eGSvZ6tR59aApGwa6r&#10;Dpnzh9UXJiNlHYemXnSkXMUTtkFH677QvZ7oBilHRTVxOpBLHxoq4g2jZ/0ib6v6YnmV80PXMW+o&#10;KKZxnetC3lb1RYqONL+nL00Vz5RwTJdWAGwXICTtGpcmIyTiEmVTXkp1PGFb17i03oiHmjjGpRUA&#10;MUdWC4e9geekOB9Py1jvy9aINjObXj2ybMhiTN/Rl1YbVKdyTpWrL00msW+P6i3qQylO9PWl9QY+&#10;gCdqQ5WOYrx7l5olc25Toz7T9IUC8KQQLZnHrDFVoeQBRa055NiQucekhV/2FFFy7+lLk7UkHV24&#10;0MJPjRb1d65xGTJ26Lp4qIVfgl6uXaZta8jCgVUO2dLCDwbJLLnGZcic4zK1oPg1yLFnvgxZPCVm&#10;fVymFBSdQUjEMy5Dhhh7EkQkyLRsNXiHnFy/vk4aMq/OMOWj5F/YAuYal1Y1zg2nFGPqcYWt+Z71&#10;xJDFPKBjvrSpQWSDvSKeddJUj1KD68naUIavxkU5UOupQLdU3uXEVI5SNe1Uu4asUBlcBvIlX/ex&#10;e8g3gOx/e0lXgPC3O24lkfta5EaQ1+NZLmPR94FwYUv++ZdwnQdNQiVvrxCzomrieOGJlxgp0cTh&#10;ZhV3z+BXE3fhqhVvz+BYE/dVxABTE4dbbtyfDdI08VjVM2uHJp6qiFkMNPFcRYx218TbKmLxDTU1&#10;v+VeHO9kibtnyOtQJh6cIa/DmThlhrwOaeJnGfI6rInrZMjr0CY+lCGvw5vckWDI6xAnro4hr8Oc&#10;uCGGvA514llocn7XoE52oRnyOtSJ22DI61AnnoAhr0OdGPeGvA51Ynwb8jrUyY4uQ16HOtlrZcjr&#10;UCdWryGvQ11boI7fNbAR21T3zu8q8gJ1mJ9V5AXqsCiryAvUYVtWkReow+6rIi9QhylXRV6gDqOu&#10;irxAHRZXFXmBOjbtVJEXqGMbTg25bInRqON3FXmBOja9VJEXqGMbSxV5gTo2plSRF6hjg0oVeYE6&#10;No9UkReo4wjwKvICdWzwqCIvUMeWjSryAnVswqghl80XGnX8riIvUMdGiSryAnVsfagiL1DHZoYq&#10;8gJ1bE+oIi9Qx46DKvICdZwpXUVeoI59AVXkBeoo9a8iL1BHyX8NuRTga9Txu4q8QB019lXkBeri&#10;faBuX0Yq383H16FOKuANeR3qpD7dkNehTurUDXkd6uSsYUNehzo5QdiQ16FOar0NeR3qpHxbk/O7&#10;BjZSkW3I61AnRdaGvE7XSd20Ia9DnZRCG/I61El1syGvQ50ULBvyOtRJDbIhr0OdlBUb8jrUSaWw&#10;Ia9DnRT/anJ+16BO6nkNeR3qpETXkNehTqpuDXkd6qSQ1pDXoU5qYw15Heqk3NWQ16FOKlgNeR3q&#10;pCjVkNehTqpTDXkd6qR0VJPzuwZ1Ug1qyOtQJ2WhhrwOdVKzacjrUCfFm4a8DnVSWWnI61An1ZKG&#10;vA51UjZpyOtQJ5WQhrwOdVLcaMjrUEeOx9LLP9TgLpxgqT9A/qGugQJ6ckxlXQMF+OToyboGCvix&#10;yamygQKA1OhUNlBAUI59rBtCAUI5AbKugQKGcqpjXQMFEOXIxaoGrhIW1RmLQgXK0Yh1X1AikSxG&#10;XQMlEslj1DVQIpFMRl0DJRLJZdQ1UCKRbEZdAyUSyWfUNVAikYxGXQMlEslpVDVQJjHkKL66Bkok&#10;kteoa6BEIpmNugZKJJLbqGugRCLZjboGSiSS36hroEQiGY66BkokkuOoa6BEIlmOugZKJFbmNcJx&#10;b2ZxrcxsNFJJYxuoRKKUx9gGKpEopTK2gUokSiGLbaASiVKdYhuoRKJUqtgGKpEohSS2gUokymlk&#10;toFKJMoJY7aBSp1YJjs4+r5OFuRML/MFlfkONheXDVQiUc7esl9QiUQ5hcs2UIlEOSPLNlCJRLnr&#10;1DZQiUQ5y8o2UIlEOZ/KNlCJRDlzyjZQicQyASIHS1VpZTkbynxBZQ6Ew0vLBiqRKGc42S+oRKKc&#10;y2QbqESiHLZkG6hEolyoaRuoRKIci2QbqESinHVkG6hEopx6ZBuoRGKZFOFEgjokylFD5gsq8yJs&#10;gS4bqERimRrhys3KIZRIJFtSJY1leoRjzSsbKJFIxqTuC0okkjOpa6BEIlmTugZKJJI3qWqgTJSw&#10;baeygRKJ5E7qvqBEItmTugZKnUj+pK6BEolkUOoaKHUiOZS6BkokkkWpa6BEInmUugZKJJJJqWug&#10;RCK5lKoGyuQJV3ZXNlAikXxK3ReUSCSjUtdAiURyKnUNlEgkq1LXQIlE8ip1DZRIJLNS10CJRHIr&#10;dQ2USCS7UtdAiUTyK1UNlAmVpjKjwgaSYnHlH+q+oEQiWZa6Bkokkmepa6BEIpmWugZKJJJrqWug&#10;RCLZlroGSiSSb6lroEQiGZe6BkokknOpaSAc76DNPPmHugYKJMohDnUNFEiUkxnqGiiQKMct1DVQ&#10;IFHOUKhroECiHIxQ10CBRDntoK6BAolcPl3ZQIFE9tBWNlAgUQ4bqBpCmWPh+ITKBkokVuZYwtZ+&#10;IwuVOZawX982UInEcnOI7OWvY2KJxMocS9hkb4dQicRyiwjHuFUOoURiZY4l7Fa3Q6hEYpljYZt8&#10;3RCutopU5li4Bd0u7/IPVTi42i5SmWMJ27oNEytzLNwfUA6hUidebRqpzLFwn0b5BZVIvNo4Uplj&#10;aa+2jlTmWDhErhhCZY6Fgx7LBipX5zLHIluZq5BY5ljayj0kYY+xQWLlLpK2zLHIP9QNoVydK3eS&#10;cNdKOQsGibFYOG3OPR32b3dPH+6f7u/ePty/3d+dPtyf7u8+frj/KF/Ndt3dm+zpzX+9+/rhXu7q&#10;4Fyu+7uH8PeeM5XCzt7n46+H/zyGN99ki+/EQVyppoeThgYObEqMuLy4/+Xj4/6fD/9tyAbO8Izi&#10;DNmWa7rTl8RGOT4z1ZNyEBlXKgWA8J3x6cxl4JmWgxQuS6rp6Fa37Fvn9KrAOc4B4lyk8LW5YU7d&#10;2MjtnkCDY/hGrsHRHzVDsHzUzI23eaS2I/srfnG4wz03zG2LMVh06ZbL2qPByfEEHPRoP0oOH1po&#10;Ge2yfDtGC6dyw9zVGEvwc7fhDODcMBfZRV9peWqYzJUXy4K32i1XkHH+RmYyV7YZNk4gKVWwMbfs&#10;gjej/SacLFv3T8fzIUD3ArPIajmKPuVcEPNhXvzwy4u2qUTGmUYpywDZ2McQRmbGyHW+qVySpxzs&#10;ZkY0gqm0MKAHOL9pUWerrBo5uC3pErb6C/w04ribZ5SrbQWP3TgzI+bpNHRpUZebl7jBU56K4K93&#10;C6RSvIDjJji62zY8M/zc7cylX0b6xu0cztUNH8Xxp5dYjaNbrgnIDXNLXYyVLUwe221KuzKegePf&#10;zWi5KyClROEFpydVjLYbuO8isXFgbm3DGjCIZgwlLx/FFSwpjcnMc0BURbec5p02BAikuC7CjMc0&#10;zEW2way/dPsNFBdz+00xGFDLWfQ7quOWLMNFDJ5etEKOB74lJiE4i3bLr+U/k7xwVgZgjdBceAr4&#10;8mv2Q5WQJcXNrfBTLJFZxizTlPTRjfnvUNi5w0q0y+0UV6RLtyKw+em1kLEQLZJSB7sBPZHVICd3&#10;cEiznv947GViIBc6FSLIIUZpWz6yAGQDdq5kOzM7spc7SbjZMs8JSjgT5dfyn+l1DiHMithAO7+W&#10;/0yvc0ZPSqNib8nhlknd5Ne+rZPbseFgoPhhm5EDv7PB+C0wtrySNkUQNOBuxKu+jK6JH9hiNKRj&#10;HAhVDFzOqvnNRWdc8Zq+Ydok5mQQtJy7neHM1UnbSwTbdPSdIcoI45pH4JULP6+HeEsiWM65YSB8&#10;lZBxM6P5ZvRHsnWJzspRk+YpJ+qkfKacTsgVR2lCbEf2V2KVXBwZRY0zgblp1Gh4bt7okn0lt+xt&#10;4rbDhVXcuJ2yHoAWHZfnxnZkf6VuOT48IU6OmMcOMOPhdOaEeVankXNG7VO6TUYFRhqmmn+0cn5r&#10;UixyeHEMBi7j4Q6KNPV0y3hst2i5ZQqWT74SxJuj1WxEhqM4Lt1iYCalBJM5vtFOQTjeNuECRXLZ&#10;qm3xaH4lJgc7IpEiBNZowP3jGu38dMPxdIbJXGiQyoa4U427SiogxUlgyaAHjR1nc5qGQXfaogWS&#10;MfuCEbvwgsR+0vy8NyII/rmV6+miLyUCNMWKgkvDU7gwHluFp1xKFwKQl6ffkFk7m98W+nDGdxIj&#10;FCJX1qTvvug121ScIeomNmnFaWbMnLg2568il40/FGeIK9KGGChanspJpPkpK/wl3WigcLNbbl5P&#10;vg9zQCt2hkTtZQV2rRL0/HFF1KXyY7VbojYXTOFAxbRUHk+4NiKNZ8s9VyVaxSZOaGW0l4TSercX&#10;CUKzI192tNw8k52qDZfFFR+FiGQ/EBHhgF8/HjkQPM0POYNtV+oaubgijId4/maKgY+FFxwlmn3i&#10;DbiIH+XTNZx4mASXhrECjDXJ+hvObxSTnafcgWpkU57GdAU5AsC3RGcNk/Myn1V5c3tJz6/lP/Pr&#10;ixrlC2BLlpT82i3AyqmA2SDks7hHxny2nsJrTnMtTop0oe+5hLhiCvH9l0niY614smBzR2WCJAGE&#10;mCDMU4gqD+fXBoVD4OISWzO8vDVaTjMdUrWh3L4g13DG2EyIeeByhWhMaJi/2uVCTKplxeaMyApX&#10;kHuciNqk8TA0a2OwBGASx6czzl5cdZfR4mwnM43DB3sOfnXLiVyCnCrauPWDLIcdLQfCZkNhlsiE&#10;MZ2/qXYtW7+jt7Gc0hrIFXScI5k++/tqWy4KjJwgH5l2bWVOqGfYZPZzt4w00Y2sRkvcfx0RrGfR&#10;bSW80HGtuwEENyrkz+EMZ6veOL4zD7DFcKxQJJQdsy6IW0cx/kYK7jQIBSv54Uiv5iH6IFNyoHdc&#10;/33Ki6slMyWnsBdLAFdc5j45a9X67j2RpETZIwEVznm4vS0OhWhPAbBwzmJ+OGL16XF2nMGcGN9z&#10;sPKl8mx1PsNpm6lZrjCLs5IRFI7HTA8xyW2EUPU5sFcuaiQXb8NJmLFZtCnyrYcSrnpLDznT0yq6&#10;cP5zfCgx1kvyd3WcE+ZdmpV4daXuM56yGdvFNkVrmKe4aWlHOBqv28Tpdo2UW7S5uTI2fEOjEG3O&#10;wL5+KiKa5hQTRJZobyQNQObvRQcQ69SjYRnJ8Jy6iWsJzEPubMl9yiXL/gUKRGYHDCOmK+JK6IzU&#10;LO9xsq7uM5xVnuaU6EvFOMPtr4lSWjXNhqv10kMJ1ptxhrO900Ms5IoZDbeMJ0o+1qo4uTowzTaX&#10;Psr0KUWF/KBFghZDKdRERsNpromStT+murOMgrBsQA+4inaFxuDIjpUwqMIw1zKKRWFXD6UXCLOJ&#10;ulPjxPpIged0wak8dEkLcpZhwrUSslroZuUI4sgERLkwCcJZyOkhGr9C52KHYw6HWZFrvu04m8vy&#10;wSi5WU9/UDBSImVPKiIy4Wqc2ZZMXtZlJSNxQ5A78Sa/ZY2FRCM386R+MMDt7BOpycsxsQlJBSuW&#10;XQwAPn2u8FMwsPIKhhaIpsiCN1qNXxOvbNYdygKWns0d+bM0Ojsq+yuZ4iyoiRBvzA4RJZmfkXoo&#10;TdsMbywcTGp3h7iOeQEn6GmVIPhN30KI0y4F6hHhPP/4LnREEa25kBmG0Wf1RX6AXRcZcoWtW5xM&#10;VBhMhWuyfAKX0dGVnrbLo0pbcGEiameyoeQLg8kz4Lrr/i4wod5DViOvghCFH6cmXn2gG71gFn+H&#10;W1X1MxCUprQBlxUdwpnUId6MmFhKupTooQrEINQPL5YwThD5KnnomkDdLNC0SjDc0hU5QOhVbH/d&#10;58XANh6Ehcm3PZCt5NwifshlL8L0fQeEAChLevgkZNPGDmhQfABRrmhzG9XDR2PqwzOZHX9wbZbM&#10;ZmyUoJ2Nx4ZseJxpfF4b5iCbL2MKmn5D8sUfRWTdIQieKBmj1bH8A/8SmiX/Z4PWiODif7BERSfC&#10;hYKJaE9eC8NFenqiQeKYBQFZsm43V0Z22QljPfuG1s8LTlS/XOHERclxEJomv2URlGg6gsdp4ETT&#10;bIRaMqWpogbl9R2uMMoFaLYX+yv1iSGSrUw5GN+EjGZSFWlpup58qVcoQOOah5kOUxCDUEisyMkr&#10;IVZutnlnFkwDi1BcETskbV2xUhAxEwNP8ER0xbqdM2GwNLUYJtYNnuF48oOjhe/VN0oQKfiwRQTc&#10;ZSPBQvmYRSPk0X9DW9hp+7aywTFGImMUZ8BYzovA97UNW+MkNhK/CMvN8BxFy/OkiySBrmWGoBEa&#10;J/YnS8VthZMBH+GGWkeaIg2SvBT65rfsWDONXOeZJhDhNIkbmiPqGwN10UnT6ju5Y8LtcMmkf8lg&#10;4ojbRtCguYs+MWuTKiEfUHwQjq1YF9In4bqK+gX4KaZhpETyCmaTeEj5K4LATTFNt2fecvM7yMHB&#10;wP4PPYf7cRKfVpDT4XMlAYkxD836DpszKcAbDxE71KjwKDo+XtFqyPBNqT4kRktMnyycmCmhWQTA&#10;mg89cfq0rFKUEJ06l8KSJTFXhMZIlO6zp0IMoZE+oztqHs54TvGDoiPrHidqMKvX6M3rZtEcebq4&#10;SrqIz8k/LKuI3EDqBz3akGUmjCUlr3SveLtcZxiekvOQEgTzFNcrhYNaAk7RWvTxl4VSKh+EhSkn&#10;rRqWIKxUEIWnMbFsnsagf3hKQKpiWWCrBimfNB4MJusqSAKF+GDsloUhLqlZU5NAIU+RAIzpE6Hm&#10;Gi1GS0PqMzRMuRKCq9nIU7qNvOgw+G8k75ImJODLpVTuuZXIHtn02C053Lg6LOPh3AsqV+JT4kU2&#10;Bk0dPnfLpadUKsRP9o2WzCf5vtAwlz9KGEPPHpMbbpYS4eH+mjh7y0exowCXPtISja0JQZBvXKSS&#10;8I71t0mDsaAnsSRpaV23tiVhn9QasEzVa77R6oYpgSvHQ31CCrhQ5Zbcgcto+ea01FKBw2VZ/rll&#10;waEoJjIKuzN6Y5eGuYQwWY49drd1KOR1bq+MtHgrFfFfSOk2rpGoVskZ6LnllnsJkIhkdqSkrbqg&#10;DqDfZDgiPjVy26Bp0tKMnpH4iOkW3ZhsVpbJMqhFERj1QfGjWNaj4+GbW2yhTWIj1wSn4PzCZAJz&#10;JHpjw/jUhdySbqHn+BTlWGEU4M3Dxji3BJLFedajpRiKQtvQcLjw0PKChbdJuUYAVRMHzpWZMntU&#10;hm5jmHMZbY9kprmlulrQpT+KdZC1InwUgRHMaHnqYzKvE2ZJpIy3aJiq2yQiExaENYKoG2zabD4R&#10;06upHCIPk3UyqYoUW7iMFnc1VWBRE5sMa/VUVHb4ZFJINUHoluW2Tysqujk5s0vDaCGCE6FhWAxT&#10;DZNB2zbBEelKFe4+JiPvEvSTuaXYQr5Az97AupKUI+KDQ2HnAIdgqSziqUiTe3aZPlAaOiYmQ9PF&#10;kPRjAjU2Cy07FS7UmIFRqXuHrGgJk9hgFk3PrE7pw0jLfadn1pIq+dX84grEUm8AVFLksWe52rdY&#10;MtRUoeNzSMw5ZrElUlIfVZ1KfRW8yCqlMYdISgGDC/qkbiSlSK56zo5bdNV4D585N0pofRHC/F7+&#10;c3l/kYB0R2lCU37PujA3qPA7GZpBMCXEuRRJDIwijohlR5QllalSY04Vxk0E5y9IfUodD25gMDRx&#10;6vsYnIQf+b38Z34fTZYrhMR/jRpUvX9rZCha6hYj/9gCxiiMQheDMOcDVJl6nlIisQN3ysZvRHmm&#10;+PHVnN3smY+FbyXtpWlEJmk5EppbdkdollPFyyxEGDNYSt2WLcAmjWx5RACYVSRW9UGFBZF1SX4v&#10;/xl52mDgky2O39gH+8KBFjwZ2V+RqCSkZR3rHjM6nYmAHgi6T6lDSjJwoaKyVI99PIUllCfFnm80&#10;TRQhXO+JHhbBEQ2kehaJTZEicoW4GwHkVx1bFkkRdTpunJpPAiIZ2/m1/GfkKKEK9sMk1rB4xhV1&#10;BaSER6XgKUhCj4UBb9VnE9WRw5bjU6pLrVvFKDCO8lMyTH7bgHInqo8iKRmHImhMKKrJXqJY2Xa1&#10;xG/Mxb9Kbq54eUsw+MSlOu1SD5/lglqApf6sk1XVaKIRNzmFHOATev72FN7qliqGHNYiEkXYwTQM&#10;MnIRGWoCE9Cs0XSUa73wW1kDwgS5Rov2lqLCqOWiH6TmVjY95YJJUvEpQZt5wT46KXtKGpIoTZZm&#10;Oz77K+IQK17q7yJp9INUtwjosiNPHGTgpZ8iWZnJtFLjFLPQY1nFbikuGK0lRHRgwSogx9Q23VJe&#10;mQEnUc34US4m4wyBi9wtbLQNS1FD5gW1CTZFhpFLBDlxCvGqCO/Qbi5/oUw0uKKajTgXyVrI/rF6&#10;Co9FkhMuwHkFpIBnruiHxVyJa9jI3oLkuuJ4s0waJIfSkMwL0Bc1pI/J0bGPX4z7BUTUeGAjaiqN&#10;B0PUOhokc3N1DSVR+Md+LUUpK7tzUsMS3bCjpdIu1+8mD1h/lGjODEcUWpx512gpjCUiF7sl7ir7&#10;4FTDeJxEBfNTYjmGFx2qc/mo6KhC6+sWPZQXZLlL3EomOxSoxk/dAj3LC3YZYXKkp1Le72dy8r/D&#10;3IovY/1P9B2LfGqYXmzwB1cpV1RSfCsFKsIp32hJcizqAmPLLnyEo5elV8w0ljk9BSKrydRhySUs&#10;fLNbuzwjDbjDYSRkEycck0SUX8t/JpuTAFrSHDipEwWExeu3VC9LRZcuY5I9QmlFzjpdLP+lSbS7&#10;3b5IGFSOm5F5wBobqTx0DApVSgg/EmFbpXwzE5AHk/9MRh8raHJWYS+VHnlVya/dGhRmXE6hN2xF&#10;koCQmouQP43Ikyghdq9+SlF23pdBgIhK+ZtjutUrOaMU2MVAYuqMDKK3E3ZAHTsCjAiKnouIbS4l&#10;QC5MKsqeubJ+rSrYu+5Tlfr1MU3hlQPEPFkBVEwQVTLsk43ZUWNLCEa2gCvOs5AndaE45BqnKoZk&#10;A7esvKpZzXgC87aGg1Uv2aMNOydTgtPVp6Sn01Co20wl3VkyqAwnBBFhfF2BiTpOIWSSFyDMDyLZ&#10;HpigQKmuBMPUQKWuI3+RxNjsQ7G80wexzlaYX1LJm/skwlgAV5WhxlSx+iA12yMVMt/wUW4JC/tT&#10;0trAeiVRQj1OBVwZsWWCgjxLM6kZoXRNqNSoJrlnxFKjpYYSzKPIvmtUIz55V0ClsEhdZZoyLGKJ&#10;eas+JfqQHrIPKJ13lBEm5enpa1vKUCtsH01JdZY1XPVD8GUjDPohYrY45HYG7a+opzUlQYg4K7eG&#10;wgJsNYamRC9WuISakvmMZtrS54W3LMyFQ6gYD2MvlVl2ZPZXGie54yQr11VxkljOD7EACnNI0hER&#10;YKT6pfTWi1sJ/CckoFSLHICkpHOfrDq2lkqVMhNLrjHbpUI694nbZ3GrH1I2Y5dXtd0AJSlVULfG&#10;mZfvyFXJjqfeEJEUnkWm81u3ZkLpATw1dJiWLCXq8C45hRkaSr3QlVxHcesLb/XJapfiJfgP4gLr&#10;PkOUIUwwG8vF8VeSflmiJNkVGebSWbSTdFaq/VONgrBcupMKmfRDNE8KtYQjYMKnurrEG0CywkBm&#10;ahFtSBp3SLYOis1Hs1IepvuUEvOo0CjUY0PoTcbmSU0GHnv4k26lwBZHINHkt/Kf8W1lciJraQVU&#10;QCneZi1LF21Q5pQiVd95W8J/YWgjghMnUL19CxDELSVDIuwgFVIYmkT3clqB2p4y3YGnmJIhhEuJ&#10;hd7k1c0+NWWPM6SnQGzQlEEbO468MPMD8PLGVFwQdb6eidLe7FONUyJits+Q905MoGLVGGds+hNP&#10;KXAId7HCniZ4zxbSSIlA2ZAej3KhBA6gIEjjEG8kVQnhBklNCw992BeXK/ZJ9LXYMIaDlLdW30h7&#10;EkpN8doUbvT2SSI975on6SUQVEMhvpcTRFSoloX8yHjiUO18hnh04C2lRsVJVWQ78yE8nN9VnJ5F&#10;sbvMsMwnjpXkY93jxOtNvCWkUuyZJo6MtxWaRXfCB82EDhYtJRls8/Yr7FB7lpplibDBJzKMUggj&#10;QyGfUz7UH1TXJ+HnxKEU2FTzSXFWPhxJFrCYRsoLExs8cT/jB1HfUxEAIrO41KjFkJrqE0jnA6YI&#10;eKRN0rlPMlM5szMgqpFDLlkhDcYaGJFAPN4uhjhdcnRaEHsWlHKdkJRYfFinE1gfcuEVtX6lTpBN&#10;7/GDRoLREZp5nGE7cfwgdjPVbOjEsZGdHzIUlu4i6t3AhFQ/w8EF6f6gpU/glwA2AfkKV6UB8QlD&#10;Ex6sdcmIw0j6I3wQkx2t9KVPHI70QRLXq3DJLv4uKa+ixBSFmqSTUH26myb3GEtr5WsoWkyHzLgA&#10;JKGWPAy4Y9YU4t5p1Ugl/wrPeI7iYITxy9rpVweacyzXVvpCXCg1C2CtyRv2iSTTRkI5/uWakE6u&#10;M7wB2cshIVLsVqxxslku4RnIRnffxVnAQxo2cIiTDQi7a22K/5VLATn1Kl0DmCdTLdfp7Cq3ekcf&#10;JFRiIuLOmj7JeaADZMrw8NLBEEufWFsp0hK2I1csKXSUDM6L8lqavRy0kXJTCkOUkInlJB8kJ/1F&#10;H9nFW6UwU0pFN4u9nDQbXnBRm8vpb12KGaUEhJe3lH5vEm+J10qYUfVJkBIlGocCSAp3H52eSs9k&#10;H0R0vV3jJF691FASHyq8a74hBTt78ReM7HLMmPiEgbeSRPPLCqfk5ENXqTIosp6YkZI9kmbRqkDc&#10;MAFByiYCq2iFycdKhP0VmwVO1pwmQyBbsEKfODSlk4ldEB9K7rdCPjnBLBfQkfVKrkbGLYppRhlK&#10;n9f10Ch+CQWFh6HQTpjgms8klIEyHMun2Rc2jEQMYRQViRzGne1e8mEp3eLrU9LYiUNoeKuHqDeQ&#10;nFD4IKwim5UaKXnL44ymhHecqDvJcEmzyWBXsqIO8ZSUhV06kwcXKFnm4oJ0NU7rYgLvXD9LmESs&#10;mvid+a38Z3RfOaBIsomhB4xsllT79i3XixrbbKUSwRYDR40H4co1JPAXd8A8RM8mHceGB9zB1Jvt&#10;xf6K34mRI5Gk8J3RwNF9UquYlC7ZNznIQT1kNZZ4baCkWLJibWZ7UY6oUwZlrUlsoWzZXe3TIjFG&#10;Gif0uGyVuJq0W4MkHCdBnEApVoQZB/EdzoGMAwkFFXqQGCDEQdJDjJg86bYX+ytFOzas8kmJxTCU&#10;4h2RSKJRUVxuPKSYNjteLLX+yeTSaxibvhZlbQDEDFGe/c2HhKyTLElErWKcWMJSzyU4QKlGoGcF&#10;x44Okv7ZK6MqwfCWE5LymQ8x7A6HfPPZYH+mocTAp+YtxUM5hg+iraBgA/Ewfq0ElSvGGez0OJTr&#10;DUmIZk4hLfucFibg6Wcrdtkh5RsnB32JYAlvCQVZV1kXrFE4ZBNlucbSUF73+c3jZmmcBHHsOauu&#10;tU1ihPfStxrdRKiNxEQKXIvmMhggJ53rGZYRXn+niVol+UIZ522+18MnsjClYLmcgWBxR5B4zofF&#10;4XJVYAAvKyfeg09shiK1Wynuj09cKBlqFShpDzMp2/szT63msL/SODm6M9eWLZQLtJgjWU6DEg4H&#10;bmhBwO7NWzARGHSRW76Il+R9jzf63ISjokKfeSjLB6EipTrAPPTNp6q/vO6TQBXH+oVmr3mLFUXe&#10;Ij2sMQhx9ahvTZR0Gjh0GYo45lEEkP3yIQH5XCIi0RE/bxskK9dfZfQtfaLVeByHcoXbBnc0fW2l&#10;HmGRzeKwUC59ggwpWg6qAlRbWZEjClL6dlFsvvnE0JPih9AspJa3lKxIdV94mNXw5YOwSZI3HNN3&#10;btyGcEHqE2iGWbk0C6jT0a8xV6tlRbbE54UKs9g/nykDJCOJiWXVKoe1siMrjPL6GVxPJdyVC5Fi&#10;LAtvETCiQDsnk62ivaHQrbrJu4aZXbk+IizFyz0SYcrPb388HJ/lqojz8enx0x8en57Cj/3D4fnw&#10;+6fT3a87LqXY7feHl7fMQPPm04vcRBEPBtnvXj/cf37avYVbKF6O0lpk3en89tPu/BBbC/RRzT4/&#10;vh1OEQpPL3ze19fz+/Prz6cff5C/fTx++tvPp7vT29Pvj3wF2Nq97B+O3IyxfzsF6ZS3vp5ff/zh&#10;9XH/nv/f/fb89HKWv324f3h7e33/7t1ZhrI7/+74enjh6efj6Xn3xs/Tl3efTruvjy9fnp/eoRTG&#10;d1C9/XI63KdGnl1tPO9Of/3l9R/2x2cY+/jx8enx7W+hOXggH/Xy68+PexmQ/Nj/66+M5/ETcRQG&#10;87J7Pny457H0eifa7tPhvGd0Pz8cXw53j/vjiwwyE8ZmmMnH/Z+O+7+e716Ov3/YvXw5/NP5lctD&#10;cJgCS+zrMij7DR+fHl/zNMvf02jpdp1hx8+fH/eHn477X57BQ+Ta6cCEPx5fzg+Pr2euLXl/eP54&#10;YISn//uJS2j257fdG6NkXIdDGA5IO+3/nQ8OyDi/nQ5ve5C5e/8ZtKR/B5rLgzCCy0fLeAQhdx+/&#10;/r/jJ1re/fJ2DHj77fMpAJmPlEtPiAslgzv+LXR3+O3tbs9DItGSVr7bi58Z/x5RmBt5BbEiGXfy&#10;FwbD94ZOdr9yB0t8Nb8i366wLjhW/8BQArLzdwNy+Sv/D3D/8v7rF+DLW19Ou9eHx/1Pu7ed/h3e&#10;en9ojw/Hp0+H04//HwAA//8DAFBLAwQKAAAAAAAAACEA7Wztq48CAACPAgAAFAAAAGRycy9tZWRp&#10;YS9pbWFnZTEucG5niVBORw0KGgoAAAANSUhEUgAAACIAAAAjCAYAAADxG9hnAAAABmJLR0QA/wD/&#10;AP+gvaeTAAAACXBIWXMAAA7EAAAOxAGVKw4bAAACL0lEQVRYhc2YPUwUQRiGn907YjCikcJgI4kJ&#10;FBQYiXSisbDUxJ9CGyiIFSbE0sTCQmJHJZXyo42VjZZWih0EowUFd5JcDaGBQCHea3Gz57DsrjvO&#10;ecubTLE7833vs9nZn+8LJOGobuASMGwNgCVrLANbTlkl5Rk9kmYlVZRfFRPTk8cjD8RtSZsOAHFt&#10;SLrlA3JK0oIHQFzzkk6m+QVK3iNXgTfAuZQ7Om32wVPgNDBpzZWAqZTYGjAKfM6zR65Lqmdc2bS1&#10;dlHSj4Qc9zLi68bjQEwY4+oCXgJB2uYGvmTMRfqZMRcYjxP2yTjIc6A3h5Gveo1XIsgVYKINEJEe&#10;AiNxkE7gVRshIs0a7ybIE6CvAJA+490EuVkARKQbEchxYKCFiUvAXYf1A0BnGRjk8NPjovPAvnUc&#10;OOYrARfKwJAHhJ3MRxfDFoH4auhIgfQXTQH0h8Ba0RTAWgisFE0BrBwZkDKtAYm/R1wf568h8B2o&#10;e0CsAx3WOAa8dYj/BXwLgV1g1QMkKfE7h/WrwF70Kn7fQhBXfYA/34QpoFoARAV4ZoPsAuMFgIwD&#10;ezYINH7xZ9oI8QJYjA7in+vHNGqP/62a8WoqDrINPACyKvPLOYw6MuZkPHbsk+WEhR+Ba6RXeo9M&#10;smXgDI1a6L41H1V6SaoBY8Cnw3jZte9rh9r2b1owOf+5G3BHft2ATTU6Ct5tCSSdlTQnqeoAUDUx&#10;ufojad2ALHVzsFuU1DFawrFj9BuUAIn4GeUbWAAAAABJRU5ErkJgglBLAwQUAAYACAAAACEAgNXt&#10;wt0AAAAHAQAADwAAAGRycy9kb3ducmV2LnhtbEzOQWvCQBAF4HvB/7BMoTfdxJpS02xExPYkhWqh&#10;9DZmxySYnQ3ZNYn/vuvJHof3ePNlq9E0oqfO1ZYVxLMIBHFhdc2lgu/D+/QVhPPIGhvLpOBKDlb5&#10;5CHDVNuBv6jf+1KEEXYpKqi8b1MpXVGRQTezLXHITrYz6MPZlVJ3OIRx08h5FL1IgzWHDxW2tKmo&#10;OO8vRsHHgMP6Od72u/Npc/09JJ8/u5iUenoc128gPI3+XoYbP9AhD6ajvbB2olFwg3sFy3gJIsTJ&#10;fAHiGGqLJAKZZ/K/P/8D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BAi0AFAAGAAgAAAAhALGCZ7YK&#10;AQAAEwIAABMAAAAAAAAAAAAAAAAAAAAAAFtDb250ZW50X1R5cGVzXS54bWxQSwECLQAUAAYACAAA&#10;ACEAOP0h/9YAAACUAQAACwAAAAAAAAAAAAAAAAA7AQAAX3JlbHMvLnJlbHNQSwECLQAUAAYACAAA&#10;ACEAejZYZDo0AABeCQEADgAAAAAAAAAAAAAAAAA6AgAAZHJzL2Uyb0RvYy54bWxQSwECLQAKAAAA&#10;AAAAACEA7Wztq48CAACPAgAAFAAAAAAAAAAAAAAAAACgNgAAZHJzL21lZGlhL2ltYWdlMS5wbmdQ&#10;SwECLQAUAAYACAAAACEAgNXtwt0AAAAHAQAADwAAAAAAAAAAAAAAAABhOQAAZHJzL2Rvd25yZXYu&#10;eG1sUEsBAi0AFAAGAAgAAAAhAKomDr68AAAAIQEAABkAAAAAAAAAAAAAAAAAazoAAGRycy9fcmVs&#10;cy9lMm9Eb2MueG1sLnJlbHNQSwUGAAAAAAYABgB8AQAAXjsAAAAA&#10;">
                      <v:shape id="Freeform: Shape 162" o:spid="_x0000_s1027" style="position:absolute;width:337820;height:337185;visibility:visible;mso-wrap-style:square;v-text-anchor:middle" coordsize="2517880,2514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VSkvxwAAANsAAAAPAAAAZHJzL2Rvd25yZXYueG1sRI/dasJA&#10;FITvC32H5Qje1Y31B42uUmoLRVqwphS8O2aPSTB7Ns1uNPbpu4LQy2FmvmHmy9aU4kS1Kywr6Pci&#10;EMSp1QVnCr6S14cJCOeRNZaWScGFHCwX93dzjLU98yedtj4TAcIuRgW591UspUtzMuh6tiIO3sHW&#10;Bn2QdSZ1jecAN6V8jKKxNFhwWMixouec0uO2MQr2w5fBzy6lZvS9OjZt8pG8rze/SnU77dMMhKfW&#10;/4dv7TetYDiF65fwA+TiDwAA//8DAFBLAQItABQABgAIAAAAIQDb4fbL7gAAAIUBAAATAAAAAAAA&#10;AAAAAAAAAAAAAABbQ29udGVudF9UeXBlc10ueG1sUEsBAi0AFAAGAAgAAAAhAFr0LFu/AAAAFQEA&#10;AAsAAAAAAAAAAAAAAAAAHwEAAF9yZWxzLy5yZWxzUEsBAi0AFAAGAAgAAAAhABRVKS/HAAAA2wAA&#10;AA8AAAAAAAAAAAAAAAAABwIAAGRycy9kb3ducmV2LnhtbFBLBQYAAAAAAwADALcAAAD7AgAAAAA=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0072c7 [3205]" stroked="f">
                        <v:stroke joinstyle="miter"/>
                        <v:path arrowok="t" o:connecttype="custom" o:connectlocs="99553,327861;105559,330160;113610,333481;109776,332842;105559,331054;99553,327861;84345,314562;85751,315345;90607,318410;93674,321092;86517,316877;84089,314834;84345,314562;72716,309853;77188,313046;81789,315983;84856,318410;81278,316877;82556,318665;78466,316111;76422,314834;74377,313556;35127,276465;37189,279327;35447,277164;29261,255329;31310,258508;34760,264511;37444,269365;34888,266172;32460,262595;30288,259019;29010,255698;29261,255329;20320,246503;24409,254421;29393,263617;31693,267832;33610,271408;35016,275368;35048,276294;35127,276465;34888,276134;32204,271919;26326,262085;23770,257103;21853,252633;20320,246503;1789,153521;1278,169103;1789,173190;2428,176128;5495,197330;4601,197713;4601,202566;7029,217510;16997,244459;12780,239606;9712,229516;8179,224279;6773,218915;6006,216233;5367,213551;3962,208058;2811,202439;2300,199629;1917,196819;1022,191199;511,185579;256,182770;128,179960;0,174468;128,169103;511,163867;1150,158758;1534,156331;1789,153521;121150,9068;117827,11495;111310,13794;104664,16221;98658,17498;96869,17498;104664,14177;109776,12261;112332,11367;114760,10601;121150,9068;217124,7536;223770,8940;230415,10728;233099,12389;225687,10345;217124,7536;173802,4215;181086,4470;188370,4981;199872,6258;236549,16604;265687,32697;272076,36911;277699,40615;277316,39083;291246,52749;297380,59390;303898,65393;298275,58369;294568,54026;293035,52238;291501,50450;287412,46107;311693,71013;328434,99878;330223,100772;334057,114055;336485,126572;337636,138067;337763,143304;337763,148285;337124,157098;335974,164250;334796,168086;335080,173701;275552,299853;275143,300159;274888,300401;246262,320581;239377,322577;238139,322910;235174,324338;171501,337185;122858,329835;111519,325687;110160,325307;105687,323647;86901,314834;81022,310491;74121,305510;66965,300018;60575,294526;55208,291205;61981,297591;69010,303977;65176,301934;59808,297080;53802,290694;50735,287246;47668,283797;52652,287629;42843,275687;37955,267906;35860,265107;27666,251627;21584,239009;25303,250462;12652,217638;6518,187368;7668,199757;8818,206270;10224,212401;12524,226323;10735,223385;8434,216488;6518,208058;6134,199757;4728,174212;4728,168209;4728,165272;4856,162334;5112,156459;5623,150711;5879,147902;6262,145092;7157,139472;9712,128360;18786,107158;23259,104668;23536,104345;27666,95775;34714,85035;33738,86084;31054,88256;35272,80081;28626,89916;25176,94769;28243,86851;32204,80081;36805,73312;43195,64372;42428,64372;40511,65904;37572,68842;23131,89916;20319,95536;17763,100772;13418,109202;12396,107414;13930,102688;16613,96430;24281,82125;28626,75611;32460,70247;36677,64883;39361,61817;42045,58880;46645,54537;48307,53899;67093,36145;72077,32824;77188,29759;82300,26949;87540,24395;90096,23118;92779,21968;98019,19797;108754,15837;131374,8174;138402,7280;144153,7025;150543,6769;159616,6131;162172,4726;167284,4343;173802,4215;171246,0;206134,4215;196677,3704;185176,2554;179297,2427;173418,2554;167540,2810;161661,3193;150160,4343;145815,4470;141853,4853;135463,5747;133802,4726;17124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28" o:spid="_x0000_s1028" type="#_x0000_t75" alt="Phone icon" style="position:absolute;left:83820;top:8382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vTBwAAAANsAAAAPAAAAZHJzL2Rvd25yZXYueG1sRE/Pa8Iw&#10;FL4P9j+EJ3gZmjpw1GoUETYET1a386N5NsXmpWuytvrXm4Ow48f3e7UZbC06an3lWMFsmoAgLpyu&#10;uFRwPn1OUhA+IGusHZOCG3nYrF9fVphp1/ORujyUIoawz1CBCaHJpPSFIYt+6hriyF1cazFE2JZS&#10;t9jHcFvL9yT5kBYrjg0GG9oZKq75n1WAiy79Rbc13z9vZ54fvqq+uOdKjUfDdgki0BD+xU/3XiuY&#10;x/XxS/wBcv0AAAD//wMAUEsBAi0AFAAGAAgAAAAhANvh9svuAAAAhQEAABMAAAAAAAAAAAAAAAAA&#10;AAAAAFtDb250ZW50X1R5cGVzXS54bWxQSwECLQAUAAYACAAAACEAWvQsW78AAAAVAQAACwAAAAAA&#10;AAAAAAAAAAAfAQAAX3JlbHMvLnJlbHNQSwECLQAUAAYACAAAACEAey70wcAAAADbAAAADwAAAAAA&#10;AAAAAAAAAAAHAgAAZHJzL2Rvd25yZXYueG1sUEsFBgAAAAADAAMAtwAAAPQCAAAAAA==&#10;">
                        <v:imagedata r:id="rId12" o:title="Phone icon"/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 w:hint="cs"/>
                <w:color w:val="0072C7"/>
                <w:sz w:val="40"/>
                <w:szCs w:val="40"/>
                <w:cs/>
                <w:lang w:bidi="th-TH"/>
              </w:rPr>
              <w:t>การติดต่อ</w:t>
            </w:r>
          </w:p>
          <w:p w14:paraId="19FDBAC5" w14:textId="77777777" w:rsidR="000251E4" w:rsidRPr="00F25F14" w:rsidRDefault="000251E4" w:rsidP="00FB2861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</w:t>
            </w:r>
            <w:r w:rsidRPr="00C06CCD">
              <w:rPr>
                <w:rFonts w:ascii="TH SarabunPSK" w:hAnsi="TH SarabunPSK" w:cs="TH SarabunPSK"/>
                <w:sz w:val="40"/>
                <w:szCs w:val="40"/>
              </w:rPr>
              <w:t xml:space="preserve">02-401-9889 </w:t>
            </w: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ต่อ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C06CCD">
              <w:rPr>
                <w:rFonts w:ascii="TH SarabunPSK" w:hAnsi="TH SarabunPSK" w:cs="TH SarabunPSK"/>
                <w:sz w:val="40"/>
                <w:szCs w:val="40"/>
              </w:rPr>
              <w:t>1126</w:t>
            </w:r>
          </w:p>
          <w:p w14:paraId="35F2CB6B" w14:textId="77777777" w:rsidR="000251E4" w:rsidRDefault="000251E4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6672" behindDoc="0" locked="0" layoutInCell="1" allowOverlap="1" wp14:anchorId="7B7E6C8C" wp14:editId="3C173F87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221615</wp:posOffset>
                      </wp:positionV>
                      <wp:extent cx="338455" cy="346075"/>
                      <wp:effectExtent l="0" t="0" r="4445" b="0"/>
                      <wp:wrapNone/>
                      <wp:docPr id="51" name="Group 51" descr="email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8455" cy="346075"/>
                                <a:chOff x="0" y="0"/>
                                <a:chExt cx="338455" cy="346075"/>
                              </a:xfrm>
                            </wpg:grpSpPr>
                            <wps:wsp>
                              <wps:cNvPr id="52" name="Freeform: Shape 273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8455" cy="346075"/>
                                </a:xfrm>
                                <a:custGeom>
                                  <a:avLst/>
                                  <a:gdLst>
                                    <a:gd name="connsiteX0" fmla="*/ 2554038 w 2731203"/>
                                    <a:gd name="connsiteY0" fmla="*/ 843497 h 2794134"/>
                                    <a:gd name="connsiteX1" fmla="*/ 2554990 w 2731203"/>
                                    <a:gd name="connsiteY1" fmla="*/ 843497 h 2794134"/>
                                    <a:gd name="connsiteX2" fmla="*/ 2574040 w 2731203"/>
                                    <a:gd name="connsiteY2" fmla="*/ 889217 h 2794134"/>
                                    <a:gd name="connsiteX3" fmla="*/ 2554038 w 2731203"/>
                                    <a:gd name="connsiteY3" fmla="*/ 843497 h 2794134"/>
                                    <a:gd name="connsiteX4" fmla="*/ 2630238 w 2731203"/>
                                    <a:gd name="connsiteY4" fmla="*/ 810160 h 2794134"/>
                                    <a:gd name="connsiteX5" fmla="*/ 2631190 w 2731203"/>
                                    <a:gd name="connsiteY5" fmla="*/ 810160 h 2794134"/>
                                    <a:gd name="connsiteX6" fmla="*/ 2651193 w 2731203"/>
                                    <a:gd name="connsiteY6" fmla="*/ 858737 h 2794134"/>
                                    <a:gd name="connsiteX7" fmla="*/ 2630238 w 2731203"/>
                                    <a:gd name="connsiteY7" fmla="*/ 810160 h 2794134"/>
                                    <a:gd name="connsiteX8" fmla="*/ 2475759 w 2731203"/>
                                    <a:gd name="connsiteY8" fmla="*/ 697568 h 2794134"/>
                                    <a:gd name="connsiteX9" fmla="*/ 2489267 w 2731203"/>
                                    <a:gd name="connsiteY9" fmla="*/ 717767 h 2794134"/>
                                    <a:gd name="connsiteX10" fmla="*/ 2488315 w 2731203"/>
                                    <a:gd name="connsiteY10" fmla="*/ 717767 h 2794134"/>
                                    <a:gd name="connsiteX11" fmla="*/ 2444909 w 2731203"/>
                                    <a:gd name="connsiteY11" fmla="*/ 651438 h 2794134"/>
                                    <a:gd name="connsiteX12" fmla="*/ 2454977 w 2731203"/>
                                    <a:gd name="connsiteY12" fmla="*/ 665379 h 2794134"/>
                                    <a:gd name="connsiteX13" fmla="*/ 2466407 w 2731203"/>
                                    <a:gd name="connsiteY13" fmla="*/ 682524 h 2794134"/>
                                    <a:gd name="connsiteX14" fmla="*/ 2475759 w 2731203"/>
                                    <a:gd name="connsiteY14" fmla="*/ 697568 h 2794134"/>
                                    <a:gd name="connsiteX15" fmla="*/ 382337 w 2731203"/>
                                    <a:gd name="connsiteY15" fmla="*/ 565367 h 2794134"/>
                                    <a:gd name="connsiteX16" fmla="*/ 363287 w 2731203"/>
                                    <a:gd name="connsiteY16" fmla="*/ 599657 h 2794134"/>
                                    <a:gd name="connsiteX17" fmla="*/ 345190 w 2731203"/>
                                    <a:gd name="connsiteY17" fmla="*/ 635852 h 2794134"/>
                                    <a:gd name="connsiteX18" fmla="*/ 336617 w 2731203"/>
                                    <a:gd name="connsiteY18" fmla="*/ 653949 h 2794134"/>
                                    <a:gd name="connsiteX19" fmla="*/ 328045 w 2731203"/>
                                    <a:gd name="connsiteY19" fmla="*/ 672047 h 2794134"/>
                                    <a:gd name="connsiteX20" fmla="*/ 311852 w 2731203"/>
                                    <a:gd name="connsiteY20" fmla="*/ 709194 h 2794134"/>
                                    <a:gd name="connsiteX21" fmla="*/ 134687 w 2731203"/>
                                    <a:gd name="connsiteY21" fmla="*/ 1227354 h 2794134"/>
                                    <a:gd name="connsiteX22" fmla="*/ 132782 w 2731203"/>
                                    <a:gd name="connsiteY22" fmla="*/ 1502627 h 2794134"/>
                                    <a:gd name="connsiteX23" fmla="*/ 189932 w 2731203"/>
                                    <a:gd name="connsiteY23" fmla="*/ 1772184 h 2794134"/>
                                    <a:gd name="connsiteX24" fmla="*/ 469015 w 2731203"/>
                                    <a:gd name="connsiteY24" fmla="*/ 2242719 h 2794134"/>
                                    <a:gd name="connsiteX25" fmla="*/ 919547 w 2731203"/>
                                    <a:gd name="connsiteY25" fmla="*/ 2553234 h 2794134"/>
                                    <a:gd name="connsiteX26" fmla="*/ 1458663 w 2731203"/>
                                    <a:gd name="connsiteY26" fmla="*/ 2645627 h 2794134"/>
                                    <a:gd name="connsiteX27" fmla="*/ 1987300 w 2731203"/>
                                    <a:gd name="connsiteY27" fmla="*/ 2503704 h 2794134"/>
                                    <a:gd name="connsiteX28" fmla="*/ 2407353 w 2731203"/>
                                    <a:gd name="connsiteY28" fmla="*/ 2153184 h 2794134"/>
                                    <a:gd name="connsiteX29" fmla="*/ 2642620 w 2731203"/>
                                    <a:gd name="connsiteY29" fmla="*/ 1658837 h 2794134"/>
                                    <a:gd name="connsiteX30" fmla="*/ 2679767 w 2731203"/>
                                    <a:gd name="connsiteY30" fmla="*/ 1776947 h 2794134"/>
                                    <a:gd name="connsiteX31" fmla="*/ 2382588 w 2731203"/>
                                    <a:gd name="connsiteY31" fmla="*/ 2277962 h 2794134"/>
                                    <a:gd name="connsiteX32" fmla="*/ 1903480 w 2731203"/>
                                    <a:gd name="connsiteY32" fmla="*/ 2604669 h 2794134"/>
                                    <a:gd name="connsiteX33" fmla="*/ 1332932 w 2731203"/>
                                    <a:gd name="connsiteY33" fmla="*/ 2697062 h 2794134"/>
                                    <a:gd name="connsiteX34" fmla="*/ 779530 w 2731203"/>
                                    <a:gd name="connsiteY34" fmla="*/ 2538947 h 2794134"/>
                                    <a:gd name="connsiteX35" fmla="*/ 347095 w 2731203"/>
                                    <a:gd name="connsiteY35" fmla="*/ 2162709 h 2794134"/>
                                    <a:gd name="connsiteX36" fmla="*/ 116590 w 2731203"/>
                                    <a:gd name="connsiteY36" fmla="*/ 1640739 h 2794134"/>
                                    <a:gd name="connsiteX37" fmla="*/ 129925 w 2731203"/>
                                    <a:gd name="connsiteY37" fmla="*/ 1072097 h 2794134"/>
                                    <a:gd name="connsiteX38" fmla="*/ 228032 w 2731203"/>
                                    <a:gd name="connsiteY38" fmla="*/ 804444 h 2794134"/>
                                    <a:gd name="connsiteX39" fmla="*/ 382337 w 2731203"/>
                                    <a:gd name="connsiteY39" fmla="*/ 565367 h 2794134"/>
                                    <a:gd name="connsiteX40" fmla="*/ 2429260 w 2731203"/>
                                    <a:gd name="connsiteY40" fmla="*/ 494882 h 2794134"/>
                                    <a:gd name="connsiteX41" fmla="*/ 2434975 w 2731203"/>
                                    <a:gd name="connsiteY41" fmla="*/ 497739 h 2794134"/>
                                    <a:gd name="connsiteX42" fmla="*/ 2441642 w 2731203"/>
                                    <a:gd name="connsiteY42" fmla="*/ 501549 h 2794134"/>
                                    <a:gd name="connsiteX43" fmla="*/ 2468312 w 2731203"/>
                                    <a:gd name="connsiteY43" fmla="*/ 534887 h 2794134"/>
                                    <a:gd name="connsiteX44" fmla="*/ 2494030 w 2731203"/>
                                    <a:gd name="connsiteY44" fmla="*/ 569177 h 2794134"/>
                                    <a:gd name="connsiteX45" fmla="*/ 2526415 w 2731203"/>
                                    <a:gd name="connsiteY45" fmla="*/ 616802 h 2794134"/>
                                    <a:gd name="connsiteX46" fmla="*/ 2564515 w 2731203"/>
                                    <a:gd name="connsiteY46" fmla="*/ 678714 h 2794134"/>
                                    <a:gd name="connsiteX47" fmla="*/ 2582612 w 2731203"/>
                                    <a:gd name="connsiteY47" fmla="*/ 711099 h 2794134"/>
                                    <a:gd name="connsiteX48" fmla="*/ 2591185 w 2731203"/>
                                    <a:gd name="connsiteY48" fmla="*/ 727292 h 2794134"/>
                                    <a:gd name="connsiteX49" fmla="*/ 2598805 w 2731203"/>
                                    <a:gd name="connsiteY49" fmla="*/ 743484 h 2794134"/>
                                    <a:gd name="connsiteX50" fmla="*/ 2596900 w 2731203"/>
                                    <a:gd name="connsiteY50" fmla="*/ 742532 h 2794134"/>
                                    <a:gd name="connsiteX51" fmla="*/ 2578802 w 2731203"/>
                                    <a:gd name="connsiteY51" fmla="*/ 709194 h 2794134"/>
                                    <a:gd name="connsiteX52" fmla="*/ 2559752 w 2731203"/>
                                    <a:gd name="connsiteY52" fmla="*/ 675857 h 2794134"/>
                                    <a:gd name="connsiteX53" fmla="*/ 2518795 w 2731203"/>
                                    <a:gd name="connsiteY53" fmla="*/ 611087 h 2794134"/>
                                    <a:gd name="connsiteX54" fmla="*/ 2486410 w 2731203"/>
                                    <a:gd name="connsiteY54" fmla="*/ 566319 h 2794134"/>
                                    <a:gd name="connsiteX55" fmla="*/ 2458787 w 2731203"/>
                                    <a:gd name="connsiteY55" fmla="*/ 530124 h 2794134"/>
                                    <a:gd name="connsiteX56" fmla="*/ 2444500 w 2731203"/>
                                    <a:gd name="connsiteY56" fmla="*/ 512027 h 2794134"/>
                                    <a:gd name="connsiteX57" fmla="*/ 2280670 w 2731203"/>
                                    <a:gd name="connsiteY57" fmla="*/ 458687 h 2794134"/>
                                    <a:gd name="connsiteX58" fmla="*/ 2296862 w 2731203"/>
                                    <a:gd name="connsiteY58" fmla="*/ 465354 h 2794134"/>
                                    <a:gd name="connsiteX59" fmla="*/ 2400566 w 2731203"/>
                                    <a:gd name="connsiteY59" fmla="*/ 585131 h 2794134"/>
                                    <a:gd name="connsiteX60" fmla="*/ 2444909 w 2731203"/>
                                    <a:gd name="connsiteY60" fmla="*/ 651438 h 2794134"/>
                                    <a:gd name="connsiteX61" fmla="*/ 2442595 w 2731203"/>
                                    <a:gd name="connsiteY61" fmla="*/ 648234 h 2794134"/>
                                    <a:gd name="connsiteX62" fmla="*/ 2418782 w 2731203"/>
                                    <a:gd name="connsiteY62" fmla="*/ 613944 h 2794134"/>
                                    <a:gd name="connsiteX63" fmla="*/ 2393065 w 2731203"/>
                                    <a:gd name="connsiteY63" fmla="*/ 581559 h 2794134"/>
                                    <a:gd name="connsiteX64" fmla="*/ 2379730 w 2731203"/>
                                    <a:gd name="connsiteY64" fmla="*/ 565367 h 2794134"/>
                                    <a:gd name="connsiteX65" fmla="*/ 2366395 w 2731203"/>
                                    <a:gd name="connsiteY65" fmla="*/ 549174 h 2794134"/>
                                    <a:gd name="connsiteX66" fmla="*/ 2338772 w 2731203"/>
                                    <a:gd name="connsiteY66" fmla="*/ 517742 h 2794134"/>
                                    <a:gd name="connsiteX67" fmla="*/ 2280670 w 2731203"/>
                                    <a:gd name="connsiteY67" fmla="*/ 458687 h 2794134"/>
                                    <a:gd name="connsiteX68" fmla="*/ 1399608 w 2731203"/>
                                    <a:gd name="connsiteY68" fmla="*/ 153887 h 2794134"/>
                                    <a:gd name="connsiteX69" fmla="*/ 2618808 w 2731203"/>
                                    <a:gd name="connsiteY69" fmla="*/ 1373087 h 2794134"/>
                                    <a:gd name="connsiteX70" fmla="*/ 2612513 w 2731203"/>
                                    <a:gd name="connsiteY70" fmla="*/ 1497743 h 2794134"/>
                                    <a:gd name="connsiteX71" fmla="*/ 2595954 w 2731203"/>
                                    <a:gd name="connsiteY71" fmla="*/ 1606243 h 2794134"/>
                                    <a:gd name="connsiteX72" fmla="*/ 2598805 w 2731203"/>
                                    <a:gd name="connsiteY72" fmla="*/ 1612164 h 2794134"/>
                                    <a:gd name="connsiteX73" fmla="*/ 2620713 w 2731203"/>
                                    <a:gd name="connsiteY73" fmla="*/ 1667409 h 2794134"/>
                                    <a:gd name="connsiteX74" fmla="*/ 2408305 w 2731203"/>
                                    <a:gd name="connsiteY74" fmla="*/ 2112227 h 2794134"/>
                                    <a:gd name="connsiteX75" fmla="*/ 2041592 w 2731203"/>
                                    <a:gd name="connsiteY75" fmla="*/ 2439887 h 2794134"/>
                                    <a:gd name="connsiteX76" fmla="*/ 1578677 w 2731203"/>
                                    <a:gd name="connsiteY76" fmla="*/ 2599907 h 2794134"/>
                                    <a:gd name="connsiteX77" fmla="*/ 1091950 w 2731203"/>
                                    <a:gd name="connsiteY77" fmla="*/ 2569427 h 2794134"/>
                                    <a:gd name="connsiteX78" fmla="*/ 656657 w 2731203"/>
                                    <a:gd name="connsiteY78" fmla="*/ 2353209 h 2794134"/>
                                    <a:gd name="connsiteX79" fmla="*/ 339475 w 2731203"/>
                                    <a:gd name="connsiteY79" fmla="*/ 1987449 h 2794134"/>
                                    <a:gd name="connsiteX80" fmla="*/ 188980 w 2731203"/>
                                    <a:gd name="connsiteY80" fmla="*/ 1529297 h 2794134"/>
                                    <a:gd name="connsiteX81" fmla="*/ 186849 w 2731203"/>
                                    <a:gd name="connsiteY81" fmla="*/ 1498705 h 2794134"/>
                                    <a:gd name="connsiteX82" fmla="*/ 186703 w 2731203"/>
                                    <a:gd name="connsiteY82" fmla="*/ 1497743 h 2794134"/>
                                    <a:gd name="connsiteX83" fmla="*/ 186492 w 2731203"/>
                                    <a:gd name="connsiteY83" fmla="*/ 1493576 h 2794134"/>
                                    <a:gd name="connsiteX84" fmla="*/ 180586 w 2731203"/>
                                    <a:gd name="connsiteY84" fmla="*/ 1408776 h 2794134"/>
                                    <a:gd name="connsiteX85" fmla="*/ 181167 w 2731203"/>
                                    <a:gd name="connsiteY85" fmla="*/ 1388115 h 2794134"/>
                                    <a:gd name="connsiteX86" fmla="*/ 180408 w 2731203"/>
                                    <a:gd name="connsiteY86" fmla="*/ 1373087 h 2794134"/>
                                    <a:gd name="connsiteX87" fmla="*/ 183073 w 2731203"/>
                                    <a:gd name="connsiteY87" fmla="*/ 1320311 h 2794134"/>
                                    <a:gd name="connsiteX88" fmla="*/ 183979 w 2731203"/>
                                    <a:gd name="connsiteY88" fmla="*/ 1288077 h 2794134"/>
                                    <a:gd name="connsiteX89" fmla="*/ 185178 w 2731203"/>
                                    <a:gd name="connsiteY89" fmla="*/ 1278633 h 2794134"/>
                                    <a:gd name="connsiteX90" fmla="*/ 186703 w 2731203"/>
                                    <a:gd name="connsiteY90" fmla="*/ 1248431 h 2794134"/>
                                    <a:gd name="connsiteX91" fmla="*/ 1399608 w 2731203"/>
                                    <a:gd name="connsiteY91" fmla="*/ 153887 h 2794134"/>
                                    <a:gd name="connsiteX92" fmla="*/ 823345 w 2731203"/>
                                    <a:gd name="connsiteY92" fmla="*/ 112930 h 2794134"/>
                                    <a:gd name="connsiteX93" fmla="*/ 690948 w 2731203"/>
                                    <a:gd name="connsiteY93" fmla="*/ 207227 h 2794134"/>
                                    <a:gd name="connsiteX94" fmla="*/ 431868 w 2731203"/>
                                    <a:gd name="connsiteY94" fmla="*/ 411062 h 2794134"/>
                                    <a:gd name="connsiteX95" fmla="*/ 228985 w 2731203"/>
                                    <a:gd name="connsiteY95" fmla="*/ 670142 h 2794134"/>
                                    <a:gd name="connsiteX96" fmla="*/ 93730 w 2731203"/>
                                    <a:gd name="connsiteY96" fmla="*/ 971132 h 2794134"/>
                                    <a:gd name="connsiteX97" fmla="*/ 35628 w 2731203"/>
                                    <a:gd name="connsiteY97" fmla="*/ 1294982 h 2794134"/>
                                    <a:gd name="connsiteX98" fmla="*/ 55630 w 2731203"/>
                                    <a:gd name="connsiteY98" fmla="*/ 1623595 h 2794134"/>
                                    <a:gd name="connsiteX99" fmla="*/ 72775 w 2731203"/>
                                    <a:gd name="connsiteY99" fmla="*/ 1704557 h 2794134"/>
                                    <a:gd name="connsiteX100" fmla="*/ 83253 w 2731203"/>
                                    <a:gd name="connsiteY100" fmla="*/ 1744562 h 2794134"/>
                                    <a:gd name="connsiteX101" fmla="*/ 94683 w 2731203"/>
                                    <a:gd name="connsiteY101" fmla="*/ 1784567 h 2794134"/>
                                    <a:gd name="connsiteX102" fmla="*/ 153738 w 2731203"/>
                                    <a:gd name="connsiteY102" fmla="*/ 1938872 h 2794134"/>
                                    <a:gd name="connsiteX103" fmla="*/ 230890 w 2731203"/>
                                    <a:gd name="connsiteY103" fmla="*/ 2084605 h 2794134"/>
                                    <a:gd name="connsiteX104" fmla="*/ 325188 w 2731203"/>
                                    <a:gd name="connsiteY104" fmla="*/ 2219860 h 2794134"/>
                                    <a:gd name="connsiteX105" fmla="*/ 434725 w 2731203"/>
                                    <a:gd name="connsiteY105" fmla="*/ 2343685 h 2794134"/>
                                    <a:gd name="connsiteX106" fmla="*/ 558550 w 2731203"/>
                                    <a:gd name="connsiteY106" fmla="*/ 2452270 h 2794134"/>
                                    <a:gd name="connsiteX107" fmla="*/ 693805 w 2731203"/>
                                    <a:gd name="connsiteY107" fmla="*/ 2546567 h 2794134"/>
                                    <a:gd name="connsiteX108" fmla="*/ 730000 w 2731203"/>
                                    <a:gd name="connsiteY108" fmla="*/ 2567522 h 2794134"/>
                                    <a:gd name="connsiteX109" fmla="*/ 748098 w 2731203"/>
                                    <a:gd name="connsiteY109" fmla="*/ 2578000 h 2794134"/>
                                    <a:gd name="connsiteX110" fmla="*/ 766195 w 2731203"/>
                                    <a:gd name="connsiteY110" fmla="*/ 2587525 h 2794134"/>
                                    <a:gd name="connsiteX111" fmla="*/ 803343 w 2731203"/>
                                    <a:gd name="connsiteY111" fmla="*/ 2606575 h 2794134"/>
                                    <a:gd name="connsiteX112" fmla="*/ 840490 w 2731203"/>
                                    <a:gd name="connsiteY112" fmla="*/ 2623720 h 2794134"/>
                                    <a:gd name="connsiteX113" fmla="*/ 994795 w 2731203"/>
                                    <a:gd name="connsiteY113" fmla="*/ 2682775 h 2794134"/>
                                    <a:gd name="connsiteX114" fmla="*/ 1155768 w 2731203"/>
                                    <a:gd name="connsiteY114" fmla="*/ 2721827 h 2794134"/>
                                    <a:gd name="connsiteX115" fmla="*/ 1808230 w 2731203"/>
                                    <a:gd name="connsiteY115" fmla="*/ 2681822 h 2794134"/>
                                    <a:gd name="connsiteX116" fmla="*/ 2108268 w 2731203"/>
                                    <a:gd name="connsiteY116" fmla="*/ 2545615 h 2794134"/>
                                    <a:gd name="connsiteX117" fmla="*/ 2367348 w 2731203"/>
                                    <a:gd name="connsiteY117" fmla="*/ 2341780 h 2794134"/>
                                    <a:gd name="connsiteX118" fmla="*/ 2570230 w 2731203"/>
                                    <a:gd name="connsiteY118" fmla="*/ 2082700 h 2794134"/>
                                    <a:gd name="connsiteX119" fmla="*/ 2705485 w 2731203"/>
                                    <a:gd name="connsiteY119" fmla="*/ 1781710 h 2794134"/>
                                    <a:gd name="connsiteX120" fmla="*/ 2731203 w 2731203"/>
                                    <a:gd name="connsiteY120" fmla="*/ 1908392 h 2794134"/>
                                    <a:gd name="connsiteX121" fmla="*/ 2695960 w 2731203"/>
                                    <a:gd name="connsiteY121" fmla="*/ 1988402 h 2794134"/>
                                    <a:gd name="connsiteX122" fmla="*/ 2675958 w 2731203"/>
                                    <a:gd name="connsiteY122" fmla="*/ 2027455 h 2794134"/>
                                    <a:gd name="connsiteX123" fmla="*/ 2655003 w 2731203"/>
                                    <a:gd name="connsiteY123" fmla="*/ 2065555 h 2794134"/>
                                    <a:gd name="connsiteX124" fmla="*/ 2610235 w 2731203"/>
                                    <a:gd name="connsiteY124" fmla="*/ 2139850 h 2794134"/>
                                    <a:gd name="connsiteX125" fmla="*/ 2586423 w 2731203"/>
                                    <a:gd name="connsiteY125" fmla="*/ 2176045 h 2794134"/>
                                    <a:gd name="connsiteX126" fmla="*/ 2560705 w 2731203"/>
                                    <a:gd name="connsiteY126" fmla="*/ 2211287 h 2794134"/>
                                    <a:gd name="connsiteX127" fmla="*/ 2322580 w 2731203"/>
                                    <a:gd name="connsiteY127" fmla="*/ 2464652 h 2794134"/>
                                    <a:gd name="connsiteX128" fmla="*/ 1702503 w 2731203"/>
                                    <a:gd name="connsiteY128" fmla="*/ 2764690 h 2794134"/>
                                    <a:gd name="connsiteX129" fmla="*/ 1358650 w 2731203"/>
                                    <a:gd name="connsiteY129" fmla="*/ 2793265 h 2794134"/>
                                    <a:gd name="connsiteX130" fmla="*/ 1186248 w 2731203"/>
                                    <a:gd name="connsiteY130" fmla="*/ 2777072 h 2794134"/>
                                    <a:gd name="connsiteX131" fmla="*/ 1143385 w 2731203"/>
                                    <a:gd name="connsiteY131" fmla="*/ 2769452 h 2794134"/>
                                    <a:gd name="connsiteX132" fmla="*/ 1101475 w 2731203"/>
                                    <a:gd name="connsiteY132" fmla="*/ 2760880 h 2794134"/>
                                    <a:gd name="connsiteX133" fmla="*/ 1017655 w 2731203"/>
                                    <a:gd name="connsiteY133" fmla="*/ 2738972 h 2794134"/>
                                    <a:gd name="connsiteX134" fmla="*/ 976698 w 2731203"/>
                                    <a:gd name="connsiteY134" fmla="*/ 2726590 h 2794134"/>
                                    <a:gd name="connsiteX135" fmla="*/ 935740 w 2731203"/>
                                    <a:gd name="connsiteY135" fmla="*/ 2712302 h 2794134"/>
                                    <a:gd name="connsiteX136" fmla="*/ 854778 w 2731203"/>
                                    <a:gd name="connsiteY136" fmla="*/ 2680870 h 2794134"/>
                                    <a:gd name="connsiteX137" fmla="*/ 815725 w 2731203"/>
                                    <a:gd name="connsiteY137" fmla="*/ 2662772 h 2794134"/>
                                    <a:gd name="connsiteX138" fmla="*/ 776673 w 2731203"/>
                                    <a:gd name="connsiteY138" fmla="*/ 2643722 h 2794134"/>
                                    <a:gd name="connsiteX139" fmla="*/ 700473 w 2731203"/>
                                    <a:gd name="connsiteY139" fmla="*/ 2602765 h 2794134"/>
                                    <a:gd name="connsiteX140" fmla="*/ 663325 w 2731203"/>
                                    <a:gd name="connsiteY140" fmla="*/ 2580857 h 2794134"/>
                                    <a:gd name="connsiteX141" fmla="*/ 627130 w 2731203"/>
                                    <a:gd name="connsiteY141" fmla="*/ 2557045 h 2794134"/>
                                    <a:gd name="connsiteX142" fmla="*/ 609033 w 2731203"/>
                                    <a:gd name="connsiteY142" fmla="*/ 2545615 h 2794134"/>
                                    <a:gd name="connsiteX143" fmla="*/ 591888 w 2731203"/>
                                    <a:gd name="connsiteY143" fmla="*/ 2533232 h 2794134"/>
                                    <a:gd name="connsiteX144" fmla="*/ 556645 w 2731203"/>
                                    <a:gd name="connsiteY144" fmla="*/ 2507515 h 2794134"/>
                                    <a:gd name="connsiteX145" fmla="*/ 426153 w 2731203"/>
                                    <a:gd name="connsiteY145" fmla="*/ 2395120 h 2794134"/>
                                    <a:gd name="connsiteX146" fmla="*/ 309948 w 2731203"/>
                                    <a:gd name="connsiteY146" fmla="*/ 2268437 h 2794134"/>
                                    <a:gd name="connsiteX147" fmla="*/ 210888 w 2731203"/>
                                    <a:gd name="connsiteY147" fmla="*/ 2128420 h 2794134"/>
                                    <a:gd name="connsiteX148" fmla="*/ 168025 w 2731203"/>
                                    <a:gd name="connsiteY148" fmla="*/ 2054125 h 2794134"/>
                                    <a:gd name="connsiteX149" fmla="*/ 148023 w 2731203"/>
                                    <a:gd name="connsiteY149" fmla="*/ 2016025 h 2794134"/>
                                    <a:gd name="connsiteX150" fmla="*/ 128973 w 2731203"/>
                                    <a:gd name="connsiteY150" fmla="*/ 1977925 h 2794134"/>
                                    <a:gd name="connsiteX151" fmla="*/ 111828 w 2731203"/>
                                    <a:gd name="connsiteY151" fmla="*/ 1938872 h 2794134"/>
                                    <a:gd name="connsiteX152" fmla="*/ 103255 w 2731203"/>
                                    <a:gd name="connsiteY152" fmla="*/ 1918870 h 2794134"/>
                                    <a:gd name="connsiteX153" fmla="*/ 95635 w 2731203"/>
                                    <a:gd name="connsiteY153" fmla="*/ 1898867 h 2794134"/>
                                    <a:gd name="connsiteX154" fmla="*/ 80395 w 2731203"/>
                                    <a:gd name="connsiteY154" fmla="*/ 1858862 h 2794134"/>
                                    <a:gd name="connsiteX155" fmla="*/ 67060 w 2731203"/>
                                    <a:gd name="connsiteY155" fmla="*/ 1817905 h 2794134"/>
                                    <a:gd name="connsiteX156" fmla="*/ 43248 w 2731203"/>
                                    <a:gd name="connsiteY156" fmla="*/ 1735990 h 2794134"/>
                                    <a:gd name="connsiteX157" fmla="*/ 33723 w 2731203"/>
                                    <a:gd name="connsiteY157" fmla="*/ 1694080 h 2794134"/>
                                    <a:gd name="connsiteX158" fmla="*/ 25150 w 2731203"/>
                                    <a:gd name="connsiteY158" fmla="*/ 1652170 h 2794134"/>
                                    <a:gd name="connsiteX159" fmla="*/ 3243 w 2731203"/>
                                    <a:gd name="connsiteY159" fmla="*/ 1482625 h 2794134"/>
                                    <a:gd name="connsiteX160" fmla="*/ 21340 w 2731203"/>
                                    <a:gd name="connsiteY160" fmla="*/ 1142582 h 2794134"/>
                                    <a:gd name="connsiteX161" fmla="*/ 28960 w 2731203"/>
                                    <a:gd name="connsiteY161" fmla="*/ 1100672 h 2794134"/>
                                    <a:gd name="connsiteX162" fmla="*/ 38485 w 2731203"/>
                                    <a:gd name="connsiteY162" fmla="*/ 1058762 h 2794134"/>
                                    <a:gd name="connsiteX163" fmla="*/ 48963 w 2731203"/>
                                    <a:gd name="connsiteY163" fmla="*/ 1017805 h 2794134"/>
                                    <a:gd name="connsiteX164" fmla="*/ 61345 w 2731203"/>
                                    <a:gd name="connsiteY164" fmla="*/ 976847 h 2794134"/>
                                    <a:gd name="connsiteX165" fmla="*/ 67060 w 2731203"/>
                                    <a:gd name="connsiteY165" fmla="*/ 956845 h 2794134"/>
                                    <a:gd name="connsiteX166" fmla="*/ 73728 w 2731203"/>
                                    <a:gd name="connsiteY166" fmla="*/ 935890 h 2794134"/>
                                    <a:gd name="connsiteX167" fmla="*/ 88015 w 2731203"/>
                                    <a:gd name="connsiteY167" fmla="*/ 895885 h 2794134"/>
                                    <a:gd name="connsiteX168" fmla="*/ 104208 w 2731203"/>
                                    <a:gd name="connsiteY168" fmla="*/ 855880 h 2794134"/>
                                    <a:gd name="connsiteX169" fmla="*/ 120400 w 2731203"/>
                                    <a:gd name="connsiteY169" fmla="*/ 816827 h 2794134"/>
                                    <a:gd name="connsiteX170" fmla="*/ 157548 w 2731203"/>
                                    <a:gd name="connsiteY170" fmla="*/ 740627 h 2794134"/>
                                    <a:gd name="connsiteX171" fmla="*/ 177550 w 2731203"/>
                                    <a:gd name="connsiteY171" fmla="*/ 703480 h 2794134"/>
                                    <a:gd name="connsiteX172" fmla="*/ 199458 w 2731203"/>
                                    <a:gd name="connsiteY172" fmla="*/ 666332 h 2794134"/>
                                    <a:gd name="connsiteX173" fmla="*/ 222318 w 2731203"/>
                                    <a:gd name="connsiteY173" fmla="*/ 630137 h 2794134"/>
                                    <a:gd name="connsiteX174" fmla="*/ 245178 w 2731203"/>
                                    <a:gd name="connsiteY174" fmla="*/ 594895 h 2794134"/>
                                    <a:gd name="connsiteX175" fmla="*/ 269943 w 2731203"/>
                                    <a:gd name="connsiteY175" fmla="*/ 560605 h 2794134"/>
                                    <a:gd name="connsiteX176" fmla="*/ 295660 w 2731203"/>
                                    <a:gd name="connsiteY176" fmla="*/ 526315 h 2794134"/>
                                    <a:gd name="connsiteX177" fmla="*/ 533785 w 2731203"/>
                                    <a:gd name="connsiteY177" fmla="*/ 287237 h 2794134"/>
                                    <a:gd name="connsiteX178" fmla="*/ 823345 w 2731203"/>
                                    <a:gd name="connsiteY178" fmla="*/ 112930 h 2794134"/>
                                    <a:gd name="connsiteX179" fmla="*/ 1879668 w 2731203"/>
                                    <a:gd name="connsiteY179" fmla="*/ 109120 h 2794134"/>
                                    <a:gd name="connsiteX180" fmla="*/ 1932055 w 2731203"/>
                                    <a:gd name="connsiteY180" fmla="*/ 124360 h 2794134"/>
                                    <a:gd name="connsiteX181" fmla="*/ 1984443 w 2731203"/>
                                    <a:gd name="connsiteY181" fmla="*/ 142457 h 2794134"/>
                                    <a:gd name="connsiteX182" fmla="*/ 2406400 w 2731203"/>
                                    <a:gd name="connsiteY182" fmla="*/ 459640 h 2794134"/>
                                    <a:gd name="connsiteX183" fmla="*/ 2376873 w 2731203"/>
                                    <a:gd name="connsiteY183" fmla="*/ 432970 h 2794134"/>
                                    <a:gd name="connsiteX184" fmla="*/ 2346393 w 2731203"/>
                                    <a:gd name="connsiteY184" fmla="*/ 407252 h 2794134"/>
                                    <a:gd name="connsiteX185" fmla="*/ 1879668 w 2731203"/>
                                    <a:gd name="connsiteY185" fmla="*/ 109120 h 2794134"/>
                                    <a:gd name="connsiteX186" fmla="*/ 1596775 w 2731203"/>
                                    <a:gd name="connsiteY186" fmla="*/ 107215 h 2794134"/>
                                    <a:gd name="connsiteX187" fmla="*/ 1618682 w 2731203"/>
                                    <a:gd name="connsiteY187" fmla="*/ 107215 h 2794134"/>
                                    <a:gd name="connsiteX188" fmla="*/ 1658687 w 2731203"/>
                                    <a:gd name="connsiteY188" fmla="*/ 114835 h 2794134"/>
                                    <a:gd name="connsiteX189" fmla="*/ 1698692 w 2731203"/>
                                    <a:gd name="connsiteY189" fmla="*/ 124360 h 2794134"/>
                                    <a:gd name="connsiteX190" fmla="*/ 1718695 w 2731203"/>
                                    <a:gd name="connsiteY190" fmla="*/ 129122 h 2794134"/>
                                    <a:gd name="connsiteX191" fmla="*/ 1738697 w 2731203"/>
                                    <a:gd name="connsiteY191" fmla="*/ 134837 h 2794134"/>
                                    <a:gd name="connsiteX192" fmla="*/ 1777750 w 2731203"/>
                                    <a:gd name="connsiteY192" fmla="*/ 146267 h 2794134"/>
                                    <a:gd name="connsiteX193" fmla="*/ 1930150 w 2731203"/>
                                    <a:gd name="connsiteY193" fmla="*/ 206275 h 2794134"/>
                                    <a:gd name="connsiteX194" fmla="*/ 2206375 w 2731203"/>
                                    <a:gd name="connsiteY194" fmla="*/ 381535 h 2794134"/>
                                    <a:gd name="connsiteX195" fmla="*/ 2185420 w 2731203"/>
                                    <a:gd name="connsiteY195" fmla="*/ 371057 h 2794134"/>
                                    <a:gd name="connsiteX196" fmla="*/ 2175895 w 2731203"/>
                                    <a:gd name="connsiteY196" fmla="*/ 365342 h 2794134"/>
                                    <a:gd name="connsiteX197" fmla="*/ 1532005 w 2731203"/>
                                    <a:gd name="connsiteY197" fmla="*/ 108167 h 2794134"/>
                                    <a:gd name="connsiteX198" fmla="*/ 1574867 w 2731203"/>
                                    <a:gd name="connsiteY198" fmla="*/ 108167 h 2794134"/>
                                    <a:gd name="connsiteX199" fmla="*/ 1399607 w 2731203"/>
                                    <a:gd name="connsiteY199" fmla="*/ 81497 h 2794134"/>
                                    <a:gd name="connsiteX200" fmla="*/ 1348172 w 2731203"/>
                                    <a:gd name="connsiteY200" fmla="*/ 89117 h 2794134"/>
                                    <a:gd name="connsiteX201" fmla="*/ 1334837 w 2731203"/>
                                    <a:gd name="connsiteY201" fmla="*/ 91022 h 2794134"/>
                                    <a:gd name="connsiteX202" fmla="*/ 1321502 w 2731203"/>
                                    <a:gd name="connsiteY202" fmla="*/ 93879 h 2794134"/>
                                    <a:gd name="connsiteX203" fmla="*/ 1295785 w 2731203"/>
                                    <a:gd name="connsiteY203" fmla="*/ 99594 h 2794134"/>
                                    <a:gd name="connsiteX204" fmla="*/ 853825 w 2731203"/>
                                    <a:gd name="connsiteY204" fmla="*/ 217704 h 2794134"/>
                                    <a:gd name="connsiteX205" fmla="*/ 482350 w 2731203"/>
                                    <a:gd name="connsiteY205" fmla="*/ 483452 h 2794134"/>
                                    <a:gd name="connsiteX206" fmla="*/ 626177 w 2731203"/>
                                    <a:gd name="connsiteY206" fmla="*/ 327242 h 2794134"/>
                                    <a:gd name="connsiteX207" fmla="*/ 802390 w 2731203"/>
                                    <a:gd name="connsiteY207" fmla="*/ 219609 h 2794134"/>
                                    <a:gd name="connsiteX208" fmla="*/ 896687 w 2731203"/>
                                    <a:gd name="connsiteY208" fmla="*/ 176747 h 2794134"/>
                                    <a:gd name="connsiteX209" fmla="*/ 945265 w 2731203"/>
                                    <a:gd name="connsiteY209" fmla="*/ 158649 h 2794134"/>
                                    <a:gd name="connsiteX210" fmla="*/ 993842 w 2731203"/>
                                    <a:gd name="connsiteY210" fmla="*/ 142457 h 2794134"/>
                                    <a:gd name="connsiteX211" fmla="*/ 1194820 w 2731203"/>
                                    <a:gd name="connsiteY211" fmla="*/ 95784 h 2794134"/>
                                    <a:gd name="connsiteX212" fmla="*/ 1399607 w 2731203"/>
                                    <a:gd name="connsiteY212" fmla="*/ 81497 h 2794134"/>
                                    <a:gd name="connsiteX213" fmla="*/ 1362475 w 2731203"/>
                                    <a:gd name="connsiteY213" fmla="*/ 222 h 2794134"/>
                                    <a:gd name="connsiteX214" fmla="*/ 1783465 w 2731203"/>
                                    <a:gd name="connsiteY214" fmla="*/ 57685 h 2794134"/>
                                    <a:gd name="connsiteX215" fmla="*/ 1748223 w 2731203"/>
                                    <a:gd name="connsiteY215" fmla="*/ 51970 h 2794134"/>
                                    <a:gd name="connsiteX216" fmla="*/ 1711075 w 2731203"/>
                                    <a:gd name="connsiteY216" fmla="*/ 48160 h 2794134"/>
                                    <a:gd name="connsiteX217" fmla="*/ 1612015 w 2731203"/>
                                    <a:gd name="connsiteY217" fmla="*/ 28157 h 2794134"/>
                                    <a:gd name="connsiteX218" fmla="*/ 1561533 w 2731203"/>
                                    <a:gd name="connsiteY218" fmla="*/ 21490 h 2794134"/>
                                    <a:gd name="connsiteX219" fmla="*/ 1511050 w 2731203"/>
                                    <a:gd name="connsiteY219" fmla="*/ 16727 h 2794134"/>
                                    <a:gd name="connsiteX220" fmla="*/ 1460568 w 2731203"/>
                                    <a:gd name="connsiteY220" fmla="*/ 12917 h 2794134"/>
                                    <a:gd name="connsiteX221" fmla="*/ 1410085 w 2731203"/>
                                    <a:gd name="connsiteY221" fmla="*/ 11012 h 2794134"/>
                                    <a:gd name="connsiteX222" fmla="*/ 1359603 w 2731203"/>
                                    <a:gd name="connsiteY222" fmla="*/ 11965 h 2794134"/>
                                    <a:gd name="connsiteX223" fmla="*/ 1333885 w 2731203"/>
                                    <a:gd name="connsiteY223" fmla="*/ 12917 h 2794134"/>
                                    <a:gd name="connsiteX224" fmla="*/ 1309120 w 2731203"/>
                                    <a:gd name="connsiteY224" fmla="*/ 14822 h 2794134"/>
                                    <a:gd name="connsiteX225" fmla="*/ 913833 w 2731203"/>
                                    <a:gd name="connsiteY225" fmla="*/ 98642 h 2794134"/>
                                    <a:gd name="connsiteX226" fmla="*/ 931930 w 2731203"/>
                                    <a:gd name="connsiteY226" fmla="*/ 89117 h 2794134"/>
                                    <a:gd name="connsiteX227" fmla="*/ 946218 w 2731203"/>
                                    <a:gd name="connsiteY227" fmla="*/ 82450 h 2794134"/>
                                    <a:gd name="connsiteX228" fmla="*/ 982413 w 2731203"/>
                                    <a:gd name="connsiteY228" fmla="*/ 66257 h 2794134"/>
                                    <a:gd name="connsiteX229" fmla="*/ 1013845 w 2731203"/>
                                    <a:gd name="connsiteY229" fmla="*/ 54827 h 2794134"/>
                                    <a:gd name="connsiteX230" fmla="*/ 1060518 w 2731203"/>
                                    <a:gd name="connsiteY230" fmla="*/ 40540 h 2794134"/>
                                    <a:gd name="connsiteX231" fmla="*/ 1128145 w 2731203"/>
                                    <a:gd name="connsiteY231" fmla="*/ 24347 h 2794134"/>
                                    <a:gd name="connsiteX232" fmla="*/ 1171008 w 2731203"/>
                                    <a:gd name="connsiteY232" fmla="*/ 16727 h 2794134"/>
                                    <a:gd name="connsiteX233" fmla="*/ 1194820 w 2731203"/>
                                    <a:gd name="connsiteY233" fmla="*/ 12917 h 2794134"/>
                                    <a:gd name="connsiteX234" fmla="*/ 1220538 w 2731203"/>
                                    <a:gd name="connsiteY234" fmla="*/ 10060 h 2794134"/>
                                    <a:gd name="connsiteX235" fmla="*/ 1362475 w 2731203"/>
                                    <a:gd name="connsiteY235" fmla="*/ 222 h 279413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</a:cxnLst>
                                  <a:rect l="l" t="t" r="r" b="b"/>
                                  <a:pathLst>
                                    <a:path w="2731203" h="2794134">
                                      <a:moveTo>
                                        <a:pt x="2554038" y="843497"/>
                                      </a:moveTo>
                                      <a:cubicBezTo>
                                        <a:pt x="2554038" y="843497"/>
                                        <a:pt x="2554990" y="843497"/>
                                        <a:pt x="2554990" y="843497"/>
                                      </a:cubicBezTo>
                                      <a:cubicBezTo>
                                        <a:pt x="2561658" y="858737"/>
                                        <a:pt x="2568325" y="873024"/>
                                        <a:pt x="2574040" y="889217"/>
                                      </a:cubicBezTo>
                                      <a:cubicBezTo>
                                        <a:pt x="2568325" y="873024"/>
                                        <a:pt x="2560705" y="858737"/>
                                        <a:pt x="2554038" y="843497"/>
                                      </a:cubicBezTo>
                                      <a:close/>
                                      <a:moveTo>
                                        <a:pt x="2630238" y="810160"/>
                                      </a:moveTo>
                                      <a:cubicBezTo>
                                        <a:pt x="2630238" y="810160"/>
                                        <a:pt x="2631190" y="810160"/>
                                        <a:pt x="2631190" y="810160"/>
                                      </a:cubicBezTo>
                                      <a:cubicBezTo>
                                        <a:pt x="2637858" y="826352"/>
                                        <a:pt x="2645478" y="841592"/>
                                        <a:pt x="2651193" y="858737"/>
                                      </a:cubicBezTo>
                                      <a:cubicBezTo>
                                        <a:pt x="2645478" y="841592"/>
                                        <a:pt x="2636905" y="826352"/>
                                        <a:pt x="2630238" y="810160"/>
                                      </a:cubicBezTo>
                                      <a:close/>
                                      <a:moveTo>
                                        <a:pt x="2475759" y="697568"/>
                                      </a:moveTo>
                                      <a:lnTo>
                                        <a:pt x="2489267" y="717767"/>
                                      </a:lnTo>
                                      <a:cubicBezTo>
                                        <a:pt x="2489267" y="717767"/>
                                        <a:pt x="2488315" y="717767"/>
                                        <a:pt x="2488315" y="717767"/>
                                      </a:cubicBezTo>
                                      <a:close/>
                                      <a:moveTo>
                                        <a:pt x="2444909" y="651438"/>
                                      </a:moveTo>
                                      <a:lnTo>
                                        <a:pt x="2454977" y="665379"/>
                                      </a:lnTo>
                                      <a:lnTo>
                                        <a:pt x="2466407" y="682524"/>
                                      </a:lnTo>
                                      <a:lnTo>
                                        <a:pt x="2475759" y="697568"/>
                                      </a:lnTo>
                                      <a:close/>
                                      <a:moveTo>
                                        <a:pt x="382337" y="565367"/>
                                      </a:moveTo>
                                      <a:cubicBezTo>
                                        <a:pt x="375670" y="577749"/>
                                        <a:pt x="369002" y="589179"/>
                                        <a:pt x="363287" y="599657"/>
                                      </a:cubicBezTo>
                                      <a:cubicBezTo>
                                        <a:pt x="357572" y="612039"/>
                                        <a:pt x="350905" y="623469"/>
                                        <a:pt x="345190" y="635852"/>
                                      </a:cubicBezTo>
                                      <a:lnTo>
                                        <a:pt x="336617" y="653949"/>
                                      </a:lnTo>
                                      <a:lnTo>
                                        <a:pt x="328045" y="672047"/>
                                      </a:lnTo>
                                      <a:cubicBezTo>
                                        <a:pt x="322330" y="684429"/>
                                        <a:pt x="317567" y="696812"/>
                                        <a:pt x="311852" y="709194"/>
                                      </a:cubicBezTo>
                                      <a:cubicBezTo>
                                        <a:pt x="216602" y="866357"/>
                                        <a:pt x="155642" y="1044474"/>
                                        <a:pt x="134687" y="1227354"/>
                                      </a:cubicBezTo>
                                      <a:cubicBezTo>
                                        <a:pt x="124210" y="1318794"/>
                                        <a:pt x="123257" y="1411187"/>
                                        <a:pt x="132782" y="1502627"/>
                                      </a:cubicBezTo>
                                      <a:cubicBezTo>
                                        <a:pt x="141355" y="1594067"/>
                                        <a:pt x="161357" y="1684554"/>
                                        <a:pt x="189932" y="1772184"/>
                                      </a:cubicBezTo>
                                      <a:cubicBezTo>
                                        <a:pt x="247082" y="1946492"/>
                                        <a:pt x="343285" y="2108417"/>
                                        <a:pt x="469015" y="2242719"/>
                                      </a:cubicBezTo>
                                      <a:cubicBezTo>
                                        <a:pt x="594745" y="2377022"/>
                                        <a:pt x="749050" y="2484654"/>
                                        <a:pt x="919547" y="2553234"/>
                                      </a:cubicBezTo>
                                      <a:cubicBezTo>
                                        <a:pt x="1089092" y="2622767"/>
                                        <a:pt x="1274830" y="2654199"/>
                                        <a:pt x="1458663" y="2645627"/>
                                      </a:cubicBezTo>
                                      <a:cubicBezTo>
                                        <a:pt x="1642495" y="2638007"/>
                                        <a:pt x="1824422" y="2588477"/>
                                        <a:pt x="1987300" y="2503704"/>
                                      </a:cubicBezTo>
                                      <a:cubicBezTo>
                                        <a:pt x="2150177" y="2419884"/>
                                        <a:pt x="2294958" y="2298917"/>
                                        <a:pt x="2407353" y="2153184"/>
                                      </a:cubicBezTo>
                                      <a:cubicBezTo>
                                        <a:pt x="2520700" y="2008404"/>
                                        <a:pt x="2601663" y="1837907"/>
                                        <a:pt x="2642620" y="1658837"/>
                                      </a:cubicBezTo>
                                      <a:cubicBezTo>
                                        <a:pt x="2656908" y="1696937"/>
                                        <a:pt x="2668338" y="1735989"/>
                                        <a:pt x="2679767" y="1776947"/>
                                      </a:cubicBezTo>
                                      <a:cubicBezTo>
                                        <a:pt x="2618808" y="1962684"/>
                                        <a:pt x="2516890" y="2136039"/>
                                        <a:pt x="2382588" y="2277962"/>
                                      </a:cubicBezTo>
                                      <a:cubicBezTo>
                                        <a:pt x="2249238" y="2419884"/>
                                        <a:pt x="2084455" y="2533232"/>
                                        <a:pt x="1903480" y="2604669"/>
                                      </a:cubicBezTo>
                                      <a:cubicBezTo>
                                        <a:pt x="1722505" y="2677059"/>
                                        <a:pt x="1526290" y="2708492"/>
                                        <a:pt x="1332932" y="2697062"/>
                                      </a:cubicBezTo>
                                      <a:cubicBezTo>
                                        <a:pt x="1139575" y="2685632"/>
                                        <a:pt x="949075" y="2631339"/>
                                        <a:pt x="779530" y="2538947"/>
                                      </a:cubicBezTo>
                                      <a:cubicBezTo>
                                        <a:pt x="609032" y="2447507"/>
                                        <a:pt x="461395" y="2317014"/>
                                        <a:pt x="347095" y="2162709"/>
                                      </a:cubicBezTo>
                                      <a:cubicBezTo>
                                        <a:pt x="233747" y="2008404"/>
                                        <a:pt x="153737" y="1828382"/>
                                        <a:pt x="116590" y="1640739"/>
                                      </a:cubicBezTo>
                                      <a:cubicBezTo>
                                        <a:pt x="79442" y="1452144"/>
                                        <a:pt x="84205" y="1257834"/>
                                        <a:pt x="129925" y="1072097"/>
                                      </a:cubicBezTo>
                                      <a:cubicBezTo>
                                        <a:pt x="152785" y="979704"/>
                                        <a:pt x="185170" y="889217"/>
                                        <a:pt x="228032" y="804444"/>
                                      </a:cubicBezTo>
                                      <a:cubicBezTo>
                                        <a:pt x="270895" y="719672"/>
                                        <a:pt x="322330" y="638709"/>
                                        <a:pt x="382337" y="565367"/>
                                      </a:cubicBezTo>
                                      <a:close/>
                                      <a:moveTo>
                                        <a:pt x="2429260" y="494882"/>
                                      </a:moveTo>
                                      <a:cubicBezTo>
                                        <a:pt x="2431165" y="495834"/>
                                        <a:pt x="2433070" y="496787"/>
                                        <a:pt x="2434975" y="497739"/>
                                      </a:cubicBezTo>
                                      <a:cubicBezTo>
                                        <a:pt x="2436880" y="499644"/>
                                        <a:pt x="2439737" y="500597"/>
                                        <a:pt x="2441642" y="501549"/>
                                      </a:cubicBezTo>
                                      <a:cubicBezTo>
                                        <a:pt x="2451167" y="512027"/>
                                        <a:pt x="2459740" y="523457"/>
                                        <a:pt x="2468312" y="534887"/>
                                      </a:cubicBezTo>
                                      <a:cubicBezTo>
                                        <a:pt x="2476885" y="546317"/>
                                        <a:pt x="2486410" y="557747"/>
                                        <a:pt x="2494030" y="569177"/>
                                      </a:cubicBezTo>
                                      <a:cubicBezTo>
                                        <a:pt x="2504507" y="584417"/>
                                        <a:pt x="2515937" y="600609"/>
                                        <a:pt x="2526415" y="616802"/>
                                      </a:cubicBezTo>
                                      <a:cubicBezTo>
                                        <a:pt x="2539750" y="637757"/>
                                        <a:pt x="2553085" y="657759"/>
                                        <a:pt x="2564515" y="678714"/>
                                      </a:cubicBezTo>
                                      <a:lnTo>
                                        <a:pt x="2582612" y="711099"/>
                                      </a:lnTo>
                                      <a:lnTo>
                                        <a:pt x="2591185" y="727292"/>
                                      </a:lnTo>
                                      <a:lnTo>
                                        <a:pt x="2598805" y="743484"/>
                                      </a:lnTo>
                                      <a:cubicBezTo>
                                        <a:pt x="2597852" y="743484"/>
                                        <a:pt x="2597852" y="742532"/>
                                        <a:pt x="2596900" y="742532"/>
                                      </a:cubicBezTo>
                                      <a:cubicBezTo>
                                        <a:pt x="2591185" y="731102"/>
                                        <a:pt x="2585470" y="720624"/>
                                        <a:pt x="2578802" y="709194"/>
                                      </a:cubicBezTo>
                                      <a:lnTo>
                                        <a:pt x="2559752" y="675857"/>
                                      </a:lnTo>
                                      <a:cubicBezTo>
                                        <a:pt x="2546417" y="653949"/>
                                        <a:pt x="2533082" y="632042"/>
                                        <a:pt x="2518795" y="611087"/>
                                      </a:cubicBezTo>
                                      <a:lnTo>
                                        <a:pt x="2486410" y="566319"/>
                                      </a:lnTo>
                                      <a:cubicBezTo>
                                        <a:pt x="2477837" y="553937"/>
                                        <a:pt x="2468312" y="542507"/>
                                        <a:pt x="2458787" y="530124"/>
                                      </a:cubicBezTo>
                                      <a:lnTo>
                                        <a:pt x="2444500" y="512027"/>
                                      </a:lnTo>
                                      <a:close/>
                                      <a:moveTo>
                                        <a:pt x="2280670" y="458687"/>
                                      </a:moveTo>
                                      <a:cubicBezTo>
                                        <a:pt x="2285432" y="460592"/>
                                        <a:pt x="2291147" y="462497"/>
                                        <a:pt x="2296862" y="465354"/>
                                      </a:cubicBezTo>
                                      <a:cubicBezTo>
                                        <a:pt x="2334010" y="502978"/>
                                        <a:pt x="2368538" y="542983"/>
                                        <a:pt x="2400566" y="585131"/>
                                      </a:cubicBezTo>
                                      <a:lnTo>
                                        <a:pt x="2444909" y="651438"/>
                                      </a:lnTo>
                                      <a:lnTo>
                                        <a:pt x="2442595" y="648234"/>
                                      </a:lnTo>
                                      <a:lnTo>
                                        <a:pt x="2418782" y="613944"/>
                                      </a:lnTo>
                                      <a:lnTo>
                                        <a:pt x="2393065" y="581559"/>
                                      </a:lnTo>
                                      <a:lnTo>
                                        <a:pt x="2379730" y="565367"/>
                                      </a:lnTo>
                                      <a:lnTo>
                                        <a:pt x="2366395" y="549174"/>
                                      </a:lnTo>
                                      <a:cubicBezTo>
                                        <a:pt x="2356870" y="538697"/>
                                        <a:pt x="2348297" y="528219"/>
                                        <a:pt x="2338772" y="517742"/>
                                      </a:cubicBezTo>
                                      <a:cubicBezTo>
                                        <a:pt x="2319722" y="497739"/>
                                        <a:pt x="2300672" y="477737"/>
                                        <a:pt x="2280670" y="458687"/>
                                      </a:cubicBezTo>
                                      <a:close/>
                                      <a:moveTo>
                                        <a:pt x="1399608" y="153887"/>
                                      </a:moveTo>
                                      <a:cubicBezTo>
                                        <a:pt x="2072953" y="153887"/>
                                        <a:pt x="2618808" y="699741"/>
                                        <a:pt x="2618808" y="1373087"/>
                                      </a:cubicBezTo>
                                      <a:cubicBezTo>
                                        <a:pt x="2618808" y="1415171"/>
                                        <a:pt x="2616676" y="1456757"/>
                                        <a:pt x="2612513" y="1497743"/>
                                      </a:cubicBezTo>
                                      <a:lnTo>
                                        <a:pt x="2595954" y="1606243"/>
                                      </a:lnTo>
                                      <a:lnTo>
                                        <a:pt x="2598805" y="1612164"/>
                                      </a:lnTo>
                                      <a:cubicBezTo>
                                        <a:pt x="2606425" y="1630262"/>
                                        <a:pt x="2613092" y="1648359"/>
                                        <a:pt x="2620713" y="1667409"/>
                                      </a:cubicBezTo>
                                      <a:cubicBezTo>
                                        <a:pt x="2580707" y="1828382"/>
                                        <a:pt x="2507365" y="1979829"/>
                                        <a:pt x="2408305" y="2112227"/>
                                      </a:cubicBezTo>
                                      <a:cubicBezTo>
                                        <a:pt x="2309245" y="2244624"/>
                                        <a:pt x="2183515" y="2357019"/>
                                        <a:pt x="2041592" y="2439887"/>
                                      </a:cubicBezTo>
                                      <a:cubicBezTo>
                                        <a:pt x="1899670" y="2523707"/>
                                        <a:pt x="1741555" y="2577999"/>
                                        <a:pt x="1578677" y="2599907"/>
                                      </a:cubicBezTo>
                                      <a:cubicBezTo>
                                        <a:pt x="1415800" y="2621814"/>
                                        <a:pt x="1250065" y="2611337"/>
                                        <a:pt x="1091950" y="2569427"/>
                                      </a:cubicBezTo>
                                      <a:cubicBezTo>
                                        <a:pt x="933835" y="2527517"/>
                                        <a:pt x="785245" y="2453222"/>
                                        <a:pt x="656657" y="2353209"/>
                                      </a:cubicBezTo>
                                      <a:cubicBezTo>
                                        <a:pt x="528070" y="2253197"/>
                                        <a:pt x="419485" y="2128419"/>
                                        <a:pt x="339475" y="1987449"/>
                                      </a:cubicBezTo>
                                      <a:cubicBezTo>
                                        <a:pt x="259465" y="1846479"/>
                                        <a:pt x="208030" y="1689317"/>
                                        <a:pt x="188980" y="1529297"/>
                                      </a:cubicBezTo>
                                      <a:lnTo>
                                        <a:pt x="186849" y="1498705"/>
                                      </a:lnTo>
                                      <a:lnTo>
                                        <a:pt x="186703" y="1497743"/>
                                      </a:lnTo>
                                      <a:lnTo>
                                        <a:pt x="186492" y="1493576"/>
                                      </a:lnTo>
                                      <a:lnTo>
                                        <a:pt x="180586" y="1408776"/>
                                      </a:lnTo>
                                      <a:lnTo>
                                        <a:pt x="181167" y="1388115"/>
                                      </a:lnTo>
                                      <a:lnTo>
                                        <a:pt x="180408" y="1373087"/>
                                      </a:lnTo>
                                      <a:lnTo>
                                        <a:pt x="183073" y="1320311"/>
                                      </a:lnTo>
                                      <a:lnTo>
                                        <a:pt x="183979" y="1288077"/>
                                      </a:lnTo>
                                      <a:lnTo>
                                        <a:pt x="185178" y="1278633"/>
                                      </a:lnTo>
                                      <a:lnTo>
                                        <a:pt x="186703" y="1248431"/>
                                      </a:lnTo>
                                      <a:cubicBezTo>
                                        <a:pt x="249138" y="633642"/>
                                        <a:pt x="768346" y="153887"/>
                                        <a:pt x="1399608" y="153887"/>
                                      </a:cubicBezTo>
                                      <a:close/>
                                      <a:moveTo>
                                        <a:pt x="823345" y="112930"/>
                                      </a:moveTo>
                                      <a:cubicBezTo>
                                        <a:pt x="776673" y="141505"/>
                                        <a:pt x="733810" y="172937"/>
                                        <a:pt x="690948" y="207227"/>
                                      </a:cubicBezTo>
                                      <a:cubicBezTo>
                                        <a:pt x="596650" y="265330"/>
                                        <a:pt x="509973" y="333910"/>
                                        <a:pt x="431868" y="411062"/>
                                      </a:cubicBezTo>
                                      <a:cubicBezTo>
                                        <a:pt x="354715" y="489167"/>
                                        <a:pt x="286135" y="575845"/>
                                        <a:pt x="228985" y="670142"/>
                                      </a:cubicBezTo>
                                      <a:cubicBezTo>
                                        <a:pt x="171835" y="765392"/>
                                        <a:pt x="127068" y="866357"/>
                                        <a:pt x="93730" y="971132"/>
                                      </a:cubicBezTo>
                                      <a:cubicBezTo>
                                        <a:pt x="62298" y="1075907"/>
                                        <a:pt x="42295" y="1185445"/>
                                        <a:pt x="35628" y="1294982"/>
                                      </a:cubicBezTo>
                                      <a:cubicBezTo>
                                        <a:pt x="28960" y="1404520"/>
                                        <a:pt x="35628" y="1515010"/>
                                        <a:pt x="55630" y="1623595"/>
                                      </a:cubicBezTo>
                                      <a:cubicBezTo>
                                        <a:pt x="59440" y="1651217"/>
                                        <a:pt x="67060" y="1677887"/>
                                        <a:pt x="72775" y="1704557"/>
                                      </a:cubicBezTo>
                                      <a:cubicBezTo>
                                        <a:pt x="75633" y="1717892"/>
                                        <a:pt x="79443" y="1731227"/>
                                        <a:pt x="83253" y="1744562"/>
                                      </a:cubicBezTo>
                                      <a:cubicBezTo>
                                        <a:pt x="87063" y="1757897"/>
                                        <a:pt x="90873" y="1771232"/>
                                        <a:pt x="94683" y="1784567"/>
                                      </a:cubicBezTo>
                                      <a:cubicBezTo>
                                        <a:pt x="111828" y="1836955"/>
                                        <a:pt x="130878" y="1889342"/>
                                        <a:pt x="153738" y="1938872"/>
                                      </a:cubicBezTo>
                                      <a:cubicBezTo>
                                        <a:pt x="176598" y="1989355"/>
                                        <a:pt x="203268" y="2036980"/>
                                        <a:pt x="230890" y="2084605"/>
                                      </a:cubicBezTo>
                                      <a:cubicBezTo>
                                        <a:pt x="260418" y="2131277"/>
                                        <a:pt x="290898" y="2176997"/>
                                        <a:pt x="325188" y="2219860"/>
                                      </a:cubicBezTo>
                                      <a:cubicBezTo>
                                        <a:pt x="358525" y="2263675"/>
                                        <a:pt x="396625" y="2304632"/>
                                        <a:pt x="434725" y="2343685"/>
                                      </a:cubicBezTo>
                                      <a:cubicBezTo>
                                        <a:pt x="474730" y="2381785"/>
                                        <a:pt x="514735" y="2418932"/>
                                        <a:pt x="558550" y="2452270"/>
                                      </a:cubicBezTo>
                                      <a:cubicBezTo>
                                        <a:pt x="601413" y="2486560"/>
                                        <a:pt x="647133" y="2517992"/>
                                        <a:pt x="693805" y="2546567"/>
                                      </a:cubicBezTo>
                                      <a:lnTo>
                                        <a:pt x="730000" y="2567522"/>
                                      </a:lnTo>
                                      <a:lnTo>
                                        <a:pt x="748098" y="2578000"/>
                                      </a:lnTo>
                                      <a:lnTo>
                                        <a:pt x="766195" y="2587525"/>
                                      </a:lnTo>
                                      <a:lnTo>
                                        <a:pt x="803343" y="2606575"/>
                                      </a:lnTo>
                                      <a:cubicBezTo>
                                        <a:pt x="815725" y="2612290"/>
                                        <a:pt x="828108" y="2618005"/>
                                        <a:pt x="840490" y="2623720"/>
                                      </a:cubicBezTo>
                                      <a:cubicBezTo>
                                        <a:pt x="890020" y="2647532"/>
                                        <a:pt x="942408" y="2665630"/>
                                        <a:pt x="994795" y="2682775"/>
                                      </a:cubicBezTo>
                                      <a:cubicBezTo>
                                        <a:pt x="1048135" y="2698967"/>
                                        <a:pt x="1101475" y="2712302"/>
                                        <a:pt x="1155768" y="2721827"/>
                                      </a:cubicBezTo>
                                      <a:cubicBezTo>
                                        <a:pt x="1371985" y="2761832"/>
                                        <a:pt x="1597728" y="2746592"/>
                                        <a:pt x="1808230" y="2681822"/>
                                      </a:cubicBezTo>
                                      <a:cubicBezTo>
                                        <a:pt x="1913005" y="2648485"/>
                                        <a:pt x="2013970" y="2602765"/>
                                        <a:pt x="2108268" y="2545615"/>
                                      </a:cubicBezTo>
                                      <a:cubicBezTo>
                                        <a:pt x="2202565" y="2487512"/>
                                        <a:pt x="2289243" y="2419885"/>
                                        <a:pt x="2367348" y="2341780"/>
                                      </a:cubicBezTo>
                                      <a:cubicBezTo>
                                        <a:pt x="2444500" y="2263675"/>
                                        <a:pt x="2513080" y="2176997"/>
                                        <a:pt x="2570230" y="2082700"/>
                                      </a:cubicBezTo>
                                      <a:cubicBezTo>
                                        <a:pt x="2627380" y="1988402"/>
                                        <a:pt x="2672148" y="1886485"/>
                                        <a:pt x="2705485" y="1781710"/>
                                      </a:cubicBezTo>
                                      <a:cubicBezTo>
                                        <a:pt x="2715963" y="1822667"/>
                                        <a:pt x="2725488" y="1865530"/>
                                        <a:pt x="2731203" y="1908392"/>
                                      </a:cubicBezTo>
                                      <a:cubicBezTo>
                                        <a:pt x="2720725" y="1936015"/>
                                        <a:pt x="2708343" y="1961732"/>
                                        <a:pt x="2695960" y="1988402"/>
                                      </a:cubicBezTo>
                                      <a:cubicBezTo>
                                        <a:pt x="2690245" y="2001737"/>
                                        <a:pt x="2682625" y="2014120"/>
                                        <a:pt x="2675958" y="2027455"/>
                                      </a:cubicBezTo>
                                      <a:cubicBezTo>
                                        <a:pt x="2668338" y="2039837"/>
                                        <a:pt x="2662623" y="2053172"/>
                                        <a:pt x="2655003" y="2065555"/>
                                      </a:cubicBezTo>
                                      <a:cubicBezTo>
                                        <a:pt x="2640715" y="2090320"/>
                                        <a:pt x="2626428" y="2116037"/>
                                        <a:pt x="2610235" y="2139850"/>
                                      </a:cubicBezTo>
                                      <a:lnTo>
                                        <a:pt x="2586423" y="2176045"/>
                                      </a:lnTo>
                                      <a:lnTo>
                                        <a:pt x="2560705" y="2211287"/>
                                      </a:lnTo>
                                      <a:cubicBezTo>
                                        <a:pt x="2492125" y="2305585"/>
                                        <a:pt x="2411163" y="2390357"/>
                                        <a:pt x="2322580" y="2464652"/>
                                      </a:cubicBezTo>
                                      <a:cubicBezTo>
                                        <a:pt x="2144463" y="2613242"/>
                                        <a:pt x="1929198" y="2718017"/>
                                        <a:pt x="1702503" y="2764690"/>
                                      </a:cubicBezTo>
                                      <a:cubicBezTo>
                                        <a:pt x="1589155" y="2788502"/>
                                        <a:pt x="1473903" y="2797075"/>
                                        <a:pt x="1358650" y="2793265"/>
                                      </a:cubicBezTo>
                                      <a:cubicBezTo>
                                        <a:pt x="1300548" y="2792312"/>
                                        <a:pt x="1243398" y="2785645"/>
                                        <a:pt x="1186248" y="2777072"/>
                                      </a:cubicBezTo>
                                      <a:cubicBezTo>
                                        <a:pt x="1171960" y="2775167"/>
                                        <a:pt x="1157673" y="2772310"/>
                                        <a:pt x="1143385" y="2769452"/>
                                      </a:cubicBezTo>
                                      <a:cubicBezTo>
                                        <a:pt x="1130050" y="2766595"/>
                                        <a:pt x="1115763" y="2764690"/>
                                        <a:pt x="1101475" y="2760880"/>
                                      </a:cubicBezTo>
                                      <a:cubicBezTo>
                                        <a:pt x="1072900" y="2753260"/>
                                        <a:pt x="1045278" y="2747545"/>
                                        <a:pt x="1017655" y="2738972"/>
                                      </a:cubicBezTo>
                                      <a:lnTo>
                                        <a:pt x="976698" y="2726590"/>
                                      </a:lnTo>
                                      <a:lnTo>
                                        <a:pt x="935740" y="2712302"/>
                                      </a:lnTo>
                                      <a:cubicBezTo>
                                        <a:pt x="908118" y="2702777"/>
                                        <a:pt x="881448" y="2691347"/>
                                        <a:pt x="854778" y="2680870"/>
                                      </a:cubicBezTo>
                                      <a:cubicBezTo>
                                        <a:pt x="841443" y="2675155"/>
                                        <a:pt x="829060" y="2668487"/>
                                        <a:pt x="815725" y="2662772"/>
                                      </a:cubicBezTo>
                                      <a:cubicBezTo>
                                        <a:pt x="802390" y="2656105"/>
                                        <a:pt x="789055" y="2650390"/>
                                        <a:pt x="776673" y="2643722"/>
                                      </a:cubicBezTo>
                                      <a:cubicBezTo>
                                        <a:pt x="750955" y="2630387"/>
                                        <a:pt x="725238" y="2618005"/>
                                        <a:pt x="700473" y="2602765"/>
                                      </a:cubicBezTo>
                                      <a:cubicBezTo>
                                        <a:pt x="688090" y="2595145"/>
                                        <a:pt x="675708" y="2588477"/>
                                        <a:pt x="663325" y="2580857"/>
                                      </a:cubicBezTo>
                                      <a:lnTo>
                                        <a:pt x="627130" y="2557045"/>
                                      </a:lnTo>
                                      <a:lnTo>
                                        <a:pt x="609033" y="2545615"/>
                                      </a:lnTo>
                                      <a:lnTo>
                                        <a:pt x="591888" y="2533232"/>
                                      </a:lnTo>
                                      <a:lnTo>
                                        <a:pt x="556645" y="2507515"/>
                                      </a:lnTo>
                                      <a:cubicBezTo>
                                        <a:pt x="510925" y="2472272"/>
                                        <a:pt x="467110" y="2435125"/>
                                        <a:pt x="426153" y="2395120"/>
                                      </a:cubicBezTo>
                                      <a:cubicBezTo>
                                        <a:pt x="384243" y="2355115"/>
                                        <a:pt x="346143" y="2312252"/>
                                        <a:pt x="309948" y="2268437"/>
                                      </a:cubicBezTo>
                                      <a:cubicBezTo>
                                        <a:pt x="274705" y="2223670"/>
                                        <a:pt x="240415" y="2176997"/>
                                        <a:pt x="210888" y="2128420"/>
                                      </a:cubicBezTo>
                                      <a:cubicBezTo>
                                        <a:pt x="195648" y="2104607"/>
                                        <a:pt x="182313" y="2078890"/>
                                        <a:pt x="168025" y="2054125"/>
                                      </a:cubicBezTo>
                                      <a:cubicBezTo>
                                        <a:pt x="160405" y="2041742"/>
                                        <a:pt x="154690" y="2028407"/>
                                        <a:pt x="148023" y="2016025"/>
                                      </a:cubicBezTo>
                                      <a:cubicBezTo>
                                        <a:pt x="141355" y="2003642"/>
                                        <a:pt x="134688" y="1991260"/>
                                        <a:pt x="128973" y="1977925"/>
                                      </a:cubicBezTo>
                                      <a:lnTo>
                                        <a:pt x="111828" y="1938872"/>
                                      </a:lnTo>
                                      <a:cubicBezTo>
                                        <a:pt x="108970" y="1932205"/>
                                        <a:pt x="106113" y="1925537"/>
                                        <a:pt x="103255" y="1918870"/>
                                      </a:cubicBezTo>
                                      <a:lnTo>
                                        <a:pt x="95635" y="1898867"/>
                                      </a:lnTo>
                                      <a:lnTo>
                                        <a:pt x="80395" y="1858862"/>
                                      </a:lnTo>
                                      <a:cubicBezTo>
                                        <a:pt x="75633" y="1845527"/>
                                        <a:pt x="71823" y="1831240"/>
                                        <a:pt x="67060" y="1817905"/>
                                      </a:cubicBezTo>
                                      <a:cubicBezTo>
                                        <a:pt x="57535" y="1791235"/>
                                        <a:pt x="50868" y="1763612"/>
                                        <a:pt x="43248" y="1735990"/>
                                      </a:cubicBezTo>
                                      <a:cubicBezTo>
                                        <a:pt x="39438" y="1721702"/>
                                        <a:pt x="36580" y="1708367"/>
                                        <a:pt x="33723" y="1694080"/>
                                      </a:cubicBezTo>
                                      <a:cubicBezTo>
                                        <a:pt x="30865" y="1679792"/>
                                        <a:pt x="28008" y="1666457"/>
                                        <a:pt x="25150" y="1652170"/>
                                      </a:cubicBezTo>
                                      <a:cubicBezTo>
                                        <a:pt x="14673" y="1595972"/>
                                        <a:pt x="6100" y="1539775"/>
                                        <a:pt x="3243" y="1482625"/>
                                      </a:cubicBezTo>
                                      <a:cubicBezTo>
                                        <a:pt x="-4377" y="1369277"/>
                                        <a:pt x="1338" y="1254977"/>
                                        <a:pt x="21340" y="1142582"/>
                                      </a:cubicBezTo>
                                      <a:lnTo>
                                        <a:pt x="28960" y="1100672"/>
                                      </a:lnTo>
                                      <a:cubicBezTo>
                                        <a:pt x="31818" y="1086385"/>
                                        <a:pt x="35628" y="1073050"/>
                                        <a:pt x="38485" y="1058762"/>
                                      </a:cubicBezTo>
                                      <a:cubicBezTo>
                                        <a:pt x="42295" y="1045427"/>
                                        <a:pt x="45153" y="1031140"/>
                                        <a:pt x="48963" y="1017805"/>
                                      </a:cubicBezTo>
                                      <a:lnTo>
                                        <a:pt x="61345" y="976847"/>
                                      </a:lnTo>
                                      <a:cubicBezTo>
                                        <a:pt x="63250" y="970180"/>
                                        <a:pt x="65155" y="963512"/>
                                        <a:pt x="67060" y="956845"/>
                                      </a:cubicBezTo>
                                      <a:lnTo>
                                        <a:pt x="73728" y="935890"/>
                                      </a:lnTo>
                                      <a:lnTo>
                                        <a:pt x="88015" y="895885"/>
                                      </a:lnTo>
                                      <a:cubicBezTo>
                                        <a:pt x="93730" y="882550"/>
                                        <a:pt x="98493" y="869215"/>
                                        <a:pt x="104208" y="855880"/>
                                      </a:cubicBezTo>
                                      <a:cubicBezTo>
                                        <a:pt x="108970" y="842545"/>
                                        <a:pt x="114685" y="829210"/>
                                        <a:pt x="120400" y="816827"/>
                                      </a:cubicBezTo>
                                      <a:cubicBezTo>
                                        <a:pt x="132783" y="791110"/>
                                        <a:pt x="144213" y="765392"/>
                                        <a:pt x="157548" y="740627"/>
                                      </a:cubicBezTo>
                                      <a:cubicBezTo>
                                        <a:pt x="164215" y="728245"/>
                                        <a:pt x="170883" y="715862"/>
                                        <a:pt x="177550" y="703480"/>
                                      </a:cubicBezTo>
                                      <a:lnTo>
                                        <a:pt x="199458" y="666332"/>
                                      </a:lnTo>
                                      <a:cubicBezTo>
                                        <a:pt x="207078" y="653950"/>
                                        <a:pt x="214698" y="641567"/>
                                        <a:pt x="222318" y="630137"/>
                                      </a:cubicBezTo>
                                      <a:lnTo>
                                        <a:pt x="245178" y="594895"/>
                                      </a:lnTo>
                                      <a:lnTo>
                                        <a:pt x="269943" y="560605"/>
                                      </a:lnTo>
                                      <a:cubicBezTo>
                                        <a:pt x="278515" y="548222"/>
                                        <a:pt x="287088" y="536792"/>
                                        <a:pt x="295660" y="526315"/>
                                      </a:cubicBezTo>
                                      <a:cubicBezTo>
                                        <a:pt x="365193" y="437732"/>
                                        <a:pt x="445203" y="356770"/>
                                        <a:pt x="533785" y="287237"/>
                                      </a:cubicBezTo>
                                      <a:cubicBezTo>
                                        <a:pt x="623320" y="217705"/>
                                        <a:pt x="720475" y="158650"/>
                                        <a:pt x="823345" y="112930"/>
                                      </a:cubicBezTo>
                                      <a:close/>
                                      <a:moveTo>
                                        <a:pt x="1879668" y="109120"/>
                                      </a:moveTo>
                                      <a:cubicBezTo>
                                        <a:pt x="1896813" y="113882"/>
                                        <a:pt x="1914910" y="118645"/>
                                        <a:pt x="1932055" y="124360"/>
                                      </a:cubicBezTo>
                                      <a:lnTo>
                                        <a:pt x="1984443" y="142457"/>
                                      </a:lnTo>
                                      <a:cubicBezTo>
                                        <a:pt x="2144463" y="219610"/>
                                        <a:pt x="2288290" y="328195"/>
                                        <a:pt x="2406400" y="459640"/>
                                      </a:cubicBezTo>
                                      <a:lnTo>
                                        <a:pt x="2376873" y="432970"/>
                                      </a:lnTo>
                                      <a:cubicBezTo>
                                        <a:pt x="2366395" y="424397"/>
                                        <a:pt x="2356870" y="415825"/>
                                        <a:pt x="2346393" y="407252"/>
                                      </a:cubicBezTo>
                                      <a:cubicBezTo>
                                        <a:pt x="2213043" y="277712"/>
                                        <a:pt x="2053975" y="174842"/>
                                        <a:pt x="1879668" y="109120"/>
                                      </a:cubicBezTo>
                                      <a:close/>
                                      <a:moveTo>
                                        <a:pt x="1596775" y="107215"/>
                                      </a:moveTo>
                                      <a:lnTo>
                                        <a:pt x="1618682" y="107215"/>
                                      </a:lnTo>
                                      <a:lnTo>
                                        <a:pt x="1658687" y="114835"/>
                                      </a:lnTo>
                                      <a:lnTo>
                                        <a:pt x="1698692" y="124360"/>
                                      </a:lnTo>
                                      <a:lnTo>
                                        <a:pt x="1718695" y="129122"/>
                                      </a:lnTo>
                                      <a:cubicBezTo>
                                        <a:pt x="1725362" y="131027"/>
                                        <a:pt x="1732030" y="132932"/>
                                        <a:pt x="1738697" y="134837"/>
                                      </a:cubicBezTo>
                                      <a:lnTo>
                                        <a:pt x="1777750" y="146267"/>
                                      </a:lnTo>
                                      <a:cubicBezTo>
                                        <a:pt x="1829185" y="163412"/>
                                        <a:pt x="1880620" y="182462"/>
                                        <a:pt x="1930150" y="206275"/>
                                      </a:cubicBezTo>
                                      <a:cubicBezTo>
                                        <a:pt x="2030162" y="251995"/>
                                        <a:pt x="2122555" y="312002"/>
                                        <a:pt x="2206375" y="381535"/>
                                      </a:cubicBezTo>
                                      <a:cubicBezTo>
                                        <a:pt x="2199707" y="377725"/>
                                        <a:pt x="2192087" y="374867"/>
                                        <a:pt x="2185420" y="371057"/>
                                      </a:cubicBezTo>
                                      <a:cubicBezTo>
                                        <a:pt x="2182562" y="369152"/>
                                        <a:pt x="2178752" y="367247"/>
                                        <a:pt x="2175895" y="365342"/>
                                      </a:cubicBezTo>
                                      <a:cubicBezTo>
                                        <a:pt x="1990157" y="222467"/>
                                        <a:pt x="1764415" y="131980"/>
                                        <a:pt x="1532005" y="108167"/>
                                      </a:cubicBezTo>
                                      <a:lnTo>
                                        <a:pt x="1574867" y="108167"/>
                                      </a:lnTo>
                                      <a:close/>
                                      <a:moveTo>
                                        <a:pt x="1399607" y="81497"/>
                                      </a:moveTo>
                                      <a:lnTo>
                                        <a:pt x="1348172" y="89117"/>
                                      </a:lnTo>
                                      <a:lnTo>
                                        <a:pt x="1334837" y="91022"/>
                                      </a:lnTo>
                                      <a:lnTo>
                                        <a:pt x="1321502" y="93879"/>
                                      </a:lnTo>
                                      <a:lnTo>
                                        <a:pt x="1295785" y="99594"/>
                                      </a:lnTo>
                                      <a:cubicBezTo>
                                        <a:pt x="1142432" y="111977"/>
                                        <a:pt x="991937" y="151982"/>
                                        <a:pt x="853825" y="217704"/>
                                      </a:cubicBezTo>
                                      <a:cubicBezTo>
                                        <a:pt x="715712" y="282474"/>
                                        <a:pt x="589030" y="373914"/>
                                        <a:pt x="482350" y="483452"/>
                                      </a:cubicBezTo>
                                      <a:cubicBezTo>
                                        <a:pt x="525212" y="428207"/>
                                        <a:pt x="572837" y="375819"/>
                                        <a:pt x="626177" y="327242"/>
                                      </a:cubicBezTo>
                                      <a:cubicBezTo>
                                        <a:pt x="681422" y="286284"/>
                                        <a:pt x="741430" y="251042"/>
                                        <a:pt x="802390" y="219609"/>
                                      </a:cubicBezTo>
                                      <a:cubicBezTo>
                                        <a:pt x="833822" y="204369"/>
                                        <a:pt x="865255" y="190082"/>
                                        <a:pt x="896687" y="176747"/>
                                      </a:cubicBezTo>
                                      <a:lnTo>
                                        <a:pt x="945265" y="158649"/>
                                      </a:lnTo>
                                      <a:cubicBezTo>
                                        <a:pt x="960505" y="152934"/>
                                        <a:pt x="977650" y="148172"/>
                                        <a:pt x="993842" y="142457"/>
                                      </a:cubicBezTo>
                                      <a:cubicBezTo>
                                        <a:pt x="1059565" y="122454"/>
                                        <a:pt x="1127192" y="105309"/>
                                        <a:pt x="1194820" y="95784"/>
                                      </a:cubicBezTo>
                                      <a:cubicBezTo>
                                        <a:pt x="1262447" y="86259"/>
                                        <a:pt x="1331027" y="81497"/>
                                        <a:pt x="1399607" y="81497"/>
                                      </a:cubicBezTo>
                                      <a:close/>
                                      <a:moveTo>
                                        <a:pt x="1362475" y="222"/>
                                      </a:moveTo>
                                      <a:cubicBezTo>
                                        <a:pt x="1504681" y="-2323"/>
                                        <a:pt x="1647020" y="16965"/>
                                        <a:pt x="1783465" y="57685"/>
                                      </a:cubicBezTo>
                                      <a:cubicBezTo>
                                        <a:pt x="1771083" y="55780"/>
                                        <a:pt x="1758700" y="53875"/>
                                        <a:pt x="1748223" y="51970"/>
                                      </a:cubicBezTo>
                                      <a:cubicBezTo>
                                        <a:pt x="1735840" y="50065"/>
                                        <a:pt x="1723458" y="49112"/>
                                        <a:pt x="1711075" y="48160"/>
                                      </a:cubicBezTo>
                                      <a:cubicBezTo>
                                        <a:pt x="1678690" y="39587"/>
                                        <a:pt x="1645353" y="33872"/>
                                        <a:pt x="1612015" y="28157"/>
                                      </a:cubicBezTo>
                                      <a:cubicBezTo>
                                        <a:pt x="1594870" y="26252"/>
                                        <a:pt x="1578678" y="23395"/>
                                        <a:pt x="1561533" y="21490"/>
                                      </a:cubicBezTo>
                                      <a:cubicBezTo>
                                        <a:pt x="1544388" y="19585"/>
                                        <a:pt x="1528195" y="17680"/>
                                        <a:pt x="1511050" y="16727"/>
                                      </a:cubicBezTo>
                                      <a:cubicBezTo>
                                        <a:pt x="1493905" y="15775"/>
                                        <a:pt x="1477713" y="12917"/>
                                        <a:pt x="1460568" y="12917"/>
                                      </a:cubicBezTo>
                                      <a:lnTo>
                                        <a:pt x="1410085" y="11012"/>
                                      </a:lnTo>
                                      <a:cubicBezTo>
                                        <a:pt x="1392940" y="11012"/>
                                        <a:pt x="1376748" y="11965"/>
                                        <a:pt x="1359603" y="11965"/>
                                      </a:cubicBezTo>
                                      <a:lnTo>
                                        <a:pt x="1333885" y="12917"/>
                                      </a:lnTo>
                                      <a:cubicBezTo>
                                        <a:pt x="1326265" y="13870"/>
                                        <a:pt x="1317693" y="13870"/>
                                        <a:pt x="1309120" y="14822"/>
                                      </a:cubicBezTo>
                                      <a:cubicBezTo>
                                        <a:pt x="1173865" y="22442"/>
                                        <a:pt x="1040515" y="51017"/>
                                        <a:pt x="913833" y="98642"/>
                                      </a:cubicBezTo>
                                      <a:cubicBezTo>
                                        <a:pt x="921453" y="94832"/>
                                        <a:pt x="927168" y="91975"/>
                                        <a:pt x="931930" y="89117"/>
                                      </a:cubicBezTo>
                                      <a:cubicBezTo>
                                        <a:pt x="936693" y="87212"/>
                                        <a:pt x="941455" y="84355"/>
                                        <a:pt x="946218" y="82450"/>
                                      </a:cubicBezTo>
                                      <a:cubicBezTo>
                                        <a:pt x="955743" y="77687"/>
                                        <a:pt x="965268" y="72925"/>
                                        <a:pt x="982413" y="66257"/>
                                      </a:cubicBezTo>
                                      <a:cubicBezTo>
                                        <a:pt x="990985" y="62447"/>
                                        <a:pt x="1001463" y="58637"/>
                                        <a:pt x="1013845" y="54827"/>
                                      </a:cubicBezTo>
                                      <a:cubicBezTo>
                                        <a:pt x="1026228" y="51017"/>
                                        <a:pt x="1041468" y="45302"/>
                                        <a:pt x="1060518" y="40540"/>
                                      </a:cubicBezTo>
                                      <a:cubicBezTo>
                                        <a:pt x="1079568" y="35777"/>
                                        <a:pt x="1101475" y="30062"/>
                                        <a:pt x="1128145" y="24347"/>
                                      </a:cubicBezTo>
                                      <a:cubicBezTo>
                                        <a:pt x="1141480" y="22442"/>
                                        <a:pt x="1155768" y="19585"/>
                                        <a:pt x="1171008" y="16727"/>
                                      </a:cubicBezTo>
                                      <a:cubicBezTo>
                                        <a:pt x="1178628" y="15775"/>
                                        <a:pt x="1186248" y="13870"/>
                                        <a:pt x="1194820" y="12917"/>
                                      </a:cubicBezTo>
                                      <a:cubicBezTo>
                                        <a:pt x="1202440" y="11965"/>
                                        <a:pt x="1211965" y="11012"/>
                                        <a:pt x="1220538" y="10060"/>
                                      </a:cubicBezTo>
                                      <a:cubicBezTo>
                                        <a:pt x="1267687" y="4345"/>
                                        <a:pt x="1315074" y="1071"/>
                                        <a:pt x="1362475" y="222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4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53" name="Picture 32" descr="Email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9144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2257CB0" id="Group 51" o:spid="_x0000_s1026" alt="email icon" style="position:absolute;margin-left:-.1pt;margin-top:17.45pt;width:26.65pt;height:27.25pt;z-index:251676672;mso-width-relative:margin;mso-height-relative:margin" coordsize="338455,3460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WvVP2jIAALT9AAAOAAAAZHJzL2Uyb0RvYy54bWyknduOI8mRpu8X2Hcg&#10;8nIAqRjniEJXC7PqkbCAdrYxB2B0yWKxKhPKTCZIdldrn34/C3cPmnkyM8w1DUjMqAjz42/mdnL3&#10;H/7w29Pj5tfD6fxwfP50V/1+e7c5PO+PXx6ev326+8//+NPvxrvN+bJ7/rJ7PD4fPt39/XC++8OP&#10;//N//PD95eOhPt4fH78cThsKeT5//P7y6e7+cnn5+OHDeX9/eNqdf398OTzz8uvx9LS78Hj69uHL&#10;afed0p8eP9Tbbf/h+/H05eV03B/OZ/71p/Dy7se5/K9fD/vL//369Xy4bB4/3dG2y/z/p/n/P8v/&#10;f/jxh93Hb6fdy/3DPjZj9w+04mn38EylS1E/7S67zS+nh1dFPT3sT8fz8evl9/vj04fj168P+8Pc&#10;B3pTbbPe/Pl0/OVl7su3j9+/vSzDxNBm4/QPF7v/11//fHr595efT4zE95dvjMX8JH357evpSX5p&#10;5ea3ecj+vgzZ4bfLZs8/Ns3Ydt3dZs+rpu23QxeGdH/PuL+i2t//y7t0H1KlH0xTvr8AjvO1/+f/&#10;Xv///X73cpiH9fyR/v982jx8+XTX1Xeb590TGP3T6XAQxH3czF9u6qGRTkkr+FzGSkbl/PKX4/5v&#10;583z8Y/3u+dvh38+v4A2eEC+pf3qY3k4R7J/fFCXwdl93P9yvvz5cJxnZ/frX86XAOMv/DWD8Evs&#10;yf74/Hx+uBz+C+h/fXoE2f/0YVN3Xbttxs136VhVb+fOgdyc6K+aaGybdho299BMbdW0YZZf0fxX&#10;lVU0Tdv1ijSRtyJmS/VoaLetoyJNNI5TXTl61JiKnEOnibw9anVFfbOtPXOkicZqW/Xb9TmCXa9D&#10;1zdV5ZkjTeStqDcVdVTUrINBE43dODSOORpMRc6h00TeHrGaXYeuHbqhm9Z7pIn6aej6cX2OJlMR&#10;UO2H9Yo00VANAzTrDKu5vG7Hsam69ZoqTeWuSvN53bbttHWMXqWp+q5qYYv1XmlOr9sO2eUYv0pT&#10;9X3XDJOjKs3rddv37dZTlabqx7qrW0dVmttrL/wqTeXFX6X5vRnrBjZcXTAMUcf4uQCoGb7pm3r0&#10;1KSJumnqOw/UNcc3beeSe5Um6ptu7GrHRGmWb5q+Z6FZHz1NxOBNrQd9mucZu23r4V5N1A/1tnWM&#10;Xq1ZnkVDBmK1T4Zo2E7V5IB5rTkeXaP3IMIS1ag2nacqzfFVUw+jp1OGqNvWfe0ZP83x1ThNjacq&#10;QzQMdTV6eqU5vu2nrUek15qortt6qBz4q7WcYHo7oLSOCk2EOtrUjadXmuerthv73qFO1Jqq7tvO&#10;N1ma66sJLWTrUS81Vd1tm2Hr6Zfm+5rVo+k8/TJUVdf4kKE5n9EAup5+aaqq71ASHIBvtMBAf5lE&#10;H1nFhqESHWbyCKdGiwwU55o2OuoyVPUwTL1DuDeG/adt046OMTRUdb9FUXCwV2P4v2lql9QwVDVL&#10;/tbVLy0AGIuu8XRLE9VdM/qmSwuApmVhcKxajSaqK/gY9XFVE2w0/1eA12PsWCLR6BpPVZr9q3qa&#10;ak+vDNGWxdhjZjeG+1n2PYuJIUJT4D/H+Gne9yqCjSbyKoKtkRdtjc3jAKChaicMGAcLt4bxZ9eG&#10;Y6oMlVgUHlC0Wlpg9FQI3XXJZKg61m+PLthqYYElginnqUpTdQgztK1VrmoN2zPsW4+wMFRdPyHe&#10;HVUZtu9YtDzaTKup+qoftx5YaFlRdygLrqo0VT+MQ+Vgq1azPatV3bvmSlMNVbWdHGKpNbKim0R1&#10;dyBQUw31ADs65krzfd1N47j1VKWpBrjRo+N2Rlp0E1quQ1oYqqFlwXL0qjPSohvolYOvDJXX9BEn&#10;9NXB1HV4izxVaap+wEZ18FWn+b7uqpEVfx0WhqoHgR5p0VlpMcLCnrnSVB3KvscekVjEdQAxEuBH&#10;R680FXpP5fHGdJrvxZ3VuRCoqTrc77VnrjTf1yz3/eAZQE0l9pJrrjTf1/XUj+iOq1p7p6lanBce&#10;47vTfI/hs2WSHVVpKqBeNdW6YOqNtPC6Hg2V1/XYG2nRImM8fGWo+haHm2MR6TXf1y0s7HFfGKq+&#10;ws/kqcpIi2Zqtr1DWvSaqhsrBJpjrjTf1/hgMb7XYdFrKq/K2Wu+r/HTNa650lRoZtXgGUDN97hT&#10;R5w5jl5pqg59CeVxVTnrNd+7pYWh8kqLXvM9UJr6rcPutlQYjR7B1Gu+R11iFfZUpamqBih56hqM&#10;uEA1Q8qsT5ahqsRAaJv12RqMvEBY4ENz1KWpiPr1tasuIzC8+tmgqSpGAxvG0S/N++JnGlxjqKmq&#10;view6xAZg2Z+VpKx8eidlqqqarzGjn5p7sd1XnVoxqsLJHkRWi9pUI09dWn2r9A8e08Ya9BULD/E&#10;4D11aamBZYEv1yF2B02FyTThN3aMoRYbPcs+Cuv6EGqiGicprhJHVVoANCx2g2PdGjSRuH+JVa5X&#10;NWqpgXyaPH5BS9RhZnn8P6NhfzQ72rc6gJaopVtwyepqMhruB4Fbhyi0RF5ROBrmx0zwcJYlaqem&#10;G3pHr7TEqDBTR4fqORoixAzuaUdVmvWrER+kA+yjIWKFrHBFrM+V5nx6RRMdsDBE3iVy1IxfIXAH&#10;DywMEQxMHNHRK834VDURll8HuyGq0RY8zqbRMD7GxeAZQENEDLFvHOv+ZKWFj68sEekarcf6mYy0&#10;8GpplsqppU1aWkjagCcebYhYh7Eu1lExaWGB9wfX7zoqDBEqiWvFnzTbM+CIW0dNhghHiScEM2mu&#10;R3OfPJ46QwSMKo+NMGmmn4TpHV0yNLgfPc6zSbN8Q/TVM3aaBjiwVDnMnklzfNeRQefokqYhpNSI&#10;sb4qZifN8PhGPSqFoakIDHceJ1211VJibHBYrnfKEmGdStB7vVdkDyoddZL4gacuTYS4pC6HAlht&#10;tZwgej14kh0zqkkMR1fHtKioMQE9McCKxFilsm9Hspsd2Ki2mvGZMBRBzzBqqrpG5/RkclZbLTDw&#10;nA+ekKOlwtPU9MiZVdQjwtSAdLjePAaCpSIVD5HrkO7VVsuAnqn2WHSWqu7wRPrQqMWA5Hp4PLn4&#10;vtV4YPvgq3eh0UgPkgcmF0A0VY0pKG1cnzObqEkimsfBxWplejbSMw9ATKomMWmQ5YC+oSLmizHo&#10;qkxLkJH8bxdTmxRPvBINAXfPMGpZMGFE+oZRU9VkecpK4ZgzLQvQ+zFoPAgxeZ4E7Crq89SmRQg2&#10;A0qbY+GkWRoi/UhtHvBXWobUsBDD4sGIIetYZDzmUGWSN/HvDsQWPbVp2YN8ZFlzgcTKg4EMftdI&#10;GjJGZPBxthEImPKtR1kkB1/NGx2rBmJx65g0iZxx34hjJA0Z+bYYbx6UmGROEpgI73pG0pCxhCIV&#10;XLVpSUKiGjqgByW1ISOOh0rnGUkrFFhEPQ6VqjZkCEn+89SmZQleczDp8H8R/1QoqXHsj6z1DpQY&#10;oYBPpa09K4BJImVTDtlxrr5ZocDmM5eOYDNCa+xNjyu2qq1QqEnacGHSkLU9KokLk1ooYC5INqmH&#10;3zRZPVAbq6Jj3oxQIMm9d6l2tSZjY1hTExRcr82meGJO48dw9M2QsZQOmO+e2oyBwvaRxiUnbUap&#10;pKG65s2keaJHVS5/M5a05jcYAH+Vp29aKFDZgFjwjKQmQ5iPk28ktVAgm7d3Ka7sFVRm1ABEXJA0&#10;2Z7i1PXs76sMFRnsrMAujGhJMpLD7nH7VSZLFD0Gf7Br0rREICbus9kaTVX3ZL/65kwLBNzVqEAe&#10;gGgqMu7Qkl3DqOUBWkzrq0xTof8jtjxSxCR+ErnH1Hb0zFCJCHflSlUm9ZOxr1yanaFin4N4fRxc&#10;bZI/+y0Z5p45M1SYvk4V2SSNkhw4utwVhgqnFDs4PACxCaDE/Tze4cpQsRAOkpa5vsyYFFB2OuBl&#10;8gDEqDDkg5Ci5alMS5CGvEzXktZqqhoRAqd5KjOyACPKN2eWqh5bX8+0LJgTaV18pqlqjBNyKDw9&#10;07Kgwjfi0h9bTcU5CsgQT2UmGRQtkEQjB0AsFUkekua/jkaTDlqRg+txhFeWyu3wNGmkODKRPZ6e&#10;aSWkElHgWs9MSuiE391Vl1ZB2A03Elj2jKJWJvAwudwwJv2U5Gfq8ggrk0pKXMVlghoigr3D5HIa&#10;m1zStvEpxIaoYtuYHLbgQKKWA+zrdbFYp4kqtOGtS0E1eaH4wl1mhSFixw4WoatfWgowhC5m1jTI&#10;GzyCHmY2iaGYxy7d1BBVROnI+ndMl8kMRUi5YGiIMENIGHbVpSUAJ7u4LCWTT0psYRxc7GVyQ1v6&#10;5ZkvQyQGj4QF1iFvkkNJeXWpHYYIc2f0bEQErsrc8UoNQ4QIJYrm6ZXWHjgnw7Wi9JoIu0piYY4B&#10;1OyPberZF0OeixqKEaeaK8pkk0O3KCke54ChIjLls59NTimKHjnojnXSUI2oRLVn6bLZocQ4XBqi&#10;ocIGdu1exqerRp6sYV+kzlCR5iX7WtehYbNDUXxdzlND1c/mm6curTWQrkkuhmO+OL7p6oEgLYA0&#10;YE9dWtUgboms8dSlqTqsAE8+QWWzQ3sG0SMMDVVH4MwlC212KMLGtaAYKjbhySkxDmxoCYCVOLgW&#10;FJtTSojfN1/a4vBmHjGpChve1CO0Ok3FzqneFcWyZKTYugwwmyGKk3Xr0uYtGeoQ87w+YzZHdBrZ&#10;KuOBoiVrYRcPi5ksUdK22Wjtkb+GrCU2hPrl6JmWAkCK3VCunmkyNHM203sq02KACCIbS1yVaTJ2&#10;nXMskKcyrXLIPj4fGm2KqRuNWn8g952MdI+9NxoyeuaSHzbJlD0frLUOIWzJ3JUZUcApF65zZ7CS&#10;tSzAhsD+daDRSBA86b0n1xlDWVfmZWqbNTowjC672ZLViCsPGm3aKMEFzp9wzJklQ/dwCX2bOUpM&#10;aHBZmJas7eV0tfU5M8mjnGWHFuwRV4asFg3OAxCTdFpD1rj4zJA1RBdcaDQppCSOdOIaXE2xJpdI&#10;obEhkcAl9U3qKbY9JohHghiyhi2mnjTXyqSfMhqcGeuqTCsuOFglZ98BECMKCFmJU8sxjIbMXZkR&#10;BXNSt6syTTbKLrX1jjFoaqIxn/FrOeSwJRs5eMBVl7FdyCETSbA6iHh9VRMn8hwcsorN14qIICwM&#10;7eqXJsMp6zkmUM5ZvVohJDWTwudAoiWbyIRxbL3DkFV1jaTu49VyDKGmgjF9p1fZFFQUb49QRIdV&#10;LWSKXdF1pKCiQmrLASKOfmkqznjjbDMP5rUIkEAEjhJHXZqKNF7Cd566tATAFebSPHCMqNEg9j94&#10;HFRsmlNUktXg2chtqSrJ7PH0y+SRcuIdISfHGBoq/KQuY4I8HtUv0txw5nomzJAJU3r4y2SRhm3P&#10;HiAaMq/srYzcaEiW8SgCOKXVcOAqcaDQJJBiGWO2eMSGIZNcVYd6g6RVzWOLAtmjDgPJknGAp8cY&#10;Y7uyqQt3uG8ENRlLnsd+Rmrqutgr7XKVWrJakkI882X4X+L9nkQB1DvVxBoNwGHQIskUEWFJdD0X&#10;dxkyghCeftmkUdl24fGuoCPrJmKuuOoyUoNzaUgIcYgom2lKIMLDXyZhlFQlFgcP5i0ZS4qHv0y6&#10;aNWQ9Obrl5YaKCm+MdR6A5kxs19rfak0OaYSe3ONoZYbU9WMLsibBFNsbZcCYPJEJ04f8uT8kMSh&#10;UOjVeU1uKTuv4FEPCLWsGVkmPYxca+5nXx2H+Xuq0lQkn7nkk0kPhUfkqghPXVpmECWpPXxskkPZ&#10;c7Rl35WjLkPWkqbiGUKTGirpwxxG66lLixpcNy5tzSSGYkCJgPLUpS0UjFffGBrmd2tQ5rRRr8ww&#10;WaE4lrYYKZ5+GVFDWNs1X1pmkLXp1KBsLmkunbiN41u6b2N3n67g2P/2HO/g4K8N14LIhSlyJcfL&#10;8Sy3oegLObgxJT3+db6IhiKhkq9XiAGSJg43jniJQYYmrufrSrzEIEQTz1eHuJvN3Gni+Q4RNzFz&#10;qInna2bcxMhkTdwX9Rkpq4mHImLkpiYei4gRhJp4KiIWK0pT8ywX03hnWuwiQ16GMjF1DHkZzsR6&#10;MeRlSBOTxJCXYU2ME0NehjaxNwx5Gd7EhDDkZYgT9d6Ql2FOFH1DXoY6UcI1Oc8lqBO92pCXoU5U&#10;ZUNehjpRmg15GepEoTXkZagTJdWQl6FOFE9DXoY6UUENeRnqRK005GWoE1XRkJehTtQ4Tc5zCepE&#10;oTPkZagTHc2Ql6FO9CdDXoY60aQMeRnqRMsx5GWokz0whrwMdbKrxZCXoU5ONDfkZaiTY8oNeRnq&#10;ZC+JJue5BHWyO8SQl6FO9nsY8jLUyQ4OQ16GOtmTYcjLUCd7Mwx5Gepk34QhL0OdHL5tyMtQJwdq&#10;G/Iy1MluBUNehjrZf6DJeS5BnewoMORlqJOdBYa8DHWyV8CQl6FOMvkNeRnqJDnfkJehTvLtDXkZ&#10;6iSF3pCXoU6y4g15GerksGVDXoY6SV7X5DyXoE7y0Q15GeokxdyQl6FOssYNeRnqJBHckJehTpK7&#10;DXkZ6iRh25CXoU6SsA15Geokr9qQl6FOUqUNeRnqJPtZk/NcgjpJaDbkZaiTHGVDXoY6STs25GWo&#10;k9NpDXkZ6iQ52JCXoU7yfQ15GeokhdeQl6FOsnINeRnqJM/WkJehTjJnNTnPJaiTXFhDXoY6yW41&#10;5GWok+NQDXkZ6uSIU0NehjrJKTXkZaiTLFFDXoY6yfs05GWok0xOQ16GOsnNNORlqJNsS03Ocwnq&#10;JH/SkJehTjIiDXkZ6iTH0ZCXoU6yFg15GeokD9GQl6FOMgsNeRnqJMXQkJehTo6tNORlqJNzJQ15&#10;GermsyI1vfxDCe6I69kGyD+UFZBBT055LCsgA5+c3FhWQAY/OcOxrIAMgHLCYlkBGQTl1MSyAjIQ&#10;ykmIZQVkMJTTDcsKyIDIEfJlBbwKWBRHLHIkEsMo6sKroAX/UFZAjkTiGGUF5EgkklFWQI5EYhll&#10;BeRIJJpRVkCOROIZZQXkSCSiUVZAjkRiGkUF5EEMsrgKC8iRSFyjrAW5TCSyUVZAjkRiG2UF5Egk&#10;ulFWQI5E4htlBeRIJMJRVkCORGIcZQXkSCTKUVZAjkTiHEUF5IENsqsKC8iRSKyjrAU5Eol2lBWQ&#10;I5F4R1kBORKJeJQVkCORmEdZATkSiXqUFZAjkbhHWQE5Eol8lBWQI5HYR1EBebCjKox2zEdoGUWT&#10;+EdZC3IkEgEpKyBHIjGQsgJyJBIFKSsgRyJxkLICciQSCSkrIEcisZCyAnIkEg0pKyBHIvGQogLy&#10;AAibdgoLyGUiMZGyFuRIJCpSVkCOROIiZQXkSCQyUlZAjkRiI2UF5EgkOlJWQI5E4iNlBeRIJEJS&#10;VkCORGIkRQXkQRG2CBQWkCOROElZC3IkEikpKyBHIrGSsgJyJBItKSsgRyLxkrICciQSMSkrIEci&#10;MZOyAnIkEjUpKyBHInGTogLyQAknZhUWkCOR2ElZC3IkEj0pKyBHIvGTsgJyJBJBKSsgRyIxlLIC&#10;ciQSRSkrIEcicZSyAnIkEkkpKyBHIrGUogLy4Ak3ChQWkCOReEpZC3IkElEpKyBHIjGVsgJyJBJV&#10;KSsgRyJxlbICciQSWSkrIEcisZWyAnIkEl0pKyBHIvGVogLygArXDxQWkCORGEtZC3IkEmUpKyBH&#10;InGWsgJyJBJpKSsgRyKxlrICciQSbSkrIEci8ZayAnIkEnEpKyBHIjGXkgLmcxC06Sv/UFZAhkQ5&#10;7aCsgAyJcvJBWQEZEuVcgrICMiTKGQVlBWRIlCMEygrIkCinCZQVkCGR+wMLC8iQKDv4y1qQIVG2&#10;5RcVkMdYuIGnsIAciYUxljqPscg/lHUhR2JhjIUdzzZgKf9Q1oIciYUxlnlDupEHhTGWebu4LaAQ&#10;ifkmEdkUXjYGORILYyzzbm3ThcIYC3fkZdNYGGPhTIS8gEIkvtouUhhjqV9tGCmMsXAHTd6FQpn4&#10;atNIYYyFy/zyFhQi8dXGkcIYS/1q60hhjIUrQrIuFMZYOIU0L6Bwdc43kHCZQhk35ltIuHe3sIBc&#10;JhbGWDj1Jx8Dg8Sw7TBujT0d9pfN46e7x7vN5dPd5W5z+nR3utt8/nT3WVrNZtndRXbUpj833z/d&#10;xSvH7jb38vfErvV23lf7dPz18B/H+cuLbLDlpPt2G7eFcJsCx1vFgbh+uP/l88P+fx3+3zoZLVkK&#10;5Wz1uYfXQt9/Kz02FdmnVHDPgdFBK+Bces5wjgMQq+UK1sjivNsG6XCtluOAY1SGu+ZlTYgS3FPt&#10;uwXPN2mF3t5o1BsDbPu3fzyeD/NkXgc+9pkTeOs0QyQLLT7T64e2qPfIlsHgQFqx7yQValwKff+t&#10;b4Y4d4+ZCQVz7G3w9F8LbrksKL5tOQ1z5tvrW85JiZlx19l1Vvt+wQ33egWO48j6V416Y4DtsL4z&#10;Q5wwxCV4c585vJHTV17x0OOz4R6OOeYIxZlg4EyuxX+aPrM1xwm9SbSMXTuOnDGcFfn+29cj+zYI&#10;OdeWK8NDFzsuBVvvYocsCV3sOXxwcYulLqbf1DnutpErbMEjZ5Z2y8KePku/6fM3Rjx99vZkcbYb&#10;5yrPFXW0axn697mJwyQ5mz5QcWhmCMGl0RVwycl4tJ2zGeWw4yCVZ6HU9A335YWXE2fR+KUOd3hx&#10;19VMKecihQD0UmfHPUdhurmUlWvrTJ2cvh2ZG7CP12ibkXRprMKQNg2X3cYJ6BquEI8YTl+l3/h1&#10;PXI3U2gbN8IuQdH01S0ANxxZFXUHDuxvg9qx9IdzLSNH9BO3oxrBgKySTsgAD5yWc/XJmP7cqhPT&#10;gcttZsqRQ9PD6Kc6uSmWk23ml2Qwtm3wfy9vGdU4cZy3wW0hi9WzWivXQYqhKO2tOHKd5VfPDpes&#10;cR5MeNvKzTZmEeNUxSGmtMvpipx+GifCds8+hUkhZaCJW7YQrRwPbQvmHodUrVyYEPqz9HbkuLk4&#10;FtyUVl09sKu95XgQLmEN/eEsntYKde40rmOWu1xfy92weizkvsUotdDuuScswc72zz6F3tJDbhCd&#10;q+V0am58NJCBRTlxK7xtuYrc9hYMsQ6Ftx2HnF61t9Xe0gcEYegus8Pla6ZDXHvJ6YyxYmqtgu9r&#10;GWZO+weHoWZu8yqaXsDaxtRtFjEutLY1czZRG200rkrh9g37ehKVKDaMyzE5rNINLDnnk2UqjuZ8&#10;UayeREwK2hVWdf4WEWheI9ibuJGRkmCIgpo7nEap1RzlgwZniu7Rh+JwVpx7Otkh4SY+pigyInoj&#10;X/j7zFXo3L8795n7e7hR3XaKMyc5JCy8lquEgrc9zTOrOzegRCZngQerBTVzRnaqeeLUzjBeS9Ed&#10;N2hE6c6phZyJZmQ/qqLMfpgrLj2kAH/N4Cupmhx0JRcCm9Fm/JEboehwh51+zZIjV2CE11xJy32X&#10;7po5H5eL6mLRHJG+DakFqc8Vp27Wqc9Im0zGcF5bnaQXtx9z9ZS/zxXHUbLQxlaPXMdl5AjI5vTD&#10;+LahIjPYDG+XmJ0DmUpmeb6nMIoRlh5u6dNj2SKsE6s3BKeDyy0NB0dhbdPbChFy9Wquii9RfpLk&#10;e81PcKfYVPPCxYVrQEk3qsL2ipNQibZ2TYlbrZYlMK20nKAqNxQqFUku1gtDzKV3coymfskBWVwY&#10;F5rEyfTbxUC1a4J9iuthx1IaSCfY0YoONAoJ+ktXr9ZgGuAa9Sauhug5/Ccteq0um26HOpkMjuee&#10;i2Ux4yAx3RetAXEKcpi2VOdbiqnt2duKLcsnRkXoUctprksU933NloPVZF7nFosUt6PP2wYBHN/2&#10;g9VV5FA27J34digBBKQ9Ui6SciWFmXTecrlgACL3fXdh0tNIsc6Bv8A7LEwYGv7pQTOe71kSXR2l&#10;OmhX14KpKboIOpQCqy7W6INNdMdzmjq3/RVUyzGvEYodl1vkCyQnLEZ9kUtPhT8VdyCT8dCEkWJJ&#10;knXYDcYOJT1aVR2yO6uW6+VkVRMW6OVoOCPasMFoVJhbnC4c6FxQLbMXlS/cAVgxpj8oXBwaGqql&#10;t1bS16jktCu8BW7XWINhtmRnRKbjZjhMpJlo4KjVJd6YPku/6XOOVo8t4KQ/2CZ2LX2WfpfPQWpo&#10;0gDiF/UlfWY5dCFC9sQmLUQL0MDZ9S33wRoxUXPSKRZl6A7X3oW3PvHDjbRL12DsMGvXauWu5liw&#10;3KxgmQ7ZK9MseHjHzEq9Tv2kK7GfPVcThLmmremz24ODmQAYZ+Qtxua1lcicaFCwGnOjmYWPGFQJ&#10;l2jjt9khVR9byc0CC4ehMC5mRvrsZivlWuskhGglfxq2VNKASbLrN4eLjiIspYfAHYMwQsxWlKpP&#10;rUS9ivN+FU56LN/2z7BgJQeFmBjLqKwIf0wz7LO5mXJusDXd0OW5djF0gjNWo294maYaOz0eNIF9&#10;VWIfo4S02yTwtlwRNHuTloJZGVCmwtixqIVsouUtdx5xB1d4yxp+3Z/xnoB4y32VJiD9LhMBD0aM&#10;caDqYh6mz9Jv+hxIJsCity3qQvos/cbPgdI2rrgdR1cvWbTps/SbPkd3WeS/8lilz9Jv+hx8x7az&#10;MnJUeCbcLAITEU7L5N+ab6AxUEfmMUlhyOtRzrbWjIAZhMcgvGV1Cuzqk1YwIor/TCreQqtcE2iS&#10;azjDW5xuGf+9hXjbv7f1pXAMfbTgwJuXZVBCUfrnVqEuR7IFndy5lGw3rqUbwp6NW2+5VA8pd1t4&#10;2S7EKVIl4+hBeZ2DZqpo7qoPbMHxuohiK61YHuGV0GoZ6utWjvfYBibAURKouC8PtSwDU4Y9zOC0&#10;UlbUiJaWfX+7Z1xkllR8CXYE6031jCOyAwwokOuiLPww8LlePraROx1KjCHusx+ifiQXTGf2jgh1&#10;Ls4JRWNBwAQG+Nzp2ySblWON8QXF3tpe2qfEcHQpea/QZ/OlGGdG0oIIFWL/2Zq3IXYiq4uoylfs&#10;2rrsU6iZK7EwS4IOgI6HH8gABXmBRAp9xhgbpsx/hY6AeT4PCSKSIJ+/z4JanFaBVo7stkYtAIXf&#10;Y809Zrnld7Q6nHap3ThUCkZ7QkTFgCtdHuAdPY+iiaWpaFG2rCMRN5A47eehxoulMogM49wa6g4R&#10;lUYaLU7uVlJyE/8K9wWHgjkTm0f9FkcDToH5LX6YgeiLH1t4RhNq8Xy2Nh5BDlWyJsSPlJkiSK8p&#10;WmX4XCaR+reMDcv2cs0c7ZMh4nYE1pEUyk6fpd+EQPB3SxSlz9Lv8rm4e2LpMEPKQkufpd/0OTcq&#10;JzmIgF39fLEHOW99rDA9QodTqel3KR2uD40xAjx9ln7T51jPsatAB4V8pXQMpziQNZJ0MfVSqek3&#10;lS6XrIbG4OnolySG9Fn6TZ9fx50L07H7s8bcwjBaH+My10H5YnUrCGPUEiQJDXi1FL65vtpq3l6g&#10;w52koXS8QKhAYWbeV2mZ8D4NOQInYDGtJQOCIAVmWMathMHmgiPn+lhSSqQ59lqfRBOacGhpqpNA&#10;HfrbXCzXSnDTlh5BJgHmmV8SCirxW6JvD9FOJjAsPg01MfUowZ65WHybBHvMSy5FT/a3eBaT9ZvN&#10;ixFvEUFchRiLHeintRaIfGxjV16H2hjqqMJOGOgFBi0Rlnjgi9xCk/n3CXdETVeMXown3c2G4Epi&#10;Dry4iztsvZvzpfHz4LFpF3elmTFVLCu0WDFq3Akoxm7ilkVRScJkvU5kdnQ84YxDczLTCd9Gxx7z&#10;jJFuXuLBSAsFLk78R9Igl/pNxDUmQqFMDqQk6K6IxzZKrgGvl3WUSTZMesmwF7jbWR1SvAYVdbRL&#10;IvGWxLrDIGFS3SAWtXhWF20VDdfdT4mxJiiMBOvD1s3EnxwRgPUWppvVj2sSda2zRzy+5T4uLlf2&#10;VwuPJOwSHpLQrIIKqwGRnbla/uRCUwMkbJ8lxkO4A9PcXS0+4DamqxIegisNWoiiwP2hWq5AQzTp&#10;RjGt8/2soldi5o1LrtE6gOc8g6jOEJ3EADEFIyGjik/X8ICaQcY/xtW9oVHEizH/3b0lBpwkC5Er&#10;kGGqJVOF2FwomEGRGJGaAm6956L3+LYD4vMUuFiHuCPB9kg6oiOa2UPnQn0Nb1miCWDoagklJiOp&#10;xhn8FpLt4k0n+S8WyeAGJVX5hrLPCcSlaYbNhDRIhfRZ+g2CnTVzvpxU5h3HVcdkvPc5GiTTFBqD&#10;WSjhM/u5hUuoQy7pSpOMbSjhPDUXMKicoDSr2Vi6+HjMW+RwCv8hWAkDxQptRfYpViu5OcnoQKW2&#10;EMCMSPpczRou0ls1invlk6sRXp3lbOinrcg+xaVyyw1oCXpwNzaXLpm1HmhGZIqos45a1FC5GC4M&#10;h2RjFBg7OBbg3FQ0Y2l7jM8fb00qGvhZcDL06F1pvEZqLhB4qIoycWES0TAtM7IJB/U2FU3oBSNF&#10;DbZkhywSsUPAL6q4HV/7FEab7HgCB4nRAbDNHyKch7Wd2FXi2rZmpBUurtDuBsd0kMUuQYDtvvhs&#10;ucsql3vidMHgCkW/lrdY2OR2xtd0X1IdvAjDTcJl0YFWutRaCJGBQJw1dAqZjuPE9hkrLZmfdFgu&#10;SvLXjOI5pVUcgKBwm4mEzYmOzX1Gu5Vwj33NopTsP1ajqEb6RhvOT0KETFGkcN4pDJIwzwRfq8FC&#10;n9QAuUMuNOw6Yr6asQ4WL8GWbBhrO4h4WBY4WRus0shkoAxGhIF8yaLwzzN6TzTBGDfc4Xa0WVgR&#10;iQFh3ApFJoUZbcZ/G0ebiA+unZKaCfJHGwO/BwqLnUgqbpMkwYomp8jWTPQpSUA4f2SpvdVnuxKx&#10;/FBo7A4MI1mGgSp9l34j57P0isNhljncaSq5lvb7m/ICjwL+pkCFDw9FwDRd0vJSlhb32GZ5gyim&#10;NDNyLQ6W/o0Ey5s1k/uA+hNqxkgjaq9rrnC5wMzhNdYWQDOvERfkbsXX1BwWUReCcb5NLCuRFhFo&#10;5YVoSvQ0vkZOWwWOtQxWjn0eUKSC8PbVLKtCkq8DGUZWOhMcwy5OfSYDx9pxKO94R9NrUoNKVHDk&#10;WuJ4Wb4zM5llliSt1OeBhhmAE/yC8dKI4XIsmGeMXDqdxgvVItiCi9ExV51qXiby+lqrB/0WX1BE&#10;tcWUfUqaB56NpCqKvmN1UzJdJS0mzjM6SDbaIA4pEV+T0vTGaFsuJNcNHScSAY0Flumz9BuaiC2U&#10;0ixI+UzKD1hKn93qF0sFUIh1IEOtXYPrrk0gIUkCg0LzjYS9U59JZZBQ1y1RdKtaHLPJEBYpLhwE&#10;aZooQgLJNGcZROOx1WqVl+X6jbG8We18gXboLXppPCA1VYvhjNBKb1kUDG6VCwwJjbbsV+FI2xDz&#10;OGhwDRuDTH9Yepf0wNdKOsoLMiTSLuqdS0JIKlDS7+EUAlh6kBl2sqpCwa8TWwl3pk0/IpWvGQh2&#10;WBO0AgKZDBg0FknpK6vMnKwXu2ZU01Rq+g2lk4QxphTMa56kwnf2OSEGGjAPOiEnCfysL2EdAZG0&#10;gmE9k8aih6ztJQ8mFNkSSgoGXYIPWbH4NcJbYsVRWXHNlFxJnjRpPBrRX54KxhuMzIwFY+MFgbm8&#10;xROaeBSFCWTGftqZsk9hRFGZrqt8jZZtAI8Nh6s3VHtDycawSLMhgZYC4xGjGMU5FozbIouVYSkl&#10;J8AWt5zlwjlnKjaK5S9OgWuQ0aW4WzVUS89iSD0NIwlvsu7PcNnSn6xRWP5Jf5LNYmHmfdVe9w9w&#10;4kLu7EemwqZztSS1V/mygomVfHcYmALNWxLWAl875oxzLX12CwrMZrIiMQHkJlQNfHzoLL2xlWxu&#10;tDopJ13zb/EtPPrGOpCqj6sVboFIg+uM8GfsWfoq/Yav8Y0knzR72CRBZp2XlSNWNmZYXytaYJxP&#10;THl0JYN85RnGhpMdQbdG/dYw4rRJvRqYTf6GMkGs26aoBOzUSGqdeknCUOQJrCBiwP61lJjmkjKP&#10;i9sqoETakzWLtIfFdZ0Eg9MgoIeJRe3tJ+Z3CoZKTr71dhCgTdG8XmSwqRPbPSpwuOSlue46K8Rv&#10;xCCrWVSh0tiylgfmRQTDKWbcGdlIR8aN2JPeXv4OYRqC1OwImNA09ODhi4x8i2FOlfodLuIUdyAS&#10;RB7lzSotxFV8hL7EHGe1ut2CG3GuqLzBv2xesd2+hmoIl4rarODGihN1cJSgcVgYytZinwIrqvAQ&#10;C3xMGEjTIFmmcawlLmvZioha8m+gD4u39tZE2FHBmIuLONowu28iSfroVgNxg0eEIdGqAOrUPqJA&#10;UVLRlMyfdeV61qcY3Xsl4VPFYSzwV0RTHeU7rlRqyuzHaGNxOSWXPTrL1Me3unIN8JF4Ll51NYMT&#10;2QFhqEewGbSb1E3METnVRRYznPFlds6yDrCm52YMLBhRg4oeT21Z6iSnNPLgyCpd5FvFdApdQWiK&#10;hqW6iZ0AN81duREdRd5GqYnpg/p5E1G3RlZS3eNsMIXig9J1IipTgzDwbeYUyXgpvkHChWzNWUcx&#10;Szv5o3MnkIho1pEmAeRWC2WLVrSuJCpsJx8nZDINJZ/cinVybRAMoTayZN9QCFPdAcmMACw50xA0&#10;lc0WoVfpq/QbvybEFWUqnqJrHC19dbM/RJHiiDNnWT4QDiaGPFTPIpWtJ/BjdDCSPi/7sW+N+K06&#10;Wf3S1ncR5dZxiYs5eUwJP+MCkWITmjEwJOo1q4OEJ98Yw1t14jYUl95MCVasIjXv6o1qT3D9qDrf&#10;Ss2wtbyd2iEp3JjLc9WS2LWo5O/ndhDBY2twlNqSrmP0kmoi+ygaPeI0yjgFXTHZzOJxCl6RFamJ&#10;Kw53XawQw2cJrr8LH+3iEze0mS5iEeI0mLvOzlgJu6mBRb1jZ1V42+KsDsvSSiuZc7J3QytRzkQ7&#10;DrB7t5Xs906aqph0NhCMPrgkBEvanrUfZcM5ScxzHzA/opn3qpUWDZEfEZHbZCLiw7GqJTNEQyLq&#10;2EibOUffQo2t6B3YMaJLsgTtXvjzCrs0ZKG1JLGiCMfkM02QPku/6XM4BZeJcBQqheTK2InIPyfC&#10;jgCZP9eQTJ+l31g6lgARjPg5TOORzYQDSBmPdeDftLaFREiWbMCwh1KBkbdUmNRKunN70cpbyaxG&#10;rQbRj88sGwM7WbFrsETatoLjHWNZMwWGGitmVJpZAbNVjsywpKjLnpagUfvASN9J1JlHFG1/ynhR&#10;HBhRB5OQlTVXMDzZ2xRmg8QDMabCXNv+2afQWzIrxL8+V4usl4CWGnXeohGlt2xcmQcwSXtiwWiy&#10;UXwQtFskkq3IPqVqYePYW4wE8jtttexX4Z8EjKxrbOrP3qI1xt6yyJckjWEh4gcNg8wmf9sf7Ev2&#10;pUVQkyJrlWCGlXGPb/H/LmCy/csQiHNZRm1mK02UPntHQDQkR8eZwaEcZCJQelM+oFVJwE2qIrpS&#10;5VhPNUaUkzWRNhSxUL3i3/xr5BOYk7JxjqwcoEKCJHkeYaTA8XJERirTDlhsDxZf2v2DMptZhvh4&#10;JEFyHkV4w661skEH2MpLLOOSswQIKIrQnynhZXvmhlgm0S1LwiDrucagbMSJgoVhLAnGkM+SzlEk&#10;YIm6qoslKyVNCvzMgqxfIr/o3txazuWIwTqXbEFRWU5jQC+3O+lJsm8X97OYQLpO8d8l/55Er/yZ&#10;3xInBlXz2LLI2kNhcINcfV+4PWydoo7FySYktlivFjYJTAE+Eg9LrhXWvSVDPX1laSMNGnjiZ/LL&#10;7WZjAJhCjCyeWSCb40lEHZjhqDUxW4t9ijBnX1tKDkGk4wnQo03ImBhhLBj1w+6ChSuAXRC3wmBp&#10;P4utxz7FWvHfsK9/bjDzbzet4JGZl2LpzSJnkogPidORUgkhW8t7Qoya48oUjRcjwmw5sbXsFAax&#10;c2t/R3x73uezNIh8tpRDJUdhmOUKWwxtMIgCyVnyL4MwFr6goEWS7pRJflgxHfyBrAmL+tIgBDyW&#10;49xaRNOi79qe2afYTzyWeMwD5bzdRK28IA6xEqwSLIlMCZGAShxVwPmG+XCzTrbNJ4c9GrcNqWHd&#10;ozqErsC9Nooje6iSJwZToWCtl/N/xLs9iwLQZ5idglgfQz8xAa3Wg4nOqhsahO1e4N0lLoF7Nxp1&#10;9NPChM0wKcWQNT+bbOJIKVjOGl/iHMGzlM7BolsZTAj6LlvDUDCN2Ec3ZR9pbG16+UqyJ1kW0cMe&#10;4rR1nRYHgECTvro5++Q34bGeZ2KhWYCM5QaW48ucs3Cuk1RjX661kC0G6aABVILQ5dUWIqqSIAeC&#10;xlwlg5gs4diI1y+D7R6Esiw9XhUYVQnbIioQyEmLT4l+JQcMw2zmTbajRHhiPRXooXgBYbV5NOEN&#10;62DBY44jMLxDnhjkskVK9p7MolqpeHau7VNAC/lpaeTgaytNOJAznaRDHBQjQ4khEt3R8kOFrFbJ&#10;mLdV2KdYIVI0mtaspFbOgK2UXCkHHtgK0cOiV0WytJMSa6uwT7FCdsxEnTMsdqoXcAosFsYb7SDY&#10;jgvu8fWJ31oGVVxs/ipZNtkSEkaHEHhlsIEmRZ3hJXNtDTYig6AqviQg6x9X5L742efWkrliAyjC&#10;02m1JeUns02JN0sywyyGJcu9gEHoClJypnzFICo9GKGaSVrJ5VyiWkXClLV82TPzSpiqNCwmL5MS&#10;Sk3SYseCxj5FkUrm7rLzBW3XAJN9MPM/ySC8lp0S+k2BLQa+YD5xSiRtl0mxVeK03WKUzFWS/agZ&#10;k9DaDcXK9iqpZchcOZV33omzHM87C+/z5c+H45P4b8/Hx4cvf3p4fJwf9veHp8MfH0+bX3ec9bvb&#10;7w/Pl6Rumi8fn+WA30mS9Df73cunu6+Pu8t8uO/zUUoLTHg6X37ane9DaTN96MrTw+VwCmL68Znm&#10;fX85fzy//Hz68Qf56/Pxy99/Pm1Ol8c/HmkF+Ns97++PHDi8v5xm8MpX388vP/7w8rD/yP82vz09&#10;Pp/lr09395fLy8cPH87Sld3598eXwzNvvx5PT7sLj6dvH76cdt8fnr89PX7Aru8/QHX55XS4i4U8&#10;ucp42p3+9svL7/bHJwb24fPD48Pl73NxjIE06vnXnx/20iF52P/rr/Tn4Yscw3G3ed49HT7d8Vpq&#10;3bAGbL4cznt69y9Pu4fHzcP++CydTIShGGbyYf+X4/5v583z8Y/3u+dvh38+v3AmM6Cch8R+Lp2y&#10;bfj8+PCSpln+jr2l2vUBO379+rA//HTc//IEHsKonQ5M+MPx+Xz/8HLmNOiPh6fPB3p4+t9f0OD3&#10;58vuQi/p1+Ewdweknfb/RoNnZJwvp8NlDzJ3H7+ClvjvQHN5Mffg2mjpjyBk8/n7/zl+oeTdL5fj&#10;jLffvp5mINNIOUta9s8HiYXlHuTr7uPht8tmz0sU3dlM2Asvh78DClMhLyBWOGMjf9AZ2jtXsvuV&#10;o63Dp+kTabvCuuBY/cOs7oDs1O74J48z3L99/P4N+PLVt9Pu5f5h/9PustPP81cfD/Xx/vj45XD6&#10;8f8DAAD//wMAUEsDBAoAAAAAAAAAIQBIVu2Q+wIAAPsCAAAUAAAAZHJzL21lZGlhL2ltYWdlMS5w&#10;bmeJUE5HDQoaCgAAAA1JSERSAAAAIgAAACMIBgAAAPEb2GcAAAAGYktHRAD/AP8A/6C9p5MAAAAJ&#10;cEhZcwAADsQAAA7EAZUrDhsAAAKbSURBVFiFzZi/axRBFMc/tx7BnGgwjbFQu1QSzaEgFpfKTgU9&#10;/AMs/AcEKxEJEgJiTKGt5tJbxeoq8SeESJQIIVxSmNogB0ZjkdzXYmfPub0xN3O3Rr8wsPPmzXvf&#10;nZ339s3kJBGIQeAMcNZqAAtWew98DbIqyacNSXoiaVX+WDVzhnx8+JC4KmkjgEAaXyRd6YXIgKRK&#10;DwTSmJF0KJTImKT1DEkk+Cyp5EvkgqTGXyCRoGF8tPjNqTVqDgKfgBOhoRSIdeAksJkIopTC5B6Q&#10;wPiYtAX2ipSAl45JH4CtHh33A6MO+RjwCmjukX5JNcf3nJKUc22uwJaT9NBhv2Z8N4lMOJTmMyJh&#10;k5l3+JmQRN4s0WXHstWBdP7fD9wCDnf4FHXgPvDTksnI07gE3EZSQdKOg2nVepvIeh6WtOLQT7Bi&#10;dFxzqw79bUn9ETBCe/Sk8QA4ZZ5rwDmg6tCrmrGa6Z8GpjrY3geMRECxgyLE4fYOKJt+HbgITFs6&#10;00aWLH8ZeItfOijmPYkAFIBnwF3gHrAN3CROgAIqRi8H3AHGPe0GE0kwTpwVrwPfgRlr7IDpXwu0&#10;WYyA4cBJGEevgWOW7DjwpgsSAMMRvzdWKEaJq7Hzpi0Qb85uUMsDi7jTrw+OAC/Mc1+XNgAWI0Ok&#10;F/T1SCIzIllgMQKWgMY/JLEDLOWBH8AycUj+CbPExUw3cJUWNpaBreSnN+cgMkCcnGTG57okkiBn&#10;bKbxHGiWAQW5zyx7Vo/4VGgfyaZCc+WYEnFibKviH+/ye88aj2zf/20V/w24QXtlliVkfGy2Svf+&#10;pDfm8tnp7DubIYmKsRl8CE9aWb3dBmwovlHY1Y9vHjgq6amktQACa2aO1/1IOmp8MEjrbZHrxmiB&#10;wBujXxJG7V5Rf+lxAAAAAElFTkSuQmCCUEsDBBQABgAIAAAAIQCBCkB33QAAAAYBAAAPAAAAZHJz&#10;L2Rvd25yZXYueG1sTI7BasJAFEX3hf7D8Ard6SRGi8a8iEjblRSqheJuzDyTYOZNyIxJ/PtOV+3y&#10;ci/nnmwzmkb01LnaMkI8jUAQF1bXXCJ8Hd8mSxDOK9aqsUwId3KwyR8fMpVqO/An9QdfigBhlyqE&#10;yvs2ldIVFRnlprYlDt3Fdkb5ELtS6k4NAW4aOYuiF2lUzeGhUi3tKiquh5tBeB/UsE3i135/vezu&#10;p+Pi43sfE+Lz07hdg/A0+r8x/OoHdciD09neWDvRIExmYYiQzFcgQr1IYhBnhOVqDjLP5H/9/Ac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ECLQAUAAYACAAAACEAsYJntgoBAAATAgAAEwAAAAAAAAAA&#10;AAAAAAAAAAAAW0NvbnRlbnRfVHlwZXNdLnhtbFBLAQItABQABgAIAAAAIQA4/SH/1gAAAJQBAAAL&#10;AAAAAAAAAAAAAAAAADsBAABfcmVscy8ucmVsc1BLAQItABQABgAIAAAAIQApWvVP2jIAALT9AAAO&#10;AAAAAAAAAAAAAAAAADoCAABkcnMvZTJvRG9jLnhtbFBLAQItAAoAAAAAAAAAIQBIVu2Q+wIAAPsC&#10;AAAUAAAAAAAAAAAAAAAAAEA1AABkcnMvbWVkaWEvaW1hZ2UxLnBuZ1BLAQItABQABgAIAAAAIQCB&#10;CkB33QAAAAYBAAAPAAAAAAAAAAAAAAAAAG04AABkcnMvZG93bnJldi54bWxQSwECLQAUAAYACAAA&#10;ACEAqiYOvrwAAAAhAQAAGQAAAAAAAAAAAAAAAAB3OQAAZHJzL19yZWxzL2Uyb0RvYy54bWwucmVs&#10;c1BLBQYAAAAABgAGAHwBAABqOgAAAAA=&#10;">
                      <v:shape id="Freeform: Shape 273" o:spid="_x0000_s1027" style="position:absolute;width:338455;height:346075;visibility:visible;mso-wrap-style:square;v-text-anchor:middle" coordsize="2731203,2794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yC79wwAAANsAAAAPAAAAZHJzL2Rvd25yZXYueG1sRI/dasJA&#10;FITvC77DcoTe1U0DEU1dpfQniHdGH+CQPSap2bMhu/lpn74rCF4OM/MNs9lNphEDda62rOB1EYEg&#10;LqyuuVRwPn2/rEA4j6yxsUwKfsnBbjt72mCq7chHGnJfigBhl6KCyvs2ldIVFRl0C9sSB+9iO4M+&#10;yK6UusMxwE0j4yhaSoM1h4UKW/qoqLjmvVHQH37ysr9k8vNk1jox/df4l12Vep5P728gPE3+Eb63&#10;91pBEsPtS/gBcvsPAAD//wMAUEsBAi0AFAAGAAgAAAAhANvh9svuAAAAhQEAABMAAAAAAAAAAAAA&#10;AAAAAAAAAFtDb250ZW50X1R5cGVzXS54bWxQSwECLQAUAAYACAAAACEAWvQsW78AAAAVAQAACwAA&#10;AAAAAAAAAAAAAAAfAQAAX3JlbHMvLnJlbHNQSwECLQAUAAYACAAAACEAfcgu/cMAAADbAAAADwAA&#10;AAAAAAAAAAAAAAAHAgAAZHJzL2Rvd25yZXYueG1sUEsFBgAAAAADAAMAtwAAAPcCAAAAAA==&#10;" path="m2554038,843497v,,952,,952,c2561658,858737,2568325,873024,2574040,889217v-5715,-16193,-13335,-30480,-20002,-45720xm2630238,810160v,,952,,952,c2637858,826352,2645478,841592,2651193,858737v-5715,-17145,-14288,-32385,-20955,-48577xm2475759,697568r13508,20199c2489267,717767,2488315,717767,2488315,717767r-12556,-20199xm2444909,651438r10068,13941l2466407,682524r9352,15044l2444909,651438xm382337,565367v-6667,12382,-13335,23812,-19050,34290c357572,612039,350905,623469,345190,635852r-8573,18097l328045,672047v-5715,12382,-10478,24765,-16193,37147c216602,866357,155642,1044474,134687,1227354v-10477,91440,-11430,183833,-1905,275273c141355,1594067,161357,1684554,189932,1772184v57150,174308,153353,336233,279083,470535c594745,2377022,749050,2484654,919547,2553234v169545,69533,355283,100965,539116,92393c1642495,2638007,1824422,2588477,1987300,2503704v162877,-83820,307658,-204787,420053,-350520c2520700,2008404,2601663,1837907,2642620,1658837v14288,38100,25718,77152,37147,118110c2618808,1962684,2516890,2136039,2382588,2277962v-133350,141922,-298133,255270,-479108,326707c1722505,2677059,1526290,2708492,1332932,2697062,1139575,2685632,949075,2631339,779530,2538947,609032,2447507,461395,2317014,347095,2162709,233747,2008404,153737,1828382,116590,1640739,79442,1452144,84205,1257834,129925,1072097v22860,-92393,55245,-182880,98107,-267653c270895,719672,322330,638709,382337,565367xm2429260,494882v1905,952,3810,1905,5715,2857c2436880,499644,2439737,500597,2441642,501549v9525,10478,18098,21908,26670,33338c2476885,546317,2486410,557747,2494030,569177v10477,15240,21907,31432,32385,47625c2539750,637757,2553085,657759,2564515,678714r18097,32385l2591185,727292r7620,16192c2597852,743484,2597852,742532,2596900,742532v-5715,-11430,-11430,-21908,-18098,-33338l2559752,675857v-13335,-21908,-26670,-43815,-40957,-64770l2486410,566319v-8573,-12382,-18098,-23812,-27623,-36195l2444500,512027r-15240,-17145xm2280670,458687v4762,1905,10477,3810,16192,6667c2334010,502978,2368538,542983,2400566,585131r44343,66307l2442595,648234r-23813,-34290l2393065,581559r-13335,-16192l2366395,549174v-9525,-10477,-18098,-20955,-27623,-31432c2319722,497739,2300672,477737,2280670,458687xm1399608,153887v673345,,1219200,545854,1219200,1219200c2618808,1415171,2616676,1456757,2612513,1497743r-16559,108500l2598805,1612164v7620,18098,14287,36195,21908,55245c2580707,1828382,2507365,1979829,2408305,2112227v-99060,132397,-224790,244792,-366713,327660c1899670,2523707,1741555,2577999,1578677,2599907v-162877,21907,-328612,11430,-486727,-30480c933835,2527517,785245,2453222,656657,2353209,528070,2253197,419485,2128419,339475,1987449,259465,1846479,208030,1689317,188980,1529297r-2131,-30592l186703,1497743r-211,-4167l180586,1408776r581,-20661l180408,1373087r2665,-52776l183979,1288077r1199,-9444l186703,1248431c249138,633642,768346,153887,1399608,153887xm823345,112930v-46672,28575,-89535,60007,-132397,94297c596650,265330,509973,333910,431868,411062,354715,489167,286135,575845,228985,670142,171835,765392,127068,866357,93730,971132,62298,1075907,42295,1185445,35628,1294982v-6668,109538,,220028,20002,328613c59440,1651217,67060,1677887,72775,1704557v2858,13335,6668,26670,10478,40005c87063,1757897,90873,1771232,94683,1784567v17145,52388,36195,104775,59055,154305c176598,1989355,203268,2036980,230890,2084605v29528,46672,60008,92392,94298,135255c358525,2263675,396625,2304632,434725,2343685v40005,38100,80010,75247,123825,108585c601413,2486560,647133,2517992,693805,2546567r36195,20955l748098,2578000r18097,9525l803343,2606575v12382,5715,24765,11430,37147,17145c890020,2647532,942408,2665630,994795,2682775v53340,16192,106680,29527,160973,39052c1371985,2761832,1597728,2746592,1808230,2681822v104775,-33337,205740,-79057,300038,-136207c2202565,2487512,2289243,2419885,2367348,2341780v77152,-78105,145732,-164783,202882,-259080c2627380,1988402,2672148,1886485,2705485,1781710v10478,40957,20003,83820,25718,126682c2720725,1936015,2708343,1961732,2695960,1988402v-5715,13335,-13335,25718,-20002,39053c2668338,2039837,2662623,2053172,2655003,2065555v-14288,24765,-28575,50482,-44768,74295l2586423,2176045r-25718,35242c2492125,2305585,2411163,2390357,2322580,2464652v-178117,148590,-393382,253365,-620077,300038c1589155,2788502,1473903,2797075,1358650,2793265v-58102,-953,-115252,-7620,-172402,-16193c1171960,2775167,1157673,2772310,1143385,2769452v-13335,-2857,-27622,-4762,-41910,-8572c1072900,2753260,1045278,2747545,1017655,2738972r-40957,-12382l935740,2712302v-27622,-9525,-54292,-20955,-80962,-31432c841443,2675155,829060,2668487,815725,2662772v-13335,-6667,-26670,-12382,-39052,-19050c750955,2630387,725238,2618005,700473,2602765v-12383,-7620,-24765,-14288,-37148,-21908l627130,2557045r-18097,-11430l591888,2533232r-35243,-25717c510925,2472272,467110,2435125,426153,2395120v-41910,-40005,-80010,-82868,-116205,-126683c274705,2223670,240415,2176997,210888,2128420v-15240,-23813,-28575,-49530,-42863,-74295c160405,2041742,154690,2028407,148023,2016025v-6668,-12383,-13335,-24765,-19050,-38100l111828,1938872v-2858,-6667,-5715,-13335,-8573,-20002l95635,1898867,80395,1858862v-4762,-13335,-8572,-27622,-13335,-40957c57535,1791235,50868,1763612,43248,1735990v-3810,-14288,-6668,-27623,-9525,-41910c30865,1679792,28008,1666457,25150,1652170,14673,1595972,6100,1539775,3243,1482625,-4377,1369277,1338,1254977,21340,1142582r7620,-41910c31818,1086385,35628,1073050,38485,1058762v3810,-13335,6668,-27622,10478,-40957l61345,976847v1905,-6667,3810,-13335,5715,-20002l73728,935890,88015,895885v5715,-13335,10478,-26670,16193,-40005c108970,842545,114685,829210,120400,816827v12383,-25717,23813,-51435,37148,-76200c164215,728245,170883,715862,177550,703480r21908,-37148c207078,653950,214698,641567,222318,630137r22860,-35242l269943,560605v8572,-12383,17145,-23813,25717,-34290c365193,437732,445203,356770,533785,287237,623320,217705,720475,158650,823345,112930xm1879668,109120v17145,4762,35242,9525,52387,15240l1984443,142457v160020,77153,303847,185738,421957,317183l2376873,432970v-10478,-8573,-20003,-17145,-30480,-25718c2213043,277712,2053975,174842,1879668,109120xm1596775,107215r21907,l1658687,114835r40005,9525l1718695,129122v6667,1905,13335,3810,20002,5715l1777750,146267v51435,17145,102870,36195,152400,60008c2030162,251995,2122555,312002,2206375,381535v-6668,-3810,-14288,-6668,-20955,-10478c2182562,369152,2178752,367247,2175895,365342,1990157,222467,1764415,131980,1532005,108167r42862,l1596775,107215xm1399607,81497r-51435,7620l1334837,91022r-13335,2857l1295785,99594c1142432,111977,991937,151982,853825,217704,715712,282474,589030,373914,482350,483452,525212,428207,572837,375819,626177,327242,681422,286284,741430,251042,802390,219609v31432,-15240,62865,-29527,94297,-42862l945265,158649v15240,-5715,32385,-10477,48577,-16192c1059565,122454,1127192,105309,1194820,95784v67627,-9525,136207,-14287,204787,-14287xm1362475,222v142206,-2545,284545,16743,420990,57463c1771083,55780,1758700,53875,1748223,51970v-12383,-1905,-24765,-2858,-37148,-3810c1678690,39587,1645353,33872,1612015,28157v-17145,-1905,-33337,-4762,-50482,-6667c1544388,19585,1528195,17680,1511050,16727v-17145,-952,-33337,-3810,-50482,-3810l1410085,11012v-17145,,-33337,953,-50482,953l1333885,12917v-7620,953,-16192,953,-24765,1905c1173865,22442,1040515,51017,913833,98642v7620,-3810,13335,-6667,18097,-9525c936693,87212,941455,84355,946218,82450v9525,-4763,19050,-9525,36195,-16193c990985,62447,1001463,58637,1013845,54827v12383,-3810,27623,-9525,46673,-14287c1079568,35777,1101475,30062,1128145,24347v13335,-1905,27623,-4762,42863,-7620c1178628,15775,1186248,13870,1194820,12917v7620,-952,17145,-1905,25718,-2857c1267687,4345,1315074,1071,1362475,222xe" fillcolor="#666 [3207]" stroked="f">
                        <v:stroke joinstyle="miter"/>
                        <v:path arrowok="t" o:connecttype="custom" o:connectlocs="316500,104474;316618,104474;318979,110136;316500,104474;325943,100345;326061,100345;328540,106361;325943,100345;306800,86399;308474,88901;308356,88901;302977,80686;304225,82412;305641,84536;306800,86399;47380,70025;45019,74272;42776,78755;41714,80997;40652,83238;38645,87839;16691,152017;16455,186112;23537,219499;58121,277778;113952,316238;180760,327681;246269,310103;298323,266688;327478,205460;332081,220089;295254,282143;235882,322608;165179,334052;96601,314468;43013,267868;14448,203218;16101,132787;28258,99637;47380,70025;301038,61295;301746,61649;302572,62121;305877,66250;309064,70497;313077,76396;317799,84064;320041,88075;321104,90081;322048,92086;321812,91968;319569,87839;317209,83710;312133,75688;308120,70143;304697,65660;302926,63418;282624,56812;284631,57638;297482,72473;302977,80686;302690,80289;299739,76042;296552,72031;294900,70025;293247,68019;289824,64126;282624,56812;173442,19060;324527,170067;323747,185507;321695,198946;322048,199679;324763,206521;298441,261616;252997,302199;195632,322018;135316,318243;81374,291463;42068,246161;23419,189415;23155,185626;23137,185507;23110,184991;22379,174488;22451,171929;22356,170067;22687,163531;22799,159538;22948,158369;23137,154628;173442,19060;102030,13987;85623,25667;53518,50913;28376,83002;11615,120282;4415,160393;6894,201095;9018,211123;10317,216077;11733,221032;19051,240144;28612,258194;40298,274947;53872,290283;69216,303733;85977,315412;90463,318007;92705,319305;94948,320485;99552,322844;104155,324968;123277,332282;143225,337119;224079,332164;261260,315294;293366,290047;318507,257958;335268,220678;338455,236369;334088,246279;331609,251116;329012,255835;323464,265037;320514,269520;317327,273885;287818,305266;210977,342428;168366,345967;147002,343962;141690,343018;136497,341956;126109,339243;121034,337709;115958,335939;105925,332046;101086,329805;96247,327445;86804,322372;82200,319659;77715,316710;75472,315294;73348,313760;68980,310575;52810,296654;38409,280963;26134,263621;20822,254419;18343,249700;15983,244981;13858,240144;12796,237667;11851,235189;9963,230234;8310,225162;5359,215016;4179,209825;3117,204634;402,183635;2644,141518;3589,136327;4769,131136;6068,126063;7602,120990;8310,118513;9136,115917;10907,110962;12914,106007;14920,101170;19524,91732;22002,87131;24717,82530;27550,78047;30383,73682;33452,69435;36639,65188;66147,35577;102030,13987;232931,13515;239423,15403;245915,17644;298205,56930;294546,53627;290769,50441;232931,13515;197875,13279;200590,13279;205547,14223;210505,15403;212983,15993;215462,16701;220302,18116;239187,25549;273417,47256;270821,45958;269640,45250;189848,13397;195160,13397;173442,10094;167068,11038;165415,11274;163763,11628;160576,12335;105807,26964;59774,59879;77597,40531;99433,27200;111119,21891;117139,19650;123158,17644;148064,11864;173442,10094;168840,27;221010,7145;216643,6437;212039,5965;199763,3487;193508,2662;187252,2072;180996,1600;174740,1364;168484,1482;165297,1600;162228,1836;113244,12218;115486,11038;117257,10212;121742,8206;125637,6791;131421,5021;139802,3016;145113,2072;148064,1600;151251,1246;168840,27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32" o:spid="_x0000_s1028" type="#_x0000_t75" alt="Email icon" style="position:absolute;left:83820;top:9144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XFUxAAAANsAAAAPAAAAZHJzL2Rvd25yZXYueG1sRI9Ba8JA&#10;FITvBf/D8gRvdaNBU6OriGC1CIJW8PrIviah2bchu03iv3cLhR6HmfmGWW16U4mWGldaVjAZRyCI&#10;M6tLzhXcPvevbyCcR9ZYWSYFD3KwWQ9eVphq2/GF2qvPRYCwS1FB4X2dSumyggy6sa2Jg/dlG4M+&#10;yCaXusEuwE0lp1E0lwZLDgsF1rQrKPu+/hgFH6ekne6y9zsli/k5P9j40GGs1GjYb5cgPPX+P/zX&#10;PmoFsxh+v4QfINdPAAAA//8DAFBLAQItABQABgAIAAAAIQDb4fbL7gAAAIUBAAATAAAAAAAAAAAA&#10;AAAAAAAAAABbQ29udGVudF9UeXBlc10ueG1sUEsBAi0AFAAGAAgAAAAhAFr0LFu/AAAAFQEAAAsA&#10;AAAAAAAAAAAAAAAAHwEAAF9yZWxzLy5yZWxzUEsBAi0AFAAGAAgAAAAhAGK1cVTEAAAA2wAAAA8A&#10;AAAAAAAAAAAAAAAABwIAAGRycy9kb3ducmV2LnhtbFBLBQYAAAAAAwADALcAAAD4AgAAAAA=&#10;">
                        <v:imagedata r:id="rId14" o:title="Email icon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40"/>
                <w:szCs w:val="40"/>
              </w:rPr>
              <w:t xml:space="preserve">   </w:t>
            </w:r>
            <w:r w:rsidRPr="00F25F14">
              <w:rPr>
                <w:rFonts w:ascii="TH SarabunPSK" w:hAnsi="TH SarabunPSK" w:cs="TH SarabunPSK"/>
              </w:rPr>
              <w:t xml:space="preserve">       </w:t>
            </w:r>
          </w:p>
          <w:p w14:paraId="3E729606" w14:textId="7DCCC4EC" w:rsidR="000251E4" w:rsidRPr="00F25F14" w:rsidRDefault="000251E4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    </w:t>
            </w:r>
            <w:r w:rsidR="00695D8B" w:rsidRPr="00695D8B">
              <w:rPr>
                <w:rFonts w:ascii="TH SarabunPSK" w:hAnsi="TH SarabunPSK" w:cs="TH SarabunPSK"/>
                <w:sz w:val="40"/>
                <w:szCs w:val="40"/>
              </w:rPr>
              <w:t>ratphadu@engr.tu.ac.th</w:t>
            </w:r>
          </w:p>
        </w:tc>
      </w:tr>
      <w:tr w:rsidR="000251E4" w14:paraId="750F26E0" w14:textId="77777777" w:rsidTr="00FB2861">
        <w:trPr>
          <w:trHeight w:val="1164"/>
        </w:trPr>
        <w:tc>
          <w:tcPr>
            <w:tcW w:w="720" w:type="dxa"/>
          </w:tcPr>
          <w:p w14:paraId="011A5BD5" w14:textId="77777777" w:rsidR="000251E4" w:rsidRPr="0056708E" w:rsidRDefault="000251E4" w:rsidP="00FB2861">
            <w:pPr>
              <w:pStyle w:val="BodyText"/>
              <w:kinsoku w:val="0"/>
              <w:overflowPunct w:val="0"/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6B41B485" w14:textId="77777777" w:rsidR="000251E4" w:rsidRPr="00F25F14" w:rsidRDefault="000251E4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52B750B9" w14:textId="77777777" w:rsidR="000251E4" w:rsidRPr="00F25F14" w:rsidRDefault="000251E4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5DA098B4" w14:textId="77777777" w:rsidR="000251E4" w:rsidRPr="00F25F14" w:rsidRDefault="000251E4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0251E4" w14:paraId="1C9BE160" w14:textId="77777777" w:rsidTr="00FB2861">
        <w:trPr>
          <w:trHeight w:val="543"/>
        </w:trPr>
        <w:tc>
          <w:tcPr>
            <w:tcW w:w="720" w:type="dxa"/>
          </w:tcPr>
          <w:p w14:paraId="61535862" w14:textId="77777777" w:rsidR="000251E4" w:rsidRDefault="000251E4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55728EED" w14:textId="77777777" w:rsidR="000251E4" w:rsidRPr="00376291" w:rsidRDefault="000251E4" w:rsidP="00FB2861">
            <w:pPr>
              <w:pStyle w:val="Information"/>
              <w:jc w:val="center"/>
              <w:rPr>
                <w:rStyle w:val="Strong"/>
                <w:rFonts w:ascii="Calibri" w:hAnsi="Calibri" w:cs="Calibri"/>
                <w:b w:val="0"/>
                <w:bCs w:val="0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26E20672" w14:textId="77777777" w:rsidR="000251E4" w:rsidRPr="00F25F14" w:rsidRDefault="000251E4" w:rsidP="00FB2861">
            <w:pPr>
              <w:pStyle w:val="Information"/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</w:pPr>
          </w:p>
        </w:tc>
        <w:tc>
          <w:tcPr>
            <w:tcW w:w="423" w:type="dxa"/>
            <w:vMerge/>
          </w:tcPr>
          <w:p w14:paraId="481E0FEA" w14:textId="77777777" w:rsidR="000251E4" w:rsidRPr="00F25F14" w:rsidRDefault="000251E4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44556F4E" w14:textId="77777777" w:rsidR="000251E4" w:rsidRPr="00F25F14" w:rsidRDefault="000251E4" w:rsidP="00FB2861">
            <w:pPr>
              <w:pStyle w:val="Heading1"/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0251E4" w14:paraId="6809666C" w14:textId="77777777" w:rsidTr="00FB2861">
        <w:trPr>
          <w:trHeight w:val="183"/>
        </w:trPr>
        <w:tc>
          <w:tcPr>
            <w:tcW w:w="720" w:type="dxa"/>
          </w:tcPr>
          <w:p w14:paraId="2321D1C8" w14:textId="77777777" w:rsidR="000251E4" w:rsidRPr="00376291" w:rsidRDefault="000251E4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63799815" w14:textId="77777777" w:rsidR="000251E4" w:rsidRPr="00376291" w:rsidRDefault="000251E4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4ACC40D5" w14:textId="77777777" w:rsidR="000251E4" w:rsidRDefault="000251E4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18E0181A" w14:textId="77777777" w:rsidR="000251E4" w:rsidRDefault="000251E4" w:rsidP="00FB2861">
            <w:pPr>
              <w:pStyle w:val="Heading1"/>
            </w:pPr>
          </w:p>
        </w:tc>
      </w:tr>
      <w:tr w:rsidR="000251E4" w14:paraId="00CD93EC" w14:textId="77777777" w:rsidTr="00FB2861">
        <w:trPr>
          <w:trHeight w:val="624"/>
        </w:trPr>
        <w:tc>
          <w:tcPr>
            <w:tcW w:w="720" w:type="dxa"/>
          </w:tcPr>
          <w:p w14:paraId="4BAB3A4A" w14:textId="77777777" w:rsidR="000251E4" w:rsidRDefault="000251E4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02E808CC" w14:textId="77777777" w:rsidR="000251E4" w:rsidRPr="00376291" w:rsidRDefault="000251E4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1AA61A68" w14:textId="77777777" w:rsidR="000251E4" w:rsidRPr="00380FD1" w:rsidRDefault="000251E4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714FC645" w14:textId="77777777" w:rsidR="000251E4" w:rsidRDefault="000251E4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1C7648A5" w14:textId="77777777" w:rsidR="000251E4" w:rsidRDefault="000251E4" w:rsidP="00FB2861">
            <w:pPr>
              <w:pStyle w:val="Heading1"/>
            </w:pPr>
          </w:p>
        </w:tc>
      </w:tr>
      <w:tr w:rsidR="000251E4" w14:paraId="0F3BEC36" w14:textId="77777777" w:rsidTr="00FB2861">
        <w:trPr>
          <w:trHeight w:val="183"/>
        </w:trPr>
        <w:tc>
          <w:tcPr>
            <w:tcW w:w="720" w:type="dxa"/>
          </w:tcPr>
          <w:p w14:paraId="69B07E21" w14:textId="77777777" w:rsidR="000251E4" w:rsidRPr="00376291" w:rsidRDefault="000251E4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32E39713" w14:textId="77777777" w:rsidR="000251E4" w:rsidRPr="00376291" w:rsidRDefault="000251E4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60278619" w14:textId="77777777" w:rsidR="000251E4" w:rsidRDefault="000251E4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675050E2" w14:textId="77777777" w:rsidR="000251E4" w:rsidRDefault="000251E4" w:rsidP="00FB2861">
            <w:pPr>
              <w:pStyle w:val="Heading1"/>
            </w:pPr>
          </w:p>
        </w:tc>
      </w:tr>
      <w:tr w:rsidR="000251E4" w14:paraId="5A8DA989" w14:textId="77777777" w:rsidTr="00FB2861">
        <w:trPr>
          <w:trHeight w:val="633"/>
        </w:trPr>
        <w:tc>
          <w:tcPr>
            <w:tcW w:w="720" w:type="dxa"/>
          </w:tcPr>
          <w:p w14:paraId="08E17BA2" w14:textId="77777777" w:rsidR="000251E4" w:rsidRDefault="000251E4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4D50A92D" w14:textId="77777777" w:rsidR="000251E4" w:rsidRPr="00376291" w:rsidRDefault="000251E4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2A770D73" w14:textId="77777777" w:rsidR="000251E4" w:rsidRPr="00380FD1" w:rsidRDefault="000251E4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344BB00C" w14:textId="77777777" w:rsidR="000251E4" w:rsidRDefault="000251E4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56AD89D6" w14:textId="77777777" w:rsidR="000251E4" w:rsidRDefault="000251E4" w:rsidP="00FB2861">
            <w:pPr>
              <w:pStyle w:val="Heading1"/>
            </w:pPr>
          </w:p>
        </w:tc>
      </w:tr>
      <w:tr w:rsidR="000251E4" w14:paraId="04EF49BF" w14:textId="77777777" w:rsidTr="00FB2861">
        <w:trPr>
          <w:trHeight w:val="174"/>
        </w:trPr>
        <w:tc>
          <w:tcPr>
            <w:tcW w:w="720" w:type="dxa"/>
          </w:tcPr>
          <w:p w14:paraId="07ADE1F6" w14:textId="77777777" w:rsidR="000251E4" w:rsidRPr="00376291" w:rsidRDefault="000251E4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34C25124" w14:textId="77777777" w:rsidR="000251E4" w:rsidRPr="00376291" w:rsidRDefault="000251E4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1DAFA374" w14:textId="77777777" w:rsidR="000251E4" w:rsidRDefault="000251E4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761E56A7" w14:textId="77777777" w:rsidR="000251E4" w:rsidRDefault="000251E4" w:rsidP="00FB2861">
            <w:pPr>
              <w:pStyle w:val="Heading1"/>
            </w:pPr>
          </w:p>
        </w:tc>
      </w:tr>
      <w:tr w:rsidR="000251E4" w14:paraId="51E41C35" w14:textId="77777777" w:rsidTr="00FB2861">
        <w:trPr>
          <w:trHeight w:val="633"/>
        </w:trPr>
        <w:tc>
          <w:tcPr>
            <w:tcW w:w="720" w:type="dxa"/>
          </w:tcPr>
          <w:p w14:paraId="6AECC846" w14:textId="77777777" w:rsidR="000251E4" w:rsidRDefault="000251E4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18CC25DC" w14:textId="77777777" w:rsidR="000251E4" w:rsidRPr="00376291" w:rsidRDefault="000251E4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6AD52948" w14:textId="77777777" w:rsidR="000251E4" w:rsidRPr="00380FD1" w:rsidRDefault="000251E4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0E9DB07C" w14:textId="77777777" w:rsidR="000251E4" w:rsidRDefault="000251E4" w:rsidP="00FB2861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52884C4E" w14:textId="77777777" w:rsidR="000251E4" w:rsidRDefault="000251E4" w:rsidP="00FB2861">
            <w:pPr>
              <w:pStyle w:val="Heading1"/>
            </w:pPr>
          </w:p>
        </w:tc>
      </w:tr>
      <w:tr w:rsidR="000251E4" w14:paraId="7C11961B" w14:textId="77777777" w:rsidTr="00FB2861">
        <w:trPr>
          <w:trHeight w:val="2448"/>
        </w:trPr>
        <w:tc>
          <w:tcPr>
            <w:tcW w:w="720" w:type="dxa"/>
          </w:tcPr>
          <w:p w14:paraId="371B0F39" w14:textId="77777777" w:rsidR="000251E4" w:rsidRPr="0056708E" w:rsidRDefault="000251E4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2423BBC0" w14:textId="77777777" w:rsidR="000251E4" w:rsidRPr="0056708E" w:rsidRDefault="000251E4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423" w:type="dxa"/>
          </w:tcPr>
          <w:p w14:paraId="09E67784" w14:textId="77777777" w:rsidR="000251E4" w:rsidRDefault="000251E4" w:rsidP="00FB2861"/>
        </w:tc>
        <w:tc>
          <w:tcPr>
            <w:tcW w:w="6607" w:type="dxa"/>
            <w:vMerge/>
          </w:tcPr>
          <w:p w14:paraId="6983B05C" w14:textId="77777777" w:rsidR="000251E4" w:rsidRDefault="000251E4" w:rsidP="00FB2861"/>
        </w:tc>
      </w:tr>
    </w:tbl>
    <w:p w14:paraId="56CEAD18" w14:textId="5F8E4349" w:rsidR="005F0B9B" w:rsidRDefault="005F0B9B" w:rsidP="006D79A8">
      <w:pPr>
        <w:pStyle w:val="BodyText"/>
        <w:rPr>
          <w:rFonts w:cstheme="minorBidi"/>
          <w:szCs w:val="25"/>
          <w:lang w:bidi="th-TH"/>
        </w:rPr>
      </w:pPr>
    </w:p>
    <w:p w14:paraId="6FB84253" w14:textId="0AD55F32" w:rsidR="00FB5404" w:rsidRDefault="00FB5404" w:rsidP="006D79A8">
      <w:pPr>
        <w:pStyle w:val="BodyText"/>
        <w:rPr>
          <w:rFonts w:cstheme="minorBidi"/>
          <w:szCs w:val="25"/>
          <w:lang w:bidi="th-TH"/>
        </w:rPr>
      </w:pPr>
    </w:p>
    <w:p w14:paraId="36B1AA27" w14:textId="58D95B5B" w:rsidR="00FB5404" w:rsidRDefault="00FB5404" w:rsidP="006D79A8">
      <w:pPr>
        <w:pStyle w:val="BodyText"/>
        <w:rPr>
          <w:rFonts w:cstheme="minorBidi"/>
          <w:szCs w:val="25"/>
          <w:lang w:bidi="th-TH"/>
        </w:rPr>
      </w:pPr>
    </w:p>
    <w:p w14:paraId="25928CF3" w14:textId="0236066C" w:rsidR="00FB5404" w:rsidRDefault="00FB5404" w:rsidP="006D79A8">
      <w:pPr>
        <w:pStyle w:val="BodyText"/>
        <w:rPr>
          <w:rFonts w:cstheme="minorBidi"/>
          <w:szCs w:val="25"/>
          <w:lang w:bidi="th-TH"/>
        </w:rPr>
      </w:pPr>
    </w:p>
    <w:p w14:paraId="6DA0FCED" w14:textId="541409EF" w:rsidR="00FB5404" w:rsidRDefault="00FB5404" w:rsidP="006D79A8">
      <w:pPr>
        <w:pStyle w:val="BodyText"/>
        <w:rPr>
          <w:rFonts w:cstheme="minorBidi"/>
          <w:szCs w:val="25"/>
          <w:lang w:bidi="th-TH"/>
        </w:rPr>
      </w:pPr>
    </w:p>
    <w:tbl>
      <w:tblPr>
        <w:tblW w:w="10692" w:type="dxa"/>
        <w:tblInd w:w="-720" w:type="dxa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</w:tblPr>
      <w:tblGrid>
        <w:gridCol w:w="720"/>
        <w:gridCol w:w="630"/>
        <w:gridCol w:w="2312"/>
        <w:gridCol w:w="423"/>
        <w:gridCol w:w="6607"/>
      </w:tblGrid>
      <w:tr w:rsidR="008820F4" w14:paraId="27DDB72D" w14:textId="77777777" w:rsidTr="00FB2861">
        <w:trPr>
          <w:trHeight w:val="2117"/>
        </w:trPr>
        <w:tc>
          <w:tcPr>
            <w:tcW w:w="3662" w:type="dxa"/>
            <w:gridSpan w:val="3"/>
            <w:vMerge w:val="restart"/>
          </w:tcPr>
          <w:p w14:paraId="35EBE684" w14:textId="2C2977FC" w:rsidR="008820F4" w:rsidRPr="00A60853" w:rsidRDefault="008820F4" w:rsidP="00FB2861">
            <w:pPr>
              <w:pStyle w:val="BodyText"/>
              <w:kinsoku w:val="0"/>
              <w:overflowPunct w:val="0"/>
              <w:ind w:left="-120"/>
              <w:rPr>
                <w:rFonts w:ascii="Times New Roman" w:hAnsi="Times New Roman" w:cstheme="minorBidi"/>
                <w:szCs w:val="25"/>
                <w:cs/>
                <w:lang w:bidi="th-TH"/>
              </w:rPr>
            </w:pPr>
            <w:r>
              <w:rPr>
                <w:rFonts w:ascii="Times New Roman" w:hAnsi="Times New Roman" w:cstheme="minorBidi" w:hint="cs"/>
                <w:noProof/>
                <w:szCs w:val="25"/>
                <w:lang w:val="th-TH" w:bidi="th-TH"/>
              </w:rPr>
              <w:lastRenderedPageBreak/>
              <w:drawing>
                <wp:anchor distT="0" distB="0" distL="114300" distR="114300" simplePos="0" relativeHeight="251681792" behindDoc="0" locked="0" layoutInCell="1" allowOverlap="1" wp14:anchorId="4DECD636" wp14:editId="3C6EC723">
                  <wp:simplePos x="0" y="0"/>
                  <wp:positionH relativeFrom="column">
                    <wp:posOffset>-338455</wp:posOffset>
                  </wp:positionH>
                  <wp:positionV relativeFrom="paragraph">
                    <wp:posOffset>-193798</wp:posOffset>
                  </wp:positionV>
                  <wp:extent cx="2230885" cy="2208683"/>
                  <wp:effectExtent l="0" t="0" r="0" b="1270"/>
                  <wp:wrapNone/>
                  <wp:docPr id="63" name="Picture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Picture 63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2628" cy="2210409"/>
                          </a:xfrm>
                          <a:prstGeom prst="ellipse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23" w:type="dxa"/>
            <w:vMerge w:val="restart"/>
          </w:tcPr>
          <w:p w14:paraId="35F71FC2" w14:textId="77777777" w:rsidR="008820F4" w:rsidRPr="00F25F14" w:rsidRDefault="008820F4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8"/>
                <w:szCs w:val="48"/>
              </w:rPr>
            </w:pPr>
          </w:p>
        </w:tc>
        <w:tc>
          <w:tcPr>
            <w:tcW w:w="6607" w:type="dxa"/>
          </w:tcPr>
          <w:p w14:paraId="648A2C17" w14:textId="57476FE6" w:rsidR="008820F4" w:rsidRPr="00F25F14" w:rsidRDefault="00E555FB" w:rsidP="00FB2861">
            <w:pPr>
              <w:pStyle w:val="Title"/>
              <w:rPr>
                <w:rFonts w:ascii="TH SarabunPSK" w:hAnsi="TH SarabunPSK" w:cs="TH SarabunPSK"/>
                <w:szCs w:val="48"/>
                <w:lang w:bidi="th-TH"/>
              </w:rPr>
            </w:pPr>
            <w:r w:rsidRPr="00E555FB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รองศาสตราจารย์</w:t>
            </w:r>
            <w:r w:rsidRPr="00E555FB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</w:t>
            </w:r>
            <w:r w:rsidRPr="00E555FB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ดร</w:t>
            </w:r>
            <w:r w:rsidRPr="00E555FB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. </w:t>
            </w:r>
            <w:r w:rsidRPr="00E555FB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ศศิวิมล</w:t>
            </w:r>
            <w:r w:rsidRPr="00E555FB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</w:t>
            </w:r>
            <w:r w:rsidRPr="00E555FB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มีอำพล</w:t>
            </w:r>
            <w:r w:rsidR="008820F4" w:rsidRPr="00F25F14">
              <w:rPr>
                <w:rFonts w:ascii="TH SarabunPSK" w:hAnsi="TH SarabunPSK" w:cs="TH SarabunPSK"/>
                <w:szCs w:val="48"/>
              </w:rPr>
              <w:br/>
            </w:r>
            <w:r w:rsidR="008820F4" w:rsidRPr="00A6085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กรรมการผู้ทรงคุณวุฒิ</w:t>
            </w:r>
          </w:p>
          <w:p w14:paraId="23CA6DA9" w14:textId="6A766D7A" w:rsidR="008820F4" w:rsidRPr="00F25F14" w:rsidRDefault="008820F4" w:rsidP="00FB2861">
            <w:pPr>
              <w:rPr>
                <w:rFonts w:ascii="TH SarabunPSK" w:hAnsi="TH SarabunPSK" w:cs="TH SarabunPSK"/>
                <w:b/>
                <w:bCs/>
                <w:sz w:val="48"/>
                <w:szCs w:val="48"/>
                <w:lang w:bidi="th-TH"/>
              </w:rPr>
            </w:pP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(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 xml:space="preserve">อายุ </w:t>
            </w:r>
            <w:r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5</w:t>
            </w:r>
            <w:r w:rsidR="00DF604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5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 xml:space="preserve"> 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>ปี)</w:t>
            </w:r>
          </w:p>
        </w:tc>
      </w:tr>
      <w:tr w:rsidR="008820F4" w:rsidRPr="00A60853" w14:paraId="4C2907C5" w14:textId="77777777" w:rsidTr="00FB2861">
        <w:trPr>
          <w:trHeight w:val="1589"/>
        </w:trPr>
        <w:tc>
          <w:tcPr>
            <w:tcW w:w="3662" w:type="dxa"/>
            <w:gridSpan w:val="3"/>
            <w:vMerge/>
          </w:tcPr>
          <w:p w14:paraId="7FC8F776" w14:textId="77777777" w:rsidR="008820F4" w:rsidRPr="00F25F14" w:rsidRDefault="008820F4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5BCA59F5" w14:textId="77777777" w:rsidR="008820F4" w:rsidRPr="00F25F14" w:rsidRDefault="008820F4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 w:val="restart"/>
            <w:vAlign w:val="bottom"/>
          </w:tcPr>
          <w:p w14:paraId="7CEA0203" w14:textId="77777777" w:rsidR="008820F4" w:rsidRPr="00F25F14" w:rsidRDefault="008820F4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ประวัติการทำงาน</w:t>
            </w:r>
          </w:p>
          <w:p w14:paraId="43BE0282" w14:textId="3B1112D5" w:rsidR="008820F4" w:rsidRDefault="003C10B7" w:rsidP="00FB2861">
            <w:pPr>
              <w:rPr>
                <w:rFonts w:ascii="TH SarabunPSK" w:hAnsi="TH SarabunPSK" w:cs="TH SarabunPSK"/>
                <w:sz w:val="40"/>
                <w:szCs w:val="40"/>
                <w:lang w:bidi="th-TH"/>
              </w:rPr>
            </w:pP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รองศาสตราจารย์ระดับ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9  </w:t>
            </w: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ภาควิชาบัญชี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คณะบริหารธุรกิจ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มหาวิทยาลัยเกษตรศาสตร์</w:t>
            </w:r>
            <w:r w:rsidR="008820F4" w:rsidRPr="002355C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 </w:t>
            </w:r>
          </w:p>
          <w:p w14:paraId="6B7304CC" w14:textId="77777777" w:rsidR="008820F4" w:rsidRPr="00F25F14" w:rsidRDefault="008820F4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ประวัติการศึกษา</w:t>
            </w:r>
          </w:p>
          <w:p w14:paraId="2CA70FFF" w14:textId="77777777" w:rsidR="003C10B7" w:rsidRPr="003C10B7" w:rsidRDefault="003C10B7" w:rsidP="003C10B7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บริหารธุรกิจดุษฎีบัณฑิต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สาขาบัญชี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โครงการร่วมผลิตบัณฑิตระดับปริญญาเอก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สถาบันบัณฑิตพัฒนบริหารศาสตร์</w:t>
            </w:r>
          </w:p>
          <w:p w14:paraId="201D6F66" w14:textId="77777777" w:rsidR="003C10B7" w:rsidRPr="003C10B7" w:rsidRDefault="003C10B7" w:rsidP="003C10B7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การจัดการการเงิน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(</w:t>
            </w:r>
            <w:r w:rsidRPr="003C10B7">
              <w:rPr>
                <w:rFonts w:ascii="TH SarabunPSK" w:hAnsi="TH SarabunPSK" w:cs="TH SarabunPSK"/>
                <w:sz w:val="40"/>
                <w:szCs w:val="40"/>
              </w:rPr>
              <w:t xml:space="preserve">Corporate Finance)  </w:t>
            </w: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มหาวิทยาลัยดัลลัส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สหรัฐอเมริกา</w:t>
            </w:r>
          </w:p>
          <w:p w14:paraId="244753A7" w14:textId="77777777" w:rsidR="003C10B7" w:rsidRPr="003C10B7" w:rsidRDefault="003C10B7" w:rsidP="003C10B7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บริหารธุรกิจมหาบัณฑิต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สาขาระบบสารสนเทศเพื่อการบริหาร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มหาวิทยาลัยดัลลัส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สหรัฐอเมริกา</w:t>
            </w:r>
          </w:p>
          <w:p w14:paraId="5F60FEF7" w14:textId="77777777" w:rsidR="003C10B7" w:rsidRPr="003C10B7" w:rsidRDefault="003C10B7" w:rsidP="003C10B7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บัญชีบัณฑิต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สาขาทฤษฎีบัญชี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 </w:t>
            </w:r>
            <w:r w:rsidRPr="003C10B7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จุฬาลงกรณ์มหาวิทยาลัย</w:t>
            </w:r>
            <w:r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  </w:t>
            </w:r>
          </w:p>
          <w:p w14:paraId="2911E5C4" w14:textId="77777777" w:rsidR="008820F4" w:rsidRPr="00F25F14" w:rsidRDefault="008820F4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9744" behindDoc="0" locked="0" layoutInCell="1" allowOverlap="1" wp14:anchorId="0F2C5FE3" wp14:editId="3467315A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583565</wp:posOffset>
                      </wp:positionV>
                      <wp:extent cx="337820" cy="337185"/>
                      <wp:effectExtent l="0" t="0" r="5080" b="5715"/>
                      <wp:wrapNone/>
                      <wp:docPr id="56" name="Group 56" descr="phon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820" cy="337185"/>
                                <a:chOff x="0" y="0"/>
                                <a:chExt cx="337820" cy="337185"/>
                              </a:xfrm>
                            </wpg:grpSpPr>
                            <wps:wsp>
                              <wps:cNvPr id="57" name="Freeform: Shape 162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820" cy="337185"/>
                                </a:xfrm>
                                <a:custGeom>
                                  <a:avLst/>
                                  <a:gdLst>
                                    <a:gd name="connsiteX0" fmla="*/ 741998 w 2517880"/>
                                    <a:gd name="connsiteY0" fmla="*/ 2445067 h 2514600"/>
                                    <a:gd name="connsiteX1" fmla="*/ 786765 w 2517880"/>
                                    <a:gd name="connsiteY1" fmla="*/ 2462212 h 2514600"/>
                                    <a:gd name="connsiteX2" fmla="*/ 846773 w 2517880"/>
                                    <a:gd name="connsiteY2" fmla="*/ 2486977 h 2514600"/>
                                    <a:gd name="connsiteX3" fmla="*/ 818198 w 2517880"/>
                                    <a:gd name="connsiteY3" fmla="*/ 2482214 h 2514600"/>
                                    <a:gd name="connsiteX4" fmla="*/ 786765 w 2517880"/>
                                    <a:gd name="connsiteY4" fmla="*/ 2468879 h 2514600"/>
                                    <a:gd name="connsiteX5" fmla="*/ 741998 w 2517880"/>
                                    <a:gd name="connsiteY5" fmla="*/ 2445067 h 2514600"/>
                                    <a:gd name="connsiteX6" fmla="*/ 628649 w 2517880"/>
                                    <a:gd name="connsiteY6" fmla="*/ 2345888 h 2514600"/>
                                    <a:gd name="connsiteX7" fmla="*/ 639127 w 2517880"/>
                                    <a:gd name="connsiteY7" fmla="*/ 2351722 h 2514600"/>
                                    <a:gd name="connsiteX8" fmla="*/ 675322 w 2517880"/>
                                    <a:gd name="connsiteY8" fmla="*/ 2374582 h 2514600"/>
                                    <a:gd name="connsiteX9" fmla="*/ 698182 w 2517880"/>
                                    <a:gd name="connsiteY9" fmla="*/ 2394585 h 2514600"/>
                                    <a:gd name="connsiteX10" fmla="*/ 644842 w 2517880"/>
                                    <a:gd name="connsiteY10" fmla="*/ 2363152 h 2514600"/>
                                    <a:gd name="connsiteX11" fmla="*/ 626745 w 2517880"/>
                                    <a:gd name="connsiteY11" fmla="*/ 2347912 h 2514600"/>
                                    <a:gd name="connsiteX12" fmla="*/ 628649 w 2517880"/>
                                    <a:gd name="connsiteY12" fmla="*/ 2345888 h 2514600"/>
                                    <a:gd name="connsiteX13" fmla="*/ 541973 w 2517880"/>
                                    <a:gd name="connsiteY13" fmla="*/ 2310765 h 2514600"/>
                                    <a:gd name="connsiteX14" fmla="*/ 575310 w 2517880"/>
                                    <a:gd name="connsiteY14" fmla="*/ 2334577 h 2514600"/>
                                    <a:gd name="connsiteX15" fmla="*/ 609600 w 2517880"/>
                                    <a:gd name="connsiteY15" fmla="*/ 2356485 h 2514600"/>
                                    <a:gd name="connsiteX16" fmla="*/ 632460 w 2517880"/>
                                    <a:gd name="connsiteY16" fmla="*/ 2374582 h 2514600"/>
                                    <a:gd name="connsiteX17" fmla="*/ 605790 w 2517880"/>
                                    <a:gd name="connsiteY17" fmla="*/ 2363152 h 2514600"/>
                                    <a:gd name="connsiteX18" fmla="*/ 615315 w 2517880"/>
                                    <a:gd name="connsiteY18" fmla="*/ 2376487 h 2514600"/>
                                    <a:gd name="connsiteX19" fmla="*/ 584835 w 2517880"/>
                                    <a:gd name="connsiteY19" fmla="*/ 2357437 h 2514600"/>
                                    <a:gd name="connsiteX20" fmla="*/ 569595 w 2517880"/>
                                    <a:gd name="connsiteY20" fmla="*/ 2347912 h 2514600"/>
                                    <a:gd name="connsiteX21" fmla="*/ 554355 w 2517880"/>
                                    <a:gd name="connsiteY21" fmla="*/ 2338387 h 2514600"/>
                                    <a:gd name="connsiteX22" fmla="*/ 261809 w 2517880"/>
                                    <a:gd name="connsiteY22" fmla="*/ 2061771 h 2514600"/>
                                    <a:gd name="connsiteX23" fmla="*/ 277178 w 2517880"/>
                                    <a:gd name="connsiteY23" fmla="*/ 2083117 h 2514600"/>
                                    <a:gd name="connsiteX24" fmla="*/ 264200 w 2517880"/>
                                    <a:gd name="connsiteY24" fmla="*/ 2066984 h 2514600"/>
                                    <a:gd name="connsiteX25" fmla="*/ 218093 w 2517880"/>
                                    <a:gd name="connsiteY25" fmla="*/ 1904151 h 2514600"/>
                                    <a:gd name="connsiteX26" fmla="*/ 233363 w 2517880"/>
                                    <a:gd name="connsiteY26" fmla="*/ 1927859 h 2514600"/>
                                    <a:gd name="connsiteX27" fmla="*/ 259080 w 2517880"/>
                                    <a:gd name="connsiteY27" fmla="*/ 1972627 h 2514600"/>
                                    <a:gd name="connsiteX28" fmla="*/ 279083 w 2517880"/>
                                    <a:gd name="connsiteY28" fmla="*/ 2008822 h 2514600"/>
                                    <a:gd name="connsiteX29" fmla="*/ 260033 w 2517880"/>
                                    <a:gd name="connsiteY29" fmla="*/ 1985009 h 2514600"/>
                                    <a:gd name="connsiteX30" fmla="*/ 241935 w 2517880"/>
                                    <a:gd name="connsiteY30" fmla="*/ 1958339 h 2514600"/>
                                    <a:gd name="connsiteX31" fmla="*/ 225743 w 2517880"/>
                                    <a:gd name="connsiteY31" fmla="*/ 1931669 h 2514600"/>
                                    <a:gd name="connsiteX32" fmla="*/ 216218 w 2517880"/>
                                    <a:gd name="connsiteY32" fmla="*/ 1906904 h 2514600"/>
                                    <a:gd name="connsiteX33" fmla="*/ 218093 w 2517880"/>
                                    <a:gd name="connsiteY33" fmla="*/ 1904151 h 2514600"/>
                                    <a:gd name="connsiteX34" fmla="*/ 151448 w 2517880"/>
                                    <a:gd name="connsiteY34" fmla="*/ 1838325 h 2514600"/>
                                    <a:gd name="connsiteX35" fmla="*/ 181928 w 2517880"/>
                                    <a:gd name="connsiteY35" fmla="*/ 1897380 h 2514600"/>
                                    <a:gd name="connsiteX36" fmla="*/ 219075 w 2517880"/>
                                    <a:gd name="connsiteY36" fmla="*/ 1965960 h 2514600"/>
                                    <a:gd name="connsiteX37" fmla="*/ 236220 w 2517880"/>
                                    <a:gd name="connsiteY37" fmla="*/ 1997392 h 2514600"/>
                                    <a:gd name="connsiteX38" fmla="*/ 250508 w 2517880"/>
                                    <a:gd name="connsiteY38" fmla="*/ 2024062 h 2514600"/>
                                    <a:gd name="connsiteX39" fmla="*/ 260985 w 2517880"/>
                                    <a:gd name="connsiteY39" fmla="*/ 2053590 h 2514600"/>
                                    <a:gd name="connsiteX40" fmla="*/ 261224 w 2517880"/>
                                    <a:gd name="connsiteY40" fmla="*/ 2060496 h 2514600"/>
                                    <a:gd name="connsiteX41" fmla="*/ 261809 w 2517880"/>
                                    <a:gd name="connsiteY41" fmla="*/ 2061771 h 2514600"/>
                                    <a:gd name="connsiteX42" fmla="*/ 260033 w 2517880"/>
                                    <a:gd name="connsiteY42" fmla="*/ 2059305 h 2514600"/>
                                    <a:gd name="connsiteX43" fmla="*/ 240030 w 2517880"/>
                                    <a:gd name="connsiteY43" fmla="*/ 2027872 h 2514600"/>
                                    <a:gd name="connsiteX44" fmla="*/ 196215 w 2517880"/>
                                    <a:gd name="connsiteY44" fmla="*/ 1954530 h 2514600"/>
                                    <a:gd name="connsiteX45" fmla="*/ 177165 w 2517880"/>
                                    <a:gd name="connsiteY45" fmla="*/ 1917382 h 2514600"/>
                                    <a:gd name="connsiteX46" fmla="*/ 162878 w 2517880"/>
                                    <a:gd name="connsiteY46" fmla="*/ 1884045 h 2514600"/>
                                    <a:gd name="connsiteX47" fmla="*/ 151448 w 2517880"/>
                                    <a:gd name="connsiteY47" fmla="*/ 1838325 h 2514600"/>
                                    <a:gd name="connsiteX48" fmla="*/ 13335 w 2517880"/>
                                    <a:gd name="connsiteY48" fmla="*/ 1144905 h 2514600"/>
                                    <a:gd name="connsiteX49" fmla="*/ 9525 w 2517880"/>
                                    <a:gd name="connsiteY49" fmla="*/ 1261110 h 2514600"/>
                                    <a:gd name="connsiteX50" fmla="*/ 13335 w 2517880"/>
                                    <a:gd name="connsiteY50" fmla="*/ 1291590 h 2514600"/>
                                    <a:gd name="connsiteX51" fmla="*/ 18097 w 2517880"/>
                                    <a:gd name="connsiteY51" fmla="*/ 1313497 h 2514600"/>
                                    <a:gd name="connsiteX52" fmla="*/ 40957 w 2517880"/>
                                    <a:gd name="connsiteY52" fmla="*/ 1471612 h 2514600"/>
                                    <a:gd name="connsiteX53" fmla="*/ 34290 w 2517880"/>
                                    <a:gd name="connsiteY53" fmla="*/ 1474470 h 2514600"/>
                                    <a:gd name="connsiteX54" fmla="*/ 34290 w 2517880"/>
                                    <a:gd name="connsiteY54" fmla="*/ 1510665 h 2514600"/>
                                    <a:gd name="connsiteX55" fmla="*/ 52387 w 2517880"/>
                                    <a:gd name="connsiteY55" fmla="*/ 1622107 h 2514600"/>
                                    <a:gd name="connsiteX56" fmla="*/ 126682 w 2517880"/>
                                    <a:gd name="connsiteY56" fmla="*/ 1823085 h 2514600"/>
                                    <a:gd name="connsiteX57" fmla="*/ 95250 w 2517880"/>
                                    <a:gd name="connsiteY57" fmla="*/ 1786890 h 2514600"/>
                                    <a:gd name="connsiteX58" fmla="*/ 72390 w 2517880"/>
                                    <a:gd name="connsiteY58" fmla="*/ 1711642 h 2514600"/>
                                    <a:gd name="connsiteX59" fmla="*/ 60960 w 2517880"/>
                                    <a:gd name="connsiteY59" fmla="*/ 1672590 h 2514600"/>
                                    <a:gd name="connsiteX60" fmla="*/ 50482 w 2517880"/>
                                    <a:gd name="connsiteY60" fmla="*/ 1632585 h 2514600"/>
                                    <a:gd name="connsiteX61" fmla="*/ 44767 w 2517880"/>
                                    <a:gd name="connsiteY61" fmla="*/ 1612582 h 2514600"/>
                                    <a:gd name="connsiteX62" fmla="*/ 40005 w 2517880"/>
                                    <a:gd name="connsiteY62" fmla="*/ 1592580 h 2514600"/>
                                    <a:gd name="connsiteX63" fmla="*/ 29527 w 2517880"/>
                                    <a:gd name="connsiteY63" fmla="*/ 1551622 h 2514600"/>
                                    <a:gd name="connsiteX64" fmla="*/ 20955 w 2517880"/>
                                    <a:gd name="connsiteY64" fmla="*/ 1509712 h 2514600"/>
                                    <a:gd name="connsiteX65" fmla="*/ 17145 w 2517880"/>
                                    <a:gd name="connsiteY65" fmla="*/ 1488757 h 2514600"/>
                                    <a:gd name="connsiteX66" fmla="*/ 14287 w 2517880"/>
                                    <a:gd name="connsiteY66" fmla="*/ 1467802 h 2514600"/>
                                    <a:gd name="connsiteX67" fmla="*/ 7620 w 2517880"/>
                                    <a:gd name="connsiteY67" fmla="*/ 1425892 h 2514600"/>
                                    <a:gd name="connsiteX68" fmla="*/ 3810 w 2517880"/>
                                    <a:gd name="connsiteY68" fmla="*/ 1383982 h 2514600"/>
                                    <a:gd name="connsiteX69" fmla="*/ 1905 w 2517880"/>
                                    <a:gd name="connsiteY69" fmla="*/ 1363027 h 2514600"/>
                                    <a:gd name="connsiteX70" fmla="*/ 952 w 2517880"/>
                                    <a:gd name="connsiteY70" fmla="*/ 1342072 h 2514600"/>
                                    <a:gd name="connsiteX71" fmla="*/ 0 w 2517880"/>
                                    <a:gd name="connsiteY71" fmla="*/ 1301115 h 2514600"/>
                                    <a:gd name="connsiteX72" fmla="*/ 952 w 2517880"/>
                                    <a:gd name="connsiteY72" fmla="*/ 1261110 h 2514600"/>
                                    <a:gd name="connsiteX73" fmla="*/ 3810 w 2517880"/>
                                    <a:gd name="connsiteY73" fmla="*/ 1222057 h 2514600"/>
                                    <a:gd name="connsiteX74" fmla="*/ 8572 w 2517880"/>
                                    <a:gd name="connsiteY74" fmla="*/ 1183957 h 2514600"/>
                                    <a:gd name="connsiteX75" fmla="*/ 11430 w 2517880"/>
                                    <a:gd name="connsiteY75" fmla="*/ 1165860 h 2514600"/>
                                    <a:gd name="connsiteX76" fmla="*/ 13335 w 2517880"/>
                                    <a:gd name="connsiteY76" fmla="*/ 1144905 h 2514600"/>
                                    <a:gd name="connsiteX77" fmla="*/ 902970 w 2517880"/>
                                    <a:gd name="connsiteY77" fmla="*/ 67627 h 2514600"/>
                                    <a:gd name="connsiteX78" fmla="*/ 878205 w 2517880"/>
                                    <a:gd name="connsiteY78" fmla="*/ 85724 h 2514600"/>
                                    <a:gd name="connsiteX79" fmla="*/ 829627 w 2517880"/>
                                    <a:gd name="connsiteY79" fmla="*/ 102869 h 2514600"/>
                                    <a:gd name="connsiteX80" fmla="*/ 780097 w 2517880"/>
                                    <a:gd name="connsiteY80" fmla="*/ 120967 h 2514600"/>
                                    <a:gd name="connsiteX81" fmla="*/ 735330 w 2517880"/>
                                    <a:gd name="connsiteY81" fmla="*/ 130492 h 2514600"/>
                                    <a:gd name="connsiteX82" fmla="*/ 721995 w 2517880"/>
                                    <a:gd name="connsiteY82" fmla="*/ 130492 h 2514600"/>
                                    <a:gd name="connsiteX83" fmla="*/ 780097 w 2517880"/>
                                    <a:gd name="connsiteY83" fmla="*/ 105727 h 2514600"/>
                                    <a:gd name="connsiteX84" fmla="*/ 818197 w 2517880"/>
                                    <a:gd name="connsiteY84" fmla="*/ 91439 h 2514600"/>
                                    <a:gd name="connsiteX85" fmla="*/ 837247 w 2517880"/>
                                    <a:gd name="connsiteY85" fmla="*/ 84772 h 2514600"/>
                                    <a:gd name="connsiteX86" fmla="*/ 855345 w 2517880"/>
                                    <a:gd name="connsiteY86" fmla="*/ 79057 h 2514600"/>
                                    <a:gd name="connsiteX87" fmla="*/ 902970 w 2517880"/>
                                    <a:gd name="connsiteY87" fmla="*/ 67627 h 2514600"/>
                                    <a:gd name="connsiteX88" fmla="*/ 1618298 w 2517880"/>
                                    <a:gd name="connsiteY88" fmla="*/ 56197 h 2514600"/>
                                    <a:gd name="connsiteX89" fmla="*/ 1667828 w 2517880"/>
                                    <a:gd name="connsiteY89" fmla="*/ 66674 h 2514600"/>
                                    <a:gd name="connsiteX90" fmla="*/ 1717358 w 2517880"/>
                                    <a:gd name="connsiteY90" fmla="*/ 80009 h 2514600"/>
                                    <a:gd name="connsiteX91" fmla="*/ 1737360 w 2517880"/>
                                    <a:gd name="connsiteY91" fmla="*/ 92392 h 2514600"/>
                                    <a:gd name="connsiteX92" fmla="*/ 1682115 w 2517880"/>
                                    <a:gd name="connsiteY92" fmla="*/ 77152 h 2514600"/>
                                    <a:gd name="connsiteX93" fmla="*/ 1618298 w 2517880"/>
                                    <a:gd name="connsiteY93" fmla="*/ 56197 h 2514600"/>
                                    <a:gd name="connsiteX94" fmla="*/ 1295400 w 2517880"/>
                                    <a:gd name="connsiteY94" fmla="*/ 31432 h 2514600"/>
                                    <a:gd name="connsiteX95" fmla="*/ 1349692 w 2517880"/>
                                    <a:gd name="connsiteY95" fmla="*/ 33337 h 2514600"/>
                                    <a:gd name="connsiteX96" fmla="*/ 1403985 w 2517880"/>
                                    <a:gd name="connsiteY96" fmla="*/ 37147 h 2514600"/>
                                    <a:gd name="connsiteX97" fmla="*/ 1489710 w 2517880"/>
                                    <a:gd name="connsiteY97" fmla="*/ 46672 h 2514600"/>
                                    <a:gd name="connsiteX98" fmla="*/ 1763077 w 2517880"/>
                                    <a:gd name="connsiteY98" fmla="*/ 123825 h 2514600"/>
                                    <a:gd name="connsiteX99" fmla="*/ 1980247 w 2517880"/>
                                    <a:gd name="connsiteY99" fmla="*/ 243840 h 2514600"/>
                                    <a:gd name="connsiteX100" fmla="*/ 2027872 w 2517880"/>
                                    <a:gd name="connsiteY100" fmla="*/ 275272 h 2514600"/>
                                    <a:gd name="connsiteX101" fmla="*/ 2069782 w 2517880"/>
                                    <a:gd name="connsiteY101" fmla="*/ 302895 h 2514600"/>
                                    <a:gd name="connsiteX102" fmla="*/ 2066925 w 2517880"/>
                                    <a:gd name="connsiteY102" fmla="*/ 291465 h 2514600"/>
                                    <a:gd name="connsiteX103" fmla="*/ 2170747 w 2517880"/>
                                    <a:gd name="connsiteY103" fmla="*/ 393382 h 2514600"/>
                                    <a:gd name="connsiteX104" fmla="*/ 2216467 w 2517880"/>
                                    <a:gd name="connsiteY104" fmla="*/ 442912 h 2514600"/>
                                    <a:gd name="connsiteX105" fmla="*/ 2265045 w 2517880"/>
                                    <a:gd name="connsiteY105" fmla="*/ 487680 h 2514600"/>
                                    <a:gd name="connsiteX106" fmla="*/ 2223135 w 2517880"/>
                                    <a:gd name="connsiteY106" fmla="*/ 435292 h 2514600"/>
                                    <a:gd name="connsiteX107" fmla="*/ 2195512 w 2517880"/>
                                    <a:gd name="connsiteY107" fmla="*/ 402907 h 2514600"/>
                                    <a:gd name="connsiteX108" fmla="*/ 2184082 w 2517880"/>
                                    <a:gd name="connsiteY108" fmla="*/ 389572 h 2514600"/>
                                    <a:gd name="connsiteX109" fmla="*/ 2172652 w 2517880"/>
                                    <a:gd name="connsiteY109" fmla="*/ 376237 h 2514600"/>
                                    <a:gd name="connsiteX110" fmla="*/ 2142172 w 2517880"/>
                                    <a:gd name="connsiteY110" fmla="*/ 343852 h 2514600"/>
                                    <a:gd name="connsiteX111" fmla="*/ 2323148 w 2517880"/>
                                    <a:gd name="connsiteY111" fmla="*/ 529590 h 2514600"/>
                                    <a:gd name="connsiteX112" fmla="*/ 2447925 w 2517880"/>
                                    <a:gd name="connsiteY112" fmla="*/ 744855 h 2514600"/>
                                    <a:gd name="connsiteX113" fmla="*/ 2461260 w 2517880"/>
                                    <a:gd name="connsiteY113" fmla="*/ 751522 h 2514600"/>
                                    <a:gd name="connsiteX114" fmla="*/ 2489835 w 2517880"/>
                                    <a:gd name="connsiteY114" fmla="*/ 850582 h 2514600"/>
                                    <a:gd name="connsiteX115" fmla="*/ 2507932 w 2517880"/>
                                    <a:gd name="connsiteY115" fmla="*/ 943927 h 2514600"/>
                                    <a:gd name="connsiteX116" fmla="*/ 2516505 w 2517880"/>
                                    <a:gd name="connsiteY116" fmla="*/ 1029652 h 2514600"/>
                                    <a:gd name="connsiteX117" fmla="*/ 2517457 w 2517880"/>
                                    <a:gd name="connsiteY117" fmla="*/ 1068705 h 2514600"/>
                                    <a:gd name="connsiteX118" fmla="*/ 2517457 w 2517880"/>
                                    <a:gd name="connsiteY118" fmla="*/ 1105852 h 2514600"/>
                                    <a:gd name="connsiteX119" fmla="*/ 2512695 w 2517880"/>
                                    <a:gd name="connsiteY119" fmla="*/ 1171575 h 2514600"/>
                                    <a:gd name="connsiteX120" fmla="*/ 2504123 w 2517880"/>
                                    <a:gd name="connsiteY120" fmla="*/ 1224915 h 2514600"/>
                                    <a:gd name="connsiteX121" fmla="*/ 2495340 w 2517880"/>
                                    <a:gd name="connsiteY121" fmla="*/ 1253522 h 2514600"/>
                                    <a:gd name="connsiteX122" fmla="*/ 2497455 w 2517880"/>
                                    <a:gd name="connsiteY122" fmla="*/ 1295400 h 2514600"/>
                                    <a:gd name="connsiteX123" fmla="*/ 2053779 w 2517880"/>
                                    <a:gd name="connsiteY123" fmla="*/ 2236194 h 2514600"/>
                                    <a:gd name="connsiteX124" fmla="*/ 2050729 w 2517880"/>
                                    <a:gd name="connsiteY124" fmla="*/ 2238475 h 2514600"/>
                                    <a:gd name="connsiteX125" fmla="*/ 2048828 w 2517880"/>
                                    <a:gd name="connsiteY125" fmla="*/ 2240280 h 2514600"/>
                                    <a:gd name="connsiteX126" fmla="*/ 1835468 w 2517880"/>
                                    <a:gd name="connsiteY126" fmla="*/ 2390775 h 2514600"/>
                                    <a:gd name="connsiteX127" fmla="*/ 1784152 w 2517880"/>
                                    <a:gd name="connsiteY127" fmla="*/ 2405658 h 2514600"/>
                                    <a:gd name="connsiteX128" fmla="*/ 1774926 w 2517880"/>
                                    <a:gd name="connsiteY128" fmla="*/ 2408142 h 2514600"/>
                                    <a:gd name="connsiteX129" fmla="*/ 1752823 w 2517880"/>
                                    <a:gd name="connsiteY129" fmla="*/ 2418789 h 2514600"/>
                                    <a:gd name="connsiteX130" fmla="*/ 1278255 w 2517880"/>
                                    <a:gd name="connsiteY130" fmla="*/ 2514600 h 2514600"/>
                                    <a:gd name="connsiteX131" fmla="*/ 915702 w 2517880"/>
                                    <a:gd name="connsiteY131" fmla="*/ 2459787 h 2514600"/>
                                    <a:gd name="connsiteX132" fmla="*/ 831186 w 2517880"/>
                                    <a:gd name="connsiteY132" fmla="*/ 2428854 h 2514600"/>
                                    <a:gd name="connsiteX133" fmla="*/ 821055 w 2517880"/>
                                    <a:gd name="connsiteY133" fmla="*/ 2426017 h 2514600"/>
                                    <a:gd name="connsiteX134" fmla="*/ 787718 w 2517880"/>
                                    <a:gd name="connsiteY134" fmla="*/ 2413635 h 2514600"/>
                                    <a:gd name="connsiteX135" fmla="*/ 647700 w 2517880"/>
                                    <a:gd name="connsiteY135" fmla="*/ 2347912 h 2514600"/>
                                    <a:gd name="connsiteX136" fmla="*/ 603885 w 2517880"/>
                                    <a:gd name="connsiteY136" fmla="*/ 2315527 h 2514600"/>
                                    <a:gd name="connsiteX137" fmla="*/ 552450 w 2517880"/>
                                    <a:gd name="connsiteY137" fmla="*/ 2278380 h 2514600"/>
                                    <a:gd name="connsiteX138" fmla="*/ 499110 w 2517880"/>
                                    <a:gd name="connsiteY138" fmla="*/ 2237422 h 2514600"/>
                                    <a:gd name="connsiteX139" fmla="*/ 451485 w 2517880"/>
                                    <a:gd name="connsiteY139" fmla="*/ 2196465 h 2514600"/>
                                    <a:gd name="connsiteX140" fmla="*/ 411480 w 2517880"/>
                                    <a:gd name="connsiteY140" fmla="*/ 2171700 h 2514600"/>
                                    <a:gd name="connsiteX141" fmla="*/ 461963 w 2517880"/>
                                    <a:gd name="connsiteY141" fmla="*/ 2219325 h 2514600"/>
                                    <a:gd name="connsiteX142" fmla="*/ 514350 w 2517880"/>
                                    <a:gd name="connsiteY142" fmla="*/ 2266950 h 2514600"/>
                                    <a:gd name="connsiteX143" fmla="*/ 485775 w 2517880"/>
                                    <a:gd name="connsiteY143" fmla="*/ 2251710 h 2514600"/>
                                    <a:gd name="connsiteX144" fmla="*/ 445770 w 2517880"/>
                                    <a:gd name="connsiteY144" fmla="*/ 2215515 h 2514600"/>
                                    <a:gd name="connsiteX145" fmla="*/ 401003 w 2517880"/>
                                    <a:gd name="connsiteY145" fmla="*/ 2167890 h 2514600"/>
                                    <a:gd name="connsiteX146" fmla="*/ 378143 w 2517880"/>
                                    <a:gd name="connsiteY146" fmla="*/ 2142172 h 2514600"/>
                                    <a:gd name="connsiteX147" fmla="*/ 355283 w 2517880"/>
                                    <a:gd name="connsiteY147" fmla="*/ 2116455 h 2514600"/>
                                    <a:gd name="connsiteX148" fmla="*/ 392430 w 2517880"/>
                                    <a:gd name="connsiteY148" fmla="*/ 2145030 h 2514600"/>
                                    <a:gd name="connsiteX149" fmla="*/ 319326 w 2517880"/>
                                    <a:gd name="connsiteY149" fmla="*/ 2055971 h 2514600"/>
                                    <a:gd name="connsiteX150" fmla="*/ 282887 w 2517880"/>
                                    <a:gd name="connsiteY150" fmla="*/ 1997944 h 2514600"/>
                                    <a:gd name="connsiteX151" fmla="*/ 267275 w 2517880"/>
                                    <a:gd name="connsiteY151" fmla="*/ 1977066 h 2514600"/>
                                    <a:gd name="connsiteX152" fmla="*/ 206206 w 2517880"/>
                                    <a:gd name="connsiteY152" fmla="*/ 1876543 h 2514600"/>
                                    <a:gd name="connsiteX153" fmla="*/ 160874 w 2517880"/>
                                    <a:gd name="connsiteY153" fmla="*/ 1782439 h 2514600"/>
                                    <a:gd name="connsiteX154" fmla="*/ 188595 w 2517880"/>
                                    <a:gd name="connsiteY154" fmla="*/ 1867852 h 2514600"/>
                                    <a:gd name="connsiteX155" fmla="*/ 94298 w 2517880"/>
                                    <a:gd name="connsiteY155" fmla="*/ 1623060 h 2514600"/>
                                    <a:gd name="connsiteX156" fmla="*/ 48578 w 2517880"/>
                                    <a:gd name="connsiteY156" fmla="*/ 1397317 h 2514600"/>
                                    <a:gd name="connsiteX157" fmla="*/ 57150 w 2517880"/>
                                    <a:gd name="connsiteY157" fmla="*/ 1489710 h 2514600"/>
                                    <a:gd name="connsiteX158" fmla="*/ 65723 w 2517880"/>
                                    <a:gd name="connsiteY158" fmla="*/ 1538287 h 2514600"/>
                                    <a:gd name="connsiteX159" fmla="*/ 76200 w 2517880"/>
                                    <a:gd name="connsiteY159" fmla="*/ 1584007 h 2514600"/>
                                    <a:gd name="connsiteX160" fmla="*/ 93345 w 2517880"/>
                                    <a:gd name="connsiteY160" fmla="*/ 1687830 h 2514600"/>
                                    <a:gd name="connsiteX161" fmla="*/ 80010 w 2517880"/>
                                    <a:gd name="connsiteY161" fmla="*/ 1665922 h 2514600"/>
                                    <a:gd name="connsiteX162" fmla="*/ 62865 w 2517880"/>
                                    <a:gd name="connsiteY162" fmla="*/ 1614487 h 2514600"/>
                                    <a:gd name="connsiteX163" fmla="*/ 48578 w 2517880"/>
                                    <a:gd name="connsiteY163" fmla="*/ 1551622 h 2514600"/>
                                    <a:gd name="connsiteX164" fmla="*/ 45720 w 2517880"/>
                                    <a:gd name="connsiteY164" fmla="*/ 1489710 h 2514600"/>
                                    <a:gd name="connsiteX165" fmla="*/ 35243 w 2517880"/>
                                    <a:gd name="connsiteY165" fmla="*/ 1299210 h 2514600"/>
                                    <a:gd name="connsiteX166" fmla="*/ 35243 w 2517880"/>
                                    <a:gd name="connsiteY166" fmla="*/ 1254442 h 2514600"/>
                                    <a:gd name="connsiteX167" fmla="*/ 35243 w 2517880"/>
                                    <a:gd name="connsiteY167" fmla="*/ 1232535 h 2514600"/>
                                    <a:gd name="connsiteX168" fmla="*/ 36195 w 2517880"/>
                                    <a:gd name="connsiteY168" fmla="*/ 1210627 h 2514600"/>
                                    <a:gd name="connsiteX169" fmla="*/ 38100 w 2517880"/>
                                    <a:gd name="connsiteY169" fmla="*/ 1166812 h 2514600"/>
                                    <a:gd name="connsiteX170" fmla="*/ 41910 w 2517880"/>
                                    <a:gd name="connsiteY170" fmla="*/ 1123950 h 2514600"/>
                                    <a:gd name="connsiteX171" fmla="*/ 43815 w 2517880"/>
                                    <a:gd name="connsiteY171" fmla="*/ 1102995 h 2514600"/>
                                    <a:gd name="connsiteX172" fmla="*/ 46673 w 2517880"/>
                                    <a:gd name="connsiteY172" fmla="*/ 1082040 h 2514600"/>
                                    <a:gd name="connsiteX173" fmla="*/ 53340 w 2517880"/>
                                    <a:gd name="connsiteY173" fmla="*/ 1040130 h 2514600"/>
                                    <a:gd name="connsiteX174" fmla="*/ 72390 w 2517880"/>
                                    <a:gd name="connsiteY174" fmla="*/ 957262 h 2514600"/>
                                    <a:gd name="connsiteX175" fmla="*/ 140018 w 2517880"/>
                                    <a:gd name="connsiteY175" fmla="*/ 799147 h 2514600"/>
                                    <a:gd name="connsiteX176" fmla="*/ 173355 w 2517880"/>
                                    <a:gd name="connsiteY176" fmla="*/ 780574 h 2514600"/>
                                    <a:gd name="connsiteX177" fmla="*/ 175420 w 2517880"/>
                                    <a:gd name="connsiteY177" fmla="*/ 778164 h 2514600"/>
                                    <a:gd name="connsiteX178" fmla="*/ 206206 w 2517880"/>
                                    <a:gd name="connsiteY178" fmla="*/ 714257 h 2514600"/>
                                    <a:gd name="connsiteX179" fmla="*/ 258734 w 2517880"/>
                                    <a:gd name="connsiteY179" fmla="*/ 634160 h 2514600"/>
                                    <a:gd name="connsiteX180" fmla="*/ 251460 w 2517880"/>
                                    <a:gd name="connsiteY180" fmla="*/ 641985 h 2514600"/>
                                    <a:gd name="connsiteX181" fmla="*/ 231457 w 2517880"/>
                                    <a:gd name="connsiteY181" fmla="*/ 658177 h 2514600"/>
                                    <a:gd name="connsiteX182" fmla="*/ 262890 w 2517880"/>
                                    <a:gd name="connsiteY182" fmla="*/ 597217 h 2514600"/>
                                    <a:gd name="connsiteX183" fmla="*/ 213360 w 2517880"/>
                                    <a:gd name="connsiteY183" fmla="*/ 670560 h 2514600"/>
                                    <a:gd name="connsiteX184" fmla="*/ 187642 w 2517880"/>
                                    <a:gd name="connsiteY184" fmla="*/ 706755 h 2514600"/>
                                    <a:gd name="connsiteX185" fmla="*/ 210502 w 2517880"/>
                                    <a:gd name="connsiteY185" fmla="*/ 647700 h 2514600"/>
                                    <a:gd name="connsiteX186" fmla="*/ 240030 w 2517880"/>
                                    <a:gd name="connsiteY186" fmla="*/ 597217 h 2514600"/>
                                    <a:gd name="connsiteX187" fmla="*/ 274320 w 2517880"/>
                                    <a:gd name="connsiteY187" fmla="*/ 546735 h 2514600"/>
                                    <a:gd name="connsiteX188" fmla="*/ 321945 w 2517880"/>
                                    <a:gd name="connsiteY188" fmla="*/ 480060 h 2514600"/>
                                    <a:gd name="connsiteX189" fmla="*/ 316230 w 2517880"/>
                                    <a:gd name="connsiteY189" fmla="*/ 480060 h 2514600"/>
                                    <a:gd name="connsiteX190" fmla="*/ 301942 w 2517880"/>
                                    <a:gd name="connsiteY190" fmla="*/ 491490 h 2514600"/>
                                    <a:gd name="connsiteX191" fmla="*/ 280035 w 2517880"/>
                                    <a:gd name="connsiteY191" fmla="*/ 513397 h 2514600"/>
                                    <a:gd name="connsiteX192" fmla="*/ 172402 w 2517880"/>
                                    <a:gd name="connsiteY192" fmla="*/ 670560 h 2514600"/>
                                    <a:gd name="connsiteX193" fmla="*/ 151447 w 2517880"/>
                                    <a:gd name="connsiteY193" fmla="*/ 712470 h 2514600"/>
                                    <a:gd name="connsiteX194" fmla="*/ 132397 w 2517880"/>
                                    <a:gd name="connsiteY194" fmla="*/ 751522 h 2514600"/>
                                    <a:gd name="connsiteX195" fmla="*/ 100012 w 2517880"/>
                                    <a:gd name="connsiteY195" fmla="*/ 814387 h 2514600"/>
                                    <a:gd name="connsiteX196" fmla="*/ 92392 w 2517880"/>
                                    <a:gd name="connsiteY196" fmla="*/ 801052 h 2514600"/>
                                    <a:gd name="connsiteX197" fmla="*/ 103822 w 2517880"/>
                                    <a:gd name="connsiteY197" fmla="*/ 765810 h 2514600"/>
                                    <a:gd name="connsiteX198" fmla="*/ 123825 w 2517880"/>
                                    <a:gd name="connsiteY198" fmla="*/ 719137 h 2514600"/>
                                    <a:gd name="connsiteX199" fmla="*/ 180975 w 2517880"/>
                                    <a:gd name="connsiteY199" fmla="*/ 612457 h 2514600"/>
                                    <a:gd name="connsiteX200" fmla="*/ 213360 w 2517880"/>
                                    <a:gd name="connsiteY200" fmla="*/ 563880 h 2514600"/>
                                    <a:gd name="connsiteX201" fmla="*/ 241935 w 2517880"/>
                                    <a:gd name="connsiteY201" fmla="*/ 523875 h 2514600"/>
                                    <a:gd name="connsiteX202" fmla="*/ 273367 w 2517880"/>
                                    <a:gd name="connsiteY202" fmla="*/ 483870 h 2514600"/>
                                    <a:gd name="connsiteX203" fmla="*/ 293370 w 2517880"/>
                                    <a:gd name="connsiteY203" fmla="*/ 461010 h 2514600"/>
                                    <a:gd name="connsiteX204" fmla="*/ 313372 w 2517880"/>
                                    <a:gd name="connsiteY204" fmla="*/ 439102 h 2514600"/>
                                    <a:gd name="connsiteX205" fmla="*/ 347662 w 2517880"/>
                                    <a:gd name="connsiteY205" fmla="*/ 406717 h 2514600"/>
                                    <a:gd name="connsiteX206" fmla="*/ 360045 w 2517880"/>
                                    <a:gd name="connsiteY206" fmla="*/ 401955 h 2514600"/>
                                    <a:gd name="connsiteX207" fmla="*/ 500062 w 2517880"/>
                                    <a:gd name="connsiteY207" fmla="*/ 269557 h 2514600"/>
                                    <a:gd name="connsiteX208" fmla="*/ 537210 w 2517880"/>
                                    <a:gd name="connsiteY208" fmla="*/ 244792 h 2514600"/>
                                    <a:gd name="connsiteX209" fmla="*/ 575310 w 2517880"/>
                                    <a:gd name="connsiteY209" fmla="*/ 221932 h 2514600"/>
                                    <a:gd name="connsiteX210" fmla="*/ 613410 w 2517880"/>
                                    <a:gd name="connsiteY210" fmla="*/ 200977 h 2514600"/>
                                    <a:gd name="connsiteX211" fmla="*/ 652462 w 2517880"/>
                                    <a:gd name="connsiteY211" fmla="*/ 181927 h 2514600"/>
                                    <a:gd name="connsiteX212" fmla="*/ 671512 w 2517880"/>
                                    <a:gd name="connsiteY212" fmla="*/ 172402 h 2514600"/>
                                    <a:gd name="connsiteX213" fmla="*/ 691515 w 2517880"/>
                                    <a:gd name="connsiteY213" fmla="*/ 163830 h 2514600"/>
                                    <a:gd name="connsiteX214" fmla="*/ 730567 w 2517880"/>
                                    <a:gd name="connsiteY214" fmla="*/ 147637 h 2514600"/>
                                    <a:gd name="connsiteX215" fmla="*/ 810577 w 2517880"/>
                                    <a:gd name="connsiteY215" fmla="*/ 118110 h 2514600"/>
                                    <a:gd name="connsiteX216" fmla="*/ 979170 w 2517880"/>
                                    <a:gd name="connsiteY216" fmla="*/ 60960 h 2514600"/>
                                    <a:gd name="connsiteX217" fmla="*/ 1031557 w 2517880"/>
                                    <a:gd name="connsiteY217" fmla="*/ 54292 h 2514600"/>
                                    <a:gd name="connsiteX218" fmla="*/ 1074420 w 2517880"/>
                                    <a:gd name="connsiteY218" fmla="*/ 52387 h 2514600"/>
                                    <a:gd name="connsiteX219" fmla="*/ 1122045 w 2517880"/>
                                    <a:gd name="connsiteY219" fmla="*/ 50482 h 2514600"/>
                                    <a:gd name="connsiteX220" fmla="*/ 1189672 w 2517880"/>
                                    <a:gd name="connsiteY220" fmla="*/ 45720 h 2514600"/>
                                    <a:gd name="connsiteX221" fmla="*/ 1208722 w 2517880"/>
                                    <a:gd name="connsiteY221" fmla="*/ 35242 h 2514600"/>
                                    <a:gd name="connsiteX222" fmla="*/ 1246822 w 2517880"/>
                                    <a:gd name="connsiteY222" fmla="*/ 32385 h 2514600"/>
                                    <a:gd name="connsiteX223" fmla="*/ 1295400 w 2517880"/>
                                    <a:gd name="connsiteY223" fmla="*/ 31432 h 2514600"/>
                                    <a:gd name="connsiteX224" fmla="*/ 1276350 w 2517880"/>
                                    <a:gd name="connsiteY224" fmla="*/ 0 h 2514600"/>
                                    <a:gd name="connsiteX225" fmla="*/ 1536383 w 2517880"/>
                                    <a:gd name="connsiteY225" fmla="*/ 31432 h 2514600"/>
                                    <a:gd name="connsiteX226" fmla="*/ 1465898 w 2517880"/>
                                    <a:gd name="connsiteY226" fmla="*/ 27622 h 2514600"/>
                                    <a:gd name="connsiteX227" fmla="*/ 1380173 w 2517880"/>
                                    <a:gd name="connsiteY227" fmla="*/ 19050 h 2514600"/>
                                    <a:gd name="connsiteX228" fmla="*/ 1336358 w 2517880"/>
                                    <a:gd name="connsiteY228" fmla="*/ 18097 h 2514600"/>
                                    <a:gd name="connsiteX229" fmla="*/ 1292543 w 2517880"/>
                                    <a:gd name="connsiteY229" fmla="*/ 19050 h 2514600"/>
                                    <a:gd name="connsiteX230" fmla="*/ 1248728 w 2517880"/>
                                    <a:gd name="connsiteY230" fmla="*/ 20955 h 2514600"/>
                                    <a:gd name="connsiteX231" fmla="*/ 1204913 w 2517880"/>
                                    <a:gd name="connsiteY231" fmla="*/ 23812 h 2514600"/>
                                    <a:gd name="connsiteX232" fmla="*/ 1119188 w 2517880"/>
                                    <a:gd name="connsiteY232" fmla="*/ 32385 h 2514600"/>
                                    <a:gd name="connsiteX233" fmla="*/ 1086803 w 2517880"/>
                                    <a:gd name="connsiteY233" fmla="*/ 33337 h 2514600"/>
                                    <a:gd name="connsiteX234" fmla="*/ 1057275 w 2517880"/>
                                    <a:gd name="connsiteY234" fmla="*/ 36195 h 2514600"/>
                                    <a:gd name="connsiteX235" fmla="*/ 1009650 w 2517880"/>
                                    <a:gd name="connsiteY235" fmla="*/ 42862 h 2514600"/>
                                    <a:gd name="connsiteX236" fmla="*/ 997268 w 2517880"/>
                                    <a:gd name="connsiteY236" fmla="*/ 35242 h 2514600"/>
                                    <a:gd name="connsiteX237" fmla="*/ 1276350 w 2517880"/>
                                    <a:gd name="connsiteY237" fmla="*/ 0 h 2514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</a:cxnLst>
                                  <a:rect l="l" t="t" r="r" b="b"/>
                                  <a:pathLst>
                                    <a:path w="2517880" h="2514600">
                                      <a:moveTo>
                                        <a:pt x="741998" y="2445067"/>
                                      </a:moveTo>
                                      <a:cubicBezTo>
                                        <a:pt x="756285" y="2449829"/>
                                        <a:pt x="770573" y="2454592"/>
                                        <a:pt x="786765" y="2462212"/>
                                      </a:cubicBezTo>
                                      <a:cubicBezTo>
                                        <a:pt x="803910" y="2467927"/>
                                        <a:pt x="822008" y="2476499"/>
                                        <a:pt x="846773" y="2486977"/>
                                      </a:cubicBezTo>
                                      <a:cubicBezTo>
                                        <a:pt x="837248" y="2485072"/>
                                        <a:pt x="827723" y="2483167"/>
                                        <a:pt x="818198" y="2482214"/>
                                      </a:cubicBezTo>
                                      <a:cubicBezTo>
                                        <a:pt x="808673" y="2479357"/>
                                        <a:pt x="799148" y="2474594"/>
                                        <a:pt x="786765" y="2468879"/>
                                      </a:cubicBezTo>
                                      <a:cubicBezTo>
                                        <a:pt x="774383" y="2461259"/>
                                        <a:pt x="760095" y="2452687"/>
                                        <a:pt x="741998" y="2445067"/>
                                      </a:cubicBezTo>
                                      <a:close/>
                                      <a:moveTo>
                                        <a:pt x="628649" y="2345888"/>
                                      </a:moveTo>
                                      <a:cubicBezTo>
                                        <a:pt x="630554" y="2346484"/>
                                        <a:pt x="633888" y="2348389"/>
                                        <a:pt x="639127" y="2351722"/>
                                      </a:cubicBezTo>
                                      <a:cubicBezTo>
                                        <a:pt x="661035" y="2362200"/>
                                        <a:pt x="669607" y="2368867"/>
                                        <a:pt x="675322" y="2374582"/>
                                      </a:cubicBezTo>
                                      <a:cubicBezTo>
                                        <a:pt x="681990" y="2380297"/>
                                        <a:pt x="684847" y="2386012"/>
                                        <a:pt x="698182" y="2394585"/>
                                      </a:cubicBezTo>
                                      <a:cubicBezTo>
                                        <a:pt x="688657" y="2392680"/>
                                        <a:pt x="662940" y="2375535"/>
                                        <a:pt x="644842" y="2363152"/>
                                      </a:cubicBezTo>
                                      <a:cubicBezTo>
                                        <a:pt x="635317" y="2356485"/>
                                        <a:pt x="628649" y="2350770"/>
                                        <a:pt x="626745" y="2347912"/>
                                      </a:cubicBezTo>
                                      <a:cubicBezTo>
                                        <a:pt x="626269" y="2346007"/>
                                        <a:pt x="626745" y="2345293"/>
                                        <a:pt x="628649" y="2345888"/>
                                      </a:cubicBezTo>
                                      <a:close/>
                                      <a:moveTo>
                                        <a:pt x="541973" y="2310765"/>
                                      </a:moveTo>
                                      <a:lnTo>
                                        <a:pt x="575310" y="2334577"/>
                                      </a:lnTo>
                                      <a:lnTo>
                                        <a:pt x="609600" y="2356485"/>
                                      </a:lnTo>
                                      <a:cubicBezTo>
                                        <a:pt x="630555" y="2371725"/>
                                        <a:pt x="635318" y="2375535"/>
                                        <a:pt x="632460" y="2374582"/>
                                      </a:cubicBezTo>
                                      <a:cubicBezTo>
                                        <a:pt x="628650" y="2374582"/>
                                        <a:pt x="617220" y="2368867"/>
                                        <a:pt x="605790" y="2363152"/>
                                      </a:cubicBezTo>
                                      <a:cubicBezTo>
                                        <a:pt x="583883" y="2352675"/>
                                        <a:pt x="563880" y="2342197"/>
                                        <a:pt x="615315" y="2376487"/>
                                      </a:cubicBezTo>
                                      <a:lnTo>
                                        <a:pt x="584835" y="2357437"/>
                                      </a:lnTo>
                                      <a:lnTo>
                                        <a:pt x="569595" y="2347912"/>
                                      </a:lnTo>
                                      <a:lnTo>
                                        <a:pt x="554355" y="2338387"/>
                                      </a:lnTo>
                                      <a:close/>
                                      <a:moveTo>
                                        <a:pt x="261809" y="2061771"/>
                                      </a:moveTo>
                                      <a:lnTo>
                                        <a:pt x="277178" y="2083117"/>
                                      </a:lnTo>
                                      <a:cubicBezTo>
                                        <a:pt x="270511" y="2075497"/>
                                        <a:pt x="266522" y="2070437"/>
                                        <a:pt x="264200" y="2066984"/>
                                      </a:cubicBezTo>
                                      <a:close/>
                                      <a:moveTo>
                                        <a:pt x="218093" y="1904151"/>
                                      </a:moveTo>
                                      <a:cubicBezTo>
                                        <a:pt x="221040" y="1904821"/>
                                        <a:pt x="226933" y="1915000"/>
                                        <a:pt x="233363" y="1927859"/>
                                      </a:cubicBezTo>
                                      <a:cubicBezTo>
                                        <a:pt x="242888" y="1944052"/>
                                        <a:pt x="253365" y="1964054"/>
                                        <a:pt x="259080" y="1972627"/>
                                      </a:cubicBezTo>
                                      <a:cubicBezTo>
                                        <a:pt x="264795" y="1985009"/>
                                        <a:pt x="272415" y="1996439"/>
                                        <a:pt x="279083" y="2008822"/>
                                      </a:cubicBezTo>
                                      <a:cubicBezTo>
                                        <a:pt x="273368" y="2001202"/>
                                        <a:pt x="266700" y="1992629"/>
                                        <a:pt x="260033" y="1985009"/>
                                      </a:cubicBezTo>
                                      <a:cubicBezTo>
                                        <a:pt x="253365" y="1976437"/>
                                        <a:pt x="247650" y="1966912"/>
                                        <a:pt x="241935" y="1958339"/>
                                      </a:cubicBezTo>
                                      <a:cubicBezTo>
                                        <a:pt x="236220" y="1949767"/>
                                        <a:pt x="230505" y="1940242"/>
                                        <a:pt x="225743" y="1931669"/>
                                      </a:cubicBezTo>
                                      <a:cubicBezTo>
                                        <a:pt x="222885" y="1923097"/>
                                        <a:pt x="219075" y="1914524"/>
                                        <a:pt x="216218" y="1906904"/>
                                      </a:cubicBezTo>
                                      <a:cubicBezTo>
                                        <a:pt x="216456" y="1904761"/>
                                        <a:pt x="217111" y="1903928"/>
                                        <a:pt x="218093" y="1904151"/>
                                      </a:cubicBezTo>
                                      <a:close/>
                                      <a:moveTo>
                                        <a:pt x="151448" y="1838325"/>
                                      </a:moveTo>
                                      <a:cubicBezTo>
                                        <a:pt x="160020" y="1853565"/>
                                        <a:pt x="170498" y="1874520"/>
                                        <a:pt x="181928" y="1897380"/>
                                      </a:cubicBezTo>
                                      <a:cubicBezTo>
                                        <a:pt x="194310" y="1919287"/>
                                        <a:pt x="206693" y="1944052"/>
                                        <a:pt x="219075" y="1965960"/>
                                      </a:cubicBezTo>
                                      <a:cubicBezTo>
                                        <a:pt x="225743" y="1977390"/>
                                        <a:pt x="231458" y="1987867"/>
                                        <a:pt x="236220" y="1997392"/>
                                      </a:cubicBezTo>
                                      <a:cubicBezTo>
                                        <a:pt x="241935" y="2006917"/>
                                        <a:pt x="246698" y="2015490"/>
                                        <a:pt x="250508" y="2024062"/>
                                      </a:cubicBezTo>
                                      <a:cubicBezTo>
                                        <a:pt x="258128" y="2039302"/>
                                        <a:pt x="262890" y="2050732"/>
                                        <a:pt x="260985" y="2053590"/>
                                      </a:cubicBezTo>
                                      <a:cubicBezTo>
                                        <a:pt x="263843" y="2058353"/>
                                        <a:pt x="261223" y="2058114"/>
                                        <a:pt x="261224" y="2060496"/>
                                      </a:cubicBezTo>
                                      <a:lnTo>
                                        <a:pt x="261809" y="2061771"/>
                                      </a:lnTo>
                                      <a:lnTo>
                                        <a:pt x="260033" y="2059305"/>
                                      </a:lnTo>
                                      <a:cubicBezTo>
                                        <a:pt x="254318" y="2049780"/>
                                        <a:pt x="246698" y="2039302"/>
                                        <a:pt x="240030" y="2027872"/>
                                      </a:cubicBezTo>
                                      <a:cubicBezTo>
                                        <a:pt x="224790" y="2005965"/>
                                        <a:pt x="210503" y="1979295"/>
                                        <a:pt x="196215" y="1954530"/>
                                      </a:cubicBezTo>
                                      <a:cubicBezTo>
                                        <a:pt x="189548" y="1942147"/>
                                        <a:pt x="182880" y="1928812"/>
                                        <a:pt x="177165" y="1917382"/>
                                      </a:cubicBezTo>
                                      <a:cubicBezTo>
                                        <a:pt x="171450" y="1905000"/>
                                        <a:pt x="166688" y="1894522"/>
                                        <a:pt x="162878" y="1884045"/>
                                      </a:cubicBezTo>
                                      <a:cubicBezTo>
                                        <a:pt x="155258" y="1862137"/>
                                        <a:pt x="150495" y="1845945"/>
                                        <a:pt x="151448" y="1838325"/>
                                      </a:cubicBezTo>
                                      <a:close/>
                                      <a:moveTo>
                                        <a:pt x="13335" y="1144905"/>
                                      </a:moveTo>
                                      <a:cubicBezTo>
                                        <a:pt x="7620" y="1201102"/>
                                        <a:pt x="7620" y="1236345"/>
                                        <a:pt x="9525" y="1261110"/>
                                      </a:cubicBezTo>
                                      <a:cubicBezTo>
                                        <a:pt x="10477" y="1273492"/>
                                        <a:pt x="11430" y="1283017"/>
                                        <a:pt x="13335" y="1291590"/>
                                      </a:cubicBezTo>
                                      <a:cubicBezTo>
                                        <a:pt x="14287" y="1300162"/>
                                        <a:pt x="17145" y="1306830"/>
                                        <a:pt x="18097" y="1313497"/>
                                      </a:cubicBezTo>
                                      <a:cubicBezTo>
                                        <a:pt x="25717" y="1340167"/>
                                        <a:pt x="28575" y="1365885"/>
                                        <a:pt x="40957" y="1471612"/>
                                      </a:cubicBezTo>
                                      <a:cubicBezTo>
                                        <a:pt x="38100" y="1464945"/>
                                        <a:pt x="35242" y="1466850"/>
                                        <a:pt x="34290" y="1474470"/>
                                      </a:cubicBezTo>
                                      <a:cubicBezTo>
                                        <a:pt x="32385" y="1482090"/>
                                        <a:pt x="33337" y="1494472"/>
                                        <a:pt x="34290" y="1510665"/>
                                      </a:cubicBezTo>
                                      <a:cubicBezTo>
                                        <a:pt x="36195" y="1543050"/>
                                        <a:pt x="43815" y="1586865"/>
                                        <a:pt x="52387" y="1622107"/>
                                      </a:cubicBezTo>
                                      <a:cubicBezTo>
                                        <a:pt x="75247" y="1687830"/>
                                        <a:pt x="100965" y="1767840"/>
                                        <a:pt x="126682" y="1823085"/>
                                      </a:cubicBezTo>
                                      <a:cubicBezTo>
                                        <a:pt x="141922" y="1862137"/>
                                        <a:pt x="128587" y="1862137"/>
                                        <a:pt x="95250" y="1786890"/>
                                      </a:cubicBezTo>
                                      <a:cubicBezTo>
                                        <a:pt x="88582" y="1762125"/>
                                        <a:pt x="79057" y="1737360"/>
                                        <a:pt x="72390" y="1711642"/>
                                      </a:cubicBezTo>
                                      <a:cubicBezTo>
                                        <a:pt x="68580" y="1698307"/>
                                        <a:pt x="64770" y="1685925"/>
                                        <a:pt x="60960" y="1672590"/>
                                      </a:cubicBezTo>
                                      <a:cubicBezTo>
                                        <a:pt x="57150" y="1659255"/>
                                        <a:pt x="53340" y="1645920"/>
                                        <a:pt x="50482" y="1632585"/>
                                      </a:cubicBezTo>
                                      <a:cubicBezTo>
                                        <a:pt x="48577" y="1625917"/>
                                        <a:pt x="46672" y="1619250"/>
                                        <a:pt x="44767" y="1612582"/>
                                      </a:cubicBezTo>
                                      <a:cubicBezTo>
                                        <a:pt x="42862" y="1605915"/>
                                        <a:pt x="41910" y="1599247"/>
                                        <a:pt x="40005" y="1592580"/>
                                      </a:cubicBezTo>
                                      <a:cubicBezTo>
                                        <a:pt x="36195" y="1579245"/>
                                        <a:pt x="33337" y="1564957"/>
                                        <a:pt x="29527" y="1551622"/>
                                      </a:cubicBezTo>
                                      <a:cubicBezTo>
                                        <a:pt x="26670" y="1537335"/>
                                        <a:pt x="23812" y="1524000"/>
                                        <a:pt x="20955" y="1509712"/>
                                      </a:cubicBezTo>
                                      <a:cubicBezTo>
                                        <a:pt x="20002" y="1503045"/>
                                        <a:pt x="18097" y="1495425"/>
                                        <a:pt x="17145" y="1488757"/>
                                      </a:cubicBezTo>
                                      <a:lnTo>
                                        <a:pt x="14287" y="1467802"/>
                                      </a:lnTo>
                                      <a:cubicBezTo>
                                        <a:pt x="12382" y="1453515"/>
                                        <a:pt x="10477" y="1439227"/>
                                        <a:pt x="7620" y="1425892"/>
                                      </a:cubicBezTo>
                                      <a:cubicBezTo>
                                        <a:pt x="6667" y="1411605"/>
                                        <a:pt x="4762" y="1397317"/>
                                        <a:pt x="3810" y="1383982"/>
                                      </a:cubicBezTo>
                                      <a:cubicBezTo>
                                        <a:pt x="2857" y="1377315"/>
                                        <a:pt x="2857" y="1369695"/>
                                        <a:pt x="1905" y="1363027"/>
                                      </a:cubicBezTo>
                                      <a:cubicBezTo>
                                        <a:pt x="1905" y="1356360"/>
                                        <a:pt x="952" y="1348740"/>
                                        <a:pt x="952" y="1342072"/>
                                      </a:cubicBezTo>
                                      <a:cubicBezTo>
                                        <a:pt x="952" y="1327785"/>
                                        <a:pt x="0" y="1314450"/>
                                        <a:pt x="0" y="1301115"/>
                                      </a:cubicBezTo>
                                      <a:cubicBezTo>
                                        <a:pt x="0" y="1287780"/>
                                        <a:pt x="952" y="1274445"/>
                                        <a:pt x="952" y="1261110"/>
                                      </a:cubicBezTo>
                                      <a:cubicBezTo>
                                        <a:pt x="1905" y="1247775"/>
                                        <a:pt x="1905" y="1234440"/>
                                        <a:pt x="3810" y="1222057"/>
                                      </a:cubicBezTo>
                                      <a:cubicBezTo>
                                        <a:pt x="5715" y="1208722"/>
                                        <a:pt x="6667" y="1196340"/>
                                        <a:pt x="8572" y="1183957"/>
                                      </a:cubicBezTo>
                                      <a:cubicBezTo>
                                        <a:pt x="9525" y="1177290"/>
                                        <a:pt x="10477" y="1171575"/>
                                        <a:pt x="11430" y="1165860"/>
                                      </a:cubicBezTo>
                                      <a:cubicBezTo>
                                        <a:pt x="10477" y="1156335"/>
                                        <a:pt x="12382" y="1150620"/>
                                        <a:pt x="13335" y="1144905"/>
                                      </a:cubicBezTo>
                                      <a:close/>
                                      <a:moveTo>
                                        <a:pt x="902970" y="67627"/>
                                      </a:moveTo>
                                      <a:cubicBezTo>
                                        <a:pt x="908685" y="69532"/>
                                        <a:pt x="902017" y="73342"/>
                                        <a:pt x="878205" y="85724"/>
                                      </a:cubicBezTo>
                                      <a:cubicBezTo>
                                        <a:pt x="863917" y="91439"/>
                                        <a:pt x="846772" y="96202"/>
                                        <a:pt x="829627" y="102869"/>
                                      </a:cubicBezTo>
                                      <a:cubicBezTo>
                                        <a:pt x="812482" y="109537"/>
                                        <a:pt x="795337" y="115252"/>
                                        <a:pt x="780097" y="120967"/>
                                      </a:cubicBezTo>
                                      <a:cubicBezTo>
                                        <a:pt x="750570" y="132397"/>
                                        <a:pt x="729615" y="138112"/>
                                        <a:pt x="735330" y="130492"/>
                                      </a:cubicBezTo>
                                      <a:lnTo>
                                        <a:pt x="721995" y="130492"/>
                                      </a:lnTo>
                                      <a:cubicBezTo>
                                        <a:pt x="734377" y="125729"/>
                                        <a:pt x="755332" y="115252"/>
                                        <a:pt x="780097" y="105727"/>
                                      </a:cubicBezTo>
                                      <a:cubicBezTo>
                                        <a:pt x="792480" y="100964"/>
                                        <a:pt x="804862" y="96202"/>
                                        <a:pt x="818197" y="91439"/>
                                      </a:cubicBezTo>
                                      <a:cubicBezTo>
                                        <a:pt x="824865" y="89534"/>
                                        <a:pt x="830580" y="86677"/>
                                        <a:pt x="837247" y="84772"/>
                                      </a:cubicBezTo>
                                      <a:cubicBezTo>
                                        <a:pt x="843915" y="82867"/>
                                        <a:pt x="849630" y="80962"/>
                                        <a:pt x="855345" y="79057"/>
                                      </a:cubicBezTo>
                                      <a:cubicBezTo>
                                        <a:pt x="878205" y="72389"/>
                                        <a:pt x="896302" y="67627"/>
                                        <a:pt x="902970" y="67627"/>
                                      </a:cubicBezTo>
                                      <a:close/>
                                      <a:moveTo>
                                        <a:pt x="1618298" y="56197"/>
                                      </a:moveTo>
                                      <a:cubicBezTo>
                                        <a:pt x="1634490" y="60007"/>
                                        <a:pt x="1651635" y="62864"/>
                                        <a:pt x="1667828" y="66674"/>
                                      </a:cubicBezTo>
                                      <a:lnTo>
                                        <a:pt x="1717358" y="80009"/>
                                      </a:lnTo>
                                      <a:cubicBezTo>
                                        <a:pt x="1724025" y="83819"/>
                                        <a:pt x="1730693" y="88582"/>
                                        <a:pt x="1737360" y="92392"/>
                                      </a:cubicBezTo>
                                      <a:cubicBezTo>
                                        <a:pt x="1723073" y="87629"/>
                                        <a:pt x="1703070" y="83819"/>
                                        <a:pt x="1682115" y="77152"/>
                                      </a:cubicBezTo>
                                      <a:cubicBezTo>
                                        <a:pt x="1661160" y="70484"/>
                                        <a:pt x="1638300" y="63817"/>
                                        <a:pt x="1618298" y="56197"/>
                                      </a:cubicBezTo>
                                      <a:close/>
                                      <a:moveTo>
                                        <a:pt x="1295400" y="31432"/>
                                      </a:moveTo>
                                      <a:cubicBezTo>
                                        <a:pt x="1312545" y="32385"/>
                                        <a:pt x="1331595" y="32385"/>
                                        <a:pt x="1349692" y="33337"/>
                                      </a:cubicBezTo>
                                      <a:cubicBezTo>
                                        <a:pt x="1368742" y="34290"/>
                                        <a:pt x="1386840" y="36195"/>
                                        <a:pt x="1403985" y="37147"/>
                                      </a:cubicBezTo>
                                      <a:cubicBezTo>
                                        <a:pt x="1439227" y="40957"/>
                                        <a:pt x="1469707" y="44767"/>
                                        <a:pt x="1489710" y="46672"/>
                                      </a:cubicBezTo>
                                      <a:cubicBezTo>
                                        <a:pt x="1580197" y="60960"/>
                                        <a:pt x="1676400" y="87630"/>
                                        <a:pt x="1763077" y="123825"/>
                                      </a:cubicBezTo>
                                      <a:cubicBezTo>
                                        <a:pt x="1849755" y="160020"/>
                                        <a:pt x="1925955" y="203835"/>
                                        <a:pt x="1980247" y="243840"/>
                                      </a:cubicBezTo>
                                      <a:cubicBezTo>
                                        <a:pt x="1995487" y="253365"/>
                                        <a:pt x="2011680" y="264795"/>
                                        <a:pt x="2027872" y="275272"/>
                                      </a:cubicBezTo>
                                      <a:cubicBezTo>
                                        <a:pt x="2044065" y="285750"/>
                                        <a:pt x="2058352" y="296227"/>
                                        <a:pt x="2069782" y="302895"/>
                                      </a:cubicBezTo>
                                      <a:cubicBezTo>
                                        <a:pt x="2091690" y="317182"/>
                                        <a:pt x="2098357" y="319087"/>
                                        <a:pt x="2066925" y="291465"/>
                                      </a:cubicBezTo>
                                      <a:cubicBezTo>
                                        <a:pt x="2107882" y="322897"/>
                                        <a:pt x="2140267" y="359092"/>
                                        <a:pt x="2170747" y="393382"/>
                                      </a:cubicBezTo>
                                      <a:cubicBezTo>
                                        <a:pt x="2185987" y="410527"/>
                                        <a:pt x="2201228" y="427672"/>
                                        <a:pt x="2216467" y="442912"/>
                                      </a:cubicBezTo>
                                      <a:cubicBezTo>
                                        <a:pt x="2231707" y="459105"/>
                                        <a:pt x="2247900" y="474345"/>
                                        <a:pt x="2265045" y="487680"/>
                                      </a:cubicBezTo>
                                      <a:cubicBezTo>
                                        <a:pt x="2247900" y="465772"/>
                                        <a:pt x="2233612" y="448627"/>
                                        <a:pt x="2223135" y="435292"/>
                                      </a:cubicBezTo>
                                      <a:cubicBezTo>
                                        <a:pt x="2211705" y="421957"/>
                                        <a:pt x="2203132" y="412432"/>
                                        <a:pt x="2195512" y="402907"/>
                                      </a:cubicBezTo>
                                      <a:cubicBezTo>
                                        <a:pt x="2191703" y="398145"/>
                                        <a:pt x="2187892" y="394335"/>
                                        <a:pt x="2184082" y="389572"/>
                                      </a:cubicBezTo>
                                      <a:cubicBezTo>
                                        <a:pt x="2180273" y="384810"/>
                                        <a:pt x="2176462" y="381000"/>
                                        <a:pt x="2172652" y="376237"/>
                                      </a:cubicBezTo>
                                      <a:cubicBezTo>
                                        <a:pt x="2165032" y="367665"/>
                                        <a:pt x="2155507" y="357187"/>
                                        <a:pt x="2142172" y="343852"/>
                                      </a:cubicBezTo>
                                      <a:cubicBezTo>
                                        <a:pt x="2207895" y="390525"/>
                                        <a:pt x="2270760" y="457200"/>
                                        <a:pt x="2323148" y="529590"/>
                                      </a:cubicBezTo>
                                      <a:cubicBezTo>
                                        <a:pt x="2375535" y="601980"/>
                                        <a:pt x="2416492" y="679132"/>
                                        <a:pt x="2447925" y="744855"/>
                                      </a:cubicBezTo>
                                      <a:cubicBezTo>
                                        <a:pt x="2448877" y="743902"/>
                                        <a:pt x="2451735" y="749617"/>
                                        <a:pt x="2461260" y="751522"/>
                                      </a:cubicBezTo>
                                      <a:cubicBezTo>
                                        <a:pt x="2472690" y="784860"/>
                                        <a:pt x="2481263" y="818197"/>
                                        <a:pt x="2489835" y="850582"/>
                                      </a:cubicBezTo>
                                      <a:cubicBezTo>
                                        <a:pt x="2497455" y="882967"/>
                                        <a:pt x="2504123" y="913447"/>
                                        <a:pt x="2507932" y="943927"/>
                                      </a:cubicBezTo>
                                      <a:cubicBezTo>
                                        <a:pt x="2512695" y="973455"/>
                                        <a:pt x="2514600" y="1002982"/>
                                        <a:pt x="2516505" y="1029652"/>
                                      </a:cubicBezTo>
                                      <a:cubicBezTo>
                                        <a:pt x="2517457" y="1042987"/>
                                        <a:pt x="2517457" y="1056322"/>
                                        <a:pt x="2517457" y="1068705"/>
                                      </a:cubicBezTo>
                                      <a:cubicBezTo>
                                        <a:pt x="2517457" y="1082040"/>
                                        <a:pt x="2518410" y="1094422"/>
                                        <a:pt x="2517457" y="1105852"/>
                                      </a:cubicBezTo>
                                      <a:cubicBezTo>
                                        <a:pt x="2516505" y="1129665"/>
                                        <a:pt x="2515552" y="1151572"/>
                                        <a:pt x="2512695" y="1171575"/>
                                      </a:cubicBezTo>
                                      <a:cubicBezTo>
                                        <a:pt x="2509838" y="1191577"/>
                                        <a:pt x="2506980" y="1209675"/>
                                        <a:pt x="2504123" y="1224915"/>
                                      </a:cubicBezTo>
                                      <a:lnTo>
                                        <a:pt x="2495340" y="1253522"/>
                                      </a:lnTo>
                                      <a:lnTo>
                                        <a:pt x="2497455" y="1295400"/>
                                      </a:lnTo>
                                      <a:cubicBezTo>
                                        <a:pt x="2497455" y="1674157"/>
                                        <a:pt x="2324743" y="2012575"/>
                                        <a:pt x="2053779" y="2236194"/>
                                      </a:cubicBezTo>
                                      <a:lnTo>
                                        <a:pt x="2050729" y="2238475"/>
                                      </a:lnTo>
                                      <a:lnTo>
                                        <a:pt x="2048828" y="2240280"/>
                                      </a:lnTo>
                                      <a:cubicBezTo>
                                        <a:pt x="1981200" y="2297430"/>
                                        <a:pt x="1908810" y="2347912"/>
                                        <a:pt x="1835468" y="2390775"/>
                                      </a:cubicBezTo>
                                      <a:cubicBezTo>
                                        <a:pt x="1828324" y="2390775"/>
                                        <a:pt x="1804035" y="2399348"/>
                                        <a:pt x="1784152" y="2405658"/>
                                      </a:cubicBezTo>
                                      <a:lnTo>
                                        <a:pt x="1774926" y="2408142"/>
                                      </a:lnTo>
                                      <a:lnTo>
                                        <a:pt x="1752823" y="2418789"/>
                                      </a:lnTo>
                                      <a:cubicBezTo>
                                        <a:pt x="1606960" y="2480484"/>
                                        <a:pt x="1446591" y="2514600"/>
                                        <a:pt x="1278255" y="2514600"/>
                                      </a:cubicBezTo>
                                      <a:cubicBezTo>
                                        <a:pt x="1152003" y="2514600"/>
                                        <a:pt x="1030232" y="2495410"/>
                                        <a:pt x="915702" y="2459787"/>
                                      </a:cubicBezTo>
                                      <a:lnTo>
                                        <a:pt x="831186" y="2428854"/>
                                      </a:lnTo>
                                      <a:lnTo>
                                        <a:pt x="821055" y="2426017"/>
                                      </a:lnTo>
                                      <a:cubicBezTo>
                                        <a:pt x="811530" y="2423160"/>
                                        <a:pt x="800100" y="2419350"/>
                                        <a:pt x="787718" y="2413635"/>
                                      </a:cubicBezTo>
                                      <a:cubicBezTo>
                                        <a:pt x="738188" y="2395537"/>
                                        <a:pt x="678180" y="2361247"/>
                                        <a:pt x="647700" y="2347912"/>
                                      </a:cubicBezTo>
                                      <a:cubicBezTo>
                                        <a:pt x="635318" y="2338387"/>
                                        <a:pt x="621030" y="2326957"/>
                                        <a:pt x="603885" y="2315527"/>
                                      </a:cubicBezTo>
                                      <a:cubicBezTo>
                                        <a:pt x="587693" y="2304097"/>
                                        <a:pt x="570548" y="2290762"/>
                                        <a:pt x="552450" y="2278380"/>
                                      </a:cubicBezTo>
                                      <a:cubicBezTo>
                                        <a:pt x="534353" y="2265045"/>
                                        <a:pt x="517208" y="2250757"/>
                                        <a:pt x="499110" y="2237422"/>
                                      </a:cubicBezTo>
                                      <a:cubicBezTo>
                                        <a:pt x="481965" y="2223135"/>
                                        <a:pt x="465773" y="2209800"/>
                                        <a:pt x="451485" y="2196465"/>
                                      </a:cubicBezTo>
                                      <a:cubicBezTo>
                                        <a:pt x="442913" y="2192655"/>
                                        <a:pt x="406718" y="2160270"/>
                                        <a:pt x="411480" y="2171700"/>
                                      </a:cubicBezTo>
                                      <a:cubicBezTo>
                                        <a:pt x="433388" y="2190750"/>
                                        <a:pt x="447675" y="2205990"/>
                                        <a:pt x="461963" y="2219325"/>
                                      </a:cubicBezTo>
                                      <a:cubicBezTo>
                                        <a:pt x="476250" y="2233612"/>
                                        <a:pt x="490538" y="2247900"/>
                                        <a:pt x="514350" y="2266950"/>
                                      </a:cubicBezTo>
                                      <a:cubicBezTo>
                                        <a:pt x="507683" y="2265997"/>
                                        <a:pt x="497205" y="2260282"/>
                                        <a:pt x="485775" y="2251710"/>
                                      </a:cubicBezTo>
                                      <a:cubicBezTo>
                                        <a:pt x="474345" y="2242185"/>
                                        <a:pt x="461010" y="2229802"/>
                                        <a:pt x="445770" y="2215515"/>
                                      </a:cubicBezTo>
                                      <a:cubicBezTo>
                                        <a:pt x="431483" y="2201227"/>
                                        <a:pt x="416243" y="2184082"/>
                                        <a:pt x="401003" y="2167890"/>
                                      </a:cubicBezTo>
                                      <a:cubicBezTo>
                                        <a:pt x="393383" y="2159317"/>
                                        <a:pt x="385763" y="2150745"/>
                                        <a:pt x="378143" y="2142172"/>
                                      </a:cubicBezTo>
                                      <a:cubicBezTo>
                                        <a:pt x="370523" y="2133600"/>
                                        <a:pt x="362903" y="2125027"/>
                                        <a:pt x="355283" y="2116455"/>
                                      </a:cubicBezTo>
                                      <a:cubicBezTo>
                                        <a:pt x="367665" y="2126932"/>
                                        <a:pt x="380048" y="2135505"/>
                                        <a:pt x="392430" y="2145030"/>
                                      </a:cubicBezTo>
                                      <a:cubicBezTo>
                                        <a:pt x="366713" y="2118360"/>
                                        <a:pt x="342186" y="2088118"/>
                                        <a:pt x="319326" y="2055971"/>
                                      </a:cubicBezTo>
                                      <a:lnTo>
                                        <a:pt x="282887" y="1997944"/>
                                      </a:lnTo>
                                      <a:lnTo>
                                        <a:pt x="267275" y="1977066"/>
                                      </a:lnTo>
                                      <a:cubicBezTo>
                                        <a:pt x="245366" y="1944635"/>
                                        <a:pt x="224975" y="1911093"/>
                                        <a:pt x="206206" y="1876543"/>
                                      </a:cubicBezTo>
                                      <a:lnTo>
                                        <a:pt x="160874" y="1782439"/>
                                      </a:lnTo>
                                      <a:lnTo>
                                        <a:pt x="188595" y="1867852"/>
                                      </a:lnTo>
                                      <a:cubicBezTo>
                                        <a:pt x="146685" y="1795462"/>
                                        <a:pt x="115253" y="1707832"/>
                                        <a:pt x="94298" y="1623060"/>
                                      </a:cubicBezTo>
                                      <a:cubicBezTo>
                                        <a:pt x="72390" y="1538287"/>
                                        <a:pt x="61913" y="1457325"/>
                                        <a:pt x="48578" y="1397317"/>
                                      </a:cubicBezTo>
                                      <a:cubicBezTo>
                                        <a:pt x="48578" y="1424940"/>
                                        <a:pt x="53340" y="1457325"/>
                                        <a:pt x="57150" y="1489710"/>
                                      </a:cubicBezTo>
                                      <a:cubicBezTo>
                                        <a:pt x="60008" y="1505902"/>
                                        <a:pt x="62865" y="1522095"/>
                                        <a:pt x="65723" y="1538287"/>
                                      </a:cubicBezTo>
                                      <a:cubicBezTo>
                                        <a:pt x="68580" y="1554480"/>
                                        <a:pt x="72390" y="1569720"/>
                                        <a:pt x="76200" y="1584007"/>
                                      </a:cubicBezTo>
                                      <a:cubicBezTo>
                                        <a:pt x="89535" y="1642110"/>
                                        <a:pt x="102870" y="1685925"/>
                                        <a:pt x="93345" y="1687830"/>
                                      </a:cubicBezTo>
                                      <a:cubicBezTo>
                                        <a:pt x="90488" y="1686877"/>
                                        <a:pt x="85725" y="1679257"/>
                                        <a:pt x="80010" y="1665922"/>
                                      </a:cubicBezTo>
                                      <a:cubicBezTo>
                                        <a:pt x="75248" y="1652587"/>
                                        <a:pt x="68580" y="1634490"/>
                                        <a:pt x="62865" y="1614487"/>
                                      </a:cubicBezTo>
                                      <a:cubicBezTo>
                                        <a:pt x="58103" y="1594485"/>
                                        <a:pt x="53340" y="1572577"/>
                                        <a:pt x="48578" y="1551622"/>
                                      </a:cubicBezTo>
                                      <a:cubicBezTo>
                                        <a:pt x="50483" y="1524952"/>
                                        <a:pt x="47625" y="1505902"/>
                                        <a:pt x="45720" y="1489710"/>
                                      </a:cubicBezTo>
                                      <a:cubicBezTo>
                                        <a:pt x="40005" y="1422082"/>
                                        <a:pt x="36195" y="1359217"/>
                                        <a:pt x="35243" y="1299210"/>
                                      </a:cubicBezTo>
                                      <a:cubicBezTo>
                                        <a:pt x="35243" y="1283970"/>
                                        <a:pt x="35243" y="1268730"/>
                                        <a:pt x="35243" y="1254442"/>
                                      </a:cubicBezTo>
                                      <a:cubicBezTo>
                                        <a:pt x="35243" y="1246822"/>
                                        <a:pt x="35243" y="1239202"/>
                                        <a:pt x="35243" y="1232535"/>
                                      </a:cubicBezTo>
                                      <a:cubicBezTo>
                                        <a:pt x="35243" y="1224915"/>
                                        <a:pt x="36195" y="1218247"/>
                                        <a:pt x="36195" y="1210627"/>
                                      </a:cubicBezTo>
                                      <a:cubicBezTo>
                                        <a:pt x="37148" y="1196340"/>
                                        <a:pt x="37148" y="1181100"/>
                                        <a:pt x="38100" y="1166812"/>
                                      </a:cubicBezTo>
                                      <a:cubicBezTo>
                                        <a:pt x="39053" y="1152525"/>
                                        <a:pt x="40958" y="1138237"/>
                                        <a:pt x="41910" y="1123950"/>
                                      </a:cubicBezTo>
                                      <a:cubicBezTo>
                                        <a:pt x="42863" y="1117282"/>
                                        <a:pt x="42863" y="1109662"/>
                                        <a:pt x="43815" y="1102995"/>
                                      </a:cubicBezTo>
                                      <a:lnTo>
                                        <a:pt x="46673" y="1082040"/>
                                      </a:lnTo>
                                      <a:cubicBezTo>
                                        <a:pt x="48578" y="1067752"/>
                                        <a:pt x="50483" y="1053465"/>
                                        <a:pt x="53340" y="1040130"/>
                                      </a:cubicBezTo>
                                      <a:cubicBezTo>
                                        <a:pt x="59055" y="1012507"/>
                                        <a:pt x="64770" y="984885"/>
                                        <a:pt x="72390" y="957262"/>
                                      </a:cubicBezTo>
                                      <a:cubicBezTo>
                                        <a:pt x="88583" y="902017"/>
                                        <a:pt x="110490" y="849630"/>
                                        <a:pt x="140018" y="799147"/>
                                      </a:cubicBezTo>
                                      <a:cubicBezTo>
                                        <a:pt x="143352" y="808672"/>
                                        <a:pt x="155496" y="799862"/>
                                        <a:pt x="173355" y="780574"/>
                                      </a:cubicBezTo>
                                      <a:lnTo>
                                        <a:pt x="175420" y="778164"/>
                                      </a:lnTo>
                                      <a:lnTo>
                                        <a:pt x="206206" y="714257"/>
                                      </a:lnTo>
                                      <a:lnTo>
                                        <a:pt x="258734" y="634160"/>
                                      </a:lnTo>
                                      <a:lnTo>
                                        <a:pt x="251460" y="641985"/>
                                      </a:lnTo>
                                      <a:cubicBezTo>
                                        <a:pt x="240982" y="652462"/>
                                        <a:pt x="232410" y="661987"/>
                                        <a:pt x="231457" y="658177"/>
                                      </a:cubicBezTo>
                                      <a:cubicBezTo>
                                        <a:pt x="231457" y="654367"/>
                                        <a:pt x="239077" y="637222"/>
                                        <a:pt x="262890" y="597217"/>
                                      </a:cubicBezTo>
                                      <a:cubicBezTo>
                                        <a:pt x="240982" y="635317"/>
                                        <a:pt x="224790" y="655320"/>
                                        <a:pt x="213360" y="670560"/>
                                      </a:cubicBezTo>
                                      <a:cubicBezTo>
                                        <a:pt x="201930" y="684847"/>
                                        <a:pt x="193357" y="693420"/>
                                        <a:pt x="187642" y="706755"/>
                                      </a:cubicBezTo>
                                      <a:cubicBezTo>
                                        <a:pt x="182880" y="702945"/>
                                        <a:pt x="194310" y="679132"/>
                                        <a:pt x="210502" y="647700"/>
                                      </a:cubicBezTo>
                                      <a:cubicBezTo>
                                        <a:pt x="219075" y="632460"/>
                                        <a:pt x="229552" y="615315"/>
                                        <a:pt x="240030" y="597217"/>
                                      </a:cubicBezTo>
                                      <a:cubicBezTo>
                                        <a:pt x="251460" y="580072"/>
                                        <a:pt x="263842" y="562927"/>
                                        <a:pt x="274320" y="546735"/>
                                      </a:cubicBezTo>
                                      <a:cubicBezTo>
                                        <a:pt x="297180" y="515302"/>
                                        <a:pt x="316230" y="488632"/>
                                        <a:pt x="321945" y="480060"/>
                                      </a:cubicBezTo>
                                      <a:cubicBezTo>
                                        <a:pt x="323850" y="475297"/>
                                        <a:pt x="322897" y="475297"/>
                                        <a:pt x="316230" y="480060"/>
                                      </a:cubicBezTo>
                                      <a:cubicBezTo>
                                        <a:pt x="312420" y="481965"/>
                                        <a:pt x="307657" y="485775"/>
                                        <a:pt x="301942" y="491490"/>
                                      </a:cubicBezTo>
                                      <a:cubicBezTo>
                                        <a:pt x="296227" y="497205"/>
                                        <a:pt x="288607" y="503872"/>
                                        <a:pt x="280035" y="513397"/>
                                      </a:cubicBezTo>
                                      <a:cubicBezTo>
                                        <a:pt x="238125" y="555307"/>
                                        <a:pt x="200977" y="614362"/>
                                        <a:pt x="172402" y="670560"/>
                                      </a:cubicBezTo>
                                      <a:cubicBezTo>
                                        <a:pt x="164782" y="684847"/>
                                        <a:pt x="158115" y="699135"/>
                                        <a:pt x="151447" y="712470"/>
                                      </a:cubicBezTo>
                                      <a:cubicBezTo>
                                        <a:pt x="144780" y="726757"/>
                                        <a:pt x="138112" y="739140"/>
                                        <a:pt x="132397" y="751522"/>
                                      </a:cubicBezTo>
                                      <a:cubicBezTo>
                                        <a:pt x="121920" y="776287"/>
                                        <a:pt x="109537" y="797242"/>
                                        <a:pt x="100012" y="814387"/>
                                      </a:cubicBezTo>
                                      <a:cubicBezTo>
                                        <a:pt x="89535" y="825817"/>
                                        <a:pt x="87630" y="819150"/>
                                        <a:pt x="92392" y="801052"/>
                                      </a:cubicBezTo>
                                      <a:cubicBezTo>
                                        <a:pt x="94297" y="791527"/>
                                        <a:pt x="99060" y="780097"/>
                                        <a:pt x="103822" y="765810"/>
                                      </a:cubicBezTo>
                                      <a:cubicBezTo>
                                        <a:pt x="109537" y="752475"/>
                                        <a:pt x="115252" y="736282"/>
                                        <a:pt x="123825" y="719137"/>
                                      </a:cubicBezTo>
                                      <a:cubicBezTo>
                                        <a:pt x="139065" y="684847"/>
                                        <a:pt x="160020" y="646747"/>
                                        <a:pt x="180975" y="612457"/>
                                      </a:cubicBezTo>
                                      <a:cubicBezTo>
                                        <a:pt x="192405" y="596265"/>
                                        <a:pt x="202882" y="579120"/>
                                        <a:pt x="213360" y="563880"/>
                                      </a:cubicBezTo>
                                      <a:cubicBezTo>
                                        <a:pt x="223837" y="549592"/>
                                        <a:pt x="233362" y="535305"/>
                                        <a:pt x="241935" y="523875"/>
                                      </a:cubicBezTo>
                                      <a:cubicBezTo>
                                        <a:pt x="249555" y="513397"/>
                                        <a:pt x="260985" y="499110"/>
                                        <a:pt x="273367" y="483870"/>
                                      </a:cubicBezTo>
                                      <a:cubicBezTo>
                                        <a:pt x="280035" y="476250"/>
                                        <a:pt x="286702" y="468630"/>
                                        <a:pt x="293370" y="461010"/>
                                      </a:cubicBezTo>
                                      <a:cubicBezTo>
                                        <a:pt x="300037" y="453390"/>
                                        <a:pt x="306705" y="445770"/>
                                        <a:pt x="313372" y="439102"/>
                                      </a:cubicBezTo>
                                      <a:cubicBezTo>
                                        <a:pt x="326707" y="424815"/>
                                        <a:pt x="339090" y="414337"/>
                                        <a:pt x="347662" y="406717"/>
                                      </a:cubicBezTo>
                                      <a:cubicBezTo>
                                        <a:pt x="356235" y="399097"/>
                                        <a:pt x="360997" y="397192"/>
                                        <a:pt x="360045" y="401955"/>
                                      </a:cubicBezTo>
                                      <a:cubicBezTo>
                                        <a:pt x="402907" y="349567"/>
                                        <a:pt x="450532" y="305752"/>
                                        <a:pt x="500062" y="269557"/>
                                      </a:cubicBezTo>
                                      <a:cubicBezTo>
                                        <a:pt x="511492" y="260985"/>
                                        <a:pt x="524827" y="253365"/>
                                        <a:pt x="537210" y="244792"/>
                                      </a:cubicBezTo>
                                      <a:cubicBezTo>
                                        <a:pt x="549592" y="237172"/>
                                        <a:pt x="561975" y="228600"/>
                                        <a:pt x="575310" y="221932"/>
                                      </a:cubicBezTo>
                                      <a:cubicBezTo>
                                        <a:pt x="587692" y="215265"/>
                                        <a:pt x="601027" y="207645"/>
                                        <a:pt x="613410" y="200977"/>
                                      </a:cubicBezTo>
                                      <a:cubicBezTo>
                                        <a:pt x="626745" y="194310"/>
                                        <a:pt x="639127" y="187642"/>
                                        <a:pt x="652462" y="181927"/>
                                      </a:cubicBezTo>
                                      <a:lnTo>
                                        <a:pt x="671512" y="172402"/>
                                      </a:lnTo>
                                      <a:lnTo>
                                        <a:pt x="691515" y="163830"/>
                                      </a:lnTo>
                                      <a:cubicBezTo>
                                        <a:pt x="703897" y="158115"/>
                                        <a:pt x="717232" y="152400"/>
                                        <a:pt x="730567" y="147637"/>
                                      </a:cubicBezTo>
                                      <a:cubicBezTo>
                                        <a:pt x="757237" y="138112"/>
                                        <a:pt x="782955" y="126682"/>
                                        <a:pt x="810577" y="118110"/>
                                      </a:cubicBezTo>
                                      <a:cubicBezTo>
                                        <a:pt x="864870" y="98107"/>
                                        <a:pt x="920115" y="80962"/>
                                        <a:pt x="979170" y="60960"/>
                                      </a:cubicBezTo>
                                      <a:cubicBezTo>
                                        <a:pt x="1000125" y="58102"/>
                                        <a:pt x="1016317" y="55245"/>
                                        <a:pt x="1031557" y="54292"/>
                                      </a:cubicBezTo>
                                      <a:cubicBezTo>
                                        <a:pt x="1046797" y="53340"/>
                                        <a:pt x="1060132" y="53340"/>
                                        <a:pt x="1074420" y="52387"/>
                                      </a:cubicBezTo>
                                      <a:cubicBezTo>
                                        <a:pt x="1088707" y="51435"/>
                                        <a:pt x="1103947" y="51435"/>
                                        <a:pt x="1122045" y="50482"/>
                                      </a:cubicBezTo>
                                      <a:cubicBezTo>
                                        <a:pt x="1140142" y="49530"/>
                                        <a:pt x="1162050" y="47625"/>
                                        <a:pt x="1189672" y="45720"/>
                                      </a:cubicBezTo>
                                      <a:cubicBezTo>
                                        <a:pt x="1180147" y="41910"/>
                                        <a:pt x="1188720" y="38100"/>
                                        <a:pt x="1208722" y="35242"/>
                                      </a:cubicBezTo>
                                      <a:cubicBezTo>
                                        <a:pt x="1219200" y="34290"/>
                                        <a:pt x="1232535" y="33337"/>
                                        <a:pt x="1246822" y="32385"/>
                                      </a:cubicBezTo>
                                      <a:cubicBezTo>
                                        <a:pt x="1261110" y="31432"/>
                                        <a:pt x="1278255" y="30480"/>
                                        <a:pt x="1295400" y="31432"/>
                                      </a:cubicBezTo>
                                      <a:close/>
                                      <a:moveTo>
                                        <a:pt x="1276350" y="0"/>
                                      </a:moveTo>
                                      <a:cubicBezTo>
                                        <a:pt x="1375410" y="0"/>
                                        <a:pt x="1469708" y="15240"/>
                                        <a:pt x="1536383" y="31432"/>
                                      </a:cubicBezTo>
                                      <a:cubicBezTo>
                                        <a:pt x="1512570" y="30480"/>
                                        <a:pt x="1488758" y="28575"/>
                                        <a:pt x="1465898" y="27622"/>
                                      </a:cubicBezTo>
                                      <a:cubicBezTo>
                                        <a:pt x="1438275" y="23812"/>
                                        <a:pt x="1409700" y="20002"/>
                                        <a:pt x="1380173" y="19050"/>
                                      </a:cubicBezTo>
                                      <a:cubicBezTo>
                                        <a:pt x="1365885" y="19050"/>
                                        <a:pt x="1350645" y="18097"/>
                                        <a:pt x="1336358" y="18097"/>
                                      </a:cubicBezTo>
                                      <a:cubicBezTo>
                                        <a:pt x="1322070" y="19050"/>
                                        <a:pt x="1306830" y="19050"/>
                                        <a:pt x="1292543" y="19050"/>
                                      </a:cubicBezTo>
                                      <a:cubicBezTo>
                                        <a:pt x="1278255" y="19050"/>
                                        <a:pt x="1263015" y="20002"/>
                                        <a:pt x="1248728" y="20955"/>
                                      </a:cubicBezTo>
                                      <a:cubicBezTo>
                                        <a:pt x="1233488" y="21907"/>
                                        <a:pt x="1219200" y="21907"/>
                                        <a:pt x="1204913" y="23812"/>
                                      </a:cubicBezTo>
                                      <a:cubicBezTo>
                                        <a:pt x="1176338" y="27622"/>
                                        <a:pt x="1147763" y="28575"/>
                                        <a:pt x="1119188" y="32385"/>
                                      </a:cubicBezTo>
                                      <a:cubicBezTo>
                                        <a:pt x="1107758" y="32385"/>
                                        <a:pt x="1097280" y="32385"/>
                                        <a:pt x="1086803" y="33337"/>
                                      </a:cubicBezTo>
                                      <a:cubicBezTo>
                                        <a:pt x="1076325" y="33337"/>
                                        <a:pt x="1066800" y="35242"/>
                                        <a:pt x="1057275" y="36195"/>
                                      </a:cubicBezTo>
                                      <a:cubicBezTo>
                                        <a:pt x="1038225" y="39052"/>
                                        <a:pt x="1022033" y="40005"/>
                                        <a:pt x="1009650" y="42862"/>
                                      </a:cubicBezTo>
                                      <a:cubicBezTo>
                                        <a:pt x="984885" y="47625"/>
                                        <a:pt x="976313" y="47625"/>
                                        <a:pt x="997268" y="35242"/>
                                      </a:cubicBezTo>
                                      <a:cubicBezTo>
                                        <a:pt x="1076325" y="14287"/>
                                        <a:pt x="1178243" y="0"/>
                                        <a:pt x="12763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2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58" name="Picture 28" descr="Phone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8382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384CF1F" id="Group 56" o:spid="_x0000_s1026" alt="phone icon" style="position:absolute;margin-left:-.4pt;margin-top:45.95pt;width:26.6pt;height:26.55pt;z-index:251679744;mso-width-relative:margin;mso-height-relative:margin" coordsize="337820,3371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al7oOjQAAF4JAQAOAAAAZHJzL2Uyb0RvYy54bWyknVuPG8mR798PcL5D&#10;ox8PsBbrXhRGs9j1rI0D+OwO9gLYjxRFqRvubjbIntF4P/35RV6KEUlKFekF7JGoqsisjPxHZNwy&#10;84d//O356e7Xw+n8eHz5cN/8bnN/d3jZHz89vnz5cP9f//mHf5jv785vu5dPu6fjy+HD/d8O5/t/&#10;/PF//68fvr6+P7THh+PTp8PpjkZezu+/vn64f3h7e33/7t15/3B43p1/d3w9vPDw8/H0vHvj5+nL&#10;u0+n3Vdaf356124247uvx9On19Nxfzif+def4sP7H0P7nz8f9m//9vnz+fB29/Thnm97C/89hf9+&#10;lP+++/GH3fsvp93rw+M+fcbu7/iK593jC50uTf20e9vd/XJ6vGrq+XF/Op6Pn99+tz8+vzt+/vy4&#10;P4QxMJpmU4zmj6fjL69hLF/ef/3yurAJ1hZ8+rub3f/rr388vf7H688nOPH19Qu8CL9kLL99Pj3L&#10;n3zl3W+BZX9bWHb47e1uzz923TS3MHbPI/7ezENk6f4Bvl9R7R/+5bt073Kn78ynfH0FHOfL+M//&#10;s/H/x8Pu9RDYen7P+H8+3T1++nA/TPd3L7tnMPqH0+EgiHt/F968a8ZWBiVfwevCK+HK+fVPx/1f&#10;z3cvx98/7F6+HP7p/ArakAF5l+9XL8uPcyL7+5m6MGf3fv/L+e2Ph2OYnd2vfzq/RRh/4m8BhJ/S&#10;SPbHl5fz49vhz8zQ5+cnkP1/3t1NfbPdzndf79qhmeY5y0BJ8xdN0/b9sBmnuwch6sfNt4j+3OiO&#10;5nEah/WONE3bj23btOsdtaqjuR+nqVvvSNO0/TxuJ8eIOt1RMzce1mkaOmJE/fqIetXR5GSdpoF1&#10;8zxt1zsadEdOMGgaNxhG1dHYzmO/XZ8jTdN2/TDP8/qIEN0F3mO3bdppvSNN03aIQutAHavZpaNp&#10;6KBZlSNN03YTQ3J0tNUdbecGmtWONE3bbeloWGddo8V87Pu5d/RkiNpu7JrBMaZGC/rYjrBifVCG&#10;CEBMzK5jVFrUvdBrNJEbe40W9gFx8mgiQ9R2zUYU5bpy1eI+AL9m42CgJmo7RMqj9Rot8ONmi8p3&#10;dKWJkKmxdyFQi/zYocY8XWkit1Q1WujHzTBtPV1pIj/YtdiPDXPlAbsmYlQw0LFCNVrwh7mfO09X&#10;moi5mvrO0ZWYeosCHMbtsHV0ZYjcItxqbTEMfTd4utJEgH3uPAxsjeCPzbxxLFSWaDM209Ssi3Cr&#10;tUULyeSwxCzRZu6axjNXRvDHHndpXYRbQ7QZx+3sMF1aI/jCP481poma7aZvBg8DreB3LD6OUWmi&#10;ZttO8+Cwk1oj+MN2M3sYqIlYDNqx9cyVEXzU0uwZlSHabGYMTQcCjeCj1ztPV5oIE3jYICKr61Wn&#10;tUXL0uhRTIao2Q5z13m6MoLfijpbh0Wnifi6Brg7RmW0Bc5h4xDhThMB9hG8O7oy2sIpV50mcstV&#10;pwUfScQSdDDQEKFsu9ZhxnRG8PGoWk9XlggrC2lcR6AW/BZmTI5FpNNEzXYcsH4cXWnBx0xoW4e2&#10;6DQRbvnUbR0i3BnBHzbDxsNAQ7Rp+83o6UoLfoshiEW36oh0hmgzdOjOdQb2RluMTdv2611Zos24&#10;6bejoyst+K1zwe8NkXfB77Xgw0CXurVEm2HbbRxy1WvBZ343nQOBlmjD0jg5YNEbwd+iAx2wKIiG&#10;fuADV0W4N4KPxeQJKVmibYO28IzKCD5uo8c46w3RPPcb3Nr1URnBd6rb3hB51W2vBb/pOs8ibGlY&#10;DLYuAGq53w6sBauqotckDaLY4NOucm/QqsI5JEvTbhuXUhq00MsC7IgsWZqu6Xqo1sekFUW/2Q6e&#10;njRN0yMbnuDIoPVE17ceJ9jQ0FPfT5550mrC25OmwRDBB3HI06C1xNCK27eKPUODHdcShnHMk5H3&#10;dhw9obnBEM1tt/FERiQlsXjbIk8OfW5o8C7H2bP2DlpHTAQPPT1pmmZqGlxMB/u0wIfAkmOiNE0z&#10;Tq1LdEetJIYNYfj1ngxNQzDKFUMdtZJAMkiUrILP0IjcusLCZKIuiGCFRyuv96Rp0Hr05BDdUSuJ&#10;FvB5xqRpmmEQmVpHxKgFvkXxecakaZoBtexRfKNWEiDWE3+2ND0ZFhTzqjIfjbz3WBKOebI04zRv&#10;PNzTOmIaPU7HqEmaHjx4nI5Ri3s3e0LPhqTBO9x6rLDRSLsYHusQNySEhLBj1ydp0goChK/3YyhY&#10;19uNx1ietHpwKFbzftNtsIkcK+Ckxdw3Gk3htr0mLeQ+HBgS/LqWyLtjerSMzwOcXsXBpEmaBsC5&#10;OjJqoek9btNkacZh9sQIJiPiPlPc0nhN8UnL+HbTbjHX1tmnicjdu4RIqwUcJubW0ZEhYmodsbBJ&#10;y/jc4nM6dKohajbkoB0BPkoiLossWthl9BuihmXMUy0xa80wdUPngZ4hQj30Hu09a1mfiIR5EjeG&#10;yN2T1g9u7mmiBvXggd6spZ0UOdH2degZoi3C7gGEFva5A66ejgxRP3lWilnrh3kYSNY6RqSJSB14&#10;VN6sJd2rHgyRUz3MWtIxcxFcR6zSUA2jTOyqyTVr/UAkH1Xk6UlTjVA5NNFW6wfMSATX0ZOhQql4&#10;EihbrR/oZ+o8uXFDtcWZc5iRW60fGnxasTlWFwxDRWjOUwWyNaLuRYShciJiq/VDgw+Dw+QYk6bq&#10;UBAe7mlZl3jPCM/XuaepMAY8CfitFvam32BSe+ZJU1Glif5alaetVhFNP+NiebinqXrkycM9oyMm&#10;rHcqVNa5Z6iI+HhST1st7uQxSYN4utJUbd8R413nX0OR5MWMaFNkfXVYBdmE4+1gYbPRmqIlvYj6&#10;W+ehJcNrmjELVpGBHWVGRtbUE+otyFh7PYG9ZqP1RdtMm8kzZZas21IK4mKjFn4CgiOVpR42arKe&#10;iKonGoGZo9nYjsSoHLJsySgQGj3hHMKopjNqzjx5AEtGDU7rWUyIo+rOSOIPMMQBfU3W47R44rHN&#10;RisCkvH9xgd9TdYBfJ+cGVVA0ejoiRs0G01GXRe1XQ45s2WWRGroz8FGQ9ahrjzLMkEGPWcdAPFU&#10;AFgy4OEKzTa21JKQqU+DGDJyEJjIHjYaDdITa/VYUY2p0ZwGjBuPBmm0KqD2e+urxjNklNe4osHY&#10;aHrOhs20xVpZlzNDtsUFal1oNBqE4C5f6elMk7EGUE/h4qPWBbJTgbpVT2+aDO01T3zk+orWaGVQ&#10;0ZsmI3NJtsA1Nq0N6K2lkNIzNk1GCWBDCbBjbLb8kkWmaR21UYQwFLakGIOMqac3o0b6LT6sw2xs&#10;TLUnyRBWGg8nbREmedbekz1gNGZs0TNYR0lRhzl0E9st1sXNklEa1GwdXmZTlGIi3a2rN6OAsIt7&#10;H0qMKiFb5nKfmSnFSUCCCemxjVujFFCR7F3xcFKTSZZy8o3NKIVpptLUoyZt/We/GYjyeiTAKIVp&#10;Ij43esamyWDkzHrv6c0oBdwFksue3jQZpZlEbh2BMGKAarrZZoPT5dFchiztIHOMzdRnon4mEmLr&#10;4mao2n7AFfIsb6ZCU0qsZ8+sGaqWRN88eGTb1GgSbNn42GgNGcwYTx048Qg1aTCDXZoeNmoqEEJW&#10;zaP/TXHnSNjTE3PBF1Gf6N4iwDcpsnHTwX3PyDQVdu4gye117W9qNaFhR6SnM617WiTGVbdKslSN&#10;rN9upSzKAX1N1cq2GNcqauo1e4rRfGw0KoQ6WZ8/byo2+4bOPCMzVPhBxAE864yp2cTy33p2CzSG&#10;iigAVrUH+qZqEy52LoAYqpZ6oi1k62g0dZtMmKyE6wAxVK0Yup5yO5KOGo2yg8w1Z5oKNhIFcLFR&#10;64KeXfEbz4JmKj4J3LCeudiodQF72Zk1Dxs1FZt7g2PumDOtC9jP1Hp2eRCsVcwnLj+KjevoTOsC&#10;XDxXWhtpNJ2h4zw1uo0p4+xEYDyLp6EiccxS7dgBRLmP/kbsVE91jaWSUvtt71mpTTEne1Zbl5wZ&#10;KtJXE1WMjjkbtF9CFJf/OdBoqLDkRjbLeTrT1kQzbmZyX+saxBaCYgC6MqjNoHVBwzrt8ngLKoTa&#10;5V+bws4t4ViPvWOIqFzr2Ezg4aJWBaKHXX1poqZj24fLkDO1nQP+v0cLGyLkO+Rx1tWHqQgdCY56&#10;9KIhYs8rsumxrAZtSUgNm2tcmqhh2+vGFS02FZ6kBVwhd0NEdhQrzoMNU+NJytdlwxki8tgUbHr8&#10;QFMZKjvePeaAISI7T0TVM1+mNtSLeUPkLg5ltVPKHsvDU+BoifyYN7WeRKBctoAhIsu8xZtz6A1T&#10;Ieruy+iNdujJNXn60haEuy9NRMhQYnKevrQBIaEuFw41EbFAVj4XDrUKkFJEj96w5aUI2OxK1pnS&#10;T7ayumTZEJH0oB7Rgw1TAEr+xlOKgSWvBAV3ESR65suUjUrC3qPnDREJuHbjyoibOlCK3VyRYUPU&#10;0BFBKAcOTSmoc0cDSQbFQ8kIerZINrYWlHXIFV8xVBMevqcoo7HVoBObuTzyZaioyWN7tIeFRgNM&#10;A+XODgPRVJ5OeFSjqy+tAdyW76SpKGth37dnXFptUP0+dR7D15SSjl2Pxezoy5SFxsing4eGakTb&#10;eHYLUQCp0Cv5W1fGzFAR4eYcC8+4jKeCveHZMUT1n/pCvD38Zk9f2lFp2e7nSt/OmmokDeibL60B&#10;xJdyHYdkikrx9SaXh85ZeapAiBiwK7xtqFKAdd2cN5Wl3r3BhMDVF/rnS+uNlpMYXHrDVJeSD6Kq&#10;0oMNrQE6QnUue97UlxKA9Ll6psKUwyJwET2yrLWNuy9TLcoWELxYR1+GioQt23YdPDT1ouTvNq7K&#10;IEM1IJWeIl3OelCIopyFhKFnXJrKLcumZjQcaeGpIDBUbCtzbXRlfvS4qJ7x1KJbKneJyVbrDYze&#10;jau4ylBJnNPl6pl601hLvB4jMkQzbq8ramMLTknm4Pc6+tLKhtCXbExbV4dbrTawy6V41NGXpprw&#10;AVxVXLbmVLaQu/rSaoOSJVnMV8dF5ETB0LtUWqphJI3m4CHn1eq+nKf7WKqwUduh5qme1X1h9nrK&#10;Mi0Vx6JRDOThoTYcWkJEnmRHa8pUyTRJsMcxX1ptUJLJ3pJ1HOJtKW4Qf8XZ8/Sl1QYHKY44N6uY&#10;Jyqv+8K08ZhsGPCKCnvNVdlqqXD0ZCuwg4daA3AwlZxr4xiXppICLJ98aQ1A/Y/Eehx9aSpOT6Xa&#10;0TMurQG8pz2y8UxxPuYuHX2ZktGRigHXuAwVWsR1ni4ZLPWFFANy4q+Dh4ZK9nq1Hn1oCkbBrqsO&#10;mfOH1RcmI2Udh6ZedKRcxRO2QUfrvtC9nugGKUdFNXE6kEsfGiriDaNn/SJvq/pieZXzQ9cxb6go&#10;pnGd60LeVvVFio40v6cvTRXPlHBMl1YAbBcgJO0alyYjJOISZVNeSnU8YVvXuLTeiIeaOMalFQAx&#10;R1YLh72B56Q4H0/LWO/L1og2M5tePbJsyGJM39GXVhtUp3JOlasvTSaxb4/qLepDKU709aX1Bj6A&#10;J2pDlY5ivHuXmiVzblOjPtP0hQLwpBAtmcesMVWh5AFFrTnk2JC5x6SFX/YUUXLv6UuTtSQdXbjQ&#10;wk+NFvV3rnEZMnbouniohV+CXq5dpm1ryMKBVQ7Z0sIPBsksucZlyJzjMrWg+DXIsWe+DFk8JWZ9&#10;XKYUFJ1BSMQzLkOGGHsSRCTItGw1eIecXL++Thoyr84w5aPkX9gC5hqXVjXODacUY+pxha35nvXE&#10;kMU8oGO+tKlBZIO9Ip510lSPUoPrydpQhq/GRTlQ66lAt1Te5cRUjlI17VS7hqxQGVwG8iVf97F7&#10;yDeA7H97SVeA8Lc7biWR+1rkRpDX41kuY9H3gXBhS/75l3CdB01CJW+vELOiauJ44YmXGCnRxOFm&#10;FXfP4FcTd+GqFW/P4FgT91XEAFMTh1tu3J8N0jTxWNUza4cmnqqIWQw08VxFjHbXxNsqYvENNTW/&#10;5V4c72SJu2fI61AmHpwhr8OZOGWGvA5p4mcZ8jqsietkyOvQJj6UIa/Dm9yRYMjrECeujiGvw5y4&#10;IYa8DnXiWWhyftegTnahGfI61InbYMjrUCeegCGvQ50Y94a8DnVifBvyOtTJji5DXoc62WtlyOtQ&#10;J1avIa9DXVugjt81sBHbVPfO7yryAnWYn1XkBeqwKKvIC9RhW1aRF6jD7qsiL1CHKVdFXqAOo66K&#10;vEAdFlcVeYE6Nu1UkReoYxtODblsidGo43cVeYE6Nr1UkReoYxtLFXmBOjamVJEXqGODShV5gTo2&#10;j1SRF6jjCPAq8gJ1bPCoIi9Qx5aNKvICdWzCqCGXzRcadfyuIi9Qx0aJKvICdWx9qCIvUMdmhiry&#10;AnVsT6giL1DHjoMq8gJ1nCldRV6gjn0BVeQF6ij1ryIvUEfJfw25FOBr1PG7irxAHTX2VeQF6uJ9&#10;oG5fRirfzcfXoU4q4A15HeqkPt2Q16FO6tQNeR3q5KxhQ16HOjlB2JDXoU5qvQ15HeqkfFuT87sG&#10;NlKRbcjrUCdF1oa8TtdJ3bQhr0OdlEIb8jrUSXWzIa9DnRQsG/I61EkNsiGvQ52UFRvyOtRJpbAh&#10;r0OdFP9qcn7XoE7qeQ15HeqkRNeQ16FOqm4NeR3qpJDWkNehTmpjDXkd6qTc1ZDXoU4qWA15Heqk&#10;KNWQ16FOqlMNeR3qpHRUk/O7BnVSDWrI61AnZaGGvA51UrNpyOtQJ8WbhrwOdVJZacjrUCfVkoa8&#10;DnVSNmnI61AnlZCGvA51UtxoyOtQR47H0ss/1OAunGCpP0D+oa6BAnpyTGVdAwX45OjJugYK+LHJ&#10;qbKBAoDU6FQ2UEBQjn2sG0IBQjkBsq6BAoZyqmNdAwUQ5cjFqgauEhbVGYtCBcrRiHVfUCKRLEZd&#10;AyUSyWPUNVAikUxGXQMlEsll1DVQIpFsRl0DJRLJZ9Q1UCKRjEZdAyUSyWlUNVAmMeQovroGSiSS&#10;16hroEQimY26Bkokktuoa6BEItmNugZKJJLfqGugRCIZjroGSiSS46hroEQiWY66BkokVuY1wnFv&#10;ZnGtzGw0UkljG6hEopTH2AYqkSilMraBSiRKIYttoBKJUp1iG6hEolSq2AYqkSiFJLaBSiTKaWS2&#10;gUokygljtoFKnVgmOzj6vk4W5Ewv8wWV+Q42F5cNVCJRzt6yX1CJRDmFyzZQiUQ5I8s2UIlEuevU&#10;NlCJRDnLyjZQiUQ5n8o2UIlEOXPKNlCJxDIBIgdLVWllORvKfEFlDoTDS8sGKpEoZzjZL6hEopzL&#10;ZBuoRKIctmQbqESiXKhpG6hEohyLZBuoRKKcdWQbqESinHpkG6hEYpkU4USCOiTKUUPmCyrzImyB&#10;LhuoRGKZGuHKzcohlEgkW1IljWV6hGPNKxsokUjGpO4LSiSSM6lroEQiWZO6BkokkjepaqBMlLBt&#10;p7KBEonkTuq+oEQi2ZO6BkqdSP6kroESiWRQ6hoodSI5lLoGSiSSRalroEQieZS6Bkokkkmpa6BE&#10;IrmUqgbK5AlXdlc2UCKRfErdF5RIJKNS10CJRHIqdQ2USCSrUtdAiUTyKnUNlEgks1LXQIlEcit1&#10;DZRIJLtS10CJRPIrVQ2UCZWmMqPCBpJiceUf6r6gRCJZlroGSiSSZ6lroEQimZa6Bkokkmupa6BE&#10;ItmWugZKJJJvqWugRCIZl7oGSiSSc6lpIBzvoM08+Ye6BgokyiEOdQ0USJSTGeoaKJAoxy3UNVAg&#10;Uc5QqGugQKIcjFDXQIFEOe2groECiVw+XdlAgUT20FY2UCBRDhuoGkKZY+H4hMoGSiRW5ljC1n4j&#10;C5U5lrBf3zZQicRyc4js5a9jYonEyhxL2GRvh1CJxHKLCMe4VQ6hRGJljiXsVrdDqERimWNhm3zd&#10;EK62ilTmWLgF3S7v8g9VOLjaLlKZYwnbug0TK3Ms3B9QDqFSJ15tGqnMsXCfRvkFlUi82jhSmWNp&#10;r7aOVOZYOESuGEJljoWDHssGKlfnMsciW5mrkFjmWNrKPSRhj7FBYuUukrbMscg/1A2hXJ0rd5Jw&#10;10o5CwaJsVg4bc49HfZvd08f7p/u794+3L/d350+3J/u7z5+uP8oX8123d2b7OnNf737+uFe7urg&#10;XK77u4fw954zlcLO3ufjr4f/PIY332SL78RBXKmmh5OGBg5sSoy4vLj/5ePj/p8P/23IBs7wjOIM&#10;2ZZrutOXxEY5PjPVk3IQGVcqBYDwnfHpzGXgmZaDFC5LqunoVrfsW+f0qsA5zgHiXKTwtblhTt3Y&#10;yO2eQINj+EauwdEfNUOwfNTMjbd5pLYj+yt+cbjDPTfMbYsxWHTplsvao8HJ8QQc9Gg/Sg4fWmgZ&#10;7bJ8O0YLp3LD3NUYS/Bzt+EM4NwwF9lFX2l5apjMlRfLgrfaLVeQcf5GZjJXthk2TiApVbAxt+yC&#10;N6P9JpwsW/dPx/MhQPcCs8hqOYo+5VwQ82Fe/PDLi7apRMaZRinLANnYxxBGZsbIdb6pXJKnHOxm&#10;RjSCqbQwoAc4v2lRZ6usGjm4LekStvoL/DTiuJtnlKttBY/dODMj5uk0dGlRl5uXuMFTnorgr3cL&#10;pFK8gOMmOLrbNjwz/NztzKVfRvrG7RzO1Q0fxfGnl1iNo1uuCcgNc0tdjJUtTB7bbUq7Mp6B49/N&#10;aLkrIKVE4QWnJ1WMthu47yKxcWBubcMaMIhmDCUvH8UVLCmNycxzQFRFt5zmnTYECKS4LsKMxzTM&#10;RbbBrL90+w0UF3P7TTEYUMtZ9Duq45Ysw0UMnl60Qo4HviUmITiLdsuv5T+TvHBWBmCN0Fx4Cvjy&#10;a/ZDlZAlxc2t8FMskVnGLNOU9NGN+e9Q2LnDSrTL7RRXpEu3IrD56bWQsRAtklIHuwE9kdUgJ3dw&#10;SLOe/3jsZWIgFzoVIsghRmlbPrIAZAN2rmQ7MzuylztJuNkyzwlKOBPl1/Kf6XUOIcyK2EA7v5b/&#10;TK9zRk9Ko2JvyeGWSd3k176tk9ux4WCg+GGbkQO/s8H4LTC2vJI2RRA04G7Eq76Mrokf2GI0pGMc&#10;CFUMXM6q+c1FZ1zxmr5h2iTmZBC0nLud4czVSdtLBNt09J0hygjjmkfglQs/r4d4SyJYzrlhIHyV&#10;kHEzo/lm9EeydYnOylGT5ikn6qR8ppxOyBVHaUJsR/ZXYpVcHBlFjTOBuWnUaHhu3uiSfSW37G3i&#10;tsOFVdy4nbIegBYdl+fGdmR/pW45PjwhTo6Yxw4w4+F05oR5VqeRc0btU7pNRgVGGqaaf7RyfmtS&#10;LHJ4cQwGLuPhDoo09XTLeGy3aLllCpZPvhLEm6PVbESGozgu3WJgJqUEkzm+0U5BON424QJFctmq&#10;bfFofiUmBzsikSIE1mjA/eMa7fx0w/F0hslcaJDKhrhTjbtKKiDFSWDJoAeNHWdzmoZBd9qiBZIx&#10;+4IRu/CCxH7S/Lw3Igj+uZXr6aIvJQI0xYqCS8NTuDAeW4WnXEoXApCXp9+QWTub3xb6cMZ3EiMU&#10;IlfWpO++6DXbVJwh6iY2acVpZsycuDbnryKXjT8UZ4gr0oYYKFqeykmk+Skr/CXdaKBws1tuXk++&#10;D3NAK3aGRO1lBXatEvT8cUXUpfJjtVuiNhdM4UDFtFQeT7g2Io1nyz1XJVrFJk5oZbSXhNJ6txcJ&#10;QrMjX3a03DyTnaoNl8UVH4WIZD8QEeGAXz8eORA8zQ85g21X6hq5uCKMh3j+ZoqBj4UXHCWafeIN&#10;uIgf5dM1nHiYBJeGsQKMNcn6G85vFJOdp9yBamRTnsZ0BTkCwLdEZw2T8zKfVXlze0nPr+U/8+uL&#10;GuULYEuWlPzaLcDKqYDZIOSzuEfGfLaewmtOcy1OinSh77mEuGIK8f2XSeJjrXiyYHNHZYIkAYSY&#10;IMxTiCoP59cGhUPg4hJbM7y8NVpOMx1StaHcviDXcMbYTIh54HKFaExomL/a5UJMqmXF5ozICleQ&#10;e5yI2qTxMDRrY7AEYBLHpzPOXlx1l9HibCczjcMHew5+dcuJXIKcKtq49YMshx0tB8JmQ2GWyIQx&#10;nb+pdi1bv6O3sZzSGsgVdJwjmT77+2pbLgqMnCAfmXZtZU6oZ9hk9nO3jDTRjaxGS9x/HRGsZ9Ft&#10;JbzQca27AQQ3KuTP4Qxnq944vjMPsMVwrFAklB2zLohbRzH+RgruNAgFK/nhSK/mIfogU3Kgd1z/&#10;fcqLqyUzJaewF0sAV1zmPjlr1fruPZGkRNkjARXOebi9LQ6FaE8BsHDOYn44YvXpcXacwZwY33Ow&#10;8qXybHU+w2mbqVmuMIuzkhEUjsdMDzHJbYRQ9TmwVy5qJBdvw0mYsVm0KfKthxKueksPOdPTKrpw&#10;/nN8KDHWS/J3dZwT5l2alXh1pe4znrIZ28U2RWuYp7hpaUc4Gq/bxOl2jZRbtLm5MjZ8Q6MQbc7A&#10;vn4qIprmFBNElmhvJA1A5u9FBxDr1KNhGcnwnLqJawnMQ+5syX3KJcv+BQpEZgcMI6Yr4krojNQs&#10;73Gyru4znFWe5pToS8U4w+2viVJaNc2Gq/XSQwnWm3GGs73TQyzkihkNt4wnSj7Wqji5OjDNNpc+&#10;yvQpRYX8oEWCFkMp1ERGw2muiZK1P6a6s4yCsGxAD7iKdoXG4MiOlTCowjDXMopFYVcPpRcIs4m6&#10;U+PE+kiB53TBqTx0SQtylmHCtRKyWuhm5QjiyAREuTAJwlnI6SEav0LnYodjDodZkWu+7Tiby/LB&#10;KLlZT39QMFIiZU8qIjLhapzZlkxe1mUlI3FDkDvxJr9ljYVEIzfzpH4wwO3sE6nJyzGxCUkFK5Zd&#10;DAA+fa7wUzCw8gqGFoimyII3Wo1fE69s1h3KApaezR35szQ6Oyr7K5niLKiJEG/MDhElmZ+ReihN&#10;2wxvLBxManeHuI55ASfoaZUg+E3fQojTLgXqEeE8//gudEQRrbmQGYbRZ/VFfoBdFxlyha1bnExU&#10;GEyFa7J8ApfR0ZWetsujSltwYSJqZ7Kh5AuDyTPguuv+LjCh3kNWI6+CEIUfpyZefaAbvWAWf4db&#10;VfUzEJSmtAGXFR3CmdQh3oyYWEq6lOihCsQg1A8vljBOEPkqeeiaQN0s0LRKMNzSFTlA6FVsf93n&#10;xcA2HoSFybc9kK3k3CJ+yGUvwvR9B4QAKEt6+CRk08YOaFB8AFGuaHMb1cNHY+rDM5kdf3Btlsxm&#10;bJSgnY3Hhmx4nGl8XhvmIJsvYwqafkPyxR9FZN0hCJ4oGaPVsfwD/xKaJf9ng9aI4OJ/sERFJ8KF&#10;goloT14Lw0V6eqJB4pgFAVmybjdXRnbZCWM9+4bWzwtOVL9c4cRFyXEQmia/ZRGUaDqCx2ngRNNs&#10;hFoypamiBuX1Ha4wygVothf7K/WJIZKtTDkY34SMZlIVaWm6nnypVyhA45qHmQ5TEINQSKzIySsh&#10;Vm62eWcWTAOLUFwROyRtXbFSEDETA0/wRHTFup0zYbA0tRgm1g2e4Xjyg6OF79U3ShAp+LBFBNxl&#10;I8FC+ZhFI+TRf0Nb2Gn7trLBMUYiYxRnwFjOi8D3tQ1b4yQ2Er8Iy83wHEXL86SLJIGuZYagERon&#10;9idLxW2FkwEf4YZaR5oiDZK8FPrmt+xYM41c55kmEOE0iRuaI+obA3XRSdPqO7ljwu1wyaR/yWDi&#10;iNtG0KC5iz4xa5MqIR9QfBCOrVgX0ifhuor6BfgppmGkRPIKZpN4SPkrgsBNMU23Z95y8zvIwcHA&#10;/g89h/txEp9WkNPhcyUBiTEPzfoOmzMpwBsPETvUqPAoOj5e0WrI8E2pPiRGS0yfLJyYKaFZBMCa&#10;Dz1x+rSsUpQQnTqXwpIlMVeExkiU7rOnQgyhkT6jO2oeznhO8YOiI+seJ2owq9fozetm0Rx5urhK&#10;uojPyT8sq4jcQOoHPdqQZSaMJSWvdK94u1xnGJ6S85ASBPMU1yuFg1oCTtFa9PGXhVIqH4SFKSet&#10;GpYgrFQQhacxsWyexqB/eEpAqmJZYKsGKZ80Hgwm6ypIAoX4YOyWhSEuqVlTk0AhT5EAjOkToeYa&#10;LUZLQ+ozNEy5EoKr2chTuo286DD4byTvkiYk4MulVO65lcge2fTYLTncuDos4+HcCypX4lPiRTYG&#10;TR0+d8ulp1QqxE/2jZbMJ/m+0DCXP0oYQ88ekxtulhLh4f6aOHvLR7GjAJc+0hKNrQlBkG9cpJLw&#10;jvW3SYOxoCexJGlpXbe2JWGf1BqwTNVrvtHqhimBK8dDfUIKuFDlltyBy2j55rTUUoHDZVn+uWXB&#10;oSgmMgq7M3pjl4a5hDBZjj12t3Uo5HVur4y0eCsV8V9I6TaukahWyRnoueWWewmQiGR2pKStuqAO&#10;oN9kOCI+NXLboGnS0oyekfiI6RbdmGxWlskyqEURGPVB8aNY1qPj4ZtbbKFNYiPXBKfg/MJkAnMk&#10;emPD+NSF3JJuoef4FOVYYRTgzcPGOLcEksV51qOlGIpC29BwuPDQ8oKFt0m5RgBVEwfOlZkye1SG&#10;bmOYcxltj2SmuaW6WtClP4p1kLUifBSBEcxoeepjMq8TZkmkjLdomKrbJCITFoQ1gqgbbNpsPhHT&#10;q6kcIg+TdTKpihRbuIwWdzVVYFETmwxr9VRUdvhkUkg1QeiW5bZPKyq6OTmzS8NoIYIToWFYDFMN&#10;k0HbNsER6UoV7j4mI+8S9JO5pdhCvkDP3sC6kpQj4oNDYecAh2CpLOKpSJN7dpk+UBo6JiZD08WQ&#10;9GMCNTYLLTsVLtSYgVGpe4esaAmT2GAWTc+sTunDSMt9p2fWkir51fziCsRSbwBUUuSxZ7nat1gy&#10;1FSh43NIzDlmsSVSUh9VnUp9FbzIKqUxh0hKAYML+qRuJKVIrnrOjlt01XgPnzk3Smh9EcL8Xv5z&#10;eX+RgHRHaUJTfs+6MDeo8DsZmkEwJcS5FEkMjCKOiGVHlCWVqVJjThXGTQTnL0h9Sh0PbmAwNHHq&#10;+xichB/5vfxnfh9NliuExH+NGlS9f2tkKFrqFiP/2ALGKIxCF4Mw5wNUmXqeUiKxA3fKxm9Eeab4&#10;8dWc3eyZj4VvJe2laUQmaTkSmlt2R2iWU8XLLEQYM1hK3ZYtwCaNbHlEAJhVJFb1QYUFkXVJfi//&#10;GXnaYOCTLY7f2Af7woEWPBnZX5GoJKRlHeseMzqdiYAeCLpPqUNKMnChorJUj308hSWUJ8WebzRN&#10;FCFc74keFsERDaR6FolNkSJyhbgbAeRXHVsWSRF1Om6cmk8CIhnb+bX8Z+QooQr2wyTWsHjGFXUF&#10;pIRHpeApSEKPhQFv1WcT1ZHDluNTqkutW8UoMI7yUzJMftuAcieqjyIpGYciaEwoqsleoljZdrXE&#10;b8zFv0purnh5SzD4xKU67VIPn+WCWoCl/qyTVdVoohE3OYUc4BN6/vYU3uqWKoYc1iISRdjBNAwy&#10;chEZagIT0KzRdJRrvfBbWQPCBLlGi/aWosKo5aIfpOZWNj3lgklS8SlBm3nBPjope0oakihNlmY7&#10;Pvsr4hArXurvImn0g1S3COiyI08cZOClnyJZmcm0UuMUs9BjWcVuKS4YrSVEdGDBKiDH1DbdUl6Z&#10;ASdRzfhRLibjDIGL3C1stA1LUUPmBbUJNkWGkUsEOXEK8aoI79BuLn+hTDS4opqNOBfJWsj+sXoK&#10;j0WSEy7AeQWkgGeu6IfFXIlr2MjeguS64nizTBokh9KQzAvQFzWkj8nRsY9fjPsFRNR4YCNqKo0H&#10;Q9Q6GiRzc3UNJVH4x34tRSkru3NSwxLdsKOl0i7X7yYPWH+UaM4MRxRanHnXaCmMJSIXuyXuKvvg&#10;VMN4nEQF81NiOYYXHapz+ajoqELr6xY9lBdkuUvcSiY7FKjGT90CPcsLdhlhcqSnUt7vZ3Lyv8Pc&#10;ii9j/U/0HYt8aphebPAHVylXVFJ8KwUqwinfaElyLOoCY8sufISjl6VXzDSWOT0FIqvJ1GHJJSx8&#10;s1u7PCMNuMNhJGQTJxyTRJRfy38mm5MAWtIcOKkTBYTF67dUL0tFly5jkj1CaUXOOl0s/6VJtLvd&#10;vkgYVI6bkXnAGhupPHQMClVKCD8SYVulfDMTkAeT/0xGHytoclZhL5UeeVXJr90aFGZcTqE3bEWS&#10;gJCai5A/jciTKCF2r35KUXbel0GAiEr5m2O61Ss5oxTYxUBi6owMorcTdkAdOwKMCIqei4htLiVA&#10;Lkwqyp65sn6tKti77lOV+vUxTeGVA8Q8WQFUTBBVMuyTjdlRY0sIRraAK86zkCd1oTjkGqcqhmQD&#10;t6y8qlnNeALztoaDVS/Zow07J1OC09WnpKfTUKjbTCXdWTKoDCcEEWF8XYGJOk4hZJIXIMwPItke&#10;mKBAqa4Ew9RApa4jf5HE2OxDsbzTB7HOVphfUsmb+yTCWABXlaHGVLH6IDXbIxUy3/BRbgkL+1PS&#10;2sB6JVFCPU4FXBmxZYKCPEszqRmhdE2o1KgmuWfEUqOlhhLMo8i+a1QjPnlXQKWwSF1lmjIsYol5&#10;qz4l+pAesg8onXeUESbl6elrW8pQK2wfTUl1ljVc9UPwZSMM+iFitjjkdgbtr6inNSVBiDgrt4bC&#10;Amw1hqZEL1a4hJqS+Yxm2tLnhbcszIVDqBgPYy+VWXZk9lcaJ7njJCvXVXGSWM4PsQAKc0jSERFg&#10;pPql9NaLWwn8JySgVIscgKSkc5+sOraWSpUyE0uuMdulQjr3idtncasfUjZjl1e13QAlKVVQt8aZ&#10;l+/IVcmOp94QkRSeRabzW7dmQukBPDV0mJYsJerwLjmFGRpKvdCVXEdx6wtv9clql+Il+A/iAus+&#10;Q5QhTDAby8XxV5J+WaIk2RUZ5tJZtJN0Vqr9U42CsFy6kwqZ9EM0Twq1hCNgwqe6usQbQLLCQGZq&#10;EW1IGndItg6KzUezUh6m+5QS86jQKNRjQ+hNxuZJTQYee/iTbqXAFkcg0eS38p/xbWVyImtpBVRA&#10;Kd5mLUsXbVDmlCJV33lbwn9haCOCEydQvX0LEMQtJUMi7CAVUhiaRPdyWoHanjLdgaeYkiGES4mF&#10;3uTVzT41ZY8zpKdAbNCUQRs7jrww8wPw8sZUXBB1vp6J0t7sU41TImK2z5D3TkygYtUYZ2z6E08p&#10;cAh3scKeJnjPFtJIiUDZkB6PcqEEDqAgSOMQbyRVCeEGSU0LD33YF5cr9kn0tdgwhoOUt1bfSHsS&#10;Sk3x2hRu9PZJIj3vmifpJRBUQyG+lxNEVKiWhfzIeOJQ7XyGeHTgLaVGxUlVZDvzITyc31WcnkWx&#10;u8ywzCeOleRj3ePE6028JaRS7Jkmjoy3FZpFd8IHzYQOFi0lGWzz9ivsUHuWmmWJsMEnMoxSCCND&#10;IZ9TPtQfVNcn4efEoRTYVPNJcVY+HEkWsJhGygsTGzxxP+MHUd9TEQAis7jUqMWQmuoTSOcDpgh4&#10;pE3SuU8yUzmzMyCqkUMuWSENxhoYkUA83i6GOF1ydFoQexaUcp2QlFh8WKcTWB9y4RW1fqVOkE3v&#10;8YNGgtERmnmcYTtx/CB2M9Vs6MSxkZ0fMhSW7iLq3cCEVD/DwQXp/qClT+CXADYB+QpXpQHxCUMT&#10;Hqx1yYjDSPojfBCTHa30pU8cjvRBEtercMku/i4pr6LEFIWapJNQfbqbJvcYS2vlayhaTIfMuAAk&#10;oZY8DLhj1hTi3mnVSCX/Cs94juJghPHL2ulXB5pzLNdW+kJcKDULYK3JG/aJJNNGQjn+5ZqQTq4z&#10;vAHZyyEhUuxWrHGyWS7hGchGd9/FWcBDGjZwiJMNCLtrbYr/lUsBOfUqXQOYJ1Mt1+nsKrd6Rx8k&#10;VGIi4s6aPsl5oANkyvDw0sEQS59YWynSErYjVywpdJQMzovyWpq9HLSRclMKQ5SQieUkHyQn/UUf&#10;2cVbpTBTSkU3i72cNBtecFGby+lvXYoZpQSEl7eUfm8Sb4nXSphR9UmQEiUahwJICncfnZ5Kz2Qf&#10;RHS9XeMkXr3UUBIfKrxrviEFO3vxF4zscsyY+ISBt5JE88sKp+TkQ1epMiiynpiRkj2SZtGqQNww&#10;AUHKJgKraIXJx0qE/RWbBU7WnCZDIFuwQp84NKWTiV0QH0rut0I+OcEsF9CR9UquRsYtimlGGUqf&#10;1/XQKH4JBYWHodBOmOCazySUgTIcy6fZFzaMRAxhFBWJHMad7V7yYSnd4utT0tiJQ2h4q4eoN5Cc&#10;UPggrCKblRopecvjjKaEd5yoO8lwSbPJYFeyog7xlJSFXTqTBxcoWebignQ1TutiAu9cP0uYRKya&#10;+J35rfxndF85oEiyiaEHjGyWVPv2LdeLGttspRLBFgNHjQfhyjUk8Bd3wDxEzyYdx4YH3MHUm+3F&#10;/orfiZEjkaTwndHA0X1Sq5iULtk3OchBPWQ1lnhtoKRYsmJtZntRjqhTBmWtSWyhbNld7dMiMUYa&#10;J/S4bJW4mrRbgyQcJ0GcQClWhBkH8R3OgYwDCQUVepAYIMRB0kOMmDzpthf7K0U7NqzySYnFMJTi&#10;HZFIolFRXG48pJg2O14stf7J5NJrGJu+FmVtAMQMUZ79zYeErJMsSUStYpxYwlLPJThAqUagZwXH&#10;jg6S/tkroyrB8JYTkvKZDzHsDod889lgf6ahxMCn5i3FQzmGD6KtoGAD8TB+rQSVK8YZ7PQ4lOsN&#10;SYhmTiEt+5wWJuDpZyt22SHlGycHfYlgCW8JBVlXWResUThkE2W5xtJQXvf5zeNmaZwEcew5q661&#10;TWKE99K3Gt1EqI3ERApci+YyGCAnnesZlhFef6eJWiX5Qhnnbb7XwyeyMKVguZyBYHFHkHjOh8Xh&#10;clVgAC8rJ96DT2yGIrVbKe6PT1woGWoVKGkPMynb+zNPreawv9I4Oboz15YtlAu0mCNZToMSDgdu&#10;aEHA7s1bMBEYdJFbvoiX5H2PN/rchKOiQp95KMsHoSKlOsA89M2nqr+87pNAFcf6hWaveYsVRd4i&#10;PawxCHH1qG9NlHQaOHQZijjmUQSQ/fIhAflcIiLRET9vGyQr119l9C19otV4HIdyhdsGdzR9baUe&#10;YZHN4rBQLn2CDClaDqoCVFtZkSMKUvp2UWy++cTQk+KH0CyklreUrEh1X3iY1fDlg7BJkjcc03du&#10;3IZwQeoTaIZZuTQLqNPRrzFXq2VFtsTnhQqz2D+fKQMkI4mJZdUqh7WyIyuM8voZXE8l3JULkWIs&#10;C28RMKJAOyeTraK9odCtusm7hplduT4iLMXLPRJhys9vfzwcn+WqiPPx6fHTHx6fnsKP/cPh+fD7&#10;p9Pdrzsupdjt94eXt8xA8+bTi9xEEQ8G2e9eP9x/ftq9hVsoXo7SWmTd6fz20+78EFsL9FHNPj++&#10;HU4RCk8vfN7X1/P78+vPpx9/kL99PH7628+nu9Pb0++PfAXY2r3sH47cjLF/OwXplLe+nl9//OH1&#10;cf+e/9/99vz0cpa/fbh/eHt7ff/u3VmGsjv/7vh6eOHp5+PpeffGz9OXd59Ou6+PL1+en96hFMZ3&#10;UL39cjrcp0aeXW08705//eX1H/bHZxj7+PHx6fHtb6E5eCAf9fLrz497GZD82P/rr4zn8RNxFDTU&#10;y+758OGex9LrnWi7T4fzntH9/HB8Odw97o8vMshMGJthJh/3fzru/3q+ezn+/mH38uXwT+dXLg/B&#10;YQossa/LoOw3fHx6fM3TLH9Po6XbdYYdP39+3B9+Ou5/eQYPkWunAxP+eHw5Pzy+nrm25P3h+eOB&#10;EZ7+7ycuodmf33ZvjJJxHQ5hOCDttP93Pjgg4/x2OrztQebu/WfQkv4daC4PwgguHy3jEYTcffz6&#10;/46faHn3y9sx4O23z6cAZD5SLj0hLpQM7vi30N3ht7e7PQ+JREta+W4vfmb8e0RhbuQVxIpk3Mlf&#10;GAzfGzrZ/codLPHV/Ip8u8K64Fj9A0MJyM7fDcjlr/w/wP3L+69fgC9vfTntXh8e9z/t3nb6d3jr&#10;/aE9PhyfPh1OP/5/AAAA//8DAFBLAwQKAAAAAAAAACEA7Wztq48CAACPAgAAFAAAAGRycy9tZWRp&#10;YS9pbWFnZTEucG5niVBORw0KGgoAAAANSUhEUgAAACIAAAAjCAYAAADxG9hnAAAABmJLR0QA/wD/&#10;AP+gvaeTAAAACXBIWXMAAA7EAAAOxAGVKw4bAAACL0lEQVRYhc2YPUwUQRiGn907YjCikcJgI4kJ&#10;FBQYiXSisbDUxJ9CGyiIFSbE0sTCQmJHJZXyo42VjZZWih0EowUFd5JcDaGBQCHea3Gz57DsrjvO&#10;ecubTLE7833vs9nZn+8LJOGobuASMGwNgCVrLANbTlkl5Rk9kmYlVZRfFRPTk8cjD8RtSZsOAHFt&#10;SLrlA3JK0oIHQFzzkk6m+QVK3iNXgTfAuZQ7Om32wVPgNDBpzZWAqZTYGjAKfM6zR65Lqmdc2bS1&#10;dlHSj4Qc9zLi68bjQEwY4+oCXgJB2uYGvmTMRfqZMRcYjxP2yTjIc6A3h5Gveo1XIsgVYKINEJEe&#10;AiNxkE7gVRshIs0a7ybIE6CvAJA+490EuVkARKQbEchxYKCFiUvAXYf1A0BnGRjk8NPjovPAvnUc&#10;OOYrARfKwJAHhJ3MRxfDFoH4auhIgfQXTQH0h8Ba0RTAWgisFE0BrBwZkDKtAYm/R1wf568h8B2o&#10;e0CsAx3WOAa8dYj/BXwLgV1g1QMkKfE7h/WrwF70Kn7fQhBXfYA/34QpoFoARAV4ZoPsAuMFgIwD&#10;ezYINH7xZ9oI8QJYjA7in+vHNGqP/62a8WoqDrINPACyKvPLOYw6MuZkPHbsk+WEhR+Ba6RXeo9M&#10;smXgDI1a6L41H1V6SaoBY8Cnw3jZte9rh9r2b1owOf+5G3BHft2ATTU6Ct5tCSSdlTQnqeoAUDUx&#10;ufojad2ALHVzsFuU1DFawrFj9BuUAIn4GeUbWAAAAABJRU5ErkJgglBLAwQUAAYACAAAACEAgNXt&#10;wt0AAAAHAQAADwAAAGRycy9kb3ducmV2LnhtbEzOQWvCQBAF4HvB/7BMoTfdxJpS02xExPYkhWqh&#10;9DZmxySYnQ3ZNYn/vuvJHof3ePNlq9E0oqfO1ZYVxLMIBHFhdc2lgu/D+/QVhPPIGhvLpOBKDlb5&#10;5CHDVNuBv6jf+1KEEXYpKqi8b1MpXVGRQTezLXHITrYz6MPZlVJ3OIRx08h5FL1IgzWHDxW2tKmo&#10;OO8vRsHHgMP6Od72u/Npc/09JJ8/u5iUenoc128gPI3+XoYbP9AhD6ajvbB2olFwg3sFy3gJIsTJ&#10;fAHiGGqLJAKZZ/K/P/8D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BAi0AFAAGAAgAAAAhALGCZ7YK&#10;AQAAEwIAABMAAAAAAAAAAAAAAAAAAAAAAFtDb250ZW50X1R5cGVzXS54bWxQSwECLQAUAAYACAAA&#10;ACEAOP0h/9YAAACUAQAACwAAAAAAAAAAAAAAAAA7AQAAX3JlbHMvLnJlbHNQSwECLQAUAAYACAAA&#10;ACEADmpe6Do0AABeCQEADgAAAAAAAAAAAAAAAAA6AgAAZHJzL2Uyb0RvYy54bWxQSwECLQAKAAAA&#10;AAAAACEA7Wztq48CAACPAgAAFAAAAAAAAAAAAAAAAACgNgAAZHJzL21lZGlhL2ltYWdlMS5wbmdQ&#10;SwECLQAUAAYACAAAACEAgNXtwt0AAAAHAQAADwAAAAAAAAAAAAAAAABhOQAAZHJzL2Rvd25yZXYu&#10;eG1sUEsBAi0AFAAGAAgAAAAhAKomDr68AAAAIQEAABkAAAAAAAAAAAAAAAAAazoAAGRycy9fcmVs&#10;cy9lMm9Eb2MueG1sLnJlbHNQSwUGAAAAAAYABgB8AQAAXjsAAAAA&#10;">
                      <v:shape id="Freeform: Shape 162" o:spid="_x0000_s1027" style="position:absolute;width:337820;height:337185;visibility:visible;mso-wrap-style:square;v-text-anchor:middle" coordsize="2517880,2514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X44bxwAAANsAAAAPAAAAZHJzL2Rvd25yZXYueG1sRI/dasJA&#10;FITvBd9hOYXe6aY/VkldRVoLpShUI0LvjtljEsyejdmNpj69Wyh4OczMN8x42ppSnKh2hWUFD/0I&#10;BHFqdcGZgk3y0RuBcB5ZY2mZFPySg+mk2xljrO2ZV3Ra+0wECLsYFeTeV7GULs3JoOvbijh4e1sb&#10;9EHWmdQ1ngPclPIxil6kwYLDQo4VveWUHtaNUbB7nj8df1JqBtv3Q9Mmy2Tx9X1R6v6unb2C8NT6&#10;W/i//akVDIbw9yX8ADm5AgAA//8DAFBLAQItABQABgAIAAAAIQDb4fbL7gAAAIUBAAATAAAAAAAA&#10;AAAAAAAAAAAAAABbQ29udGVudF9UeXBlc10ueG1sUEsBAi0AFAAGAAgAAAAhAFr0LFu/AAAAFQEA&#10;AAsAAAAAAAAAAAAAAAAAHwEAAF9yZWxzLy5yZWxzUEsBAi0AFAAGAAgAAAAhAI9fjhvHAAAA2wAA&#10;AA8AAAAAAAAAAAAAAAAABwIAAGRycy9kb3ducmV2LnhtbFBLBQYAAAAAAwADALcAAAD7AgAAAAA=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0072c7 [3205]" stroked="f">
                        <v:stroke joinstyle="miter"/>
                        <v:path arrowok="t" o:connecttype="custom" o:connectlocs="99553,327861;105559,330160;113610,333481;109776,332842;105559,331054;99553,327861;84345,314562;85751,315345;90607,318410;93674,321092;86517,316877;84089,314834;84345,314562;72716,309853;77188,313046;81789,315983;84856,318410;81278,316877;82556,318665;78466,316111;76422,314834;74377,313556;35127,276465;37189,279327;35447,277164;29261,255329;31310,258508;34760,264511;37444,269365;34888,266172;32460,262595;30288,259019;29010,255698;29261,255329;20320,246503;24409,254421;29393,263617;31693,267832;33610,271408;35016,275368;35048,276294;35127,276465;34888,276134;32204,271919;26326,262085;23770,257103;21853,252633;20320,246503;1789,153521;1278,169103;1789,173190;2428,176128;5495,197330;4601,197713;4601,202566;7029,217510;16997,244459;12780,239606;9712,229516;8179,224279;6773,218915;6006,216233;5367,213551;3962,208058;2811,202439;2300,199629;1917,196819;1022,191199;511,185579;256,182770;128,179960;0,174468;128,169103;511,163867;1150,158758;1534,156331;1789,153521;121150,9068;117827,11495;111310,13794;104664,16221;98658,17498;96869,17498;104664,14177;109776,12261;112332,11367;114760,10601;121150,9068;217124,7536;223770,8940;230415,10728;233099,12389;225687,10345;217124,7536;173802,4215;181086,4470;188370,4981;199872,6258;236549,16604;265687,32697;272076,36911;277699,40615;277316,39083;291246,52749;297380,59390;303898,65393;298275,58369;294568,54026;293035,52238;291501,50450;287412,46107;311693,71013;328434,99878;330223,100772;334057,114055;336485,126572;337636,138067;337763,143304;337763,148285;337124,157098;335974,164250;334796,168086;335080,173701;275552,299853;275143,300159;274888,300401;246262,320581;239377,322577;238139,322910;235174,324338;171501,337185;122858,329835;111519,325687;110160,325307;105687,323647;86901,314834;81022,310491;74121,305510;66965,300018;60575,294526;55208,291205;61981,297591;69010,303977;65176,301934;59808,297080;53802,290694;50735,287246;47668,283797;52652,287629;42843,275687;37955,267906;35860,265107;27666,251627;21584,239009;25303,250462;12652,217638;6518,187368;7668,199757;8818,206270;10224,212401;12524,226323;10735,223385;8434,216488;6518,208058;6134,199757;4728,174212;4728,168209;4728,165272;4856,162334;5112,156459;5623,150711;5879,147902;6262,145092;7157,139472;9712,128360;18786,107158;23259,104668;23536,104345;27666,95775;34714,85035;33738,86084;31054,88256;35272,80081;28626,89916;25176,94769;28243,86851;32204,80081;36805,73312;43195,64372;42428,64372;40511,65904;37572,68842;23131,89916;20319,95536;17763,100772;13418,109202;12396,107414;13930,102688;16613,96430;24281,82125;28626,75611;32460,70247;36677,64883;39361,61817;42045,58880;46645,54537;48307,53899;67093,36145;72077,32824;77188,29759;82300,26949;87540,24395;90096,23118;92779,21968;98019,19797;108754,15837;131374,8174;138402,7280;144153,7025;150543,6769;159616,6131;162172,4726;167284,4343;173802,4215;171246,0;206134,4215;196677,3704;185176,2554;179297,2427;173418,2554;167540,2810;161661,3193;150160,4343;145815,4470;141853,4853;135463,5747;133802,4726;17124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28" o:spid="_x0000_s1028" type="#_x0000_t75" alt="Phone icon" style="position:absolute;left:83820;top:8382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PjHwAAAANsAAAAPAAAAZHJzL2Rvd25yZXYueG1sRE/Pa8Iw&#10;FL4P9j+EJ3gZmjpw1GoUETYET1a386N5NsXmpWuytvrXm4Ow48f3e7UZbC06an3lWMFsmoAgLpyu&#10;uFRwPn1OUhA+IGusHZOCG3nYrF9fVphp1/ORujyUIoawz1CBCaHJpPSFIYt+6hriyF1cazFE2JZS&#10;t9jHcFvL9yT5kBYrjg0GG9oZKq75n1WAiy79Rbc13z9vZ54fvqq+uOdKjUfDdgki0BD+xU/3XiuY&#10;x7HxS/wBcv0AAAD//wMAUEsBAi0AFAAGAAgAAAAhANvh9svuAAAAhQEAABMAAAAAAAAAAAAAAAAA&#10;AAAAAFtDb250ZW50X1R5cGVzXS54bWxQSwECLQAUAAYACAAAACEAWvQsW78AAAAVAQAACwAAAAAA&#10;AAAAAAAAAAAfAQAAX3JlbHMvLnJlbHNQSwECLQAUAAYACAAAACEAhVj4x8AAAADbAAAADwAAAAAA&#10;AAAAAAAAAAAHAgAAZHJzL2Rvd25yZXYueG1sUEsFBgAAAAADAAMAtwAAAPQCAAAAAA==&#10;">
                        <v:imagedata r:id="rId12" o:title="Phone icon"/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 w:hint="cs"/>
                <w:color w:val="0072C7"/>
                <w:sz w:val="40"/>
                <w:szCs w:val="40"/>
                <w:cs/>
                <w:lang w:bidi="th-TH"/>
              </w:rPr>
              <w:t>การติดต่อ</w:t>
            </w:r>
          </w:p>
          <w:p w14:paraId="2EA8531E" w14:textId="77777777" w:rsidR="008820F4" w:rsidRPr="00F25F14" w:rsidRDefault="008820F4" w:rsidP="00FB2861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</w:t>
            </w:r>
            <w:r w:rsidRPr="00C06CCD">
              <w:rPr>
                <w:rFonts w:ascii="TH SarabunPSK" w:hAnsi="TH SarabunPSK" w:cs="TH SarabunPSK"/>
                <w:sz w:val="40"/>
                <w:szCs w:val="40"/>
              </w:rPr>
              <w:t xml:space="preserve">02-401-9889 </w:t>
            </w:r>
            <w:r w:rsidRPr="00C06CCD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ต่อ</w:t>
            </w:r>
            <w:r w:rsidRPr="00C06CCD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C06CCD">
              <w:rPr>
                <w:rFonts w:ascii="TH SarabunPSK" w:hAnsi="TH SarabunPSK" w:cs="TH SarabunPSK"/>
                <w:sz w:val="40"/>
                <w:szCs w:val="40"/>
              </w:rPr>
              <w:t>1126</w:t>
            </w:r>
          </w:p>
          <w:p w14:paraId="0A89613F" w14:textId="77777777" w:rsidR="008820F4" w:rsidRDefault="008820F4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0768" behindDoc="0" locked="0" layoutInCell="1" allowOverlap="1" wp14:anchorId="75DD11C6" wp14:editId="3CFFCF1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221615</wp:posOffset>
                      </wp:positionV>
                      <wp:extent cx="338455" cy="346075"/>
                      <wp:effectExtent l="0" t="0" r="4445" b="0"/>
                      <wp:wrapNone/>
                      <wp:docPr id="59" name="Group 59" descr="email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8455" cy="346075"/>
                                <a:chOff x="0" y="0"/>
                                <a:chExt cx="338455" cy="346075"/>
                              </a:xfrm>
                            </wpg:grpSpPr>
                            <wps:wsp>
                              <wps:cNvPr id="60" name="Freeform: Shape 273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8455" cy="346075"/>
                                </a:xfrm>
                                <a:custGeom>
                                  <a:avLst/>
                                  <a:gdLst>
                                    <a:gd name="connsiteX0" fmla="*/ 2554038 w 2731203"/>
                                    <a:gd name="connsiteY0" fmla="*/ 843497 h 2794134"/>
                                    <a:gd name="connsiteX1" fmla="*/ 2554990 w 2731203"/>
                                    <a:gd name="connsiteY1" fmla="*/ 843497 h 2794134"/>
                                    <a:gd name="connsiteX2" fmla="*/ 2574040 w 2731203"/>
                                    <a:gd name="connsiteY2" fmla="*/ 889217 h 2794134"/>
                                    <a:gd name="connsiteX3" fmla="*/ 2554038 w 2731203"/>
                                    <a:gd name="connsiteY3" fmla="*/ 843497 h 2794134"/>
                                    <a:gd name="connsiteX4" fmla="*/ 2630238 w 2731203"/>
                                    <a:gd name="connsiteY4" fmla="*/ 810160 h 2794134"/>
                                    <a:gd name="connsiteX5" fmla="*/ 2631190 w 2731203"/>
                                    <a:gd name="connsiteY5" fmla="*/ 810160 h 2794134"/>
                                    <a:gd name="connsiteX6" fmla="*/ 2651193 w 2731203"/>
                                    <a:gd name="connsiteY6" fmla="*/ 858737 h 2794134"/>
                                    <a:gd name="connsiteX7" fmla="*/ 2630238 w 2731203"/>
                                    <a:gd name="connsiteY7" fmla="*/ 810160 h 2794134"/>
                                    <a:gd name="connsiteX8" fmla="*/ 2475759 w 2731203"/>
                                    <a:gd name="connsiteY8" fmla="*/ 697568 h 2794134"/>
                                    <a:gd name="connsiteX9" fmla="*/ 2489267 w 2731203"/>
                                    <a:gd name="connsiteY9" fmla="*/ 717767 h 2794134"/>
                                    <a:gd name="connsiteX10" fmla="*/ 2488315 w 2731203"/>
                                    <a:gd name="connsiteY10" fmla="*/ 717767 h 2794134"/>
                                    <a:gd name="connsiteX11" fmla="*/ 2444909 w 2731203"/>
                                    <a:gd name="connsiteY11" fmla="*/ 651438 h 2794134"/>
                                    <a:gd name="connsiteX12" fmla="*/ 2454977 w 2731203"/>
                                    <a:gd name="connsiteY12" fmla="*/ 665379 h 2794134"/>
                                    <a:gd name="connsiteX13" fmla="*/ 2466407 w 2731203"/>
                                    <a:gd name="connsiteY13" fmla="*/ 682524 h 2794134"/>
                                    <a:gd name="connsiteX14" fmla="*/ 2475759 w 2731203"/>
                                    <a:gd name="connsiteY14" fmla="*/ 697568 h 2794134"/>
                                    <a:gd name="connsiteX15" fmla="*/ 382337 w 2731203"/>
                                    <a:gd name="connsiteY15" fmla="*/ 565367 h 2794134"/>
                                    <a:gd name="connsiteX16" fmla="*/ 363287 w 2731203"/>
                                    <a:gd name="connsiteY16" fmla="*/ 599657 h 2794134"/>
                                    <a:gd name="connsiteX17" fmla="*/ 345190 w 2731203"/>
                                    <a:gd name="connsiteY17" fmla="*/ 635852 h 2794134"/>
                                    <a:gd name="connsiteX18" fmla="*/ 336617 w 2731203"/>
                                    <a:gd name="connsiteY18" fmla="*/ 653949 h 2794134"/>
                                    <a:gd name="connsiteX19" fmla="*/ 328045 w 2731203"/>
                                    <a:gd name="connsiteY19" fmla="*/ 672047 h 2794134"/>
                                    <a:gd name="connsiteX20" fmla="*/ 311852 w 2731203"/>
                                    <a:gd name="connsiteY20" fmla="*/ 709194 h 2794134"/>
                                    <a:gd name="connsiteX21" fmla="*/ 134687 w 2731203"/>
                                    <a:gd name="connsiteY21" fmla="*/ 1227354 h 2794134"/>
                                    <a:gd name="connsiteX22" fmla="*/ 132782 w 2731203"/>
                                    <a:gd name="connsiteY22" fmla="*/ 1502627 h 2794134"/>
                                    <a:gd name="connsiteX23" fmla="*/ 189932 w 2731203"/>
                                    <a:gd name="connsiteY23" fmla="*/ 1772184 h 2794134"/>
                                    <a:gd name="connsiteX24" fmla="*/ 469015 w 2731203"/>
                                    <a:gd name="connsiteY24" fmla="*/ 2242719 h 2794134"/>
                                    <a:gd name="connsiteX25" fmla="*/ 919547 w 2731203"/>
                                    <a:gd name="connsiteY25" fmla="*/ 2553234 h 2794134"/>
                                    <a:gd name="connsiteX26" fmla="*/ 1458663 w 2731203"/>
                                    <a:gd name="connsiteY26" fmla="*/ 2645627 h 2794134"/>
                                    <a:gd name="connsiteX27" fmla="*/ 1987300 w 2731203"/>
                                    <a:gd name="connsiteY27" fmla="*/ 2503704 h 2794134"/>
                                    <a:gd name="connsiteX28" fmla="*/ 2407353 w 2731203"/>
                                    <a:gd name="connsiteY28" fmla="*/ 2153184 h 2794134"/>
                                    <a:gd name="connsiteX29" fmla="*/ 2642620 w 2731203"/>
                                    <a:gd name="connsiteY29" fmla="*/ 1658837 h 2794134"/>
                                    <a:gd name="connsiteX30" fmla="*/ 2679767 w 2731203"/>
                                    <a:gd name="connsiteY30" fmla="*/ 1776947 h 2794134"/>
                                    <a:gd name="connsiteX31" fmla="*/ 2382588 w 2731203"/>
                                    <a:gd name="connsiteY31" fmla="*/ 2277962 h 2794134"/>
                                    <a:gd name="connsiteX32" fmla="*/ 1903480 w 2731203"/>
                                    <a:gd name="connsiteY32" fmla="*/ 2604669 h 2794134"/>
                                    <a:gd name="connsiteX33" fmla="*/ 1332932 w 2731203"/>
                                    <a:gd name="connsiteY33" fmla="*/ 2697062 h 2794134"/>
                                    <a:gd name="connsiteX34" fmla="*/ 779530 w 2731203"/>
                                    <a:gd name="connsiteY34" fmla="*/ 2538947 h 2794134"/>
                                    <a:gd name="connsiteX35" fmla="*/ 347095 w 2731203"/>
                                    <a:gd name="connsiteY35" fmla="*/ 2162709 h 2794134"/>
                                    <a:gd name="connsiteX36" fmla="*/ 116590 w 2731203"/>
                                    <a:gd name="connsiteY36" fmla="*/ 1640739 h 2794134"/>
                                    <a:gd name="connsiteX37" fmla="*/ 129925 w 2731203"/>
                                    <a:gd name="connsiteY37" fmla="*/ 1072097 h 2794134"/>
                                    <a:gd name="connsiteX38" fmla="*/ 228032 w 2731203"/>
                                    <a:gd name="connsiteY38" fmla="*/ 804444 h 2794134"/>
                                    <a:gd name="connsiteX39" fmla="*/ 382337 w 2731203"/>
                                    <a:gd name="connsiteY39" fmla="*/ 565367 h 2794134"/>
                                    <a:gd name="connsiteX40" fmla="*/ 2429260 w 2731203"/>
                                    <a:gd name="connsiteY40" fmla="*/ 494882 h 2794134"/>
                                    <a:gd name="connsiteX41" fmla="*/ 2434975 w 2731203"/>
                                    <a:gd name="connsiteY41" fmla="*/ 497739 h 2794134"/>
                                    <a:gd name="connsiteX42" fmla="*/ 2441642 w 2731203"/>
                                    <a:gd name="connsiteY42" fmla="*/ 501549 h 2794134"/>
                                    <a:gd name="connsiteX43" fmla="*/ 2468312 w 2731203"/>
                                    <a:gd name="connsiteY43" fmla="*/ 534887 h 2794134"/>
                                    <a:gd name="connsiteX44" fmla="*/ 2494030 w 2731203"/>
                                    <a:gd name="connsiteY44" fmla="*/ 569177 h 2794134"/>
                                    <a:gd name="connsiteX45" fmla="*/ 2526415 w 2731203"/>
                                    <a:gd name="connsiteY45" fmla="*/ 616802 h 2794134"/>
                                    <a:gd name="connsiteX46" fmla="*/ 2564515 w 2731203"/>
                                    <a:gd name="connsiteY46" fmla="*/ 678714 h 2794134"/>
                                    <a:gd name="connsiteX47" fmla="*/ 2582612 w 2731203"/>
                                    <a:gd name="connsiteY47" fmla="*/ 711099 h 2794134"/>
                                    <a:gd name="connsiteX48" fmla="*/ 2591185 w 2731203"/>
                                    <a:gd name="connsiteY48" fmla="*/ 727292 h 2794134"/>
                                    <a:gd name="connsiteX49" fmla="*/ 2598805 w 2731203"/>
                                    <a:gd name="connsiteY49" fmla="*/ 743484 h 2794134"/>
                                    <a:gd name="connsiteX50" fmla="*/ 2596900 w 2731203"/>
                                    <a:gd name="connsiteY50" fmla="*/ 742532 h 2794134"/>
                                    <a:gd name="connsiteX51" fmla="*/ 2578802 w 2731203"/>
                                    <a:gd name="connsiteY51" fmla="*/ 709194 h 2794134"/>
                                    <a:gd name="connsiteX52" fmla="*/ 2559752 w 2731203"/>
                                    <a:gd name="connsiteY52" fmla="*/ 675857 h 2794134"/>
                                    <a:gd name="connsiteX53" fmla="*/ 2518795 w 2731203"/>
                                    <a:gd name="connsiteY53" fmla="*/ 611087 h 2794134"/>
                                    <a:gd name="connsiteX54" fmla="*/ 2486410 w 2731203"/>
                                    <a:gd name="connsiteY54" fmla="*/ 566319 h 2794134"/>
                                    <a:gd name="connsiteX55" fmla="*/ 2458787 w 2731203"/>
                                    <a:gd name="connsiteY55" fmla="*/ 530124 h 2794134"/>
                                    <a:gd name="connsiteX56" fmla="*/ 2444500 w 2731203"/>
                                    <a:gd name="connsiteY56" fmla="*/ 512027 h 2794134"/>
                                    <a:gd name="connsiteX57" fmla="*/ 2280670 w 2731203"/>
                                    <a:gd name="connsiteY57" fmla="*/ 458687 h 2794134"/>
                                    <a:gd name="connsiteX58" fmla="*/ 2296862 w 2731203"/>
                                    <a:gd name="connsiteY58" fmla="*/ 465354 h 2794134"/>
                                    <a:gd name="connsiteX59" fmla="*/ 2400566 w 2731203"/>
                                    <a:gd name="connsiteY59" fmla="*/ 585131 h 2794134"/>
                                    <a:gd name="connsiteX60" fmla="*/ 2444909 w 2731203"/>
                                    <a:gd name="connsiteY60" fmla="*/ 651438 h 2794134"/>
                                    <a:gd name="connsiteX61" fmla="*/ 2442595 w 2731203"/>
                                    <a:gd name="connsiteY61" fmla="*/ 648234 h 2794134"/>
                                    <a:gd name="connsiteX62" fmla="*/ 2418782 w 2731203"/>
                                    <a:gd name="connsiteY62" fmla="*/ 613944 h 2794134"/>
                                    <a:gd name="connsiteX63" fmla="*/ 2393065 w 2731203"/>
                                    <a:gd name="connsiteY63" fmla="*/ 581559 h 2794134"/>
                                    <a:gd name="connsiteX64" fmla="*/ 2379730 w 2731203"/>
                                    <a:gd name="connsiteY64" fmla="*/ 565367 h 2794134"/>
                                    <a:gd name="connsiteX65" fmla="*/ 2366395 w 2731203"/>
                                    <a:gd name="connsiteY65" fmla="*/ 549174 h 2794134"/>
                                    <a:gd name="connsiteX66" fmla="*/ 2338772 w 2731203"/>
                                    <a:gd name="connsiteY66" fmla="*/ 517742 h 2794134"/>
                                    <a:gd name="connsiteX67" fmla="*/ 2280670 w 2731203"/>
                                    <a:gd name="connsiteY67" fmla="*/ 458687 h 2794134"/>
                                    <a:gd name="connsiteX68" fmla="*/ 1399608 w 2731203"/>
                                    <a:gd name="connsiteY68" fmla="*/ 153887 h 2794134"/>
                                    <a:gd name="connsiteX69" fmla="*/ 2618808 w 2731203"/>
                                    <a:gd name="connsiteY69" fmla="*/ 1373087 h 2794134"/>
                                    <a:gd name="connsiteX70" fmla="*/ 2612513 w 2731203"/>
                                    <a:gd name="connsiteY70" fmla="*/ 1497743 h 2794134"/>
                                    <a:gd name="connsiteX71" fmla="*/ 2595954 w 2731203"/>
                                    <a:gd name="connsiteY71" fmla="*/ 1606243 h 2794134"/>
                                    <a:gd name="connsiteX72" fmla="*/ 2598805 w 2731203"/>
                                    <a:gd name="connsiteY72" fmla="*/ 1612164 h 2794134"/>
                                    <a:gd name="connsiteX73" fmla="*/ 2620713 w 2731203"/>
                                    <a:gd name="connsiteY73" fmla="*/ 1667409 h 2794134"/>
                                    <a:gd name="connsiteX74" fmla="*/ 2408305 w 2731203"/>
                                    <a:gd name="connsiteY74" fmla="*/ 2112227 h 2794134"/>
                                    <a:gd name="connsiteX75" fmla="*/ 2041592 w 2731203"/>
                                    <a:gd name="connsiteY75" fmla="*/ 2439887 h 2794134"/>
                                    <a:gd name="connsiteX76" fmla="*/ 1578677 w 2731203"/>
                                    <a:gd name="connsiteY76" fmla="*/ 2599907 h 2794134"/>
                                    <a:gd name="connsiteX77" fmla="*/ 1091950 w 2731203"/>
                                    <a:gd name="connsiteY77" fmla="*/ 2569427 h 2794134"/>
                                    <a:gd name="connsiteX78" fmla="*/ 656657 w 2731203"/>
                                    <a:gd name="connsiteY78" fmla="*/ 2353209 h 2794134"/>
                                    <a:gd name="connsiteX79" fmla="*/ 339475 w 2731203"/>
                                    <a:gd name="connsiteY79" fmla="*/ 1987449 h 2794134"/>
                                    <a:gd name="connsiteX80" fmla="*/ 188980 w 2731203"/>
                                    <a:gd name="connsiteY80" fmla="*/ 1529297 h 2794134"/>
                                    <a:gd name="connsiteX81" fmla="*/ 186849 w 2731203"/>
                                    <a:gd name="connsiteY81" fmla="*/ 1498705 h 2794134"/>
                                    <a:gd name="connsiteX82" fmla="*/ 186703 w 2731203"/>
                                    <a:gd name="connsiteY82" fmla="*/ 1497743 h 2794134"/>
                                    <a:gd name="connsiteX83" fmla="*/ 186492 w 2731203"/>
                                    <a:gd name="connsiteY83" fmla="*/ 1493576 h 2794134"/>
                                    <a:gd name="connsiteX84" fmla="*/ 180586 w 2731203"/>
                                    <a:gd name="connsiteY84" fmla="*/ 1408776 h 2794134"/>
                                    <a:gd name="connsiteX85" fmla="*/ 181167 w 2731203"/>
                                    <a:gd name="connsiteY85" fmla="*/ 1388115 h 2794134"/>
                                    <a:gd name="connsiteX86" fmla="*/ 180408 w 2731203"/>
                                    <a:gd name="connsiteY86" fmla="*/ 1373087 h 2794134"/>
                                    <a:gd name="connsiteX87" fmla="*/ 183073 w 2731203"/>
                                    <a:gd name="connsiteY87" fmla="*/ 1320311 h 2794134"/>
                                    <a:gd name="connsiteX88" fmla="*/ 183979 w 2731203"/>
                                    <a:gd name="connsiteY88" fmla="*/ 1288077 h 2794134"/>
                                    <a:gd name="connsiteX89" fmla="*/ 185178 w 2731203"/>
                                    <a:gd name="connsiteY89" fmla="*/ 1278633 h 2794134"/>
                                    <a:gd name="connsiteX90" fmla="*/ 186703 w 2731203"/>
                                    <a:gd name="connsiteY90" fmla="*/ 1248431 h 2794134"/>
                                    <a:gd name="connsiteX91" fmla="*/ 1399608 w 2731203"/>
                                    <a:gd name="connsiteY91" fmla="*/ 153887 h 2794134"/>
                                    <a:gd name="connsiteX92" fmla="*/ 823345 w 2731203"/>
                                    <a:gd name="connsiteY92" fmla="*/ 112930 h 2794134"/>
                                    <a:gd name="connsiteX93" fmla="*/ 690948 w 2731203"/>
                                    <a:gd name="connsiteY93" fmla="*/ 207227 h 2794134"/>
                                    <a:gd name="connsiteX94" fmla="*/ 431868 w 2731203"/>
                                    <a:gd name="connsiteY94" fmla="*/ 411062 h 2794134"/>
                                    <a:gd name="connsiteX95" fmla="*/ 228985 w 2731203"/>
                                    <a:gd name="connsiteY95" fmla="*/ 670142 h 2794134"/>
                                    <a:gd name="connsiteX96" fmla="*/ 93730 w 2731203"/>
                                    <a:gd name="connsiteY96" fmla="*/ 971132 h 2794134"/>
                                    <a:gd name="connsiteX97" fmla="*/ 35628 w 2731203"/>
                                    <a:gd name="connsiteY97" fmla="*/ 1294982 h 2794134"/>
                                    <a:gd name="connsiteX98" fmla="*/ 55630 w 2731203"/>
                                    <a:gd name="connsiteY98" fmla="*/ 1623595 h 2794134"/>
                                    <a:gd name="connsiteX99" fmla="*/ 72775 w 2731203"/>
                                    <a:gd name="connsiteY99" fmla="*/ 1704557 h 2794134"/>
                                    <a:gd name="connsiteX100" fmla="*/ 83253 w 2731203"/>
                                    <a:gd name="connsiteY100" fmla="*/ 1744562 h 2794134"/>
                                    <a:gd name="connsiteX101" fmla="*/ 94683 w 2731203"/>
                                    <a:gd name="connsiteY101" fmla="*/ 1784567 h 2794134"/>
                                    <a:gd name="connsiteX102" fmla="*/ 153738 w 2731203"/>
                                    <a:gd name="connsiteY102" fmla="*/ 1938872 h 2794134"/>
                                    <a:gd name="connsiteX103" fmla="*/ 230890 w 2731203"/>
                                    <a:gd name="connsiteY103" fmla="*/ 2084605 h 2794134"/>
                                    <a:gd name="connsiteX104" fmla="*/ 325188 w 2731203"/>
                                    <a:gd name="connsiteY104" fmla="*/ 2219860 h 2794134"/>
                                    <a:gd name="connsiteX105" fmla="*/ 434725 w 2731203"/>
                                    <a:gd name="connsiteY105" fmla="*/ 2343685 h 2794134"/>
                                    <a:gd name="connsiteX106" fmla="*/ 558550 w 2731203"/>
                                    <a:gd name="connsiteY106" fmla="*/ 2452270 h 2794134"/>
                                    <a:gd name="connsiteX107" fmla="*/ 693805 w 2731203"/>
                                    <a:gd name="connsiteY107" fmla="*/ 2546567 h 2794134"/>
                                    <a:gd name="connsiteX108" fmla="*/ 730000 w 2731203"/>
                                    <a:gd name="connsiteY108" fmla="*/ 2567522 h 2794134"/>
                                    <a:gd name="connsiteX109" fmla="*/ 748098 w 2731203"/>
                                    <a:gd name="connsiteY109" fmla="*/ 2578000 h 2794134"/>
                                    <a:gd name="connsiteX110" fmla="*/ 766195 w 2731203"/>
                                    <a:gd name="connsiteY110" fmla="*/ 2587525 h 2794134"/>
                                    <a:gd name="connsiteX111" fmla="*/ 803343 w 2731203"/>
                                    <a:gd name="connsiteY111" fmla="*/ 2606575 h 2794134"/>
                                    <a:gd name="connsiteX112" fmla="*/ 840490 w 2731203"/>
                                    <a:gd name="connsiteY112" fmla="*/ 2623720 h 2794134"/>
                                    <a:gd name="connsiteX113" fmla="*/ 994795 w 2731203"/>
                                    <a:gd name="connsiteY113" fmla="*/ 2682775 h 2794134"/>
                                    <a:gd name="connsiteX114" fmla="*/ 1155768 w 2731203"/>
                                    <a:gd name="connsiteY114" fmla="*/ 2721827 h 2794134"/>
                                    <a:gd name="connsiteX115" fmla="*/ 1808230 w 2731203"/>
                                    <a:gd name="connsiteY115" fmla="*/ 2681822 h 2794134"/>
                                    <a:gd name="connsiteX116" fmla="*/ 2108268 w 2731203"/>
                                    <a:gd name="connsiteY116" fmla="*/ 2545615 h 2794134"/>
                                    <a:gd name="connsiteX117" fmla="*/ 2367348 w 2731203"/>
                                    <a:gd name="connsiteY117" fmla="*/ 2341780 h 2794134"/>
                                    <a:gd name="connsiteX118" fmla="*/ 2570230 w 2731203"/>
                                    <a:gd name="connsiteY118" fmla="*/ 2082700 h 2794134"/>
                                    <a:gd name="connsiteX119" fmla="*/ 2705485 w 2731203"/>
                                    <a:gd name="connsiteY119" fmla="*/ 1781710 h 2794134"/>
                                    <a:gd name="connsiteX120" fmla="*/ 2731203 w 2731203"/>
                                    <a:gd name="connsiteY120" fmla="*/ 1908392 h 2794134"/>
                                    <a:gd name="connsiteX121" fmla="*/ 2695960 w 2731203"/>
                                    <a:gd name="connsiteY121" fmla="*/ 1988402 h 2794134"/>
                                    <a:gd name="connsiteX122" fmla="*/ 2675958 w 2731203"/>
                                    <a:gd name="connsiteY122" fmla="*/ 2027455 h 2794134"/>
                                    <a:gd name="connsiteX123" fmla="*/ 2655003 w 2731203"/>
                                    <a:gd name="connsiteY123" fmla="*/ 2065555 h 2794134"/>
                                    <a:gd name="connsiteX124" fmla="*/ 2610235 w 2731203"/>
                                    <a:gd name="connsiteY124" fmla="*/ 2139850 h 2794134"/>
                                    <a:gd name="connsiteX125" fmla="*/ 2586423 w 2731203"/>
                                    <a:gd name="connsiteY125" fmla="*/ 2176045 h 2794134"/>
                                    <a:gd name="connsiteX126" fmla="*/ 2560705 w 2731203"/>
                                    <a:gd name="connsiteY126" fmla="*/ 2211287 h 2794134"/>
                                    <a:gd name="connsiteX127" fmla="*/ 2322580 w 2731203"/>
                                    <a:gd name="connsiteY127" fmla="*/ 2464652 h 2794134"/>
                                    <a:gd name="connsiteX128" fmla="*/ 1702503 w 2731203"/>
                                    <a:gd name="connsiteY128" fmla="*/ 2764690 h 2794134"/>
                                    <a:gd name="connsiteX129" fmla="*/ 1358650 w 2731203"/>
                                    <a:gd name="connsiteY129" fmla="*/ 2793265 h 2794134"/>
                                    <a:gd name="connsiteX130" fmla="*/ 1186248 w 2731203"/>
                                    <a:gd name="connsiteY130" fmla="*/ 2777072 h 2794134"/>
                                    <a:gd name="connsiteX131" fmla="*/ 1143385 w 2731203"/>
                                    <a:gd name="connsiteY131" fmla="*/ 2769452 h 2794134"/>
                                    <a:gd name="connsiteX132" fmla="*/ 1101475 w 2731203"/>
                                    <a:gd name="connsiteY132" fmla="*/ 2760880 h 2794134"/>
                                    <a:gd name="connsiteX133" fmla="*/ 1017655 w 2731203"/>
                                    <a:gd name="connsiteY133" fmla="*/ 2738972 h 2794134"/>
                                    <a:gd name="connsiteX134" fmla="*/ 976698 w 2731203"/>
                                    <a:gd name="connsiteY134" fmla="*/ 2726590 h 2794134"/>
                                    <a:gd name="connsiteX135" fmla="*/ 935740 w 2731203"/>
                                    <a:gd name="connsiteY135" fmla="*/ 2712302 h 2794134"/>
                                    <a:gd name="connsiteX136" fmla="*/ 854778 w 2731203"/>
                                    <a:gd name="connsiteY136" fmla="*/ 2680870 h 2794134"/>
                                    <a:gd name="connsiteX137" fmla="*/ 815725 w 2731203"/>
                                    <a:gd name="connsiteY137" fmla="*/ 2662772 h 2794134"/>
                                    <a:gd name="connsiteX138" fmla="*/ 776673 w 2731203"/>
                                    <a:gd name="connsiteY138" fmla="*/ 2643722 h 2794134"/>
                                    <a:gd name="connsiteX139" fmla="*/ 700473 w 2731203"/>
                                    <a:gd name="connsiteY139" fmla="*/ 2602765 h 2794134"/>
                                    <a:gd name="connsiteX140" fmla="*/ 663325 w 2731203"/>
                                    <a:gd name="connsiteY140" fmla="*/ 2580857 h 2794134"/>
                                    <a:gd name="connsiteX141" fmla="*/ 627130 w 2731203"/>
                                    <a:gd name="connsiteY141" fmla="*/ 2557045 h 2794134"/>
                                    <a:gd name="connsiteX142" fmla="*/ 609033 w 2731203"/>
                                    <a:gd name="connsiteY142" fmla="*/ 2545615 h 2794134"/>
                                    <a:gd name="connsiteX143" fmla="*/ 591888 w 2731203"/>
                                    <a:gd name="connsiteY143" fmla="*/ 2533232 h 2794134"/>
                                    <a:gd name="connsiteX144" fmla="*/ 556645 w 2731203"/>
                                    <a:gd name="connsiteY144" fmla="*/ 2507515 h 2794134"/>
                                    <a:gd name="connsiteX145" fmla="*/ 426153 w 2731203"/>
                                    <a:gd name="connsiteY145" fmla="*/ 2395120 h 2794134"/>
                                    <a:gd name="connsiteX146" fmla="*/ 309948 w 2731203"/>
                                    <a:gd name="connsiteY146" fmla="*/ 2268437 h 2794134"/>
                                    <a:gd name="connsiteX147" fmla="*/ 210888 w 2731203"/>
                                    <a:gd name="connsiteY147" fmla="*/ 2128420 h 2794134"/>
                                    <a:gd name="connsiteX148" fmla="*/ 168025 w 2731203"/>
                                    <a:gd name="connsiteY148" fmla="*/ 2054125 h 2794134"/>
                                    <a:gd name="connsiteX149" fmla="*/ 148023 w 2731203"/>
                                    <a:gd name="connsiteY149" fmla="*/ 2016025 h 2794134"/>
                                    <a:gd name="connsiteX150" fmla="*/ 128973 w 2731203"/>
                                    <a:gd name="connsiteY150" fmla="*/ 1977925 h 2794134"/>
                                    <a:gd name="connsiteX151" fmla="*/ 111828 w 2731203"/>
                                    <a:gd name="connsiteY151" fmla="*/ 1938872 h 2794134"/>
                                    <a:gd name="connsiteX152" fmla="*/ 103255 w 2731203"/>
                                    <a:gd name="connsiteY152" fmla="*/ 1918870 h 2794134"/>
                                    <a:gd name="connsiteX153" fmla="*/ 95635 w 2731203"/>
                                    <a:gd name="connsiteY153" fmla="*/ 1898867 h 2794134"/>
                                    <a:gd name="connsiteX154" fmla="*/ 80395 w 2731203"/>
                                    <a:gd name="connsiteY154" fmla="*/ 1858862 h 2794134"/>
                                    <a:gd name="connsiteX155" fmla="*/ 67060 w 2731203"/>
                                    <a:gd name="connsiteY155" fmla="*/ 1817905 h 2794134"/>
                                    <a:gd name="connsiteX156" fmla="*/ 43248 w 2731203"/>
                                    <a:gd name="connsiteY156" fmla="*/ 1735990 h 2794134"/>
                                    <a:gd name="connsiteX157" fmla="*/ 33723 w 2731203"/>
                                    <a:gd name="connsiteY157" fmla="*/ 1694080 h 2794134"/>
                                    <a:gd name="connsiteX158" fmla="*/ 25150 w 2731203"/>
                                    <a:gd name="connsiteY158" fmla="*/ 1652170 h 2794134"/>
                                    <a:gd name="connsiteX159" fmla="*/ 3243 w 2731203"/>
                                    <a:gd name="connsiteY159" fmla="*/ 1482625 h 2794134"/>
                                    <a:gd name="connsiteX160" fmla="*/ 21340 w 2731203"/>
                                    <a:gd name="connsiteY160" fmla="*/ 1142582 h 2794134"/>
                                    <a:gd name="connsiteX161" fmla="*/ 28960 w 2731203"/>
                                    <a:gd name="connsiteY161" fmla="*/ 1100672 h 2794134"/>
                                    <a:gd name="connsiteX162" fmla="*/ 38485 w 2731203"/>
                                    <a:gd name="connsiteY162" fmla="*/ 1058762 h 2794134"/>
                                    <a:gd name="connsiteX163" fmla="*/ 48963 w 2731203"/>
                                    <a:gd name="connsiteY163" fmla="*/ 1017805 h 2794134"/>
                                    <a:gd name="connsiteX164" fmla="*/ 61345 w 2731203"/>
                                    <a:gd name="connsiteY164" fmla="*/ 976847 h 2794134"/>
                                    <a:gd name="connsiteX165" fmla="*/ 67060 w 2731203"/>
                                    <a:gd name="connsiteY165" fmla="*/ 956845 h 2794134"/>
                                    <a:gd name="connsiteX166" fmla="*/ 73728 w 2731203"/>
                                    <a:gd name="connsiteY166" fmla="*/ 935890 h 2794134"/>
                                    <a:gd name="connsiteX167" fmla="*/ 88015 w 2731203"/>
                                    <a:gd name="connsiteY167" fmla="*/ 895885 h 2794134"/>
                                    <a:gd name="connsiteX168" fmla="*/ 104208 w 2731203"/>
                                    <a:gd name="connsiteY168" fmla="*/ 855880 h 2794134"/>
                                    <a:gd name="connsiteX169" fmla="*/ 120400 w 2731203"/>
                                    <a:gd name="connsiteY169" fmla="*/ 816827 h 2794134"/>
                                    <a:gd name="connsiteX170" fmla="*/ 157548 w 2731203"/>
                                    <a:gd name="connsiteY170" fmla="*/ 740627 h 2794134"/>
                                    <a:gd name="connsiteX171" fmla="*/ 177550 w 2731203"/>
                                    <a:gd name="connsiteY171" fmla="*/ 703480 h 2794134"/>
                                    <a:gd name="connsiteX172" fmla="*/ 199458 w 2731203"/>
                                    <a:gd name="connsiteY172" fmla="*/ 666332 h 2794134"/>
                                    <a:gd name="connsiteX173" fmla="*/ 222318 w 2731203"/>
                                    <a:gd name="connsiteY173" fmla="*/ 630137 h 2794134"/>
                                    <a:gd name="connsiteX174" fmla="*/ 245178 w 2731203"/>
                                    <a:gd name="connsiteY174" fmla="*/ 594895 h 2794134"/>
                                    <a:gd name="connsiteX175" fmla="*/ 269943 w 2731203"/>
                                    <a:gd name="connsiteY175" fmla="*/ 560605 h 2794134"/>
                                    <a:gd name="connsiteX176" fmla="*/ 295660 w 2731203"/>
                                    <a:gd name="connsiteY176" fmla="*/ 526315 h 2794134"/>
                                    <a:gd name="connsiteX177" fmla="*/ 533785 w 2731203"/>
                                    <a:gd name="connsiteY177" fmla="*/ 287237 h 2794134"/>
                                    <a:gd name="connsiteX178" fmla="*/ 823345 w 2731203"/>
                                    <a:gd name="connsiteY178" fmla="*/ 112930 h 2794134"/>
                                    <a:gd name="connsiteX179" fmla="*/ 1879668 w 2731203"/>
                                    <a:gd name="connsiteY179" fmla="*/ 109120 h 2794134"/>
                                    <a:gd name="connsiteX180" fmla="*/ 1932055 w 2731203"/>
                                    <a:gd name="connsiteY180" fmla="*/ 124360 h 2794134"/>
                                    <a:gd name="connsiteX181" fmla="*/ 1984443 w 2731203"/>
                                    <a:gd name="connsiteY181" fmla="*/ 142457 h 2794134"/>
                                    <a:gd name="connsiteX182" fmla="*/ 2406400 w 2731203"/>
                                    <a:gd name="connsiteY182" fmla="*/ 459640 h 2794134"/>
                                    <a:gd name="connsiteX183" fmla="*/ 2376873 w 2731203"/>
                                    <a:gd name="connsiteY183" fmla="*/ 432970 h 2794134"/>
                                    <a:gd name="connsiteX184" fmla="*/ 2346393 w 2731203"/>
                                    <a:gd name="connsiteY184" fmla="*/ 407252 h 2794134"/>
                                    <a:gd name="connsiteX185" fmla="*/ 1879668 w 2731203"/>
                                    <a:gd name="connsiteY185" fmla="*/ 109120 h 2794134"/>
                                    <a:gd name="connsiteX186" fmla="*/ 1596775 w 2731203"/>
                                    <a:gd name="connsiteY186" fmla="*/ 107215 h 2794134"/>
                                    <a:gd name="connsiteX187" fmla="*/ 1618682 w 2731203"/>
                                    <a:gd name="connsiteY187" fmla="*/ 107215 h 2794134"/>
                                    <a:gd name="connsiteX188" fmla="*/ 1658687 w 2731203"/>
                                    <a:gd name="connsiteY188" fmla="*/ 114835 h 2794134"/>
                                    <a:gd name="connsiteX189" fmla="*/ 1698692 w 2731203"/>
                                    <a:gd name="connsiteY189" fmla="*/ 124360 h 2794134"/>
                                    <a:gd name="connsiteX190" fmla="*/ 1718695 w 2731203"/>
                                    <a:gd name="connsiteY190" fmla="*/ 129122 h 2794134"/>
                                    <a:gd name="connsiteX191" fmla="*/ 1738697 w 2731203"/>
                                    <a:gd name="connsiteY191" fmla="*/ 134837 h 2794134"/>
                                    <a:gd name="connsiteX192" fmla="*/ 1777750 w 2731203"/>
                                    <a:gd name="connsiteY192" fmla="*/ 146267 h 2794134"/>
                                    <a:gd name="connsiteX193" fmla="*/ 1930150 w 2731203"/>
                                    <a:gd name="connsiteY193" fmla="*/ 206275 h 2794134"/>
                                    <a:gd name="connsiteX194" fmla="*/ 2206375 w 2731203"/>
                                    <a:gd name="connsiteY194" fmla="*/ 381535 h 2794134"/>
                                    <a:gd name="connsiteX195" fmla="*/ 2185420 w 2731203"/>
                                    <a:gd name="connsiteY195" fmla="*/ 371057 h 2794134"/>
                                    <a:gd name="connsiteX196" fmla="*/ 2175895 w 2731203"/>
                                    <a:gd name="connsiteY196" fmla="*/ 365342 h 2794134"/>
                                    <a:gd name="connsiteX197" fmla="*/ 1532005 w 2731203"/>
                                    <a:gd name="connsiteY197" fmla="*/ 108167 h 2794134"/>
                                    <a:gd name="connsiteX198" fmla="*/ 1574867 w 2731203"/>
                                    <a:gd name="connsiteY198" fmla="*/ 108167 h 2794134"/>
                                    <a:gd name="connsiteX199" fmla="*/ 1399607 w 2731203"/>
                                    <a:gd name="connsiteY199" fmla="*/ 81497 h 2794134"/>
                                    <a:gd name="connsiteX200" fmla="*/ 1348172 w 2731203"/>
                                    <a:gd name="connsiteY200" fmla="*/ 89117 h 2794134"/>
                                    <a:gd name="connsiteX201" fmla="*/ 1334837 w 2731203"/>
                                    <a:gd name="connsiteY201" fmla="*/ 91022 h 2794134"/>
                                    <a:gd name="connsiteX202" fmla="*/ 1321502 w 2731203"/>
                                    <a:gd name="connsiteY202" fmla="*/ 93879 h 2794134"/>
                                    <a:gd name="connsiteX203" fmla="*/ 1295785 w 2731203"/>
                                    <a:gd name="connsiteY203" fmla="*/ 99594 h 2794134"/>
                                    <a:gd name="connsiteX204" fmla="*/ 853825 w 2731203"/>
                                    <a:gd name="connsiteY204" fmla="*/ 217704 h 2794134"/>
                                    <a:gd name="connsiteX205" fmla="*/ 482350 w 2731203"/>
                                    <a:gd name="connsiteY205" fmla="*/ 483452 h 2794134"/>
                                    <a:gd name="connsiteX206" fmla="*/ 626177 w 2731203"/>
                                    <a:gd name="connsiteY206" fmla="*/ 327242 h 2794134"/>
                                    <a:gd name="connsiteX207" fmla="*/ 802390 w 2731203"/>
                                    <a:gd name="connsiteY207" fmla="*/ 219609 h 2794134"/>
                                    <a:gd name="connsiteX208" fmla="*/ 896687 w 2731203"/>
                                    <a:gd name="connsiteY208" fmla="*/ 176747 h 2794134"/>
                                    <a:gd name="connsiteX209" fmla="*/ 945265 w 2731203"/>
                                    <a:gd name="connsiteY209" fmla="*/ 158649 h 2794134"/>
                                    <a:gd name="connsiteX210" fmla="*/ 993842 w 2731203"/>
                                    <a:gd name="connsiteY210" fmla="*/ 142457 h 2794134"/>
                                    <a:gd name="connsiteX211" fmla="*/ 1194820 w 2731203"/>
                                    <a:gd name="connsiteY211" fmla="*/ 95784 h 2794134"/>
                                    <a:gd name="connsiteX212" fmla="*/ 1399607 w 2731203"/>
                                    <a:gd name="connsiteY212" fmla="*/ 81497 h 2794134"/>
                                    <a:gd name="connsiteX213" fmla="*/ 1362475 w 2731203"/>
                                    <a:gd name="connsiteY213" fmla="*/ 222 h 2794134"/>
                                    <a:gd name="connsiteX214" fmla="*/ 1783465 w 2731203"/>
                                    <a:gd name="connsiteY214" fmla="*/ 57685 h 2794134"/>
                                    <a:gd name="connsiteX215" fmla="*/ 1748223 w 2731203"/>
                                    <a:gd name="connsiteY215" fmla="*/ 51970 h 2794134"/>
                                    <a:gd name="connsiteX216" fmla="*/ 1711075 w 2731203"/>
                                    <a:gd name="connsiteY216" fmla="*/ 48160 h 2794134"/>
                                    <a:gd name="connsiteX217" fmla="*/ 1612015 w 2731203"/>
                                    <a:gd name="connsiteY217" fmla="*/ 28157 h 2794134"/>
                                    <a:gd name="connsiteX218" fmla="*/ 1561533 w 2731203"/>
                                    <a:gd name="connsiteY218" fmla="*/ 21490 h 2794134"/>
                                    <a:gd name="connsiteX219" fmla="*/ 1511050 w 2731203"/>
                                    <a:gd name="connsiteY219" fmla="*/ 16727 h 2794134"/>
                                    <a:gd name="connsiteX220" fmla="*/ 1460568 w 2731203"/>
                                    <a:gd name="connsiteY220" fmla="*/ 12917 h 2794134"/>
                                    <a:gd name="connsiteX221" fmla="*/ 1410085 w 2731203"/>
                                    <a:gd name="connsiteY221" fmla="*/ 11012 h 2794134"/>
                                    <a:gd name="connsiteX222" fmla="*/ 1359603 w 2731203"/>
                                    <a:gd name="connsiteY222" fmla="*/ 11965 h 2794134"/>
                                    <a:gd name="connsiteX223" fmla="*/ 1333885 w 2731203"/>
                                    <a:gd name="connsiteY223" fmla="*/ 12917 h 2794134"/>
                                    <a:gd name="connsiteX224" fmla="*/ 1309120 w 2731203"/>
                                    <a:gd name="connsiteY224" fmla="*/ 14822 h 2794134"/>
                                    <a:gd name="connsiteX225" fmla="*/ 913833 w 2731203"/>
                                    <a:gd name="connsiteY225" fmla="*/ 98642 h 2794134"/>
                                    <a:gd name="connsiteX226" fmla="*/ 931930 w 2731203"/>
                                    <a:gd name="connsiteY226" fmla="*/ 89117 h 2794134"/>
                                    <a:gd name="connsiteX227" fmla="*/ 946218 w 2731203"/>
                                    <a:gd name="connsiteY227" fmla="*/ 82450 h 2794134"/>
                                    <a:gd name="connsiteX228" fmla="*/ 982413 w 2731203"/>
                                    <a:gd name="connsiteY228" fmla="*/ 66257 h 2794134"/>
                                    <a:gd name="connsiteX229" fmla="*/ 1013845 w 2731203"/>
                                    <a:gd name="connsiteY229" fmla="*/ 54827 h 2794134"/>
                                    <a:gd name="connsiteX230" fmla="*/ 1060518 w 2731203"/>
                                    <a:gd name="connsiteY230" fmla="*/ 40540 h 2794134"/>
                                    <a:gd name="connsiteX231" fmla="*/ 1128145 w 2731203"/>
                                    <a:gd name="connsiteY231" fmla="*/ 24347 h 2794134"/>
                                    <a:gd name="connsiteX232" fmla="*/ 1171008 w 2731203"/>
                                    <a:gd name="connsiteY232" fmla="*/ 16727 h 2794134"/>
                                    <a:gd name="connsiteX233" fmla="*/ 1194820 w 2731203"/>
                                    <a:gd name="connsiteY233" fmla="*/ 12917 h 2794134"/>
                                    <a:gd name="connsiteX234" fmla="*/ 1220538 w 2731203"/>
                                    <a:gd name="connsiteY234" fmla="*/ 10060 h 2794134"/>
                                    <a:gd name="connsiteX235" fmla="*/ 1362475 w 2731203"/>
                                    <a:gd name="connsiteY235" fmla="*/ 222 h 279413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</a:cxnLst>
                                  <a:rect l="l" t="t" r="r" b="b"/>
                                  <a:pathLst>
                                    <a:path w="2731203" h="2794134">
                                      <a:moveTo>
                                        <a:pt x="2554038" y="843497"/>
                                      </a:moveTo>
                                      <a:cubicBezTo>
                                        <a:pt x="2554038" y="843497"/>
                                        <a:pt x="2554990" y="843497"/>
                                        <a:pt x="2554990" y="843497"/>
                                      </a:cubicBezTo>
                                      <a:cubicBezTo>
                                        <a:pt x="2561658" y="858737"/>
                                        <a:pt x="2568325" y="873024"/>
                                        <a:pt x="2574040" y="889217"/>
                                      </a:cubicBezTo>
                                      <a:cubicBezTo>
                                        <a:pt x="2568325" y="873024"/>
                                        <a:pt x="2560705" y="858737"/>
                                        <a:pt x="2554038" y="843497"/>
                                      </a:cubicBezTo>
                                      <a:close/>
                                      <a:moveTo>
                                        <a:pt x="2630238" y="810160"/>
                                      </a:moveTo>
                                      <a:cubicBezTo>
                                        <a:pt x="2630238" y="810160"/>
                                        <a:pt x="2631190" y="810160"/>
                                        <a:pt x="2631190" y="810160"/>
                                      </a:cubicBezTo>
                                      <a:cubicBezTo>
                                        <a:pt x="2637858" y="826352"/>
                                        <a:pt x="2645478" y="841592"/>
                                        <a:pt x="2651193" y="858737"/>
                                      </a:cubicBezTo>
                                      <a:cubicBezTo>
                                        <a:pt x="2645478" y="841592"/>
                                        <a:pt x="2636905" y="826352"/>
                                        <a:pt x="2630238" y="810160"/>
                                      </a:cubicBezTo>
                                      <a:close/>
                                      <a:moveTo>
                                        <a:pt x="2475759" y="697568"/>
                                      </a:moveTo>
                                      <a:lnTo>
                                        <a:pt x="2489267" y="717767"/>
                                      </a:lnTo>
                                      <a:cubicBezTo>
                                        <a:pt x="2489267" y="717767"/>
                                        <a:pt x="2488315" y="717767"/>
                                        <a:pt x="2488315" y="717767"/>
                                      </a:cubicBezTo>
                                      <a:close/>
                                      <a:moveTo>
                                        <a:pt x="2444909" y="651438"/>
                                      </a:moveTo>
                                      <a:lnTo>
                                        <a:pt x="2454977" y="665379"/>
                                      </a:lnTo>
                                      <a:lnTo>
                                        <a:pt x="2466407" y="682524"/>
                                      </a:lnTo>
                                      <a:lnTo>
                                        <a:pt x="2475759" y="697568"/>
                                      </a:lnTo>
                                      <a:close/>
                                      <a:moveTo>
                                        <a:pt x="382337" y="565367"/>
                                      </a:moveTo>
                                      <a:cubicBezTo>
                                        <a:pt x="375670" y="577749"/>
                                        <a:pt x="369002" y="589179"/>
                                        <a:pt x="363287" y="599657"/>
                                      </a:cubicBezTo>
                                      <a:cubicBezTo>
                                        <a:pt x="357572" y="612039"/>
                                        <a:pt x="350905" y="623469"/>
                                        <a:pt x="345190" y="635852"/>
                                      </a:cubicBezTo>
                                      <a:lnTo>
                                        <a:pt x="336617" y="653949"/>
                                      </a:lnTo>
                                      <a:lnTo>
                                        <a:pt x="328045" y="672047"/>
                                      </a:lnTo>
                                      <a:cubicBezTo>
                                        <a:pt x="322330" y="684429"/>
                                        <a:pt x="317567" y="696812"/>
                                        <a:pt x="311852" y="709194"/>
                                      </a:cubicBezTo>
                                      <a:cubicBezTo>
                                        <a:pt x="216602" y="866357"/>
                                        <a:pt x="155642" y="1044474"/>
                                        <a:pt x="134687" y="1227354"/>
                                      </a:cubicBezTo>
                                      <a:cubicBezTo>
                                        <a:pt x="124210" y="1318794"/>
                                        <a:pt x="123257" y="1411187"/>
                                        <a:pt x="132782" y="1502627"/>
                                      </a:cubicBezTo>
                                      <a:cubicBezTo>
                                        <a:pt x="141355" y="1594067"/>
                                        <a:pt x="161357" y="1684554"/>
                                        <a:pt x="189932" y="1772184"/>
                                      </a:cubicBezTo>
                                      <a:cubicBezTo>
                                        <a:pt x="247082" y="1946492"/>
                                        <a:pt x="343285" y="2108417"/>
                                        <a:pt x="469015" y="2242719"/>
                                      </a:cubicBezTo>
                                      <a:cubicBezTo>
                                        <a:pt x="594745" y="2377022"/>
                                        <a:pt x="749050" y="2484654"/>
                                        <a:pt x="919547" y="2553234"/>
                                      </a:cubicBezTo>
                                      <a:cubicBezTo>
                                        <a:pt x="1089092" y="2622767"/>
                                        <a:pt x="1274830" y="2654199"/>
                                        <a:pt x="1458663" y="2645627"/>
                                      </a:cubicBezTo>
                                      <a:cubicBezTo>
                                        <a:pt x="1642495" y="2638007"/>
                                        <a:pt x="1824422" y="2588477"/>
                                        <a:pt x="1987300" y="2503704"/>
                                      </a:cubicBezTo>
                                      <a:cubicBezTo>
                                        <a:pt x="2150177" y="2419884"/>
                                        <a:pt x="2294958" y="2298917"/>
                                        <a:pt x="2407353" y="2153184"/>
                                      </a:cubicBezTo>
                                      <a:cubicBezTo>
                                        <a:pt x="2520700" y="2008404"/>
                                        <a:pt x="2601663" y="1837907"/>
                                        <a:pt x="2642620" y="1658837"/>
                                      </a:cubicBezTo>
                                      <a:cubicBezTo>
                                        <a:pt x="2656908" y="1696937"/>
                                        <a:pt x="2668338" y="1735989"/>
                                        <a:pt x="2679767" y="1776947"/>
                                      </a:cubicBezTo>
                                      <a:cubicBezTo>
                                        <a:pt x="2618808" y="1962684"/>
                                        <a:pt x="2516890" y="2136039"/>
                                        <a:pt x="2382588" y="2277962"/>
                                      </a:cubicBezTo>
                                      <a:cubicBezTo>
                                        <a:pt x="2249238" y="2419884"/>
                                        <a:pt x="2084455" y="2533232"/>
                                        <a:pt x="1903480" y="2604669"/>
                                      </a:cubicBezTo>
                                      <a:cubicBezTo>
                                        <a:pt x="1722505" y="2677059"/>
                                        <a:pt x="1526290" y="2708492"/>
                                        <a:pt x="1332932" y="2697062"/>
                                      </a:cubicBezTo>
                                      <a:cubicBezTo>
                                        <a:pt x="1139575" y="2685632"/>
                                        <a:pt x="949075" y="2631339"/>
                                        <a:pt x="779530" y="2538947"/>
                                      </a:cubicBezTo>
                                      <a:cubicBezTo>
                                        <a:pt x="609032" y="2447507"/>
                                        <a:pt x="461395" y="2317014"/>
                                        <a:pt x="347095" y="2162709"/>
                                      </a:cubicBezTo>
                                      <a:cubicBezTo>
                                        <a:pt x="233747" y="2008404"/>
                                        <a:pt x="153737" y="1828382"/>
                                        <a:pt x="116590" y="1640739"/>
                                      </a:cubicBezTo>
                                      <a:cubicBezTo>
                                        <a:pt x="79442" y="1452144"/>
                                        <a:pt x="84205" y="1257834"/>
                                        <a:pt x="129925" y="1072097"/>
                                      </a:cubicBezTo>
                                      <a:cubicBezTo>
                                        <a:pt x="152785" y="979704"/>
                                        <a:pt x="185170" y="889217"/>
                                        <a:pt x="228032" y="804444"/>
                                      </a:cubicBezTo>
                                      <a:cubicBezTo>
                                        <a:pt x="270895" y="719672"/>
                                        <a:pt x="322330" y="638709"/>
                                        <a:pt x="382337" y="565367"/>
                                      </a:cubicBezTo>
                                      <a:close/>
                                      <a:moveTo>
                                        <a:pt x="2429260" y="494882"/>
                                      </a:moveTo>
                                      <a:cubicBezTo>
                                        <a:pt x="2431165" y="495834"/>
                                        <a:pt x="2433070" y="496787"/>
                                        <a:pt x="2434975" y="497739"/>
                                      </a:cubicBezTo>
                                      <a:cubicBezTo>
                                        <a:pt x="2436880" y="499644"/>
                                        <a:pt x="2439737" y="500597"/>
                                        <a:pt x="2441642" y="501549"/>
                                      </a:cubicBezTo>
                                      <a:cubicBezTo>
                                        <a:pt x="2451167" y="512027"/>
                                        <a:pt x="2459740" y="523457"/>
                                        <a:pt x="2468312" y="534887"/>
                                      </a:cubicBezTo>
                                      <a:cubicBezTo>
                                        <a:pt x="2476885" y="546317"/>
                                        <a:pt x="2486410" y="557747"/>
                                        <a:pt x="2494030" y="569177"/>
                                      </a:cubicBezTo>
                                      <a:cubicBezTo>
                                        <a:pt x="2504507" y="584417"/>
                                        <a:pt x="2515937" y="600609"/>
                                        <a:pt x="2526415" y="616802"/>
                                      </a:cubicBezTo>
                                      <a:cubicBezTo>
                                        <a:pt x="2539750" y="637757"/>
                                        <a:pt x="2553085" y="657759"/>
                                        <a:pt x="2564515" y="678714"/>
                                      </a:cubicBezTo>
                                      <a:lnTo>
                                        <a:pt x="2582612" y="711099"/>
                                      </a:lnTo>
                                      <a:lnTo>
                                        <a:pt x="2591185" y="727292"/>
                                      </a:lnTo>
                                      <a:lnTo>
                                        <a:pt x="2598805" y="743484"/>
                                      </a:lnTo>
                                      <a:cubicBezTo>
                                        <a:pt x="2597852" y="743484"/>
                                        <a:pt x="2597852" y="742532"/>
                                        <a:pt x="2596900" y="742532"/>
                                      </a:cubicBezTo>
                                      <a:cubicBezTo>
                                        <a:pt x="2591185" y="731102"/>
                                        <a:pt x="2585470" y="720624"/>
                                        <a:pt x="2578802" y="709194"/>
                                      </a:cubicBezTo>
                                      <a:lnTo>
                                        <a:pt x="2559752" y="675857"/>
                                      </a:lnTo>
                                      <a:cubicBezTo>
                                        <a:pt x="2546417" y="653949"/>
                                        <a:pt x="2533082" y="632042"/>
                                        <a:pt x="2518795" y="611087"/>
                                      </a:cubicBezTo>
                                      <a:lnTo>
                                        <a:pt x="2486410" y="566319"/>
                                      </a:lnTo>
                                      <a:cubicBezTo>
                                        <a:pt x="2477837" y="553937"/>
                                        <a:pt x="2468312" y="542507"/>
                                        <a:pt x="2458787" y="530124"/>
                                      </a:cubicBezTo>
                                      <a:lnTo>
                                        <a:pt x="2444500" y="512027"/>
                                      </a:lnTo>
                                      <a:close/>
                                      <a:moveTo>
                                        <a:pt x="2280670" y="458687"/>
                                      </a:moveTo>
                                      <a:cubicBezTo>
                                        <a:pt x="2285432" y="460592"/>
                                        <a:pt x="2291147" y="462497"/>
                                        <a:pt x="2296862" y="465354"/>
                                      </a:cubicBezTo>
                                      <a:cubicBezTo>
                                        <a:pt x="2334010" y="502978"/>
                                        <a:pt x="2368538" y="542983"/>
                                        <a:pt x="2400566" y="585131"/>
                                      </a:cubicBezTo>
                                      <a:lnTo>
                                        <a:pt x="2444909" y="651438"/>
                                      </a:lnTo>
                                      <a:lnTo>
                                        <a:pt x="2442595" y="648234"/>
                                      </a:lnTo>
                                      <a:lnTo>
                                        <a:pt x="2418782" y="613944"/>
                                      </a:lnTo>
                                      <a:lnTo>
                                        <a:pt x="2393065" y="581559"/>
                                      </a:lnTo>
                                      <a:lnTo>
                                        <a:pt x="2379730" y="565367"/>
                                      </a:lnTo>
                                      <a:lnTo>
                                        <a:pt x="2366395" y="549174"/>
                                      </a:lnTo>
                                      <a:cubicBezTo>
                                        <a:pt x="2356870" y="538697"/>
                                        <a:pt x="2348297" y="528219"/>
                                        <a:pt x="2338772" y="517742"/>
                                      </a:cubicBezTo>
                                      <a:cubicBezTo>
                                        <a:pt x="2319722" y="497739"/>
                                        <a:pt x="2300672" y="477737"/>
                                        <a:pt x="2280670" y="458687"/>
                                      </a:cubicBezTo>
                                      <a:close/>
                                      <a:moveTo>
                                        <a:pt x="1399608" y="153887"/>
                                      </a:moveTo>
                                      <a:cubicBezTo>
                                        <a:pt x="2072953" y="153887"/>
                                        <a:pt x="2618808" y="699741"/>
                                        <a:pt x="2618808" y="1373087"/>
                                      </a:cubicBezTo>
                                      <a:cubicBezTo>
                                        <a:pt x="2618808" y="1415171"/>
                                        <a:pt x="2616676" y="1456757"/>
                                        <a:pt x="2612513" y="1497743"/>
                                      </a:cubicBezTo>
                                      <a:lnTo>
                                        <a:pt x="2595954" y="1606243"/>
                                      </a:lnTo>
                                      <a:lnTo>
                                        <a:pt x="2598805" y="1612164"/>
                                      </a:lnTo>
                                      <a:cubicBezTo>
                                        <a:pt x="2606425" y="1630262"/>
                                        <a:pt x="2613092" y="1648359"/>
                                        <a:pt x="2620713" y="1667409"/>
                                      </a:cubicBezTo>
                                      <a:cubicBezTo>
                                        <a:pt x="2580707" y="1828382"/>
                                        <a:pt x="2507365" y="1979829"/>
                                        <a:pt x="2408305" y="2112227"/>
                                      </a:cubicBezTo>
                                      <a:cubicBezTo>
                                        <a:pt x="2309245" y="2244624"/>
                                        <a:pt x="2183515" y="2357019"/>
                                        <a:pt x="2041592" y="2439887"/>
                                      </a:cubicBezTo>
                                      <a:cubicBezTo>
                                        <a:pt x="1899670" y="2523707"/>
                                        <a:pt x="1741555" y="2577999"/>
                                        <a:pt x="1578677" y="2599907"/>
                                      </a:cubicBezTo>
                                      <a:cubicBezTo>
                                        <a:pt x="1415800" y="2621814"/>
                                        <a:pt x="1250065" y="2611337"/>
                                        <a:pt x="1091950" y="2569427"/>
                                      </a:cubicBezTo>
                                      <a:cubicBezTo>
                                        <a:pt x="933835" y="2527517"/>
                                        <a:pt x="785245" y="2453222"/>
                                        <a:pt x="656657" y="2353209"/>
                                      </a:cubicBezTo>
                                      <a:cubicBezTo>
                                        <a:pt x="528070" y="2253197"/>
                                        <a:pt x="419485" y="2128419"/>
                                        <a:pt x="339475" y="1987449"/>
                                      </a:cubicBezTo>
                                      <a:cubicBezTo>
                                        <a:pt x="259465" y="1846479"/>
                                        <a:pt x="208030" y="1689317"/>
                                        <a:pt x="188980" y="1529297"/>
                                      </a:cubicBezTo>
                                      <a:lnTo>
                                        <a:pt x="186849" y="1498705"/>
                                      </a:lnTo>
                                      <a:lnTo>
                                        <a:pt x="186703" y="1497743"/>
                                      </a:lnTo>
                                      <a:lnTo>
                                        <a:pt x="186492" y="1493576"/>
                                      </a:lnTo>
                                      <a:lnTo>
                                        <a:pt x="180586" y="1408776"/>
                                      </a:lnTo>
                                      <a:lnTo>
                                        <a:pt x="181167" y="1388115"/>
                                      </a:lnTo>
                                      <a:lnTo>
                                        <a:pt x="180408" y="1373087"/>
                                      </a:lnTo>
                                      <a:lnTo>
                                        <a:pt x="183073" y="1320311"/>
                                      </a:lnTo>
                                      <a:lnTo>
                                        <a:pt x="183979" y="1288077"/>
                                      </a:lnTo>
                                      <a:lnTo>
                                        <a:pt x="185178" y="1278633"/>
                                      </a:lnTo>
                                      <a:lnTo>
                                        <a:pt x="186703" y="1248431"/>
                                      </a:lnTo>
                                      <a:cubicBezTo>
                                        <a:pt x="249138" y="633642"/>
                                        <a:pt x="768346" y="153887"/>
                                        <a:pt x="1399608" y="153887"/>
                                      </a:cubicBezTo>
                                      <a:close/>
                                      <a:moveTo>
                                        <a:pt x="823345" y="112930"/>
                                      </a:moveTo>
                                      <a:cubicBezTo>
                                        <a:pt x="776673" y="141505"/>
                                        <a:pt x="733810" y="172937"/>
                                        <a:pt x="690948" y="207227"/>
                                      </a:cubicBezTo>
                                      <a:cubicBezTo>
                                        <a:pt x="596650" y="265330"/>
                                        <a:pt x="509973" y="333910"/>
                                        <a:pt x="431868" y="411062"/>
                                      </a:cubicBezTo>
                                      <a:cubicBezTo>
                                        <a:pt x="354715" y="489167"/>
                                        <a:pt x="286135" y="575845"/>
                                        <a:pt x="228985" y="670142"/>
                                      </a:cubicBezTo>
                                      <a:cubicBezTo>
                                        <a:pt x="171835" y="765392"/>
                                        <a:pt x="127068" y="866357"/>
                                        <a:pt x="93730" y="971132"/>
                                      </a:cubicBezTo>
                                      <a:cubicBezTo>
                                        <a:pt x="62298" y="1075907"/>
                                        <a:pt x="42295" y="1185445"/>
                                        <a:pt x="35628" y="1294982"/>
                                      </a:cubicBezTo>
                                      <a:cubicBezTo>
                                        <a:pt x="28960" y="1404520"/>
                                        <a:pt x="35628" y="1515010"/>
                                        <a:pt x="55630" y="1623595"/>
                                      </a:cubicBezTo>
                                      <a:cubicBezTo>
                                        <a:pt x="59440" y="1651217"/>
                                        <a:pt x="67060" y="1677887"/>
                                        <a:pt x="72775" y="1704557"/>
                                      </a:cubicBezTo>
                                      <a:cubicBezTo>
                                        <a:pt x="75633" y="1717892"/>
                                        <a:pt x="79443" y="1731227"/>
                                        <a:pt x="83253" y="1744562"/>
                                      </a:cubicBezTo>
                                      <a:cubicBezTo>
                                        <a:pt x="87063" y="1757897"/>
                                        <a:pt x="90873" y="1771232"/>
                                        <a:pt x="94683" y="1784567"/>
                                      </a:cubicBezTo>
                                      <a:cubicBezTo>
                                        <a:pt x="111828" y="1836955"/>
                                        <a:pt x="130878" y="1889342"/>
                                        <a:pt x="153738" y="1938872"/>
                                      </a:cubicBezTo>
                                      <a:cubicBezTo>
                                        <a:pt x="176598" y="1989355"/>
                                        <a:pt x="203268" y="2036980"/>
                                        <a:pt x="230890" y="2084605"/>
                                      </a:cubicBezTo>
                                      <a:cubicBezTo>
                                        <a:pt x="260418" y="2131277"/>
                                        <a:pt x="290898" y="2176997"/>
                                        <a:pt x="325188" y="2219860"/>
                                      </a:cubicBezTo>
                                      <a:cubicBezTo>
                                        <a:pt x="358525" y="2263675"/>
                                        <a:pt x="396625" y="2304632"/>
                                        <a:pt x="434725" y="2343685"/>
                                      </a:cubicBezTo>
                                      <a:cubicBezTo>
                                        <a:pt x="474730" y="2381785"/>
                                        <a:pt x="514735" y="2418932"/>
                                        <a:pt x="558550" y="2452270"/>
                                      </a:cubicBezTo>
                                      <a:cubicBezTo>
                                        <a:pt x="601413" y="2486560"/>
                                        <a:pt x="647133" y="2517992"/>
                                        <a:pt x="693805" y="2546567"/>
                                      </a:cubicBezTo>
                                      <a:lnTo>
                                        <a:pt x="730000" y="2567522"/>
                                      </a:lnTo>
                                      <a:lnTo>
                                        <a:pt x="748098" y="2578000"/>
                                      </a:lnTo>
                                      <a:lnTo>
                                        <a:pt x="766195" y="2587525"/>
                                      </a:lnTo>
                                      <a:lnTo>
                                        <a:pt x="803343" y="2606575"/>
                                      </a:lnTo>
                                      <a:cubicBezTo>
                                        <a:pt x="815725" y="2612290"/>
                                        <a:pt x="828108" y="2618005"/>
                                        <a:pt x="840490" y="2623720"/>
                                      </a:cubicBezTo>
                                      <a:cubicBezTo>
                                        <a:pt x="890020" y="2647532"/>
                                        <a:pt x="942408" y="2665630"/>
                                        <a:pt x="994795" y="2682775"/>
                                      </a:cubicBezTo>
                                      <a:cubicBezTo>
                                        <a:pt x="1048135" y="2698967"/>
                                        <a:pt x="1101475" y="2712302"/>
                                        <a:pt x="1155768" y="2721827"/>
                                      </a:cubicBezTo>
                                      <a:cubicBezTo>
                                        <a:pt x="1371985" y="2761832"/>
                                        <a:pt x="1597728" y="2746592"/>
                                        <a:pt x="1808230" y="2681822"/>
                                      </a:cubicBezTo>
                                      <a:cubicBezTo>
                                        <a:pt x="1913005" y="2648485"/>
                                        <a:pt x="2013970" y="2602765"/>
                                        <a:pt x="2108268" y="2545615"/>
                                      </a:cubicBezTo>
                                      <a:cubicBezTo>
                                        <a:pt x="2202565" y="2487512"/>
                                        <a:pt x="2289243" y="2419885"/>
                                        <a:pt x="2367348" y="2341780"/>
                                      </a:cubicBezTo>
                                      <a:cubicBezTo>
                                        <a:pt x="2444500" y="2263675"/>
                                        <a:pt x="2513080" y="2176997"/>
                                        <a:pt x="2570230" y="2082700"/>
                                      </a:cubicBezTo>
                                      <a:cubicBezTo>
                                        <a:pt x="2627380" y="1988402"/>
                                        <a:pt x="2672148" y="1886485"/>
                                        <a:pt x="2705485" y="1781710"/>
                                      </a:cubicBezTo>
                                      <a:cubicBezTo>
                                        <a:pt x="2715963" y="1822667"/>
                                        <a:pt x="2725488" y="1865530"/>
                                        <a:pt x="2731203" y="1908392"/>
                                      </a:cubicBezTo>
                                      <a:cubicBezTo>
                                        <a:pt x="2720725" y="1936015"/>
                                        <a:pt x="2708343" y="1961732"/>
                                        <a:pt x="2695960" y="1988402"/>
                                      </a:cubicBezTo>
                                      <a:cubicBezTo>
                                        <a:pt x="2690245" y="2001737"/>
                                        <a:pt x="2682625" y="2014120"/>
                                        <a:pt x="2675958" y="2027455"/>
                                      </a:cubicBezTo>
                                      <a:cubicBezTo>
                                        <a:pt x="2668338" y="2039837"/>
                                        <a:pt x="2662623" y="2053172"/>
                                        <a:pt x="2655003" y="2065555"/>
                                      </a:cubicBezTo>
                                      <a:cubicBezTo>
                                        <a:pt x="2640715" y="2090320"/>
                                        <a:pt x="2626428" y="2116037"/>
                                        <a:pt x="2610235" y="2139850"/>
                                      </a:cubicBezTo>
                                      <a:lnTo>
                                        <a:pt x="2586423" y="2176045"/>
                                      </a:lnTo>
                                      <a:lnTo>
                                        <a:pt x="2560705" y="2211287"/>
                                      </a:lnTo>
                                      <a:cubicBezTo>
                                        <a:pt x="2492125" y="2305585"/>
                                        <a:pt x="2411163" y="2390357"/>
                                        <a:pt x="2322580" y="2464652"/>
                                      </a:cubicBezTo>
                                      <a:cubicBezTo>
                                        <a:pt x="2144463" y="2613242"/>
                                        <a:pt x="1929198" y="2718017"/>
                                        <a:pt x="1702503" y="2764690"/>
                                      </a:cubicBezTo>
                                      <a:cubicBezTo>
                                        <a:pt x="1589155" y="2788502"/>
                                        <a:pt x="1473903" y="2797075"/>
                                        <a:pt x="1358650" y="2793265"/>
                                      </a:cubicBezTo>
                                      <a:cubicBezTo>
                                        <a:pt x="1300548" y="2792312"/>
                                        <a:pt x="1243398" y="2785645"/>
                                        <a:pt x="1186248" y="2777072"/>
                                      </a:cubicBezTo>
                                      <a:cubicBezTo>
                                        <a:pt x="1171960" y="2775167"/>
                                        <a:pt x="1157673" y="2772310"/>
                                        <a:pt x="1143385" y="2769452"/>
                                      </a:cubicBezTo>
                                      <a:cubicBezTo>
                                        <a:pt x="1130050" y="2766595"/>
                                        <a:pt x="1115763" y="2764690"/>
                                        <a:pt x="1101475" y="2760880"/>
                                      </a:cubicBezTo>
                                      <a:cubicBezTo>
                                        <a:pt x="1072900" y="2753260"/>
                                        <a:pt x="1045278" y="2747545"/>
                                        <a:pt x="1017655" y="2738972"/>
                                      </a:cubicBezTo>
                                      <a:lnTo>
                                        <a:pt x="976698" y="2726590"/>
                                      </a:lnTo>
                                      <a:lnTo>
                                        <a:pt x="935740" y="2712302"/>
                                      </a:lnTo>
                                      <a:cubicBezTo>
                                        <a:pt x="908118" y="2702777"/>
                                        <a:pt x="881448" y="2691347"/>
                                        <a:pt x="854778" y="2680870"/>
                                      </a:cubicBezTo>
                                      <a:cubicBezTo>
                                        <a:pt x="841443" y="2675155"/>
                                        <a:pt x="829060" y="2668487"/>
                                        <a:pt x="815725" y="2662772"/>
                                      </a:cubicBezTo>
                                      <a:cubicBezTo>
                                        <a:pt x="802390" y="2656105"/>
                                        <a:pt x="789055" y="2650390"/>
                                        <a:pt x="776673" y="2643722"/>
                                      </a:cubicBezTo>
                                      <a:cubicBezTo>
                                        <a:pt x="750955" y="2630387"/>
                                        <a:pt x="725238" y="2618005"/>
                                        <a:pt x="700473" y="2602765"/>
                                      </a:cubicBezTo>
                                      <a:cubicBezTo>
                                        <a:pt x="688090" y="2595145"/>
                                        <a:pt x="675708" y="2588477"/>
                                        <a:pt x="663325" y="2580857"/>
                                      </a:cubicBezTo>
                                      <a:lnTo>
                                        <a:pt x="627130" y="2557045"/>
                                      </a:lnTo>
                                      <a:lnTo>
                                        <a:pt x="609033" y="2545615"/>
                                      </a:lnTo>
                                      <a:lnTo>
                                        <a:pt x="591888" y="2533232"/>
                                      </a:lnTo>
                                      <a:lnTo>
                                        <a:pt x="556645" y="2507515"/>
                                      </a:lnTo>
                                      <a:cubicBezTo>
                                        <a:pt x="510925" y="2472272"/>
                                        <a:pt x="467110" y="2435125"/>
                                        <a:pt x="426153" y="2395120"/>
                                      </a:cubicBezTo>
                                      <a:cubicBezTo>
                                        <a:pt x="384243" y="2355115"/>
                                        <a:pt x="346143" y="2312252"/>
                                        <a:pt x="309948" y="2268437"/>
                                      </a:cubicBezTo>
                                      <a:cubicBezTo>
                                        <a:pt x="274705" y="2223670"/>
                                        <a:pt x="240415" y="2176997"/>
                                        <a:pt x="210888" y="2128420"/>
                                      </a:cubicBezTo>
                                      <a:cubicBezTo>
                                        <a:pt x="195648" y="2104607"/>
                                        <a:pt x="182313" y="2078890"/>
                                        <a:pt x="168025" y="2054125"/>
                                      </a:cubicBezTo>
                                      <a:cubicBezTo>
                                        <a:pt x="160405" y="2041742"/>
                                        <a:pt x="154690" y="2028407"/>
                                        <a:pt x="148023" y="2016025"/>
                                      </a:cubicBezTo>
                                      <a:cubicBezTo>
                                        <a:pt x="141355" y="2003642"/>
                                        <a:pt x="134688" y="1991260"/>
                                        <a:pt x="128973" y="1977925"/>
                                      </a:cubicBezTo>
                                      <a:lnTo>
                                        <a:pt x="111828" y="1938872"/>
                                      </a:lnTo>
                                      <a:cubicBezTo>
                                        <a:pt x="108970" y="1932205"/>
                                        <a:pt x="106113" y="1925537"/>
                                        <a:pt x="103255" y="1918870"/>
                                      </a:cubicBezTo>
                                      <a:lnTo>
                                        <a:pt x="95635" y="1898867"/>
                                      </a:lnTo>
                                      <a:lnTo>
                                        <a:pt x="80395" y="1858862"/>
                                      </a:lnTo>
                                      <a:cubicBezTo>
                                        <a:pt x="75633" y="1845527"/>
                                        <a:pt x="71823" y="1831240"/>
                                        <a:pt x="67060" y="1817905"/>
                                      </a:cubicBezTo>
                                      <a:cubicBezTo>
                                        <a:pt x="57535" y="1791235"/>
                                        <a:pt x="50868" y="1763612"/>
                                        <a:pt x="43248" y="1735990"/>
                                      </a:cubicBezTo>
                                      <a:cubicBezTo>
                                        <a:pt x="39438" y="1721702"/>
                                        <a:pt x="36580" y="1708367"/>
                                        <a:pt x="33723" y="1694080"/>
                                      </a:cubicBezTo>
                                      <a:cubicBezTo>
                                        <a:pt x="30865" y="1679792"/>
                                        <a:pt x="28008" y="1666457"/>
                                        <a:pt x="25150" y="1652170"/>
                                      </a:cubicBezTo>
                                      <a:cubicBezTo>
                                        <a:pt x="14673" y="1595972"/>
                                        <a:pt x="6100" y="1539775"/>
                                        <a:pt x="3243" y="1482625"/>
                                      </a:cubicBezTo>
                                      <a:cubicBezTo>
                                        <a:pt x="-4377" y="1369277"/>
                                        <a:pt x="1338" y="1254977"/>
                                        <a:pt x="21340" y="1142582"/>
                                      </a:cubicBezTo>
                                      <a:lnTo>
                                        <a:pt x="28960" y="1100672"/>
                                      </a:lnTo>
                                      <a:cubicBezTo>
                                        <a:pt x="31818" y="1086385"/>
                                        <a:pt x="35628" y="1073050"/>
                                        <a:pt x="38485" y="1058762"/>
                                      </a:cubicBezTo>
                                      <a:cubicBezTo>
                                        <a:pt x="42295" y="1045427"/>
                                        <a:pt x="45153" y="1031140"/>
                                        <a:pt x="48963" y="1017805"/>
                                      </a:cubicBezTo>
                                      <a:lnTo>
                                        <a:pt x="61345" y="976847"/>
                                      </a:lnTo>
                                      <a:cubicBezTo>
                                        <a:pt x="63250" y="970180"/>
                                        <a:pt x="65155" y="963512"/>
                                        <a:pt x="67060" y="956845"/>
                                      </a:cubicBezTo>
                                      <a:lnTo>
                                        <a:pt x="73728" y="935890"/>
                                      </a:lnTo>
                                      <a:lnTo>
                                        <a:pt x="88015" y="895885"/>
                                      </a:lnTo>
                                      <a:cubicBezTo>
                                        <a:pt x="93730" y="882550"/>
                                        <a:pt x="98493" y="869215"/>
                                        <a:pt x="104208" y="855880"/>
                                      </a:cubicBezTo>
                                      <a:cubicBezTo>
                                        <a:pt x="108970" y="842545"/>
                                        <a:pt x="114685" y="829210"/>
                                        <a:pt x="120400" y="816827"/>
                                      </a:cubicBezTo>
                                      <a:cubicBezTo>
                                        <a:pt x="132783" y="791110"/>
                                        <a:pt x="144213" y="765392"/>
                                        <a:pt x="157548" y="740627"/>
                                      </a:cubicBezTo>
                                      <a:cubicBezTo>
                                        <a:pt x="164215" y="728245"/>
                                        <a:pt x="170883" y="715862"/>
                                        <a:pt x="177550" y="703480"/>
                                      </a:cubicBezTo>
                                      <a:lnTo>
                                        <a:pt x="199458" y="666332"/>
                                      </a:lnTo>
                                      <a:cubicBezTo>
                                        <a:pt x="207078" y="653950"/>
                                        <a:pt x="214698" y="641567"/>
                                        <a:pt x="222318" y="630137"/>
                                      </a:cubicBezTo>
                                      <a:lnTo>
                                        <a:pt x="245178" y="594895"/>
                                      </a:lnTo>
                                      <a:lnTo>
                                        <a:pt x="269943" y="560605"/>
                                      </a:lnTo>
                                      <a:cubicBezTo>
                                        <a:pt x="278515" y="548222"/>
                                        <a:pt x="287088" y="536792"/>
                                        <a:pt x="295660" y="526315"/>
                                      </a:cubicBezTo>
                                      <a:cubicBezTo>
                                        <a:pt x="365193" y="437732"/>
                                        <a:pt x="445203" y="356770"/>
                                        <a:pt x="533785" y="287237"/>
                                      </a:cubicBezTo>
                                      <a:cubicBezTo>
                                        <a:pt x="623320" y="217705"/>
                                        <a:pt x="720475" y="158650"/>
                                        <a:pt x="823345" y="112930"/>
                                      </a:cubicBezTo>
                                      <a:close/>
                                      <a:moveTo>
                                        <a:pt x="1879668" y="109120"/>
                                      </a:moveTo>
                                      <a:cubicBezTo>
                                        <a:pt x="1896813" y="113882"/>
                                        <a:pt x="1914910" y="118645"/>
                                        <a:pt x="1932055" y="124360"/>
                                      </a:cubicBezTo>
                                      <a:lnTo>
                                        <a:pt x="1984443" y="142457"/>
                                      </a:lnTo>
                                      <a:cubicBezTo>
                                        <a:pt x="2144463" y="219610"/>
                                        <a:pt x="2288290" y="328195"/>
                                        <a:pt x="2406400" y="459640"/>
                                      </a:cubicBezTo>
                                      <a:lnTo>
                                        <a:pt x="2376873" y="432970"/>
                                      </a:lnTo>
                                      <a:cubicBezTo>
                                        <a:pt x="2366395" y="424397"/>
                                        <a:pt x="2356870" y="415825"/>
                                        <a:pt x="2346393" y="407252"/>
                                      </a:cubicBezTo>
                                      <a:cubicBezTo>
                                        <a:pt x="2213043" y="277712"/>
                                        <a:pt x="2053975" y="174842"/>
                                        <a:pt x="1879668" y="109120"/>
                                      </a:cubicBezTo>
                                      <a:close/>
                                      <a:moveTo>
                                        <a:pt x="1596775" y="107215"/>
                                      </a:moveTo>
                                      <a:lnTo>
                                        <a:pt x="1618682" y="107215"/>
                                      </a:lnTo>
                                      <a:lnTo>
                                        <a:pt x="1658687" y="114835"/>
                                      </a:lnTo>
                                      <a:lnTo>
                                        <a:pt x="1698692" y="124360"/>
                                      </a:lnTo>
                                      <a:lnTo>
                                        <a:pt x="1718695" y="129122"/>
                                      </a:lnTo>
                                      <a:cubicBezTo>
                                        <a:pt x="1725362" y="131027"/>
                                        <a:pt x="1732030" y="132932"/>
                                        <a:pt x="1738697" y="134837"/>
                                      </a:cubicBezTo>
                                      <a:lnTo>
                                        <a:pt x="1777750" y="146267"/>
                                      </a:lnTo>
                                      <a:cubicBezTo>
                                        <a:pt x="1829185" y="163412"/>
                                        <a:pt x="1880620" y="182462"/>
                                        <a:pt x="1930150" y="206275"/>
                                      </a:cubicBezTo>
                                      <a:cubicBezTo>
                                        <a:pt x="2030162" y="251995"/>
                                        <a:pt x="2122555" y="312002"/>
                                        <a:pt x="2206375" y="381535"/>
                                      </a:cubicBezTo>
                                      <a:cubicBezTo>
                                        <a:pt x="2199707" y="377725"/>
                                        <a:pt x="2192087" y="374867"/>
                                        <a:pt x="2185420" y="371057"/>
                                      </a:cubicBezTo>
                                      <a:cubicBezTo>
                                        <a:pt x="2182562" y="369152"/>
                                        <a:pt x="2178752" y="367247"/>
                                        <a:pt x="2175895" y="365342"/>
                                      </a:cubicBezTo>
                                      <a:cubicBezTo>
                                        <a:pt x="1990157" y="222467"/>
                                        <a:pt x="1764415" y="131980"/>
                                        <a:pt x="1532005" y="108167"/>
                                      </a:cubicBezTo>
                                      <a:lnTo>
                                        <a:pt x="1574867" y="108167"/>
                                      </a:lnTo>
                                      <a:close/>
                                      <a:moveTo>
                                        <a:pt x="1399607" y="81497"/>
                                      </a:moveTo>
                                      <a:lnTo>
                                        <a:pt x="1348172" y="89117"/>
                                      </a:lnTo>
                                      <a:lnTo>
                                        <a:pt x="1334837" y="91022"/>
                                      </a:lnTo>
                                      <a:lnTo>
                                        <a:pt x="1321502" y="93879"/>
                                      </a:lnTo>
                                      <a:lnTo>
                                        <a:pt x="1295785" y="99594"/>
                                      </a:lnTo>
                                      <a:cubicBezTo>
                                        <a:pt x="1142432" y="111977"/>
                                        <a:pt x="991937" y="151982"/>
                                        <a:pt x="853825" y="217704"/>
                                      </a:cubicBezTo>
                                      <a:cubicBezTo>
                                        <a:pt x="715712" y="282474"/>
                                        <a:pt x="589030" y="373914"/>
                                        <a:pt x="482350" y="483452"/>
                                      </a:cubicBezTo>
                                      <a:cubicBezTo>
                                        <a:pt x="525212" y="428207"/>
                                        <a:pt x="572837" y="375819"/>
                                        <a:pt x="626177" y="327242"/>
                                      </a:cubicBezTo>
                                      <a:cubicBezTo>
                                        <a:pt x="681422" y="286284"/>
                                        <a:pt x="741430" y="251042"/>
                                        <a:pt x="802390" y="219609"/>
                                      </a:cubicBezTo>
                                      <a:cubicBezTo>
                                        <a:pt x="833822" y="204369"/>
                                        <a:pt x="865255" y="190082"/>
                                        <a:pt x="896687" y="176747"/>
                                      </a:cubicBezTo>
                                      <a:lnTo>
                                        <a:pt x="945265" y="158649"/>
                                      </a:lnTo>
                                      <a:cubicBezTo>
                                        <a:pt x="960505" y="152934"/>
                                        <a:pt x="977650" y="148172"/>
                                        <a:pt x="993842" y="142457"/>
                                      </a:cubicBezTo>
                                      <a:cubicBezTo>
                                        <a:pt x="1059565" y="122454"/>
                                        <a:pt x="1127192" y="105309"/>
                                        <a:pt x="1194820" y="95784"/>
                                      </a:cubicBezTo>
                                      <a:cubicBezTo>
                                        <a:pt x="1262447" y="86259"/>
                                        <a:pt x="1331027" y="81497"/>
                                        <a:pt x="1399607" y="81497"/>
                                      </a:cubicBezTo>
                                      <a:close/>
                                      <a:moveTo>
                                        <a:pt x="1362475" y="222"/>
                                      </a:moveTo>
                                      <a:cubicBezTo>
                                        <a:pt x="1504681" y="-2323"/>
                                        <a:pt x="1647020" y="16965"/>
                                        <a:pt x="1783465" y="57685"/>
                                      </a:cubicBezTo>
                                      <a:cubicBezTo>
                                        <a:pt x="1771083" y="55780"/>
                                        <a:pt x="1758700" y="53875"/>
                                        <a:pt x="1748223" y="51970"/>
                                      </a:cubicBezTo>
                                      <a:cubicBezTo>
                                        <a:pt x="1735840" y="50065"/>
                                        <a:pt x="1723458" y="49112"/>
                                        <a:pt x="1711075" y="48160"/>
                                      </a:cubicBezTo>
                                      <a:cubicBezTo>
                                        <a:pt x="1678690" y="39587"/>
                                        <a:pt x="1645353" y="33872"/>
                                        <a:pt x="1612015" y="28157"/>
                                      </a:cubicBezTo>
                                      <a:cubicBezTo>
                                        <a:pt x="1594870" y="26252"/>
                                        <a:pt x="1578678" y="23395"/>
                                        <a:pt x="1561533" y="21490"/>
                                      </a:cubicBezTo>
                                      <a:cubicBezTo>
                                        <a:pt x="1544388" y="19585"/>
                                        <a:pt x="1528195" y="17680"/>
                                        <a:pt x="1511050" y="16727"/>
                                      </a:cubicBezTo>
                                      <a:cubicBezTo>
                                        <a:pt x="1493905" y="15775"/>
                                        <a:pt x="1477713" y="12917"/>
                                        <a:pt x="1460568" y="12917"/>
                                      </a:cubicBezTo>
                                      <a:lnTo>
                                        <a:pt x="1410085" y="11012"/>
                                      </a:lnTo>
                                      <a:cubicBezTo>
                                        <a:pt x="1392940" y="11012"/>
                                        <a:pt x="1376748" y="11965"/>
                                        <a:pt x="1359603" y="11965"/>
                                      </a:cubicBezTo>
                                      <a:lnTo>
                                        <a:pt x="1333885" y="12917"/>
                                      </a:lnTo>
                                      <a:cubicBezTo>
                                        <a:pt x="1326265" y="13870"/>
                                        <a:pt x="1317693" y="13870"/>
                                        <a:pt x="1309120" y="14822"/>
                                      </a:cubicBezTo>
                                      <a:cubicBezTo>
                                        <a:pt x="1173865" y="22442"/>
                                        <a:pt x="1040515" y="51017"/>
                                        <a:pt x="913833" y="98642"/>
                                      </a:cubicBezTo>
                                      <a:cubicBezTo>
                                        <a:pt x="921453" y="94832"/>
                                        <a:pt x="927168" y="91975"/>
                                        <a:pt x="931930" y="89117"/>
                                      </a:cubicBezTo>
                                      <a:cubicBezTo>
                                        <a:pt x="936693" y="87212"/>
                                        <a:pt x="941455" y="84355"/>
                                        <a:pt x="946218" y="82450"/>
                                      </a:cubicBezTo>
                                      <a:cubicBezTo>
                                        <a:pt x="955743" y="77687"/>
                                        <a:pt x="965268" y="72925"/>
                                        <a:pt x="982413" y="66257"/>
                                      </a:cubicBezTo>
                                      <a:cubicBezTo>
                                        <a:pt x="990985" y="62447"/>
                                        <a:pt x="1001463" y="58637"/>
                                        <a:pt x="1013845" y="54827"/>
                                      </a:cubicBezTo>
                                      <a:cubicBezTo>
                                        <a:pt x="1026228" y="51017"/>
                                        <a:pt x="1041468" y="45302"/>
                                        <a:pt x="1060518" y="40540"/>
                                      </a:cubicBezTo>
                                      <a:cubicBezTo>
                                        <a:pt x="1079568" y="35777"/>
                                        <a:pt x="1101475" y="30062"/>
                                        <a:pt x="1128145" y="24347"/>
                                      </a:cubicBezTo>
                                      <a:cubicBezTo>
                                        <a:pt x="1141480" y="22442"/>
                                        <a:pt x="1155768" y="19585"/>
                                        <a:pt x="1171008" y="16727"/>
                                      </a:cubicBezTo>
                                      <a:cubicBezTo>
                                        <a:pt x="1178628" y="15775"/>
                                        <a:pt x="1186248" y="13870"/>
                                        <a:pt x="1194820" y="12917"/>
                                      </a:cubicBezTo>
                                      <a:cubicBezTo>
                                        <a:pt x="1202440" y="11965"/>
                                        <a:pt x="1211965" y="11012"/>
                                        <a:pt x="1220538" y="10060"/>
                                      </a:cubicBezTo>
                                      <a:cubicBezTo>
                                        <a:pt x="1267687" y="4345"/>
                                        <a:pt x="1315074" y="1071"/>
                                        <a:pt x="1362475" y="222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4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61" name="Picture 32" descr="Email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9144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7203A12" id="Group 59" o:spid="_x0000_s1026" alt="email icon" style="position:absolute;margin-left:-.1pt;margin-top:17.45pt;width:26.65pt;height:27.25pt;z-index:251680768;mso-width-relative:margin;mso-height-relative:margin" coordsize="338455,3460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qX8V1TIAALT9AAAOAAAAZHJzL2Uyb0RvYy54bWyknduOI8mRpu8X2Hcg&#10;8nIAqRjniEJXC7PqkbCAdrYxB2B0yWKxKhPKTCZIdldrn34/C3cPmnkyM8w1DUjMqAjz42/mdnL3&#10;H/7w29Pj5tfD6fxwfP50V/1+e7c5PO+PXx6ev326+8//+NPvxrvN+bJ7/rJ7PD4fPt39/XC++8OP&#10;//N//PD95eOhPt4fH78cThsKeT5//P7y6e7+cnn5+OHDeX9/eNqdf398OTzz8uvx9LS78Hj69uHL&#10;afed0p8eP9Tbbf/h+/H05eV03B/OZ/71p/Dy7se5/K9fD/vL//369Xy4bB4/3dG2y/z/p/n/P8v/&#10;f/jxh93Hb6fdy/3DPjZj9w+04mn38EylS1E/7S67zS+nh1dFPT3sT8fz8evl9/vj04fj168P+8Pc&#10;B3pTbbPe/Pl0/OVl7su3j9+/vSzDxNBm4/QPF7v/11//fHr595efT4zE95dvjMX8JH357evpSX5p&#10;5ea3ecj+vgzZ4bfLZs8/Ns3Ydt3dZs+rpu23QxeGdH/PuL+i2t//y7t0H1KlH0xTvr8AjvO1/+f/&#10;Xv///X73cpiH9fyR/v982jx8+XTXA4/n3RMY/dPpcBDEfdzMX27qoZFOSSv4XMZKRuX88pfj/m/n&#10;zfPxj/e752+Hfz6/gDZ4QL6l/epjeThHsn98UJfB2X3c/3K+/PlwnGdn9+tfzpcA4y/8NYPwS+zJ&#10;/vj8fH64HP6Lvn19egTZ//RhU3ddu23GzXfpWFVv586B3Jzor5pobJt2Gjb30Ext1bRhll/R/FeV&#10;VTRN2/WKNJG3otpUNLTb1lGRJhrHqa4cPWpMRc6h00TeHrW6or7Z1p450kRjta367focwa5XMPRN&#10;VXnmSBN5K+pNRR0VNetg0ERjNw6NY44GU5Fz6DSRt0esZteha4du6Kb1Hmmifhq6flyfo8lUBFT7&#10;Yb0iTTRUwwDNOsNqLq/bcWyqbr2mSlO5q9J8XrdtO20do1dpqr6rWthivVea0+u2Q3Y5xq/SVH3f&#10;NcPkqErzet32fbv1VKWp+rHu6tZRleb22gu/SlN58Vdpfm/GuoENVxcMQ9Qxfi4AaoZv+qYePTVp&#10;om6a+s4Ddc3xTdu55F6lifqmG7vaMVGa5Zum71lo1kdPEzF4U+tBn+Z5xm7berhXE/VDvW0do1dr&#10;lmfRkIFY7ZMhGrZTNTlgXmuOR9foPYiwRDWqTeepSnN81dTD6OmUIeq2dV97xk9zfDVOU+OpyhAN&#10;Q12Nnl5pjm/7aesR6bUmquu2HioH/motJ5jeDiito0IToY42dePpleb5qu3GvneoE7Wmqvu2802W&#10;5vpqQgvZetRLTVV322bYevql+b5m9Wg6T78MVdU1PmRozmc0gK6nX5qq6juUBAfgGy0w0F8m0UdW&#10;sWGoRIeZPMKp0SIDxbmmjY66DFU9DFPvEO6NYf9p27SjYwwNVd1vURQc7NUY/m+a2iU1DFXNkr91&#10;9UsLAMaiazzd0kR114y+6dICoGlZGByrVqOJ6go+Rn1c1QQbzf8V4PUYO5ZINLrGU5Vm/6qeptrT&#10;K0O0ZTH2mNmN4X6Wfc9iYojQFPjPMX6a972KYKOJvIpga+RFW2PzOABoqNoJA8bBwq1h/Nm14Zgq&#10;QyUWhQcUrZYWGD0VQnddMhmqjvXbowu2WlhgiWDKearSVB3CDG1rlataw/YM+9YjLAxV10+Id0dV&#10;hu07Fi2PNtNqqr7qx60HFlpW1B3KgqsqTdUP41A52KrVbM9qVfeuudJUQ1VtJ4dYao2s6CZR3R0I&#10;1FRDPcCOjrnSfF930zhuPVVpqgFu9Oi4nZEW3YSW65AWhmpoWbAcveqMtOgGeuXgK0PlNX06Iy26&#10;Dm+RpypN1Q/YqA6+6jTf1101suKvw8JQ9SDQIy06Ky1GWNgzV5qqQ9n32CMSi1AeOvyHHuPRUKH3&#10;VB5vTKf5XtxZnQuBmqrD/V575krzfc1y3w+eAdRUYi+55krzfV1P/YjuuKq1d5qqxXnhMb47zfcY&#10;Plsm2VGVpgLqVVOtCyYJ7ihYOF2PhsrreuyNtGiRMR6+MlR9i8PNsYj0mu/rFhb2uC8MVV/hZ/JU&#10;ZaRFMzXb3iEtek3VjRUCzTFXmu9rfLAY3+uw6DWVV+XsjbTAT9e45kpToZlVg2cANd/jTh1x5jh6&#10;pak69CWUx1XlrNd875YWhsorLXrN90Bp6rcOu9tSYTR6BFOv+R51iVXYU5Wmqhqg5KlrMOIC1Qwp&#10;sz5ZhqoSA6Ft1mdrMPICYYEPzVGXpiLq19euuozA8Opng6aqGA1sGEe/NO+Ln2lwjaGmqvqewK5D&#10;ZAya+VlJxsajd1qqqqrxGjv6pbkf13nVoRmvLpDkRegFqEE19tSl2b9C8+w9YaxBU7H8EIP31KWl&#10;BpYFvlyH2B00FSbThN/YMYZabPQs+yis60OoiWqcpLhKHFVpAdCw2A2OdWvQROL+RWFYr2rUUgP5&#10;NHn8gpaow8zy+H9Gw/5odrRvdQAtUUu34JLV1WQ03A8Ctw5RaIm8onA0zI+Z4OEsS9ROTTf0jl5p&#10;iVFhpo4O1XM0RIgZ3NOOqjTrVyM+SAfYR0PEClnhilifK8359IomOmBhiLxL5KgZv0LgDh5YGCIY&#10;mDiio1ea8alqIiy/DnZDVKMteJxNo2F8jIvBM4CGiBhi3zjW/clKCx9fWSLSNVqP9TMZaeHV0iyV&#10;U0ubtLSQtAFPPNoQsQ5jXayjYtLCAu8Prt91VBgiVBLXij9ptmfAEbeOmgwRjhJPCGbSXI/mPnk8&#10;dYYIGFUeG2HSTD8J0zu6ZGhwP3qcZ5Nm+Yboq2fsNA1wYKlymD2T5viuI4PO0SVNQ0ipEWN9VcxO&#10;muHxjXpUCkNTERjuPE66aqulxNjgsFzvlCXCOpWg93qvyB5UOuok8QNPXZoIcUldDgWw2mo5QfR6&#10;8CQ7ZlSTGI6ujmlRUWMCemKAFYmxSmXfjmQ3O7BRbTXjM2Eogp5h1FR1jc7pyeSstlpg4DkfPCFH&#10;S4WnqemRM6uoR4SpAelwvXkMBEtFKh4i1yHdq62WAT1T7bHoLFXd4Yn0oVGLAcn18Hhy8X2r8cD2&#10;wVfvQqORHiQPTC6AaKoaU1DauD5nNlGTRDSPg4vVyvRspGcegJhUTWLSIMsBfUNFzBdj0FWZliAj&#10;+d8upjYpnnglGgLunmHUsmDCiPQNo6aqyfKUlcIxZ1oWoPdj0HgQYvI8CdhV1OepTYsQbAaUNsfC&#10;SbM0RPqR2jzgr7QMqWEhhsWDEUPWsch4zKHKJG/WpKMSW/TUpmUP8pFlzQUSKw8GMvhdI2nIGJHB&#10;x9lGIGDKtx5lkRx8NW90rBqIxa1j0iRyxn0jjpE0ZOTbYrx5UGKSOUlgIrzrGUlDxhKKVHDVpiUJ&#10;iWrogB6U1IaMOB4qnWckrVBgEfU4VKrakCEk+c9Tm5YleM3BpMP/RfxToaTGsT+y1jtQYoQCPpW2&#10;9qwAJomUTTlkx7n6ZoUCm89cOoLNCK2xNz2u2Kq2QqEmacOFSUPW9qgkLkxqoYC5INmkHn7TZPVA&#10;bayKjnkzQoEk996l2tWajI1hTU1QcL02m+KJOY0fw9E3Q8ZSOmC+e2ozBgrbRxqXnLQZpZKG6po3&#10;k+aJHlW5/M1Y0prfYAD8VZ6+aaFAZQNiwTOSmgxhPk6+kdRCgWze3qW4sldQmVEDEHFB0mR7ilPX&#10;s7+vMlRksLMCuzCiJclIDrvH7VeZLFH0GPzBrknTEoGYuM9mazRV3ZP96pszLRBwV6MCeQCiqci4&#10;Q0t2DaOWB2gxra8yTYX+j9jySBGT+EnkHlPb0TNDJSLclStVmdRPxr5yaXaGin0O4vVxcLVJ/uy3&#10;ZJh75sxQYfo6VWSTNEpy4OhyVxgqnFLs4PAAxCaAEvfzeIcrQ8VCOEha5voyY1JA2emAl8kDEKPC&#10;kA9CipanMi1BGvIyXUtaq6lqRAic5qnMyAKMKN+cWap6bH0907JgTqR18ZmmqjFOyKHw9EzLggrf&#10;iEt/bDUV5yggQzyVmWRQtEASjRwAsVQkeUia/zoaTTpoRQ6uxxFeWSq3w9OkkeLIRPZ4eqaVkEpE&#10;gWs9MymhE353V11aBWE33Ehg2TOKWpnAw+Ryw5j0U5KfqcsjrExSKHEVlwlqiAj2DpPLaWxySdvG&#10;pxAbooptY3LYggOJWg6wr9fFYp0mqtCGty4F1eSF4gt3mRWGiB07WISufmkpwBC6mFnTIG/wCHqY&#10;2SSGYh67dFNDVBGlI+vfMV0mMxQh5YKhIcIMIWHYVZeWAJzs4rKUTD4psYVxcLGXyQ1t6ZdnvgyR&#10;GDwSFliHvEkOJeXVpXYYIsyd0bMREbgqc8crNQwRIpQomqdXWnvgnAzXitJrIuwqiYU5BlCzP7ap&#10;Z18MeS5qKEacaq4ok00O3aKkeJwDhorIlM9+NjmlKHrkoDvWSUM1ohLVnqXLZocS43BpiIYKG9i1&#10;exmfrhp5soZ9kTpDRZqX7Gtdh4bNDkXxdTlPDVU/m2+eurTWQLomuRiO+eL4pqsHgrQA0oA9dWlV&#10;g7glssZTl6bqsAI8+QSVzQ7tGUSPMDRUHYEzlyy02aEIG9eCYqjYhCenxDiwoSUAVuLgWlBsTikh&#10;ft98aYvDm3nEpCpseFOP0Oo0FTunelcUy5KRYusywGyGKE7WrUubt2SoQ8zz+ozZHNFpZFuTB4qW&#10;rIVdPCxmskRJ22ajtUf+GrKW2BDql6NnWgoAKXZDuXqmydDM2UzvqUyLASKIbCxxVabJ2HXOsUCe&#10;yrTKIfv4fGi0KaZuNGr9gdx3MtI99t5oyOiZS37YJFP2fLDWOoSwJXNXZkQBp1y4zp3BStayABsC&#10;+9eBRiNB8KT3nlxnDGVdmZepbdbowDC67GZLViOuPGi0aaMEFzh/wjFnlgzdwyX0beYoMaHBZWFa&#10;sraX09XW58wkj3KWHVqwR1wZslo0OA9ATNJpDVnj4jND1hBdcKHRpJCSONKJa3A1xZpcIoXGhkQC&#10;l9Q3qafY9pggHgliyBq2mHrSXCuTfspocGasqzKtuOBglZx9B0CMKCBkJU4txzAaMndlRhTMSd2u&#10;yjTZKLvU1jvGoKmJxnzGr+WQw5Zs5OABV13GdiGHTCTB6iDi9VVNnMhzcMgqNl8rIoKwMLSrX5oM&#10;p6znmEA5Z/VqhZDUTAqfA4mWbCITxrH1DkNW1TWSuo9XyzGEmgrG9J1eZVNQUbw9QhEdVrWQKXZF&#10;15GCigqpLQeIOPqlqTjjjbPNPJjXIkACEThKHHVpKtJ4Cd956tISAFeYS/PAMaJGg9j/4HFQsWlO&#10;UUlWg2cjt6WqJLPH0y+TR8qJd4ScHGNoqPCTuowJ8nhUv0hzw5nrmTBDJkzp4S+TRRq2PXuAaMi8&#10;srcycqMhWcajCOCUVsOBq8SBQpNAimWM2eIRG4ZMclUd6g2SVjWPLQpkjzoMJEvGAZ4eY4ztyqYu&#10;3OG+EdRkLHke+xmpqetir7TLVWrJakkK8cyX4X+J93sSBVDvVBNrNACHQYskU0SEJdH1XNxlyAhC&#10;ePplk0Zl24XHu4KOrJuIueKqy0gNzqUhIcQhomymKYEID3+ZhFFSlVgcPJi3ZCwpHv4y6aJVQ9Kb&#10;r19aaqCk+MZQ6w1kxsx+rfWl0uSYSuzNNYZabkxVM7ogbxJMsbVdCoDJE504fciT80MSh0KhV+c1&#10;uaXsvIJHPSDUsmZkmfQwcq25n311HObvqUpTkXzmkk8mPRQekasiPHVpmUGUpPbwsUkOZc/Rln1X&#10;jroMWUuaimcITWqopA9zGK2nLi1qcN24tDWTGIoBJQLKU5e2UDBefWNomN+tQZnTRr0yw2SF4lja&#10;YqR4+mVEDWFt13xpmUHWplODsrmkuXTiNo5v6b6N3X26gmP/23O8g4O/NlwLIhemyJUcL8ez3Iai&#10;L+TgxpT0+Nf5IhqKhEq+XiEGSJo43DjiJQYZmrieryvxEoMQTTxfHeJuNnOniec7RNzEzKEmnq+Z&#10;cRMjkzVxX9RnpKwmHoqIkZuaeCwiRhBq4qmIWKwoTc2zXEzjnWmxiwx5GcrE1DHkZTgT68WQlyFN&#10;TBJDXoY1MU4MeRnaxN4w5GV4ExPCkJchTtR7Q16GOVH0DXkZ6kQJ1+Q8l6BO9GpDXoY6UZUNeRnq&#10;RGk25GWoE4XWkJehTpRUQ16GOlE8DXkZ6kQFNeRlqBO10pCXoU5URUNehjpR4zQ5zyWoE4XOkJeh&#10;TnQ0Q16GOtGfDHkZ6kSTMuRlqBMtx5CXoU72wBjyMtTJrhZDXoY6OdHckJehTo4pN+RlqJO9JJqc&#10;5xLUye4QQ16GOtnvYcjLUCc7OAx5GepkT4YhL0Od7M0w5GWok30ThrwMdXL4tiEvQ50cqG3Iy1An&#10;uxUMeRnqZP+BJue5BHWyo8CQl6FOdhYY8jLUyV4BQ16GOsnkN+RlqJPkfENehjrJtzfkZaiTFHpD&#10;XoY6yYo35GWok8OWDXkZ6iR5XZPzXII6yUc35GWokxRzQ16GOskaN+RlqJNEcENehjpJ7jbkZaiT&#10;hG1DXoY6ScI25GWok7xqQ16GOkmVNuRlqJPsZ03OcwnqJKHZkJehTnKUDXkZ6iTt2JCXoU5OpzXk&#10;ZaiT5GBDXoY6yfc15GWokxReQ16GOsnKNeRlqJM8W0NehjrJnNXkPJegTnJhDXkZ6iS71ZCXoU6O&#10;QzXkZaiTI04NeRnqJKfUkJehTrJEDXkZ6iTv05CXoU4yOQ15GeokN9OQl6FOsi01Oc8lqJP8SUNe&#10;hjrJiDTkZaiTHEdDXoY6yVo05GWokzxEQ16GOsksNORlqJMUQ0Nehjo5ttKQl6FOzpU05GWom8+K&#10;1PTyDyW4I65nGyD/UFZABj055bGsgAx8cnJjWQEZ/OQMx7ICMgDKCYtlBWQQlFMTywrIQCgnIZYV&#10;kMFQTjcsKyADIkfIlxXwKmBRHLHIkUgMo6gLr4IW/ENZATkSiWOUFZAjkUhGWQE5EolllBWQI5Fo&#10;RlkBORKJZ5QVkCORiEZZATkSiWkUFZAHMcjiKiwgRyJxjbIW5DKRyEZZATkSiW2UFZAjkehGWQE5&#10;EolvlBWQI5EIR1kBORKJcZQVkCORKEdZATkSiXMUFZAHNsiuKiwgRyKxjrIW5Egk2lFWQI5E4h1l&#10;BeRIJOJRVkCORGIeZQXkSCTqUVZAjkTiHmUF5Egk8lFWQI5EYh9FBeTBjqow2jEfoWUUTeIfZS3I&#10;kUgEpKyAHInEQMoKyJFIFKSsgByJxEHKCsiRSCSkrIAcicRCygrIkUg0pKyAHInEQ4oKyAMgbNop&#10;LCCXicREylqQI5GoSFkBORKJi5QVkCORyEhZATkSiY2UFZAjkehIWQE5EomPlBWQI5EISVkBORKJ&#10;kRQVkAdF2CJQWECOROIkZS3IkUikpKyAHInESsoKyJFItKSsgByJxEvKCsiRSMSkrIAcicRMygrI&#10;kUjUpKyAHInETYoKyAMlnJhVWECORGInZS3IkUj0pKyAHInET8oKyJFIBKWsgByJxFDKCsiRSBSl&#10;rIAcicRRygrIkUgkpayAHInEUooKyIMn3ChQWECOROIpZS3IkUhEpayAHInEVMoKyJFIVKWsgByJ&#10;xFXKCsiRSGSlrIAcicRWygrIkUh0payAHInEV4oKyAMqXD9QWECORGIsZS3IkUiUpayAHInEWcoK&#10;yJFIpKWsgByJxFrKCsiRSLSlrIAcicRbygrIkUjEpayAHInEXEoKmM9B0Kav/ENZARkS5bSDsgIy&#10;JMrJB2UFZEiUcwnKCsiQKGcUlBWQIVGOECgrIEOinCZQVkCGRO4PLCwgQ6Ls4C9rQYZE2ZZfVEAe&#10;Y+EGnsICciQWxljqPMYi/1DWhRyJhTEWdjzbgKX8Q1kLciQWxljmDelGHhTGWObt4raAQiTmm0Rk&#10;U3jZGORILIyxzLu1TRcKYyzckZdNY2GMhTMR8gIKkfhqu0hhjKV+tWGkMMbCHTR5Fwpl4qtNI4Ux&#10;Fi7zy1tQiMRXG0cKYyz1q60jhTEWrgjJulAYY+EU0ryAwtU530DCZQpl3JhvIeHe3cICcplYGGPh&#10;1J98DAwSw7bDuDX2dNhfNo+f7h7vNpdPd5e7zenT3elu8/nT3WdpNZtldxfZUZv+3Hz/dBevHLvb&#10;3MvfE7vW23lf7dPx18N/HOcvL7LBlpPu223cFsJtChxvFQfi+uH+l88P+/91+H/rZLRkKZSz1ece&#10;Xgt9/6302FRkn1LBPQdGB62Ac+k5wzkOQKyWK1gji/NuG6TDtVqOA45RGe6alzUhSnBPte8WPN+k&#10;FXp7o1FvDLDt3/7xeD7Mk3kd+NhnTuCt0wyRLLT4TK8f2qLeI1sGgwNpxb6TVKhxKfT9t74Z4tw9&#10;ZiYUzLG3wdN/LbjlsqD4tuU0zJlvr285JyVmxl1n11nt+wU33OsVOI4j61816o0BtsP6zgxxwhCX&#10;4M195vBGTl95xUOPz4Z7OOaYIxRngoEzuRb/afrM1hwn9CbRMnbtOHLGcFbk+29fj+zbIORcW64M&#10;D13suBRsvYsdsiR0sefwwcUtlrqYflPnuNtGrrAFj5xZ2i0Le/os/abP3xjx9Nnbk8XZbpyrPFfU&#10;0a5l6N/nJg6T5Gz6QMWhmSEEl0ZXwCUn49F2zmaUw46DVJ6FUtM33JcXXk6cReOXOtzhxV1XM6Wc&#10;ixQC0EudHfcchenmUlaurTN1cvp2ZG7APl6jbUbSpbEKQ9o0XHYbJ6BruEI8Yjh9lX7j1/XI3Uyh&#10;bdwIuwRF01e3ANxwZFXUHTiwvw1qx9IfzrWMHNFP3I5qBAOySjohAzxwWs7VJ2P6c6tOTAcut5kp&#10;Rw5ND6Of6uSmWE62mV+Swdi2wf+9vGVU48Rx3ga3hSxWz2qtXAcphqK0t+LIdZZfPTtcssZ5MOFt&#10;KzfbmEWMUxWHmNIupyty+mmcCNs9+xQmhZSBJm7ZQrRyPLQtmHscUrVyYULoz9LbkePm4lhwU1p1&#10;9cCu9pbjQbiENfSHs3haK9S507iOWe5yfS13w+qxkPsWo9RCu+eesAQ72z/7FHpLD7lBdK6W06m5&#10;8dFABhblxK3wtuUqcttbMMQ6FN52HHJ61d5We0sfEIShu8wOl6+ZDnHtJaczxoqptQq+r2WYOe0f&#10;HIaauc2raHoBaxtTt1nEuNDa1szZRG200bgqhds37OtJVKLYMC7H5LBKN7DknE+WqTia80WxehIx&#10;KWhXWNX5W0SgeY1gb+JGRkqCIQpq7nAapVZzlA8anCm6Rx+Kw1lx7ulkh4Sb+JiiyIjojXzh7zNX&#10;oXP/7txn7u/hRnXbKc6c5JCw8FquEgre9jTPrO7cgBKZnAUerBbUzBnZqeaJUzvDeC1Fd9ygEaU7&#10;pxZyJpqR/aiKMvthrrj0kAL8NYOvpGpy0JVcCGxGm/FHboSiwx12+jVLjlyBEV5zJS33Xbpr5nxc&#10;LqqLRXNE+jakFqQ+V5y6Wac+I20yGcN5bXWSXtx+zNVT/j5XHEfJQhtbPXIdl5EjIJvTD+PbhorM&#10;YDO8XWJ2DmQqmeX5nsIoRlh6uKVPj2WLsE6s3hCcDi63NBwchbVNbytEyNWruSq+RPlJku81P8Gd&#10;YlPNCxcXrgEl3agK2ytOQiXa2jUlbrValsC00nKCqtxQqFQkuVgvDDGX3skxmvolB2RxYVxoEifT&#10;bxcD1a4J9imuhx1LaSCdYEcrOtAoJOgvXb1ag2mAa9SbuBqi5/CftOi1umy6HepkMjieey6WxYyD&#10;xHRftAbEKchh2lKdbymmtmdvK7YsnxgVoUctp7kuUdz3NVsOVpN5nVssUtyOPm8bBHB82w9WV5FD&#10;2bB34tuhBBCQ9ki5SMqVFGbSecvlggGI3PfdhUlPI8U6B/4C77AwYWj4pwfNeL5nSXR1lOqgXV0L&#10;pqboIuhQCqy6WKMPNtEdz2nq3PZXUC3HvEYodlxukS+QnLAY9UUuPRX+VNyBTMZDE0aKJUnWYTcY&#10;O5T0aFV1yO6sWq6Xk1VNWKCXo+GMaMMGo1FhbnG6cKBzQbXMXlS+cAdgxZj+oHBxaGiolt5aSV+j&#10;ktOu8Ba4XWMNhtmSnRGZjpvhMJFmooGjVpd4Y/os/abPOVo9toCT/mCb2LX0WfpdPgepoUkDiF/U&#10;l/SZ5dCFCNkTm7QQLUADZ9e33AdrxETNSadYlKE7XHsX3vrEDzfSLl2DscOsXauVu5pjwXKzgmU6&#10;ZK9Ms+DhHTMr9Tr1k67EfvZcTRDmmramz24PDmYCYJyRtxib11Yic6JBwWrMjWYWPmJQJVyijd9m&#10;h1R9bCU3CywchsK4mBnps5utlGutkxCilfxp2FJJAybJrt8cLjqKsJQeAncMwggxW1GqPrUS9SrO&#10;+1U46bF82z/DgpUcFGJiLKOyIvwxzbDP5mbKucHWdEOX59rF0AnOWI2+4WWaauz0eNAE9lWJfYwS&#10;0m6TwNtyRdDsTVoKZmVAmQpjx6IWsomWt9x5xB1c4S1r+HV/xnsC4i33VZqA9LtMBDwYMcaBqot5&#10;mD5Lv+lzIJkAi962qAvps/QbPwdK27jidhxdvWTRps/Sb/oc3WWR/8pjlT5Lv+lz8B3bzsrIUeGZ&#10;cLMITEQ4LZN/a76BxkAdmcckhSGvRznbWjMCZhAeg/CW1Smwq09awYgo/jOpeAutck2gSa7hDG9x&#10;umX89xbibf/e1pfCMfTRggNvXpZBCUXpn1uFuhzJFnRy51Ky3biWbgh7Nm695VI9pNxt4WW7EKdI&#10;lYyjB+V1DpqpormrPrAFx+siiq20YnmEV0KrZaivWzneYxuYAEdJoOK+PNSyDEwZ9jCD00pZUSNa&#10;Wvb97Z5xkVlS8SXYEaw31TOOyA4woECui7Lww8DnevnYRu50KDGGuM9+iPqRXDCd2Tsi1Lk4JxSN&#10;BQETGOBzp2+TbFaONcYXFHtre2mfEsPRpeS9Qp/Nl2KcGUkLIlSI/Wdr3obYiawuoipfsWvrsk+h&#10;Zq7EwiwJOgA6Hn4gAxTkBRIp9BljbJgy/xU6Aub5PCSISIJ8/j4LanFaBVo5stsatQAUfo8195jl&#10;lt/R6nDapXbjUCkY7QkRFQOudHmAd/Q8iiaWpqJF2bKORNxA4rSfhxovlsogMoxza6g7RFQaabQ4&#10;uVtJyU38K9wXHArmTGwe9VscDTgF5rf4YQaiL35s4RlNqMXz2dp4BDlUyZoQP1JmiiC9pmiV4XOZ&#10;ROrfMjYs28s1c7RPhojbEVhHUig7fZZ+EwLB3y1RlD5Lv8vn4u6JpcMMKQstfZZ+0+fcqJzkIAJ2&#10;9fPFHuS89bHC9AgdTqWm36V0uD40xgjw9Fn6TZ9jPceuAh0U8pXSMZziQNZI0sXUS6Wm31S6XLIa&#10;GoOno1+SGNJn6Td9fh13LkzH7s8acwvDaH2My1wH5YvVrSCMUUuQJDTg1VL45vpqq3l7gQ53kobS&#10;8QKhAoWZeV+lZcL7NOQInIDFtJYMCIIUmGEZtxIGmwuOnOtjSSmR5thrfRJNaMKhpalOAnXob3Ox&#10;XCvBTVt6BJkEmGd+SSioxG+Jvj1EO5nAsPg01MTUowR75mLxbRLsMS+5FD3Z3+JZTNZvNi9GvEUE&#10;cRViLHagn9ZaIPKxjV15HWpjqKMKO2GgFxi0RFjigS9yC03m3yfcETVdMXoxnnQ3G4IriTnw4i7u&#10;sPVuzpfGz4PHpl3clWbGVLGs0GLFqHEnoBi7iVsWRSUJk/U6kdnR8YQzDs3JTCd8Gx17zDNGunmJ&#10;ByMtFLg48R9Jg1zqNxHXmAiFMjmQkqC7Ih7bKLkGvF7WUSbZMOklw17gbmd1SPEaVNTRLonEWxLr&#10;DoOESXWDWNTiWV20VTRcdz8lxpqgMBKsD1s3E39yRADWW5huVj+uSdS1zh7x+Jb7uLhc2V8tPJKw&#10;S3hIQrMKKqwGRHbmavmTC00NkLB9lhgP4Q5Mc3e1+IDbmK5KeAiuNGghigL3h2q5Ag3RpBvFtM73&#10;s4peiZk3LrlG6wCe8wyiOkN0EgPEFIyEjCo+XcMDagYZ/xhX94ZGES/G/Hf3lhhwkixErkCGqZZM&#10;FWJzoWAGRWJEagq49Z6L3uPbDojPU+BiHeKOBNsj6YiOaGYPnQv1NbxliSaAoasllJiMpBpn8FtI&#10;tos3neS/WCSDG5RU5RvKPicQl6YZNhPSIBXSZ+k3CHbWzPlyUpl3HFcdk/He52iQTFNoDGahhM/s&#10;5xYuoQ65pCtNMrahhPPUXMCgcoLSrGZj6eLjMW+Rwyn8h2AlDBQrtBXZp1it5OYkowOV2kIAMyLp&#10;czVruEhv1SjulU+uRnh1lrOhn7Yi+xSXyi03oCXowd3YXLpk1nqgGZEpos46alFD5WK4MBySjVFg&#10;7OBYgHNT0Yyl7TE+f7w1qWjgZ8HJ0KN3pfEaqblA4KEqysSFSUTDtMzIJhzU21Q0oReMFDXYkh2y&#10;SMQOAb+o4nZ87VMYbbLjCRwkRgfANn+IcB7WdmJXiWvbmpFWuLhCuxsc00EWuwQBtvvis+Uuq1zu&#10;idMFgysU/VreYmGT2xlf031JdfAiDDcJl0UHWulSayFEBgJx1tApZDqOE9tnrLRkftJhuSjJXzOK&#10;55RWcQCCwm0mEjYnOjb3Ge1Wwj32NYtSsv9YjaIa6RttOD8JETJFkcJ5pzBIwjwTfK0GC31SA+QO&#10;udCw64j5asY6WLwEW7JhrO0g4mFZ4GRtsEojk4EyGBEG8iWLwj/P6D3RBGPccIfb0WZhRSQGhHEr&#10;FJkUZrQZ/20cbSI+uHZKaibIH20M/B4oLHYiqbhNkgQrmpwiWzPRpyQB4fyRpfZWn+1KxPJDobE7&#10;MIxkGQaq9F36jZzP0isOh1nmcKep5Fra72/KCzwK+JsCFT48FAHTdEnLS1la3GOb5Q2imNLMyLU4&#10;WPo3Eixv1kzuA+pPqBkjjai9rrnC5QIzh9dYWwDNvEZckLsVX1NzWERdCMb5NrGsRFpEoJUXoinR&#10;0/gaOW0VONYyWDn2eUCRCsLbV7OsCkm+DmQYWelMcAy7OPWZDBxrx6G84x1Nr0kNKlHBkWuJ42X5&#10;zsxkllmStFKfBxpmAE7wC8ZLI4bLsWCeMXLpdBovVItgCy5Gx1x1qnmZyOtrrR70W3xBEdUWU/Yp&#10;aR54NpKqKPqO1U3JdJW0mDjP6CDZaIM4pER8TUrTG6NtuZBcN3ScSAQ0Flimz9JvaCK2UEqzIOUz&#10;KT9gKX12q18sFUAh1oEMtXYNrrs2gYQkCQwKzTcS9k59JpVBQl23RNGtanHMJkNYpLhwEKRpoggJ&#10;JNOcZRCNx1arVV6W6zfG8ma18wXaobfopfGA1FQthjNCK71lUTC4VS4wJDTasl+FI21DzOOgwTVs&#10;DDL9Yeld0gNfK+koL8iQSLuody4JIalASb+HUwhg6UFm2MmqCgW/Tmwl3Jk2/YhUvmYg2GFN0AoI&#10;ZDJg0Fgkpa+sMnOyXuyaUU1Tqek3lE4SxphSMK95kgrf2eeEGGjAPOiEnCTws76EdQRE0gqG9Uwa&#10;ix6ytpc8mFBkSygpGHQJPmTF4tcIb4kVR2XFNVNyJXnSpPFoRH95KhhvMDIzFoyNFwTm8hZPaOJR&#10;FCaQGftpZ8o+hRFFZbqu8jVatgE8Nhyu3lDtDSUbwyLNhgRaCoxHjGIU51gwbossVoallJwAW9xy&#10;lgvnnKnYKJa/OAWuQUaX4m7VUC09iyH1NIwkvMm6P8NlS3+yRmH5J/1JNouFmfdVe90/wIkLubMf&#10;mQqbztWS1F7lywomVvLdYWAKNG9JWAt87ZgzzrX02S0oMJvJisQEkJtQNfDxobP0xlayudHqpJx0&#10;zb/Ft/DoG+tAqj6uVrgFIg2uM8KfsWfpq/QbvsY3knzS7GGTBJl1XlaOWNmYYX2taIFxPjHl0ZUM&#10;8pVnGBtOdgTdGvVbw4jTJvVqYDb5G8oEsW6bohKwUyOpdeolCUORJ7CCiAH711JimkvKPC5uq4AS&#10;aU/WLNIeFtd1EgxOg4AeJha1t5+Y3ykYKjn51ttBgDZF83qRwaZObPeowOGSl+a666wQvxGDrGZR&#10;hUpjy1oemBcRDKeYcWdkIx0ZN2JPenv5O4RpCFKzI2BC09CDhy8y8i2GOVXqd7iIU9yBSBB5lDer&#10;tBBX8RH6EnOc1ep2C27EuaLyBv+yecV2+xqqIVwqarOCGytO1MFRgsZhYShbi30KrKjCQyzwMWEg&#10;TYNkmcaxlrisZSsiasm/gT4s3tpbE2FHBWMuLuJow+y+iSTpo1sNxA0eEYZEqwKoU/uIAkVJRVMy&#10;f9aV61mfYnTvlYRPFYexwF8RTXWU77hSqSmzH6ONxeWUXPboLFMf3+rKNcBH4rl41dUMTmQHhKEe&#10;wWbQblI3MUfkVBdZzHDGl9k5yzrAmp6bMbBgRA0qejy1ZamTnNLIgyOrdJFvFdMpdAWhKRqW6iZ2&#10;Atw0d+VGdBR5G6Umpg/q501E3RpZSXWPs8EUig9K14moTA3CwLeZUyTjpfgGCReyNWcdxSzt5I/O&#10;nUAiollHmgSQWy2ULVrRupKosJ18nJDJNJR8civWybVBMITayJJ9QyFMdQckMwKw5ExD0FQ2W4Re&#10;pa/Sb/yaEFeUqXiKrnG09NXN/hBFiiPOnGX5QDiYGPJQPYtUtp7Aj9HBSPq87Me+NeK36mT1S1vf&#10;RZRbxyUu5uQxJfyMC0SKTWjGwJCo16wOEp58Ywxv1YnbUFx6MyVYsYrUvKs3qj3B9aPqfCs1w9by&#10;dmqHpHBjLs9VS2LXopK/n9tBBI+twVFqS7qO0UuqieyjaPSI0yjjFHTFZDOLxyl4RVakJq443HWx&#10;QgyfJbj+Lny0i0/c0Ga6iEWI02DuOjtjJeymBhb1jp1V4W2LszosSyutZM7J3g2tRDkT7TjA7t1W&#10;st87aapi0tlAMPrgkhAsaXvWfpQN5yQxz33A/Ihm3qtWWjREfkREbpOJiA/HqpbMEA2JqGMjbeYc&#10;fQs1tqJ3YMeILskStHvhzyvs0pCF1pLEiiIck880Qfos/abP4RRcJsJRqBSSK2MnIv+cCDsCZP5c&#10;QzJ9ln5j6VgCRDDi5zCNRzYTDiBlPNaBf9PaFhIhWbIBwx5KBUbeUmFSK+nO7UUrbyWzGrUaRD8+&#10;s2wM7GTFrsESadsKjneMZc0UGGqsmFFpZgXMVjkyw5KiLntagkbtAyN9J1FnHlG0/SnjRXFgRB1M&#10;QlbWXMHwZG9TmA0SD8SYCnNt+2efQm/JrBD/+lwtsl4CWmrUeYtGlN6ycWUewCTtiQWjyUbxQdBu&#10;kUi2IvuUqoWNY28xEsjvtNWyX4V/EjCyrrGpP3uL1hh7yyJfkjSGhYgfNAwym/xtf7Av2ZcWQU2K&#10;rFWCGVbGPb7F/7uAyfYvQyDOZRm1ma00UfrsHQHRkBwdZwaHcpCJQOlN+YBWJQE3qYroSpVjPdUY&#10;UU7WRNpQxEL1in/zr5FPYE7KxjmycoAKCZLkeYSRAsfLERmpTDtgsT1YfGn3D8psZhni45EEyXkU&#10;4Q271soGHWArL7GMS84SIKAoQn+mhJftmRtimUS3LAmDrOcag7IRJwoWhrEkGEM+SzpHkYAl6qou&#10;lqyUNCnwMwuyfon8ontzazmXIwbrXLIFRWU5jQG93O6kJ8m+XdzPYgLpOsV/l/x7Er3yZ35LnBhU&#10;zWPLImsPhcENcvV94fawdYo6FiebkNhivVrYJDAF+Eg8LLlWWPeWDPX0laWNNGjgiZ/JL7ebjQFg&#10;CjGyeGaBbI4nEXVghqPWxGwt9inCnH1tKTkEkY4nQI82IWNihLFg1A+7CxauAHZB3AqDpf0sth77&#10;FGvFf8O+/rnBzL/dtIJHZl6KpTeLnEkiPiROR0olhGwt7wkxao4rUzRejAiz5cTWslMYxM6t/R3x&#10;7Xmfz9Ig8tlSDpUchWGWK2wxtMEgCiRnyb8Mwlj4goIWSbpTJvlhxXTwB7ImLOpLgxDwWI5zaxFN&#10;i75re2afYj/xWOIxD5TzdhO18oI4xEqwSrAkMiVEAipxVAHnG+bDzTrZNp8c9mjcNqSGdY/qELoC&#10;99oojuyhSp4YTIWCtV7O/xHv9iwKQJ9hdgpifQz9xAS0Wg8mOqtuaBC2e4F3l7gE7t1o1NFPCxM2&#10;w6QUQ9b8bLKJI6VgOWt8iXMEz1I6B4tuZTAh6LtsDUPBNGIf3ZR9pLG16eUryZ5kWUQPe4jT1nVa&#10;HAACTfrq5uyT34THep6JhWYBMpYbWI4vc87CuU5SjX251kK2GKSDBlAJQpdXW4ioSoIcCBpzlQxi&#10;soRjI16/DLZ7EMqy9HhVYFQlbIuoQCAnLT4l+pUcMAyzmTfZjhLhifVUoIfiBYTV5tGEN6yDBY85&#10;jsDwDnlikMsWKdl7MotqpeLZubZPAS3kp6WRg6+tNOFAznSSDnFQjAwlhkh0R8sPFbJaJWPeVmGf&#10;YoVI0Whas5JaOQO2UnKlHHhgK0QPi14VydJOSqytwj7FCtkxE3XOsNipXsApsFgYb7SDYDsuuMfX&#10;J35rGVRxsfmrZNlkS0gYHULglcEGmhR1hpfMtTXYiAyCqviSgKx/XJH74mefW0vmig2gCE+n1ZaU&#10;n8w2Jd4syQyzGJYs9wIGoStIyZnyFYOo9GCEaiZpJZdziWoVCVPW8mXPzCthqtKwmLxMSig1SYsd&#10;Cxr7FEUqmbvLzhe0XQNM9sHM/ySD8Fp2Sug3BbYY+IL5xCmRtF0mxVaJ03aLUTJXSfajZkxCazcU&#10;K9urpJYhc+VU3nknznI87yy8z5c/H45P4r89Hx8fvvzp4fFxftjfH54Of3w8bX7dcdbvbr8/PF+S&#10;umm+fHyWA34nSdLf7Hcvn+6+Pu4u8+G+z0cpLTDh6Xz5aXe+D6XN9KErTw+XwymI6cdnmvf95fzx&#10;/PLz6ccf5K/Pxy9///m0OV0e/3ikFeBv97y/P3Lg8P5ymsErX30/v/z4w8vD/iP/2/z29Ph8lr8+&#10;3d1fLi8fP3w4S1d2598fXw7PvP16PD3tLjyevn34ctp9f3j+9vT4Abu+/wDV5ZfT4S4W8uQq42l3&#10;+tsvL7/bH58Y2IfPD48Pl7/PxTEG0qjnX39+2EuH5GH/r7/Sn4cvHHGDdvu8ezp8uuO11LphDdh8&#10;OZz39O5fnnYPj5uH/fFZOpkIQzHM5MP+L8f9386b5+Mf73fP3w7/fH7hTGZAOQ+J/Vw6Zdvw+fHh&#10;JU2z/B17S7XrA3b8+vVhf/jpuP/lCTyEUTsdmPCH4/P5/uHlzGnQHw9Pnw/08PS/v9DH/fmyu9BL&#10;+nU4zN0Baaf9v9HgGRnny+lw2YPM3cevoCX+O9BcXsw9uDZa+iMI2Xz+/n+OXyh598vlOOPtt6+n&#10;Gcg0Us6Slv3zQWJhuQf5uvt4+O2y2fMSRXc2E/bCy+HvgMJUyAuIFc7YyB90hvbOlex+5Wjr8Gn6&#10;RNqusC44Vv8wqzsgO7U7/snjDPdvH79/A7589e20e7l/2P+0u+z08/zVx0N9vD8+fjmcfvz/AAAA&#10;//8DAFBLAwQKAAAAAAAAACEASFbtkPsCAAD7AgAAFAAAAGRycy9tZWRpYS9pbWFnZTEucG5niVBO&#10;Rw0KGgoAAAANSUhEUgAAACIAAAAjCAYAAADxG9hnAAAABmJLR0QA/wD/AP+gvaeTAAAACXBIWXMA&#10;AA7EAAAOxAGVKw4bAAACm0lEQVRYhc2Yv2sUQRTHP7cewZxoMI2xULtUEs2hIBaXyk4FPfwDLPwH&#10;BCsRCRICYkyhrebSW8XqKvEnhEiUCCFcUpjaIAdGY5Hc12Jnz7m9MTdzt0a/MLDz5s17352d9/bN&#10;5CQRiEHgDHDWagALVnsPfA2yKsmnDUl6ImlV/lg1c4Z8fPiQuCppI4BAGl8kXemFyICkSg8E0piR&#10;dCiUyJik9QxJJPgsqeRL5IKkxl8gkaBhfLT4zak1ag4Cn4AToaEUiHXgJLCZCKKUwuQekMD4mLQF&#10;9oqUgJeOSR+ArR4d9wOjDvkY8Apo7pF+STXH95ySlHNtrsCWk/TQYb9mfDeJTDiU5jMiYZOZd/iZ&#10;kETeLNFlx7LVgXT+3w/cAg53+BR14D7w05LJyNO4BNxGUkHSjoNp1XqbyHoelrTi0E+wYnRcc6sO&#10;/W1J/REwQnv0pPEAOGWea8A5oOrQq5qxmumfBqY62N4HjERAsYMixOH2Diibfh24CExbOtNGlix/&#10;GXiLXzoo5j2JABSAZ8Bd4B6wDdwkToACKkYvB9wBxj3tBhNJME6cFa8D34EZa+yA6V8LtFmMgOHA&#10;SRhHr4Fjluw48KYLEgDDEb83VihGiaux86YtEG/OblDLA4u4068PjgAvzHNflzYAFiNDpBf09Ugi&#10;MyJZYDECloDGPySxAyzlgR/AMnFI/gmzxMVMN3CVFjaWga3kpzfnIDJAnJxkxue6JJIgZ2ym8Rxo&#10;lgEFuc8se1aP+FRoH8mmQnPlmBJxYmyr4h/v8nvPGo9s3/9tFf8NuEF7ZZYlZHxstkr3/qQ35vLZ&#10;6ew7myGJirEZfAhPWlm93QZsKL5R2NWPbx44KumppLUAAmtmjtf9SDpqfDBI622R68ZogcAbo18S&#10;Ru1eUX/pcQAAAABJRU5ErkJgglBLAwQUAAYACAAAACEAgQpAd90AAAAGAQAADwAAAGRycy9kb3du&#10;cmV2LnhtbEyOwWrCQBRF94X+w/AK3ekkRovGvIhI25UUqoXibsw8k2DmTciMSfz7Tlft8nIv555s&#10;M5pG9NS52jJCPI1AEBdW11wifB3fJksQzivWqrFMCHdysMkfHzKVajvwJ/UHX4oAYZcqhMr7NpXS&#10;FRUZ5aa2JQ7dxXZG+RC7UupODQFuGjmLohdpVM3hoVIt7SoqroebQXgf1LBN4td+f73s7qfj4uN7&#10;HxPi89O4XYPwNPq/MfzqB3XIg9PZ3lg70SBMZmGIkMxXIEK9SGIQZ4Tlag4yz+R//fwH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BAi0AFAAGAAgAAAAhALGCZ7YKAQAAEwIAABMAAAAAAAAAAAAAAAAA&#10;AAAAAFtDb250ZW50X1R5cGVzXS54bWxQSwECLQAUAAYACAAAACEAOP0h/9YAAACUAQAACwAAAAAA&#10;AAAAAAAAAAA7AQAAX3JlbHMvLnJlbHNQSwECLQAUAAYACAAAACEA5al/FdUyAAC0/QAADgAAAAAA&#10;AAAAAAAAAAA6AgAAZHJzL2Uyb0RvYy54bWxQSwECLQAKAAAAAAAAACEASFbtkPsCAAD7AgAAFAAA&#10;AAAAAAAAAAAAAAA7NQAAZHJzL21lZGlhL2ltYWdlMS5wbmdQSwECLQAUAAYACAAAACEAgQpAd90A&#10;AAAGAQAADwAAAAAAAAAAAAAAAABoOAAAZHJzL2Rvd25yZXYueG1sUEsBAi0AFAAGAAgAAAAhAKom&#10;Dr68AAAAIQEAABkAAAAAAAAAAAAAAAAAcjkAAGRycy9fcmVscy9lMm9Eb2MueG1sLnJlbHNQSwUG&#10;AAAAAAYABgB8AQAAZToAAAAA&#10;">
                      <v:shape id="Freeform: Shape 273" o:spid="_x0000_s1027" style="position:absolute;width:338455;height:346075;visibility:visible;mso-wrap-style:square;v-text-anchor:middle" coordsize="2731203,2794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Ot+swAAAANsAAAAPAAAAZHJzL2Rvd25yZXYueG1sRE/NasJA&#10;EL4X+g7LFHprNhYMmrqKaA3izcQHGLJjkpqdDdmNSfv03YPg8eP7X20m04o79a6xrGAWxSCIS6sb&#10;rhRcisPHAoTzyBpby6Tglxxs1q8vK0y1HflM99xXIoSwS1FB7X2XSunKmgy6yHbEgbva3qAPsK+k&#10;7nEM4aaVn3GcSIMNh4YaO9rVVN7ywSgYTj95NVwzuS/MUs/N8D3+ZTel3t+m7RcIT5N/ih/uo1aQ&#10;hPXhS/gBcv0PAAD//wMAUEsBAi0AFAAGAAgAAAAhANvh9svuAAAAhQEAABMAAAAAAAAAAAAAAAAA&#10;AAAAAFtDb250ZW50X1R5cGVzXS54bWxQSwECLQAUAAYACAAAACEAWvQsW78AAAAVAQAACwAAAAAA&#10;AAAAAAAAAAAfAQAAX3JlbHMvLnJlbHNQSwECLQAUAAYACAAAACEALDrfrMAAAADbAAAADwAAAAAA&#10;AAAAAAAAAAAHAgAAZHJzL2Rvd25yZXYueG1sUEsFBgAAAAADAAMAtwAAAPQCAAAAAA==&#10;" path="m2554038,843497v,,952,,952,c2561658,858737,2568325,873024,2574040,889217v-5715,-16193,-13335,-30480,-20002,-45720xm2630238,810160v,,952,,952,c2637858,826352,2645478,841592,2651193,858737v-5715,-17145,-14288,-32385,-20955,-48577xm2475759,697568r13508,20199c2489267,717767,2488315,717767,2488315,717767r-12556,-20199xm2444909,651438r10068,13941l2466407,682524r9352,15044l2444909,651438xm382337,565367v-6667,12382,-13335,23812,-19050,34290c357572,612039,350905,623469,345190,635852r-8573,18097l328045,672047v-5715,12382,-10478,24765,-16193,37147c216602,866357,155642,1044474,134687,1227354v-10477,91440,-11430,183833,-1905,275273c141355,1594067,161357,1684554,189932,1772184v57150,174308,153353,336233,279083,470535c594745,2377022,749050,2484654,919547,2553234v169545,69533,355283,100965,539116,92393c1642495,2638007,1824422,2588477,1987300,2503704v162877,-83820,307658,-204787,420053,-350520c2520700,2008404,2601663,1837907,2642620,1658837v14288,38100,25718,77152,37147,118110c2618808,1962684,2516890,2136039,2382588,2277962v-133350,141922,-298133,255270,-479108,326707c1722505,2677059,1526290,2708492,1332932,2697062,1139575,2685632,949075,2631339,779530,2538947,609032,2447507,461395,2317014,347095,2162709,233747,2008404,153737,1828382,116590,1640739,79442,1452144,84205,1257834,129925,1072097v22860,-92393,55245,-182880,98107,-267653c270895,719672,322330,638709,382337,565367xm2429260,494882v1905,952,3810,1905,5715,2857c2436880,499644,2439737,500597,2441642,501549v9525,10478,18098,21908,26670,33338c2476885,546317,2486410,557747,2494030,569177v10477,15240,21907,31432,32385,47625c2539750,637757,2553085,657759,2564515,678714r18097,32385l2591185,727292r7620,16192c2597852,743484,2597852,742532,2596900,742532v-5715,-11430,-11430,-21908,-18098,-33338l2559752,675857v-13335,-21908,-26670,-43815,-40957,-64770l2486410,566319v-8573,-12382,-18098,-23812,-27623,-36195l2444500,512027r-15240,-17145xm2280670,458687v4762,1905,10477,3810,16192,6667c2334010,502978,2368538,542983,2400566,585131r44343,66307l2442595,648234r-23813,-34290l2393065,581559r-13335,-16192l2366395,549174v-9525,-10477,-18098,-20955,-27623,-31432c2319722,497739,2300672,477737,2280670,458687xm1399608,153887v673345,,1219200,545854,1219200,1219200c2618808,1415171,2616676,1456757,2612513,1497743r-16559,108500l2598805,1612164v7620,18098,14287,36195,21908,55245c2580707,1828382,2507365,1979829,2408305,2112227v-99060,132397,-224790,244792,-366713,327660c1899670,2523707,1741555,2577999,1578677,2599907v-162877,21907,-328612,11430,-486727,-30480c933835,2527517,785245,2453222,656657,2353209,528070,2253197,419485,2128419,339475,1987449,259465,1846479,208030,1689317,188980,1529297r-2131,-30592l186703,1497743r-211,-4167l180586,1408776r581,-20661l180408,1373087r2665,-52776l183979,1288077r1199,-9444l186703,1248431c249138,633642,768346,153887,1399608,153887xm823345,112930v-46672,28575,-89535,60007,-132397,94297c596650,265330,509973,333910,431868,411062,354715,489167,286135,575845,228985,670142,171835,765392,127068,866357,93730,971132,62298,1075907,42295,1185445,35628,1294982v-6668,109538,,220028,20002,328613c59440,1651217,67060,1677887,72775,1704557v2858,13335,6668,26670,10478,40005c87063,1757897,90873,1771232,94683,1784567v17145,52388,36195,104775,59055,154305c176598,1989355,203268,2036980,230890,2084605v29528,46672,60008,92392,94298,135255c358525,2263675,396625,2304632,434725,2343685v40005,38100,80010,75247,123825,108585c601413,2486560,647133,2517992,693805,2546567r36195,20955l748098,2578000r18097,9525l803343,2606575v12382,5715,24765,11430,37147,17145c890020,2647532,942408,2665630,994795,2682775v53340,16192,106680,29527,160973,39052c1371985,2761832,1597728,2746592,1808230,2681822v104775,-33337,205740,-79057,300038,-136207c2202565,2487512,2289243,2419885,2367348,2341780v77152,-78105,145732,-164783,202882,-259080c2627380,1988402,2672148,1886485,2705485,1781710v10478,40957,20003,83820,25718,126682c2720725,1936015,2708343,1961732,2695960,1988402v-5715,13335,-13335,25718,-20002,39053c2668338,2039837,2662623,2053172,2655003,2065555v-14288,24765,-28575,50482,-44768,74295l2586423,2176045r-25718,35242c2492125,2305585,2411163,2390357,2322580,2464652v-178117,148590,-393382,253365,-620077,300038c1589155,2788502,1473903,2797075,1358650,2793265v-58102,-953,-115252,-7620,-172402,-16193c1171960,2775167,1157673,2772310,1143385,2769452v-13335,-2857,-27622,-4762,-41910,-8572c1072900,2753260,1045278,2747545,1017655,2738972r-40957,-12382l935740,2712302v-27622,-9525,-54292,-20955,-80962,-31432c841443,2675155,829060,2668487,815725,2662772v-13335,-6667,-26670,-12382,-39052,-19050c750955,2630387,725238,2618005,700473,2602765v-12383,-7620,-24765,-14288,-37148,-21908l627130,2557045r-18097,-11430l591888,2533232r-35243,-25717c510925,2472272,467110,2435125,426153,2395120v-41910,-40005,-80010,-82868,-116205,-126683c274705,2223670,240415,2176997,210888,2128420v-15240,-23813,-28575,-49530,-42863,-74295c160405,2041742,154690,2028407,148023,2016025v-6668,-12383,-13335,-24765,-19050,-38100l111828,1938872v-2858,-6667,-5715,-13335,-8573,-20002l95635,1898867,80395,1858862v-4762,-13335,-8572,-27622,-13335,-40957c57535,1791235,50868,1763612,43248,1735990v-3810,-14288,-6668,-27623,-9525,-41910c30865,1679792,28008,1666457,25150,1652170,14673,1595972,6100,1539775,3243,1482625,-4377,1369277,1338,1254977,21340,1142582r7620,-41910c31818,1086385,35628,1073050,38485,1058762v3810,-13335,6668,-27622,10478,-40957l61345,976847v1905,-6667,3810,-13335,5715,-20002l73728,935890,88015,895885v5715,-13335,10478,-26670,16193,-40005c108970,842545,114685,829210,120400,816827v12383,-25717,23813,-51435,37148,-76200c164215,728245,170883,715862,177550,703480r21908,-37148c207078,653950,214698,641567,222318,630137r22860,-35242l269943,560605v8572,-12383,17145,-23813,25717,-34290c365193,437732,445203,356770,533785,287237,623320,217705,720475,158650,823345,112930xm1879668,109120v17145,4762,35242,9525,52387,15240l1984443,142457v160020,77153,303847,185738,421957,317183l2376873,432970v-10478,-8573,-20003,-17145,-30480,-25718c2213043,277712,2053975,174842,1879668,109120xm1596775,107215r21907,l1658687,114835r40005,9525l1718695,129122v6667,1905,13335,3810,20002,5715l1777750,146267v51435,17145,102870,36195,152400,60008c2030162,251995,2122555,312002,2206375,381535v-6668,-3810,-14288,-6668,-20955,-10478c2182562,369152,2178752,367247,2175895,365342,1990157,222467,1764415,131980,1532005,108167r42862,l1596775,107215xm1399607,81497r-51435,7620l1334837,91022r-13335,2857l1295785,99594c1142432,111977,991937,151982,853825,217704,715712,282474,589030,373914,482350,483452,525212,428207,572837,375819,626177,327242,681422,286284,741430,251042,802390,219609v31432,-15240,62865,-29527,94297,-42862l945265,158649v15240,-5715,32385,-10477,48577,-16192c1059565,122454,1127192,105309,1194820,95784v67627,-9525,136207,-14287,204787,-14287xm1362475,222v142206,-2545,284545,16743,420990,57463c1771083,55780,1758700,53875,1748223,51970v-12383,-1905,-24765,-2858,-37148,-3810c1678690,39587,1645353,33872,1612015,28157v-17145,-1905,-33337,-4762,-50482,-6667c1544388,19585,1528195,17680,1511050,16727v-17145,-952,-33337,-3810,-50482,-3810l1410085,11012v-17145,,-33337,953,-50482,953l1333885,12917v-7620,953,-16192,953,-24765,1905c1173865,22442,1040515,51017,913833,98642v7620,-3810,13335,-6667,18097,-9525c936693,87212,941455,84355,946218,82450v9525,-4763,19050,-9525,36195,-16193c990985,62447,1001463,58637,1013845,54827v12383,-3810,27623,-9525,46673,-14287c1079568,35777,1101475,30062,1128145,24347v13335,-1905,27623,-4762,42863,-7620c1178628,15775,1186248,13870,1194820,12917v7620,-952,17145,-1905,25718,-2857c1267687,4345,1315074,1071,1362475,222xe" fillcolor="#666 [3207]" stroked="f">
                        <v:stroke joinstyle="miter"/>
                        <v:path arrowok="t" o:connecttype="custom" o:connectlocs="316500,104474;316618,104474;318979,110136;316500,104474;325943,100345;326061,100345;328540,106361;325943,100345;306800,86399;308474,88901;308356,88901;302977,80686;304225,82412;305641,84536;306800,86399;47380,70025;45019,74272;42776,78755;41714,80997;40652,83238;38645,87839;16691,152017;16455,186112;23537,219499;58121,277778;113952,316238;180760,327681;246269,310103;298323,266688;327478,205460;332081,220089;295254,282143;235882,322608;165179,334052;96601,314468;43013,267868;14448,203218;16101,132787;28258,99637;47380,70025;301038,61295;301746,61649;302572,62121;305877,66250;309064,70497;313077,76396;317799,84064;320041,88075;321104,90081;322048,92086;321812,91968;319569,87839;317209,83710;312133,75688;308120,70143;304697,65660;302926,63418;282624,56812;284631,57638;297482,72473;302977,80686;302690,80289;299739,76042;296552,72031;294900,70025;293247,68019;289824,64126;282624,56812;173442,19060;324527,170067;323747,185507;321695,198946;322048,199679;324763,206521;298441,261616;252997,302199;195632,322018;135316,318243;81374,291463;42068,246161;23419,189415;23155,185626;23137,185507;23110,184991;22379,174488;22451,171929;22356,170067;22687,163531;22799,159538;22948,158369;23137,154628;173442,19060;102030,13987;85623,25667;53518,50913;28376,83002;11615,120282;4415,160393;6894,201095;9018,211123;10317,216077;11733,221032;19051,240144;28612,258194;40298,274947;53872,290283;69216,303733;85977,315412;90463,318007;92705,319305;94948,320485;99552,322844;104155,324968;123277,332282;143225,337119;224079,332164;261260,315294;293366,290047;318507,257958;335268,220678;338455,236369;334088,246279;331609,251116;329012,255835;323464,265037;320514,269520;317327,273885;287818,305266;210977,342428;168366,345967;147002,343962;141690,343018;136497,341956;126109,339243;121034,337709;115958,335939;105925,332046;101086,329805;96247,327445;86804,322372;82200,319659;77715,316710;75472,315294;73348,313760;68980,310575;52810,296654;38409,280963;26134,263621;20822,254419;18343,249700;15983,244981;13858,240144;12796,237667;11851,235189;9963,230234;8310,225162;5359,215016;4179,209825;3117,204634;402,183635;2644,141518;3589,136327;4769,131136;6068,126063;7602,120990;8310,118513;9136,115917;10907,110962;12914,106007;14920,101170;19524,91732;22002,87131;24717,82530;27550,78047;30383,73682;33452,69435;36639,65188;66147,35577;102030,13987;232931,13515;239423,15403;245915,17644;298205,56930;294546,53627;290769,50441;232931,13515;197875,13279;200590,13279;205547,14223;210505,15403;212983,15993;215462,16701;220302,18116;239187,25549;273417,47256;270821,45958;269640,45250;189848,13397;195160,13397;173442,10094;167068,11038;165415,11274;163763,11628;160576,12335;105807,26964;59774,59879;77597,40531;99433,27200;111119,21891;117139,19650;123158,17644;148064,11864;173442,10094;168840,27;221010,7145;216643,6437;212039,5965;199763,3487;193508,2662;187252,2072;180996,1600;174740,1364;168484,1482;165297,1600;162228,1836;113244,12218;115486,11038;117257,10212;121742,8206;125637,6791;131421,5021;139802,3016;145113,2072;148064,1600;151251,1246;168840,27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32" o:spid="_x0000_s1028" type="#_x0000_t75" alt="Email icon" style="position:absolute;left:83820;top:9144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R4AFwwAAANsAAAAPAAAAZHJzL2Rvd25yZXYueG1sRI9Bi8Iw&#10;FITvgv8hPGFvmqpQd7tGEcFVEYR1Ba+P5m1bbF5KE9v6740geBxm5htmvuxMKRqqXWFZwXgUgSBO&#10;rS44U3D+2ww/QTiPrLG0TAru5GC56PfmmGjb8i81J5+JAGGXoILc+yqR0qU5GXQjWxEH79/WBn2Q&#10;dSZ1jW2Am1JOoiiWBgsOCzlWtM4pvZ5uRsH+MGsm6/TnQrOv+Jht7XTb4lSpj0G3+gbhqfPv8Ku9&#10;0wriMTy/hB8gFw8AAAD//wMAUEsBAi0AFAAGAAgAAAAhANvh9svuAAAAhQEAABMAAAAAAAAAAAAA&#10;AAAAAAAAAFtDb250ZW50X1R5cGVzXS54bWxQSwECLQAUAAYACAAAACEAWvQsW78AAAAVAQAACwAA&#10;AAAAAAAAAAAAAAAfAQAAX3JlbHMvLnJlbHNQSwECLQAUAAYACAAAACEAM0eABcMAAADbAAAADwAA&#10;AAAAAAAAAAAAAAAHAgAAZHJzL2Rvd25yZXYueG1sUEsFBgAAAAADAAMAtwAAAPcCAAAAAA==&#10;">
                        <v:imagedata r:id="rId14" o:title="Email icon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40"/>
                <w:szCs w:val="40"/>
              </w:rPr>
              <w:t xml:space="preserve">   </w:t>
            </w:r>
            <w:r w:rsidRPr="00F25F14">
              <w:rPr>
                <w:rFonts w:ascii="TH SarabunPSK" w:hAnsi="TH SarabunPSK" w:cs="TH SarabunPSK"/>
              </w:rPr>
              <w:t xml:space="preserve">       </w:t>
            </w:r>
          </w:p>
          <w:p w14:paraId="53645BF7" w14:textId="2AB4DA5C" w:rsidR="008820F4" w:rsidRPr="00F25F14" w:rsidRDefault="008820F4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    </w:t>
            </w:r>
            <w:r w:rsidR="003C10B7" w:rsidRPr="003C10B7">
              <w:rPr>
                <w:rFonts w:ascii="TH SarabunPSK" w:hAnsi="TH SarabunPSK" w:cs="TH SarabunPSK"/>
                <w:sz w:val="40"/>
                <w:szCs w:val="40"/>
              </w:rPr>
              <w:t>Fbussas@ku.ac.th</w:t>
            </w:r>
          </w:p>
        </w:tc>
      </w:tr>
      <w:tr w:rsidR="008820F4" w14:paraId="73370F34" w14:textId="77777777" w:rsidTr="00FB2861">
        <w:trPr>
          <w:trHeight w:val="1164"/>
        </w:trPr>
        <w:tc>
          <w:tcPr>
            <w:tcW w:w="720" w:type="dxa"/>
          </w:tcPr>
          <w:p w14:paraId="5D1BDFC4" w14:textId="77777777" w:rsidR="008820F4" w:rsidRPr="0056708E" w:rsidRDefault="008820F4" w:rsidP="00FB2861">
            <w:pPr>
              <w:pStyle w:val="BodyText"/>
              <w:kinsoku w:val="0"/>
              <w:overflowPunct w:val="0"/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11643BD2" w14:textId="77777777" w:rsidR="008820F4" w:rsidRPr="00F25F14" w:rsidRDefault="008820F4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4D57A40E" w14:textId="77777777" w:rsidR="008820F4" w:rsidRPr="00F25F14" w:rsidRDefault="008820F4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363D92D7" w14:textId="77777777" w:rsidR="008820F4" w:rsidRPr="00F25F14" w:rsidRDefault="008820F4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8820F4" w14:paraId="53DBC89F" w14:textId="77777777" w:rsidTr="00FB2861">
        <w:trPr>
          <w:trHeight w:val="543"/>
        </w:trPr>
        <w:tc>
          <w:tcPr>
            <w:tcW w:w="720" w:type="dxa"/>
          </w:tcPr>
          <w:p w14:paraId="224F3A93" w14:textId="77777777" w:rsidR="008820F4" w:rsidRDefault="008820F4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5486D678" w14:textId="77777777" w:rsidR="008820F4" w:rsidRPr="00376291" w:rsidRDefault="008820F4" w:rsidP="00FB2861">
            <w:pPr>
              <w:pStyle w:val="Information"/>
              <w:jc w:val="center"/>
              <w:rPr>
                <w:rStyle w:val="Strong"/>
                <w:rFonts w:ascii="Calibri" w:hAnsi="Calibri" w:cs="Calibri"/>
                <w:b w:val="0"/>
                <w:bCs w:val="0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53DE94DB" w14:textId="77777777" w:rsidR="008820F4" w:rsidRPr="00F25F14" w:rsidRDefault="008820F4" w:rsidP="00FB2861">
            <w:pPr>
              <w:pStyle w:val="Information"/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</w:pPr>
          </w:p>
        </w:tc>
        <w:tc>
          <w:tcPr>
            <w:tcW w:w="423" w:type="dxa"/>
            <w:vMerge/>
          </w:tcPr>
          <w:p w14:paraId="1D01788B" w14:textId="77777777" w:rsidR="008820F4" w:rsidRPr="00F25F14" w:rsidRDefault="008820F4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5C7A1DF3" w14:textId="77777777" w:rsidR="008820F4" w:rsidRPr="00F25F14" w:rsidRDefault="008820F4" w:rsidP="00FB2861">
            <w:pPr>
              <w:pStyle w:val="Heading1"/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8820F4" w14:paraId="7AE73363" w14:textId="77777777" w:rsidTr="00FB2861">
        <w:trPr>
          <w:trHeight w:val="183"/>
        </w:trPr>
        <w:tc>
          <w:tcPr>
            <w:tcW w:w="720" w:type="dxa"/>
          </w:tcPr>
          <w:p w14:paraId="31AC5155" w14:textId="77777777" w:rsidR="008820F4" w:rsidRPr="00376291" w:rsidRDefault="008820F4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3AB8EDFD" w14:textId="77777777" w:rsidR="008820F4" w:rsidRPr="00376291" w:rsidRDefault="008820F4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638EE105" w14:textId="77777777" w:rsidR="008820F4" w:rsidRDefault="008820F4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7B5B5C0C" w14:textId="77777777" w:rsidR="008820F4" w:rsidRDefault="008820F4" w:rsidP="00FB2861">
            <w:pPr>
              <w:pStyle w:val="Heading1"/>
            </w:pPr>
          </w:p>
        </w:tc>
      </w:tr>
      <w:tr w:rsidR="008820F4" w14:paraId="180220D6" w14:textId="77777777" w:rsidTr="00FB2861">
        <w:trPr>
          <w:trHeight w:val="624"/>
        </w:trPr>
        <w:tc>
          <w:tcPr>
            <w:tcW w:w="720" w:type="dxa"/>
          </w:tcPr>
          <w:p w14:paraId="12AB6710" w14:textId="77777777" w:rsidR="008820F4" w:rsidRDefault="008820F4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549D7B4C" w14:textId="77777777" w:rsidR="008820F4" w:rsidRPr="00376291" w:rsidRDefault="008820F4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388FEC13" w14:textId="77777777" w:rsidR="008820F4" w:rsidRPr="00380FD1" w:rsidRDefault="008820F4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04606A1A" w14:textId="77777777" w:rsidR="008820F4" w:rsidRDefault="008820F4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01D308B8" w14:textId="77777777" w:rsidR="008820F4" w:rsidRDefault="008820F4" w:rsidP="00FB2861">
            <w:pPr>
              <w:pStyle w:val="Heading1"/>
            </w:pPr>
          </w:p>
        </w:tc>
      </w:tr>
      <w:tr w:rsidR="008820F4" w14:paraId="0BC111E2" w14:textId="77777777" w:rsidTr="00FB2861">
        <w:trPr>
          <w:trHeight w:val="183"/>
        </w:trPr>
        <w:tc>
          <w:tcPr>
            <w:tcW w:w="720" w:type="dxa"/>
          </w:tcPr>
          <w:p w14:paraId="24B268BE" w14:textId="77777777" w:rsidR="008820F4" w:rsidRPr="00376291" w:rsidRDefault="008820F4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6B6917F0" w14:textId="77777777" w:rsidR="008820F4" w:rsidRPr="00376291" w:rsidRDefault="008820F4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39C84700" w14:textId="77777777" w:rsidR="008820F4" w:rsidRDefault="008820F4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5358ABBB" w14:textId="77777777" w:rsidR="008820F4" w:rsidRDefault="008820F4" w:rsidP="00FB2861">
            <w:pPr>
              <w:pStyle w:val="Heading1"/>
            </w:pPr>
          </w:p>
        </w:tc>
      </w:tr>
      <w:tr w:rsidR="008820F4" w14:paraId="5F3630F7" w14:textId="77777777" w:rsidTr="00FB2861">
        <w:trPr>
          <w:trHeight w:val="633"/>
        </w:trPr>
        <w:tc>
          <w:tcPr>
            <w:tcW w:w="720" w:type="dxa"/>
          </w:tcPr>
          <w:p w14:paraId="08D7C2A1" w14:textId="77777777" w:rsidR="008820F4" w:rsidRDefault="008820F4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58523E74" w14:textId="77777777" w:rsidR="008820F4" w:rsidRPr="00376291" w:rsidRDefault="008820F4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6632C92C" w14:textId="77777777" w:rsidR="008820F4" w:rsidRPr="00380FD1" w:rsidRDefault="008820F4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455C7F71" w14:textId="77777777" w:rsidR="008820F4" w:rsidRDefault="008820F4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0891DF75" w14:textId="77777777" w:rsidR="008820F4" w:rsidRDefault="008820F4" w:rsidP="00FB2861">
            <w:pPr>
              <w:pStyle w:val="Heading1"/>
            </w:pPr>
          </w:p>
        </w:tc>
      </w:tr>
      <w:tr w:rsidR="008820F4" w14:paraId="7FBE97BD" w14:textId="77777777" w:rsidTr="00FB2861">
        <w:trPr>
          <w:trHeight w:val="174"/>
        </w:trPr>
        <w:tc>
          <w:tcPr>
            <w:tcW w:w="720" w:type="dxa"/>
          </w:tcPr>
          <w:p w14:paraId="3D016D0A" w14:textId="77777777" w:rsidR="008820F4" w:rsidRPr="00376291" w:rsidRDefault="008820F4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7AC0F564" w14:textId="77777777" w:rsidR="008820F4" w:rsidRPr="00376291" w:rsidRDefault="008820F4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5792F896" w14:textId="77777777" w:rsidR="008820F4" w:rsidRDefault="008820F4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3C5764B0" w14:textId="77777777" w:rsidR="008820F4" w:rsidRDefault="008820F4" w:rsidP="00FB2861">
            <w:pPr>
              <w:pStyle w:val="Heading1"/>
            </w:pPr>
          </w:p>
        </w:tc>
      </w:tr>
      <w:tr w:rsidR="008820F4" w14:paraId="2D6C3C98" w14:textId="77777777" w:rsidTr="00FB2861">
        <w:trPr>
          <w:trHeight w:val="633"/>
        </w:trPr>
        <w:tc>
          <w:tcPr>
            <w:tcW w:w="720" w:type="dxa"/>
          </w:tcPr>
          <w:p w14:paraId="4DD02BC4" w14:textId="77777777" w:rsidR="008820F4" w:rsidRDefault="008820F4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462BCCA7" w14:textId="77777777" w:rsidR="008820F4" w:rsidRPr="00376291" w:rsidRDefault="008820F4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19570354" w14:textId="77777777" w:rsidR="008820F4" w:rsidRPr="00380FD1" w:rsidRDefault="008820F4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3A276D21" w14:textId="77777777" w:rsidR="008820F4" w:rsidRDefault="008820F4" w:rsidP="00FB2861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15926CFF" w14:textId="77777777" w:rsidR="008820F4" w:rsidRDefault="008820F4" w:rsidP="00FB2861">
            <w:pPr>
              <w:pStyle w:val="Heading1"/>
            </w:pPr>
          </w:p>
        </w:tc>
      </w:tr>
      <w:tr w:rsidR="008820F4" w14:paraId="7304F1C8" w14:textId="77777777" w:rsidTr="00FB2861">
        <w:trPr>
          <w:trHeight w:val="2448"/>
        </w:trPr>
        <w:tc>
          <w:tcPr>
            <w:tcW w:w="720" w:type="dxa"/>
          </w:tcPr>
          <w:p w14:paraId="2C5D5169" w14:textId="77777777" w:rsidR="008820F4" w:rsidRPr="0056708E" w:rsidRDefault="008820F4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1308F9D8" w14:textId="77777777" w:rsidR="008820F4" w:rsidRPr="0056708E" w:rsidRDefault="008820F4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423" w:type="dxa"/>
          </w:tcPr>
          <w:p w14:paraId="5A659EFF" w14:textId="77777777" w:rsidR="008820F4" w:rsidRDefault="008820F4" w:rsidP="00FB2861"/>
        </w:tc>
        <w:tc>
          <w:tcPr>
            <w:tcW w:w="6607" w:type="dxa"/>
            <w:vMerge/>
          </w:tcPr>
          <w:p w14:paraId="07917A13" w14:textId="77777777" w:rsidR="008820F4" w:rsidRDefault="008820F4" w:rsidP="00FB2861"/>
        </w:tc>
      </w:tr>
    </w:tbl>
    <w:p w14:paraId="1FCDEDB8" w14:textId="1705F8EB" w:rsidR="00FB5404" w:rsidRDefault="00FB5404" w:rsidP="006D79A8">
      <w:pPr>
        <w:pStyle w:val="BodyText"/>
        <w:rPr>
          <w:rFonts w:cstheme="minorBidi"/>
          <w:szCs w:val="25"/>
          <w:lang w:bidi="th-TH"/>
        </w:rPr>
      </w:pPr>
    </w:p>
    <w:p w14:paraId="5B2B1F78" w14:textId="20631F1B" w:rsidR="00CC1F61" w:rsidRDefault="00CC1F61" w:rsidP="006D79A8">
      <w:pPr>
        <w:pStyle w:val="BodyText"/>
        <w:rPr>
          <w:rFonts w:cstheme="minorBidi"/>
          <w:szCs w:val="25"/>
          <w:lang w:bidi="th-TH"/>
        </w:rPr>
      </w:pPr>
    </w:p>
    <w:p w14:paraId="15AD007D" w14:textId="28F87F4C" w:rsidR="00CC1F61" w:rsidRDefault="00CC1F61" w:rsidP="006D79A8">
      <w:pPr>
        <w:pStyle w:val="BodyText"/>
        <w:rPr>
          <w:rFonts w:cstheme="minorBidi"/>
          <w:szCs w:val="25"/>
          <w:lang w:bidi="th-TH"/>
        </w:rPr>
      </w:pPr>
    </w:p>
    <w:tbl>
      <w:tblPr>
        <w:tblW w:w="10692" w:type="dxa"/>
        <w:tblInd w:w="-720" w:type="dxa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</w:tblPr>
      <w:tblGrid>
        <w:gridCol w:w="720"/>
        <w:gridCol w:w="630"/>
        <w:gridCol w:w="2312"/>
        <w:gridCol w:w="423"/>
        <w:gridCol w:w="6607"/>
      </w:tblGrid>
      <w:tr w:rsidR="00943F50" w14:paraId="7705E56F" w14:textId="77777777" w:rsidTr="00AD3845">
        <w:trPr>
          <w:trHeight w:val="2117"/>
        </w:trPr>
        <w:tc>
          <w:tcPr>
            <w:tcW w:w="3662" w:type="dxa"/>
            <w:gridSpan w:val="3"/>
            <w:vMerge w:val="restart"/>
          </w:tcPr>
          <w:p w14:paraId="274C999E" w14:textId="6D08139F" w:rsidR="00943F50" w:rsidRPr="00A60853" w:rsidRDefault="00943F50" w:rsidP="00FB2861">
            <w:pPr>
              <w:pStyle w:val="BodyText"/>
              <w:kinsoku w:val="0"/>
              <w:overflowPunct w:val="0"/>
              <w:ind w:left="-120"/>
              <w:rPr>
                <w:rFonts w:ascii="Times New Roman" w:hAnsi="Times New Roman" w:cstheme="minorBidi"/>
                <w:szCs w:val="25"/>
                <w:cs/>
                <w:lang w:bidi="th-TH"/>
              </w:rPr>
            </w:pPr>
          </w:p>
        </w:tc>
        <w:tc>
          <w:tcPr>
            <w:tcW w:w="423" w:type="dxa"/>
            <w:vMerge w:val="restart"/>
          </w:tcPr>
          <w:p w14:paraId="40AE005D" w14:textId="77777777" w:rsidR="00943F50" w:rsidRPr="00F25F14" w:rsidRDefault="00943F50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8"/>
                <w:szCs w:val="48"/>
              </w:rPr>
            </w:pPr>
          </w:p>
        </w:tc>
        <w:tc>
          <w:tcPr>
            <w:tcW w:w="6607" w:type="dxa"/>
          </w:tcPr>
          <w:p w14:paraId="6E50D1F0" w14:textId="7EE36A57" w:rsidR="00943F50" w:rsidRDefault="00D26F76" w:rsidP="00AD3845">
            <w:pPr>
              <w:pStyle w:val="Title"/>
              <w:spacing w:before="0" w:after="0"/>
              <w:rPr>
                <w:rFonts w:ascii="TH SarabunPSK" w:hAnsi="TH SarabunPSK" w:cs="TH SarabunPSK"/>
                <w:szCs w:val="48"/>
                <w:lang w:bidi="th-TH"/>
              </w:rPr>
            </w:pPr>
            <w:r w:rsidRPr="00D26F76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ศาสตราจารย์</w:t>
            </w:r>
            <w:r w:rsidRPr="00D26F76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</w:t>
            </w:r>
            <w:r w:rsidRPr="00D26F76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ดร</w:t>
            </w:r>
            <w:r w:rsidRPr="00D26F76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. </w:t>
            </w:r>
            <w:r w:rsidRPr="00D26F76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สัมพันธ์</w:t>
            </w:r>
            <w:r w:rsidRPr="00D26F76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 </w:t>
            </w:r>
            <w:r w:rsidRPr="00D26F76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ฤทธิเดช</w:t>
            </w:r>
            <w:r w:rsidR="00943F50" w:rsidRPr="00F25F14">
              <w:rPr>
                <w:rFonts w:ascii="TH SarabunPSK" w:hAnsi="TH SarabunPSK" w:cs="TH SarabunPSK"/>
                <w:szCs w:val="48"/>
              </w:rPr>
              <w:br/>
            </w:r>
            <w:r w:rsidR="0089000E">
              <w:rPr>
                <w:rFonts w:ascii="TH SarabunPSK" w:hAnsi="TH SarabunPSK" w:cs="TH SarabunPSK" w:hint="cs"/>
                <w:szCs w:val="48"/>
                <w:cs/>
                <w:lang w:bidi="th-TH"/>
              </w:rPr>
              <w:t xml:space="preserve">เลขาธิการคณะกรรมการการอุดมศึกษา (ผู้แทน) ปลัดกระทรวงการอุดมศึกษา วิทยาศาสตร์ วิจัยและนวัตกรรม </w:t>
            </w:r>
            <w:r w:rsidRPr="00D26F76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กรรมการโดยตำแหน่ง</w:t>
            </w:r>
          </w:p>
          <w:p w14:paraId="75737D7E" w14:textId="77777777" w:rsidR="00AD3845" w:rsidRPr="00AD3845" w:rsidRDefault="00AD3845" w:rsidP="00AD3845">
            <w:pPr>
              <w:rPr>
                <w:lang w:bidi="th-TH"/>
              </w:rPr>
            </w:pPr>
          </w:p>
          <w:p w14:paraId="2D92E271" w14:textId="729D1E72" w:rsidR="00943F50" w:rsidRPr="00F25F14" w:rsidRDefault="00943F50" w:rsidP="00AD3845">
            <w:pPr>
              <w:rPr>
                <w:rFonts w:ascii="TH SarabunPSK" w:hAnsi="TH SarabunPSK" w:cs="TH SarabunPSK"/>
                <w:b/>
                <w:bCs/>
                <w:sz w:val="48"/>
                <w:szCs w:val="48"/>
                <w:cs/>
                <w:lang w:bidi="th-TH"/>
              </w:rPr>
            </w:pP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(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 xml:space="preserve">อายุ </w:t>
            </w:r>
            <w:r w:rsidR="00DF604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60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 xml:space="preserve"> 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>ปี)</w:t>
            </w:r>
          </w:p>
        </w:tc>
      </w:tr>
      <w:tr w:rsidR="00943F50" w:rsidRPr="00A60853" w14:paraId="235E28A8" w14:textId="77777777" w:rsidTr="00AD3845">
        <w:trPr>
          <w:trHeight w:val="1589"/>
        </w:trPr>
        <w:tc>
          <w:tcPr>
            <w:tcW w:w="3662" w:type="dxa"/>
            <w:gridSpan w:val="3"/>
            <w:vMerge/>
          </w:tcPr>
          <w:p w14:paraId="383FD21B" w14:textId="77777777" w:rsidR="00943F50" w:rsidRPr="00F25F14" w:rsidRDefault="00943F50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036C162D" w14:textId="77777777" w:rsidR="00943F50" w:rsidRPr="00F25F14" w:rsidRDefault="00943F50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 w:val="restart"/>
          </w:tcPr>
          <w:p w14:paraId="2C65F546" w14:textId="77777777" w:rsidR="00AD3845" w:rsidRDefault="00AD3845" w:rsidP="00AD3845">
            <w:pPr>
              <w:pStyle w:val="Heading2"/>
              <w:spacing w:before="0" w:after="0"/>
              <w:rPr>
                <w:rFonts w:ascii="TH SarabunPSK" w:hAnsi="TH SarabunPSK" w:cs="TH SarabunPSK"/>
                <w:color w:val="0072C7"/>
                <w:sz w:val="40"/>
                <w:szCs w:val="40"/>
                <w:lang w:bidi="th-TH"/>
              </w:rPr>
            </w:pPr>
          </w:p>
          <w:p w14:paraId="649B70F2" w14:textId="1F58CABA" w:rsidR="00943F50" w:rsidRPr="00F25F14" w:rsidRDefault="00943F50" w:rsidP="00AD3845">
            <w:pPr>
              <w:pStyle w:val="Heading2"/>
              <w:spacing w:before="0" w:after="0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ประวัติการทำงาน</w:t>
            </w:r>
          </w:p>
          <w:p w14:paraId="57F022A8" w14:textId="77777777" w:rsidR="00680A86" w:rsidRDefault="00680A86" w:rsidP="00AD3845">
            <w:pPr>
              <w:pStyle w:val="Heading2"/>
              <w:spacing w:before="0" w:after="0"/>
              <w:rPr>
                <w:rFonts w:ascii="TH SarabunPSK" w:hAnsi="TH SarabunPSK" w:cs="TH SarabunPSK"/>
                <w:color w:val="0072C7"/>
                <w:sz w:val="40"/>
                <w:szCs w:val="40"/>
                <w:lang w:bidi="th-TH"/>
              </w:rPr>
            </w:pPr>
            <w:r w:rsidRPr="00680A86">
              <w:rPr>
                <w:rFonts w:ascii="TH SarabunPSK" w:hAnsi="TH SarabunPSK" w:cs="TH SarabunPSK" w:hint="cs"/>
                <w:b w:val="0"/>
                <w:bCs w:val="0"/>
                <w:color w:val="auto"/>
                <w:sz w:val="40"/>
                <w:szCs w:val="40"/>
                <w:u w:val="none"/>
                <w:cs/>
                <w:lang w:bidi="th-TH"/>
              </w:rPr>
              <w:t>เลขาธิการคณะกรรมการการอุดมศึกษา</w:t>
            </w:r>
            <w:r w:rsidRPr="00680A86">
              <w:rPr>
                <w:rFonts w:ascii="TH SarabunPSK" w:hAnsi="TH SarabunPSK" w:cs="TH SarabunPSK"/>
                <w:b w:val="0"/>
                <w:bCs w:val="0"/>
                <w:color w:val="auto"/>
                <w:sz w:val="40"/>
                <w:szCs w:val="40"/>
                <w:u w:val="none"/>
                <w:cs/>
                <w:lang w:bidi="th-TH"/>
              </w:rPr>
              <w:t xml:space="preserve"> </w:t>
            </w:r>
          </w:p>
          <w:p w14:paraId="52930CF8" w14:textId="77777777" w:rsidR="00AD3845" w:rsidRDefault="00AD3845" w:rsidP="00AD3845">
            <w:pPr>
              <w:pStyle w:val="Heading2"/>
              <w:spacing w:before="0" w:after="0"/>
              <w:rPr>
                <w:rFonts w:ascii="TH SarabunPSK" w:hAnsi="TH SarabunPSK" w:cs="TH SarabunPSK"/>
                <w:color w:val="0072C7"/>
                <w:sz w:val="40"/>
                <w:szCs w:val="40"/>
                <w:lang w:bidi="th-TH"/>
              </w:rPr>
            </w:pPr>
          </w:p>
          <w:p w14:paraId="18FB54E8" w14:textId="5E7F3EA4" w:rsidR="00943F50" w:rsidRPr="00F25F14" w:rsidRDefault="00943F50" w:rsidP="00AD3845">
            <w:pPr>
              <w:pStyle w:val="Heading2"/>
              <w:spacing w:before="0" w:after="0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ประวัติการศึกษา</w:t>
            </w:r>
          </w:p>
          <w:p w14:paraId="0CF3566E" w14:textId="77777777" w:rsidR="009D02F1" w:rsidRPr="009D02F1" w:rsidRDefault="009D02F1" w:rsidP="00AD3845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9D02F1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ปริญญาเอก</w:t>
            </w:r>
            <w:r w:rsidRPr="009D02F1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9D02F1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สาขาวิศวกรรมเครื่องกล</w:t>
            </w:r>
            <w:r w:rsidRPr="009D02F1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9D02F1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มหาวิทยาลัยเชียงใหม่</w:t>
            </w:r>
          </w:p>
          <w:p w14:paraId="6E477467" w14:textId="77777777" w:rsidR="009D02F1" w:rsidRPr="009D02F1" w:rsidRDefault="009D02F1" w:rsidP="00AD3845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9D02F1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>(</w:t>
            </w:r>
            <w:r w:rsidRPr="009D02F1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ทุนจากสำนักงานพลังงานแห่งชาติ</w:t>
            </w:r>
            <w:r w:rsidRPr="009D02F1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(</w:t>
            </w:r>
            <w:r w:rsidRPr="009D02F1">
              <w:rPr>
                <w:rFonts w:ascii="TH SarabunPSK" w:hAnsi="TH SarabunPSK" w:cs="TH SarabunPSK"/>
                <w:sz w:val="40"/>
                <w:szCs w:val="40"/>
              </w:rPr>
              <w:t>EPPO))</w:t>
            </w:r>
          </w:p>
          <w:p w14:paraId="46498755" w14:textId="77777777" w:rsidR="009D02F1" w:rsidRPr="009D02F1" w:rsidRDefault="009D02F1" w:rsidP="00AD3845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9D02F1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ปริญญาโท</w:t>
            </w:r>
            <w:r w:rsidRPr="009D02F1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9D02F1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วิศวกรรมเครื่องกล</w:t>
            </w:r>
          </w:p>
          <w:p w14:paraId="0DD9A1B9" w14:textId="77777777" w:rsidR="009D02F1" w:rsidRPr="009D02F1" w:rsidRDefault="009D02F1" w:rsidP="00AD3845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9D02F1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มหาวิทยาลัยเชียงใหม่</w:t>
            </w:r>
          </w:p>
          <w:p w14:paraId="711DE183" w14:textId="77777777" w:rsidR="009D02F1" w:rsidRPr="009D02F1" w:rsidRDefault="009D02F1" w:rsidP="00AD3845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9D02F1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ปริญญาตรี</w:t>
            </w:r>
            <w:r w:rsidRPr="009D02F1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9D02F1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วิศวกรรมเครื่องกล</w:t>
            </w:r>
          </w:p>
          <w:p w14:paraId="22615E58" w14:textId="77777777" w:rsidR="009D02F1" w:rsidRPr="009D02F1" w:rsidRDefault="009D02F1" w:rsidP="00AD3845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9D02F1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สถาบันเทคโนโลยีราชมงคล</w:t>
            </w:r>
            <w:r w:rsidRPr="009D02F1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9D02F1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วิทยาเขตเทเวศน์</w:t>
            </w:r>
          </w:p>
          <w:p w14:paraId="3CB865E9" w14:textId="728C6F81" w:rsidR="00943F50" w:rsidRDefault="009D02F1" w:rsidP="00AD3845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9D02F1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>(</w:t>
            </w:r>
            <w:r w:rsidRPr="009D02F1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ทุนจากคณะแพทย์ศาสตร์มหาวิทยาลัยขอนแก่น</w:t>
            </w:r>
            <w:r w:rsidRPr="009D02F1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)  </w:t>
            </w:r>
            <w:r w:rsidR="00943F50" w:rsidRPr="003C10B7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 </w:t>
            </w:r>
          </w:p>
          <w:p w14:paraId="109E8CF2" w14:textId="77777777" w:rsidR="00AD3845" w:rsidRPr="003C10B7" w:rsidRDefault="00AD3845" w:rsidP="00AD3845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  <w:sz w:val="40"/>
                <w:szCs w:val="40"/>
              </w:rPr>
            </w:pPr>
          </w:p>
          <w:p w14:paraId="092A6C7F" w14:textId="6FB74CF5" w:rsidR="00943F50" w:rsidRPr="00F25F14" w:rsidRDefault="00AD3845" w:rsidP="00AD3845">
            <w:pPr>
              <w:pStyle w:val="Heading2"/>
              <w:spacing w:before="0" w:after="0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4864" behindDoc="0" locked="0" layoutInCell="1" allowOverlap="1" wp14:anchorId="1E97DFAB" wp14:editId="501DDFA1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248920</wp:posOffset>
                      </wp:positionV>
                      <wp:extent cx="337820" cy="337185"/>
                      <wp:effectExtent l="0" t="0" r="5080" b="5715"/>
                      <wp:wrapNone/>
                      <wp:docPr id="129" name="Group 129" descr="phon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820" cy="337185"/>
                                <a:chOff x="0" y="0"/>
                                <a:chExt cx="337820" cy="337185"/>
                              </a:xfrm>
                            </wpg:grpSpPr>
                            <wps:wsp>
                              <wps:cNvPr id="130" name="Freeform: Shape 162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820" cy="337185"/>
                                </a:xfrm>
                                <a:custGeom>
                                  <a:avLst/>
                                  <a:gdLst>
                                    <a:gd name="connsiteX0" fmla="*/ 741998 w 2517880"/>
                                    <a:gd name="connsiteY0" fmla="*/ 2445067 h 2514600"/>
                                    <a:gd name="connsiteX1" fmla="*/ 786765 w 2517880"/>
                                    <a:gd name="connsiteY1" fmla="*/ 2462212 h 2514600"/>
                                    <a:gd name="connsiteX2" fmla="*/ 846773 w 2517880"/>
                                    <a:gd name="connsiteY2" fmla="*/ 2486977 h 2514600"/>
                                    <a:gd name="connsiteX3" fmla="*/ 818198 w 2517880"/>
                                    <a:gd name="connsiteY3" fmla="*/ 2482214 h 2514600"/>
                                    <a:gd name="connsiteX4" fmla="*/ 786765 w 2517880"/>
                                    <a:gd name="connsiteY4" fmla="*/ 2468879 h 2514600"/>
                                    <a:gd name="connsiteX5" fmla="*/ 741998 w 2517880"/>
                                    <a:gd name="connsiteY5" fmla="*/ 2445067 h 2514600"/>
                                    <a:gd name="connsiteX6" fmla="*/ 628649 w 2517880"/>
                                    <a:gd name="connsiteY6" fmla="*/ 2345888 h 2514600"/>
                                    <a:gd name="connsiteX7" fmla="*/ 639127 w 2517880"/>
                                    <a:gd name="connsiteY7" fmla="*/ 2351722 h 2514600"/>
                                    <a:gd name="connsiteX8" fmla="*/ 675322 w 2517880"/>
                                    <a:gd name="connsiteY8" fmla="*/ 2374582 h 2514600"/>
                                    <a:gd name="connsiteX9" fmla="*/ 698182 w 2517880"/>
                                    <a:gd name="connsiteY9" fmla="*/ 2394585 h 2514600"/>
                                    <a:gd name="connsiteX10" fmla="*/ 644842 w 2517880"/>
                                    <a:gd name="connsiteY10" fmla="*/ 2363152 h 2514600"/>
                                    <a:gd name="connsiteX11" fmla="*/ 626745 w 2517880"/>
                                    <a:gd name="connsiteY11" fmla="*/ 2347912 h 2514600"/>
                                    <a:gd name="connsiteX12" fmla="*/ 628649 w 2517880"/>
                                    <a:gd name="connsiteY12" fmla="*/ 2345888 h 2514600"/>
                                    <a:gd name="connsiteX13" fmla="*/ 541973 w 2517880"/>
                                    <a:gd name="connsiteY13" fmla="*/ 2310765 h 2514600"/>
                                    <a:gd name="connsiteX14" fmla="*/ 575310 w 2517880"/>
                                    <a:gd name="connsiteY14" fmla="*/ 2334577 h 2514600"/>
                                    <a:gd name="connsiteX15" fmla="*/ 609600 w 2517880"/>
                                    <a:gd name="connsiteY15" fmla="*/ 2356485 h 2514600"/>
                                    <a:gd name="connsiteX16" fmla="*/ 632460 w 2517880"/>
                                    <a:gd name="connsiteY16" fmla="*/ 2374582 h 2514600"/>
                                    <a:gd name="connsiteX17" fmla="*/ 605790 w 2517880"/>
                                    <a:gd name="connsiteY17" fmla="*/ 2363152 h 2514600"/>
                                    <a:gd name="connsiteX18" fmla="*/ 615315 w 2517880"/>
                                    <a:gd name="connsiteY18" fmla="*/ 2376487 h 2514600"/>
                                    <a:gd name="connsiteX19" fmla="*/ 584835 w 2517880"/>
                                    <a:gd name="connsiteY19" fmla="*/ 2357437 h 2514600"/>
                                    <a:gd name="connsiteX20" fmla="*/ 569595 w 2517880"/>
                                    <a:gd name="connsiteY20" fmla="*/ 2347912 h 2514600"/>
                                    <a:gd name="connsiteX21" fmla="*/ 554355 w 2517880"/>
                                    <a:gd name="connsiteY21" fmla="*/ 2338387 h 2514600"/>
                                    <a:gd name="connsiteX22" fmla="*/ 261809 w 2517880"/>
                                    <a:gd name="connsiteY22" fmla="*/ 2061771 h 2514600"/>
                                    <a:gd name="connsiteX23" fmla="*/ 277178 w 2517880"/>
                                    <a:gd name="connsiteY23" fmla="*/ 2083117 h 2514600"/>
                                    <a:gd name="connsiteX24" fmla="*/ 264200 w 2517880"/>
                                    <a:gd name="connsiteY24" fmla="*/ 2066984 h 2514600"/>
                                    <a:gd name="connsiteX25" fmla="*/ 218093 w 2517880"/>
                                    <a:gd name="connsiteY25" fmla="*/ 1904151 h 2514600"/>
                                    <a:gd name="connsiteX26" fmla="*/ 233363 w 2517880"/>
                                    <a:gd name="connsiteY26" fmla="*/ 1927859 h 2514600"/>
                                    <a:gd name="connsiteX27" fmla="*/ 259080 w 2517880"/>
                                    <a:gd name="connsiteY27" fmla="*/ 1972627 h 2514600"/>
                                    <a:gd name="connsiteX28" fmla="*/ 279083 w 2517880"/>
                                    <a:gd name="connsiteY28" fmla="*/ 2008822 h 2514600"/>
                                    <a:gd name="connsiteX29" fmla="*/ 260033 w 2517880"/>
                                    <a:gd name="connsiteY29" fmla="*/ 1985009 h 2514600"/>
                                    <a:gd name="connsiteX30" fmla="*/ 241935 w 2517880"/>
                                    <a:gd name="connsiteY30" fmla="*/ 1958339 h 2514600"/>
                                    <a:gd name="connsiteX31" fmla="*/ 225743 w 2517880"/>
                                    <a:gd name="connsiteY31" fmla="*/ 1931669 h 2514600"/>
                                    <a:gd name="connsiteX32" fmla="*/ 216218 w 2517880"/>
                                    <a:gd name="connsiteY32" fmla="*/ 1906904 h 2514600"/>
                                    <a:gd name="connsiteX33" fmla="*/ 218093 w 2517880"/>
                                    <a:gd name="connsiteY33" fmla="*/ 1904151 h 2514600"/>
                                    <a:gd name="connsiteX34" fmla="*/ 151448 w 2517880"/>
                                    <a:gd name="connsiteY34" fmla="*/ 1838325 h 2514600"/>
                                    <a:gd name="connsiteX35" fmla="*/ 181928 w 2517880"/>
                                    <a:gd name="connsiteY35" fmla="*/ 1897380 h 2514600"/>
                                    <a:gd name="connsiteX36" fmla="*/ 219075 w 2517880"/>
                                    <a:gd name="connsiteY36" fmla="*/ 1965960 h 2514600"/>
                                    <a:gd name="connsiteX37" fmla="*/ 236220 w 2517880"/>
                                    <a:gd name="connsiteY37" fmla="*/ 1997392 h 2514600"/>
                                    <a:gd name="connsiteX38" fmla="*/ 250508 w 2517880"/>
                                    <a:gd name="connsiteY38" fmla="*/ 2024062 h 2514600"/>
                                    <a:gd name="connsiteX39" fmla="*/ 260985 w 2517880"/>
                                    <a:gd name="connsiteY39" fmla="*/ 2053590 h 2514600"/>
                                    <a:gd name="connsiteX40" fmla="*/ 261224 w 2517880"/>
                                    <a:gd name="connsiteY40" fmla="*/ 2060496 h 2514600"/>
                                    <a:gd name="connsiteX41" fmla="*/ 261809 w 2517880"/>
                                    <a:gd name="connsiteY41" fmla="*/ 2061771 h 2514600"/>
                                    <a:gd name="connsiteX42" fmla="*/ 260033 w 2517880"/>
                                    <a:gd name="connsiteY42" fmla="*/ 2059305 h 2514600"/>
                                    <a:gd name="connsiteX43" fmla="*/ 240030 w 2517880"/>
                                    <a:gd name="connsiteY43" fmla="*/ 2027872 h 2514600"/>
                                    <a:gd name="connsiteX44" fmla="*/ 196215 w 2517880"/>
                                    <a:gd name="connsiteY44" fmla="*/ 1954530 h 2514600"/>
                                    <a:gd name="connsiteX45" fmla="*/ 177165 w 2517880"/>
                                    <a:gd name="connsiteY45" fmla="*/ 1917382 h 2514600"/>
                                    <a:gd name="connsiteX46" fmla="*/ 162878 w 2517880"/>
                                    <a:gd name="connsiteY46" fmla="*/ 1884045 h 2514600"/>
                                    <a:gd name="connsiteX47" fmla="*/ 151448 w 2517880"/>
                                    <a:gd name="connsiteY47" fmla="*/ 1838325 h 2514600"/>
                                    <a:gd name="connsiteX48" fmla="*/ 13335 w 2517880"/>
                                    <a:gd name="connsiteY48" fmla="*/ 1144905 h 2514600"/>
                                    <a:gd name="connsiteX49" fmla="*/ 9525 w 2517880"/>
                                    <a:gd name="connsiteY49" fmla="*/ 1261110 h 2514600"/>
                                    <a:gd name="connsiteX50" fmla="*/ 13335 w 2517880"/>
                                    <a:gd name="connsiteY50" fmla="*/ 1291590 h 2514600"/>
                                    <a:gd name="connsiteX51" fmla="*/ 18097 w 2517880"/>
                                    <a:gd name="connsiteY51" fmla="*/ 1313497 h 2514600"/>
                                    <a:gd name="connsiteX52" fmla="*/ 40957 w 2517880"/>
                                    <a:gd name="connsiteY52" fmla="*/ 1471612 h 2514600"/>
                                    <a:gd name="connsiteX53" fmla="*/ 34290 w 2517880"/>
                                    <a:gd name="connsiteY53" fmla="*/ 1474470 h 2514600"/>
                                    <a:gd name="connsiteX54" fmla="*/ 34290 w 2517880"/>
                                    <a:gd name="connsiteY54" fmla="*/ 1510665 h 2514600"/>
                                    <a:gd name="connsiteX55" fmla="*/ 52387 w 2517880"/>
                                    <a:gd name="connsiteY55" fmla="*/ 1622107 h 2514600"/>
                                    <a:gd name="connsiteX56" fmla="*/ 126682 w 2517880"/>
                                    <a:gd name="connsiteY56" fmla="*/ 1823085 h 2514600"/>
                                    <a:gd name="connsiteX57" fmla="*/ 95250 w 2517880"/>
                                    <a:gd name="connsiteY57" fmla="*/ 1786890 h 2514600"/>
                                    <a:gd name="connsiteX58" fmla="*/ 72390 w 2517880"/>
                                    <a:gd name="connsiteY58" fmla="*/ 1711642 h 2514600"/>
                                    <a:gd name="connsiteX59" fmla="*/ 60960 w 2517880"/>
                                    <a:gd name="connsiteY59" fmla="*/ 1672590 h 2514600"/>
                                    <a:gd name="connsiteX60" fmla="*/ 50482 w 2517880"/>
                                    <a:gd name="connsiteY60" fmla="*/ 1632585 h 2514600"/>
                                    <a:gd name="connsiteX61" fmla="*/ 44767 w 2517880"/>
                                    <a:gd name="connsiteY61" fmla="*/ 1612582 h 2514600"/>
                                    <a:gd name="connsiteX62" fmla="*/ 40005 w 2517880"/>
                                    <a:gd name="connsiteY62" fmla="*/ 1592580 h 2514600"/>
                                    <a:gd name="connsiteX63" fmla="*/ 29527 w 2517880"/>
                                    <a:gd name="connsiteY63" fmla="*/ 1551622 h 2514600"/>
                                    <a:gd name="connsiteX64" fmla="*/ 20955 w 2517880"/>
                                    <a:gd name="connsiteY64" fmla="*/ 1509712 h 2514600"/>
                                    <a:gd name="connsiteX65" fmla="*/ 17145 w 2517880"/>
                                    <a:gd name="connsiteY65" fmla="*/ 1488757 h 2514600"/>
                                    <a:gd name="connsiteX66" fmla="*/ 14287 w 2517880"/>
                                    <a:gd name="connsiteY66" fmla="*/ 1467802 h 2514600"/>
                                    <a:gd name="connsiteX67" fmla="*/ 7620 w 2517880"/>
                                    <a:gd name="connsiteY67" fmla="*/ 1425892 h 2514600"/>
                                    <a:gd name="connsiteX68" fmla="*/ 3810 w 2517880"/>
                                    <a:gd name="connsiteY68" fmla="*/ 1383982 h 2514600"/>
                                    <a:gd name="connsiteX69" fmla="*/ 1905 w 2517880"/>
                                    <a:gd name="connsiteY69" fmla="*/ 1363027 h 2514600"/>
                                    <a:gd name="connsiteX70" fmla="*/ 952 w 2517880"/>
                                    <a:gd name="connsiteY70" fmla="*/ 1342072 h 2514600"/>
                                    <a:gd name="connsiteX71" fmla="*/ 0 w 2517880"/>
                                    <a:gd name="connsiteY71" fmla="*/ 1301115 h 2514600"/>
                                    <a:gd name="connsiteX72" fmla="*/ 952 w 2517880"/>
                                    <a:gd name="connsiteY72" fmla="*/ 1261110 h 2514600"/>
                                    <a:gd name="connsiteX73" fmla="*/ 3810 w 2517880"/>
                                    <a:gd name="connsiteY73" fmla="*/ 1222057 h 2514600"/>
                                    <a:gd name="connsiteX74" fmla="*/ 8572 w 2517880"/>
                                    <a:gd name="connsiteY74" fmla="*/ 1183957 h 2514600"/>
                                    <a:gd name="connsiteX75" fmla="*/ 11430 w 2517880"/>
                                    <a:gd name="connsiteY75" fmla="*/ 1165860 h 2514600"/>
                                    <a:gd name="connsiteX76" fmla="*/ 13335 w 2517880"/>
                                    <a:gd name="connsiteY76" fmla="*/ 1144905 h 2514600"/>
                                    <a:gd name="connsiteX77" fmla="*/ 902970 w 2517880"/>
                                    <a:gd name="connsiteY77" fmla="*/ 67627 h 2514600"/>
                                    <a:gd name="connsiteX78" fmla="*/ 878205 w 2517880"/>
                                    <a:gd name="connsiteY78" fmla="*/ 85724 h 2514600"/>
                                    <a:gd name="connsiteX79" fmla="*/ 829627 w 2517880"/>
                                    <a:gd name="connsiteY79" fmla="*/ 102869 h 2514600"/>
                                    <a:gd name="connsiteX80" fmla="*/ 780097 w 2517880"/>
                                    <a:gd name="connsiteY80" fmla="*/ 120967 h 2514600"/>
                                    <a:gd name="connsiteX81" fmla="*/ 735330 w 2517880"/>
                                    <a:gd name="connsiteY81" fmla="*/ 130492 h 2514600"/>
                                    <a:gd name="connsiteX82" fmla="*/ 721995 w 2517880"/>
                                    <a:gd name="connsiteY82" fmla="*/ 130492 h 2514600"/>
                                    <a:gd name="connsiteX83" fmla="*/ 780097 w 2517880"/>
                                    <a:gd name="connsiteY83" fmla="*/ 105727 h 2514600"/>
                                    <a:gd name="connsiteX84" fmla="*/ 818197 w 2517880"/>
                                    <a:gd name="connsiteY84" fmla="*/ 91439 h 2514600"/>
                                    <a:gd name="connsiteX85" fmla="*/ 837247 w 2517880"/>
                                    <a:gd name="connsiteY85" fmla="*/ 84772 h 2514600"/>
                                    <a:gd name="connsiteX86" fmla="*/ 855345 w 2517880"/>
                                    <a:gd name="connsiteY86" fmla="*/ 79057 h 2514600"/>
                                    <a:gd name="connsiteX87" fmla="*/ 902970 w 2517880"/>
                                    <a:gd name="connsiteY87" fmla="*/ 67627 h 2514600"/>
                                    <a:gd name="connsiteX88" fmla="*/ 1618298 w 2517880"/>
                                    <a:gd name="connsiteY88" fmla="*/ 56197 h 2514600"/>
                                    <a:gd name="connsiteX89" fmla="*/ 1667828 w 2517880"/>
                                    <a:gd name="connsiteY89" fmla="*/ 66674 h 2514600"/>
                                    <a:gd name="connsiteX90" fmla="*/ 1717358 w 2517880"/>
                                    <a:gd name="connsiteY90" fmla="*/ 80009 h 2514600"/>
                                    <a:gd name="connsiteX91" fmla="*/ 1737360 w 2517880"/>
                                    <a:gd name="connsiteY91" fmla="*/ 92392 h 2514600"/>
                                    <a:gd name="connsiteX92" fmla="*/ 1682115 w 2517880"/>
                                    <a:gd name="connsiteY92" fmla="*/ 77152 h 2514600"/>
                                    <a:gd name="connsiteX93" fmla="*/ 1618298 w 2517880"/>
                                    <a:gd name="connsiteY93" fmla="*/ 56197 h 2514600"/>
                                    <a:gd name="connsiteX94" fmla="*/ 1295400 w 2517880"/>
                                    <a:gd name="connsiteY94" fmla="*/ 31432 h 2514600"/>
                                    <a:gd name="connsiteX95" fmla="*/ 1349692 w 2517880"/>
                                    <a:gd name="connsiteY95" fmla="*/ 33337 h 2514600"/>
                                    <a:gd name="connsiteX96" fmla="*/ 1403985 w 2517880"/>
                                    <a:gd name="connsiteY96" fmla="*/ 37147 h 2514600"/>
                                    <a:gd name="connsiteX97" fmla="*/ 1489710 w 2517880"/>
                                    <a:gd name="connsiteY97" fmla="*/ 46672 h 2514600"/>
                                    <a:gd name="connsiteX98" fmla="*/ 1763077 w 2517880"/>
                                    <a:gd name="connsiteY98" fmla="*/ 123825 h 2514600"/>
                                    <a:gd name="connsiteX99" fmla="*/ 1980247 w 2517880"/>
                                    <a:gd name="connsiteY99" fmla="*/ 243840 h 2514600"/>
                                    <a:gd name="connsiteX100" fmla="*/ 2027872 w 2517880"/>
                                    <a:gd name="connsiteY100" fmla="*/ 275272 h 2514600"/>
                                    <a:gd name="connsiteX101" fmla="*/ 2069782 w 2517880"/>
                                    <a:gd name="connsiteY101" fmla="*/ 302895 h 2514600"/>
                                    <a:gd name="connsiteX102" fmla="*/ 2066925 w 2517880"/>
                                    <a:gd name="connsiteY102" fmla="*/ 291465 h 2514600"/>
                                    <a:gd name="connsiteX103" fmla="*/ 2170747 w 2517880"/>
                                    <a:gd name="connsiteY103" fmla="*/ 393382 h 2514600"/>
                                    <a:gd name="connsiteX104" fmla="*/ 2216467 w 2517880"/>
                                    <a:gd name="connsiteY104" fmla="*/ 442912 h 2514600"/>
                                    <a:gd name="connsiteX105" fmla="*/ 2265045 w 2517880"/>
                                    <a:gd name="connsiteY105" fmla="*/ 487680 h 2514600"/>
                                    <a:gd name="connsiteX106" fmla="*/ 2223135 w 2517880"/>
                                    <a:gd name="connsiteY106" fmla="*/ 435292 h 2514600"/>
                                    <a:gd name="connsiteX107" fmla="*/ 2195512 w 2517880"/>
                                    <a:gd name="connsiteY107" fmla="*/ 402907 h 2514600"/>
                                    <a:gd name="connsiteX108" fmla="*/ 2184082 w 2517880"/>
                                    <a:gd name="connsiteY108" fmla="*/ 389572 h 2514600"/>
                                    <a:gd name="connsiteX109" fmla="*/ 2172652 w 2517880"/>
                                    <a:gd name="connsiteY109" fmla="*/ 376237 h 2514600"/>
                                    <a:gd name="connsiteX110" fmla="*/ 2142172 w 2517880"/>
                                    <a:gd name="connsiteY110" fmla="*/ 343852 h 2514600"/>
                                    <a:gd name="connsiteX111" fmla="*/ 2323148 w 2517880"/>
                                    <a:gd name="connsiteY111" fmla="*/ 529590 h 2514600"/>
                                    <a:gd name="connsiteX112" fmla="*/ 2447925 w 2517880"/>
                                    <a:gd name="connsiteY112" fmla="*/ 744855 h 2514600"/>
                                    <a:gd name="connsiteX113" fmla="*/ 2461260 w 2517880"/>
                                    <a:gd name="connsiteY113" fmla="*/ 751522 h 2514600"/>
                                    <a:gd name="connsiteX114" fmla="*/ 2489835 w 2517880"/>
                                    <a:gd name="connsiteY114" fmla="*/ 850582 h 2514600"/>
                                    <a:gd name="connsiteX115" fmla="*/ 2507932 w 2517880"/>
                                    <a:gd name="connsiteY115" fmla="*/ 943927 h 2514600"/>
                                    <a:gd name="connsiteX116" fmla="*/ 2516505 w 2517880"/>
                                    <a:gd name="connsiteY116" fmla="*/ 1029652 h 2514600"/>
                                    <a:gd name="connsiteX117" fmla="*/ 2517457 w 2517880"/>
                                    <a:gd name="connsiteY117" fmla="*/ 1068705 h 2514600"/>
                                    <a:gd name="connsiteX118" fmla="*/ 2517457 w 2517880"/>
                                    <a:gd name="connsiteY118" fmla="*/ 1105852 h 2514600"/>
                                    <a:gd name="connsiteX119" fmla="*/ 2512695 w 2517880"/>
                                    <a:gd name="connsiteY119" fmla="*/ 1171575 h 2514600"/>
                                    <a:gd name="connsiteX120" fmla="*/ 2504123 w 2517880"/>
                                    <a:gd name="connsiteY120" fmla="*/ 1224915 h 2514600"/>
                                    <a:gd name="connsiteX121" fmla="*/ 2495340 w 2517880"/>
                                    <a:gd name="connsiteY121" fmla="*/ 1253522 h 2514600"/>
                                    <a:gd name="connsiteX122" fmla="*/ 2497455 w 2517880"/>
                                    <a:gd name="connsiteY122" fmla="*/ 1295400 h 2514600"/>
                                    <a:gd name="connsiteX123" fmla="*/ 2053779 w 2517880"/>
                                    <a:gd name="connsiteY123" fmla="*/ 2236194 h 2514600"/>
                                    <a:gd name="connsiteX124" fmla="*/ 2050729 w 2517880"/>
                                    <a:gd name="connsiteY124" fmla="*/ 2238475 h 2514600"/>
                                    <a:gd name="connsiteX125" fmla="*/ 2048828 w 2517880"/>
                                    <a:gd name="connsiteY125" fmla="*/ 2240280 h 2514600"/>
                                    <a:gd name="connsiteX126" fmla="*/ 1835468 w 2517880"/>
                                    <a:gd name="connsiteY126" fmla="*/ 2390775 h 2514600"/>
                                    <a:gd name="connsiteX127" fmla="*/ 1784152 w 2517880"/>
                                    <a:gd name="connsiteY127" fmla="*/ 2405658 h 2514600"/>
                                    <a:gd name="connsiteX128" fmla="*/ 1774926 w 2517880"/>
                                    <a:gd name="connsiteY128" fmla="*/ 2408142 h 2514600"/>
                                    <a:gd name="connsiteX129" fmla="*/ 1752823 w 2517880"/>
                                    <a:gd name="connsiteY129" fmla="*/ 2418789 h 2514600"/>
                                    <a:gd name="connsiteX130" fmla="*/ 1278255 w 2517880"/>
                                    <a:gd name="connsiteY130" fmla="*/ 2514600 h 2514600"/>
                                    <a:gd name="connsiteX131" fmla="*/ 915702 w 2517880"/>
                                    <a:gd name="connsiteY131" fmla="*/ 2459787 h 2514600"/>
                                    <a:gd name="connsiteX132" fmla="*/ 831186 w 2517880"/>
                                    <a:gd name="connsiteY132" fmla="*/ 2428854 h 2514600"/>
                                    <a:gd name="connsiteX133" fmla="*/ 821055 w 2517880"/>
                                    <a:gd name="connsiteY133" fmla="*/ 2426017 h 2514600"/>
                                    <a:gd name="connsiteX134" fmla="*/ 787718 w 2517880"/>
                                    <a:gd name="connsiteY134" fmla="*/ 2413635 h 2514600"/>
                                    <a:gd name="connsiteX135" fmla="*/ 647700 w 2517880"/>
                                    <a:gd name="connsiteY135" fmla="*/ 2347912 h 2514600"/>
                                    <a:gd name="connsiteX136" fmla="*/ 603885 w 2517880"/>
                                    <a:gd name="connsiteY136" fmla="*/ 2315527 h 2514600"/>
                                    <a:gd name="connsiteX137" fmla="*/ 552450 w 2517880"/>
                                    <a:gd name="connsiteY137" fmla="*/ 2278380 h 2514600"/>
                                    <a:gd name="connsiteX138" fmla="*/ 499110 w 2517880"/>
                                    <a:gd name="connsiteY138" fmla="*/ 2237422 h 2514600"/>
                                    <a:gd name="connsiteX139" fmla="*/ 451485 w 2517880"/>
                                    <a:gd name="connsiteY139" fmla="*/ 2196465 h 2514600"/>
                                    <a:gd name="connsiteX140" fmla="*/ 411480 w 2517880"/>
                                    <a:gd name="connsiteY140" fmla="*/ 2171700 h 2514600"/>
                                    <a:gd name="connsiteX141" fmla="*/ 461963 w 2517880"/>
                                    <a:gd name="connsiteY141" fmla="*/ 2219325 h 2514600"/>
                                    <a:gd name="connsiteX142" fmla="*/ 514350 w 2517880"/>
                                    <a:gd name="connsiteY142" fmla="*/ 2266950 h 2514600"/>
                                    <a:gd name="connsiteX143" fmla="*/ 485775 w 2517880"/>
                                    <a:gd name="connsiteY143" fmla="*/ 2251710 h 2514600"/>
                                    <a:gd name="connsiteX144" fmla="*/ 445770 w 2517880"/>
                                    <a:gd name="connsiteY144" fmla="*/ 2215515 h 2514600"/>
                                    <a:gd name="connsiteX145" fmla="*/ 401003 w 2517880"/>
                                    <a:gd name="connsiteY145" fmla="*/ 2167890 h 2514600"/>
                                    <a:gd name="connsiteX146" fmla="*/ 378143 w 2517880"/>
                                    <a:gd name="connsiteY146" fmla="*/ 2142172 h 2514600"/>
                                    <a:gd name="connsiteX147" fmla="*/ 355283 w 2517880"/>
                                    <a:gd name="connsiteY147" fmla="*/ 2116455 h 2514600"/>
                                    <a:gd name="connsiteX148" fmla="*/ 392430 w 2517880"/>
                                    <a:gd name="connsiteY148" fmla="*/ 2145030 h 2514600"/>
                                    <a:gd name="connsiteX149" fmla="*/ 319326 w 2517880"/>
                                    <a:gd name="connsiteY149" fmla="*/ 2055971 h 2514600"/>
                                    <a:gd name="connsiteX150" fmla="*/ 282887 w 2517880"/>
                                    <a:gd name="connsiteY150" fmla="*/ 1997944 h 2514600"/>
                                    <a:gd name="connsiteX151" fmla="*/ 267275 w 2517880"/>
                                    <a:gd name="connsiteY151" fmla="*/ 1977066 h 2514600"/>
                                    <a:gd name="connsiteX152" fmla="*/ 206206 w 2517880"/>
                                    <a:gd name="connsiteY152" fmla="*/ 1876543 h 2514600"/>
                                    <a:gd name="connsiteX153" fmla="*/ 160874 w 2517880"/>
                                    <a:gd name="connsiteY153" fmla="*/ 1782439 h 2514600"/>
                                    <a:gd name="connsiteX154" fmla="*/ 188595 w 2517880"/>
                                    <a:gd name="connsiteY154" fmla="*/ 1867852 h 2514600"/>
                                    <a:gd name="connsiteX155" fmla="*/ 94298 w 2517880"/>
                                    <a:gd name="connsiteY155" fmla="*/ 1623060 h 2514600"/>
                                    <a:gd name="connsiteX156" fmla="*/ 48578 w 2517880"/>
                                    <a:gd name="connsiteY156" fmla="*/ 1397317 h 2514600"/>
                                    <a:gd name="connsiteX157" fmla="*/ 57150 w 2517880"/>
                                    <a:gd name="connsiteY157" fmla="*/ 1489710 h 2514600"/>
                                    <a:gd name="connsiteX158" fmla="*/ 65723 w 2517880"/>
                                    <a:gd name="connsiteY158" fmla="*/ 1538287 h 2514600"/>
                                    <a:gd name="connsiteX159" fmla="*/ 76200 w 2517880"/>
                                    <a:gd name="connsiteY159" fmla="*/ 1584007 h 2514600"/>
                                    <a:gd name="connsiteX160" fmla="*/ 93345 w 2517880"/>
                                    <a:gd name="connsiteY160" fmla="*/ 1687830 h 2514600"/>
                                    <a:gd name="connsiteX161" fmla="*/ 80010 w 2517880"/>
                                    <a:gd name="connsiteY161" fmla="*/ 1665922 h 2514600"/>
                                    <a:gd name="connsiteX162" fmla="*/ 62865 w 2517880"/>
                                    <a:gd name="connsiteY162" fmla="*/ 1614487 h 2514600"/>
                                    <a:gd name="connsiteX163" fmla="*/ 48578 w 2517880"/>
                                    <a:gd name="connsiteY163" fmla="*/ 1551622 h 2514600"/>
                                    <a:gd name="connsiteX164" fmla="*/ 45720 w 2517880"/>
                                    <a:gd name="connsiteY164" fmla="*/ 1489710 h 2514600"/>
                                    <a:gd name="connsiteX165" fmla="*/ 35243 w 2517880"/>
                                    <a:gd name="connsiteY165" fmla="*/ 1299210 h 2514600"/>
                                    <a:gd name="connsiteX166" fmla="*/ 35243 w 2517880"/>
                                    <a:gd name="connsiteY166" fmla="*/ 1254442 h 2514600"/>
                                    <a:gd name="connsiteX167" fmla="*/ 35243 w 2517880"/>
                                    <a:gd name="connsiteY167" fmla="*/ 1232535 h 2514600"/>
                                    <a:gd name="connsiteX168" fmla="*/ 36195 w 2517880"/>
                                    <a:gd name="connsiteY168" fmla="*/ 1210627 h 2514600"/>
                                    <a:gd name="connsiteX169" fmla="*/ 38100 w 2517880"/>
                                    <a:gd name="connsiteY169" fmla="*/ 1166812 h 2514600"/>
                                    <a:gd name="connsiteX170" fmla="*/ 41910 w 2517880"/>
                                    <a:gd name="connsiteY170" fmla="*/ 1123950 h 2514600"/>
                                    <a:gd name="connsiteX171" fmla="*/ 43815 w 2517880"/>
                                    <a:gd name="connsiteY171" fmla="*/ 1102995 h 2514600"/>
                                    <a:gd name="connsiteX172" fmla="*/ 46673 w 2517880"/>
                                    <a:gd name="connsiteY172" fmla="*/ 1082040 h 2514600"/>
                                    <a:gd name="connsiteX173" fmla="*/ 53340 w 2517880"/>
                                    <a:gd name="connsiteY173" fmla="*/ 1040130 h 2514600"/>
                                    <a:gd name="connsiteX174" fmla="*/ 72390 w 2517880"/>
                                    <a:gd name="connsiteY174" fmla="*/ 957262 h 2514600"/>
                                    <a:gd name="connsiteX175" fmla="*/ 140018 w 2517880"/>
                                    <a:gd name="connsiteY175" fmla="*/ 799147 h 2514600"/>
                                    <a:gd name="connsiteX176" fmla="*/ 173355 w 2517880"/>
                                    <a:gd name="connsiteY176" fmla="*/ 780574 h 2514600"/>
                                    <a:gd name="connsiteX177" fmla="*/ 175420 w 2517880"/>
                                    <a:gd name="connsiteY177" fmla="*/ 778164 h 2514600"/>
                                    <a:gd name="connsiteX178" fmla="*/ 206206 w 2517880"/>
                                    <a:gd name="connsiteY178" fmla="*/ 714257 h 2514600"/>
                                    <a:gd name="connsiteX179" fmla="*/ 258734 w 2517880"/>
                                    <a:gd name="connsiteY179" fmla="*/ 634160 h 2514600"/>
                                    <a:gd name="connsiteX180" fmla="*/ 251460 w 2517880"/>
                                    <a:gd name="connsiteY180" fmla="*/ 641985 h 2514600"/>
                                    <a:gd name="connsiteX181" fmla="*/ 231457 w 2517880"/>
                                    <a:gd name="connsiteY181" fmla="*/ 658177 h 2514600"/>
                                    <a:gd name="connsiteX182" fmla="*/ 262890 w 2517880"/>
                                    <a:gd name="connsiteY182" fmla="*/ 597217 h 2514600"/>
                                    <a:gd name="connsiteX183" fmla="*/ 213360 w 2517880"/>
                                    <a:gd name="connsiteY183" fmla="*/ 670560 h 2514600"/>
                                    <a:gd name="connsiteX184" fmla="*/ 187642 w 2517880"/>
                                    <a:gd name="connsiteY184" fmla="*/ 706755 h 2514600"/>
                                    <a:gd name="connsiteX185" fmla="*/ 210502 w 2517880"/>
                                    <a:gd name="connsiteY185" fmla="*/ 647700 h 2514600"/>
                                    <a:gd name="connsiteX186" fmla="*/ 240030 w 2517880"/>
                                    <a:gd name="connsiteY186" fmla="*/ 597217 h 2514600"/>
                                    <a:gd name="connsiteX187" fmla="*/ 274320 w 2517880"/>
                                    <a:gd name="connsiteY187" fmla="*/ 546735 h 2514600"/>
                                    <a:gd name="connsiteX188" fmla="*/ 321945 w 2517880"/>
                                    <a:gd name="connsiteY188" fmla="*/ 480060 h 2514600"/>
                                    <a:gd name="connsiteX189" fmla="*/ 316230 w 2517880"/>
                                    <a:gd name="connsiteY189" fmla="*/ 480060 h 2514600"/>
                                    <a:gd name="connsiteX190" fmla="*/ 301942 w 2517880"/>
                                    <a:gd name="connsiteY190" fmla="*/ 491490 h 2514600"/>
                                    <a:gd name="connsiteX191" fmla="*/ 280035 w 2517880"/>
                                    <a:gd name="connsiteY191" fmla="*/ 513397 h 2514600"/>
                                    <a:gd name="connsiteX192" fmla="*/ 172402 w 2517880"/>
                                    <a:gd name="connsiteY192" fmla="*/ 670560 h 2514600"/>
                                    <a:gd name="connsiteX193" fmla="*/ 151447 w 2517880"/>
                                    <a:gd name="connsiteY193" fmla="*/ 712470 h 2514600"/>
                                    <a:gd name="connsiteX194" fmla="*/ 132397 w 2517880"/>
                                    <a:gd name="connsiteY194" fmla="*/ 751522 h 2514600"/>
                                    <a:gd name="connsiteX195" fmla="*/ 100012 w 2517880"/>
                                    <a:gd name="connsiteY195" fmla="*/ 814387 h 2514600"/>
                                    <a:gd name="connsiteX196" fmla="*/ 92392 w 2517880"/>
                                    <a:gd name="connsiteY196" fmla="*/ 801052 h 2514600"/>
                                    <a:gd name="connsiteX197" fmla="*/ 103822 w 2517880"/>
                                    <a:gd name="connsiteY197" fmla="*/ 765810 h 2514600"/>
                                    <a:gd name="connsiteX198" fmla="*/ 123825 w 2517880"/>
                                    <a:gd name="connsiteY198" fmla="*/ 719137 h 2514600"/>
                                    <a:gd name="connsiteX199" fmla="*/ 180975 w 2517880"/>
                                    <a:gd name="connsiteY199" fmla="*/ 612457 h 2514600"/>
                                    <a:gd name="connsiteX200" fmla="*/ 213360 w 2517880"/>
                                    <a:gd name="connsiteY200" fmla="*/ 563880 h 2514600"/>
                                    <a:gd name="connsiteX201" fmla="*/ 241935 w 2517880"/>
                                    <a:gd name="connsiteY201" fmla="*/ 523875 h 2514600"/>
                                    <a:gd name="connsiteX202" fmla="*/ 273367 w 2517880"/>
                                    <a:gd name="connsiteY202" fmla="*/ 483870 h 2514600"/>
                                    <a:gd name="connsiteX203" fmla="*/ 293370 w 2517880"/>
                                    <a:gd name="connsiteY203" fmla="*/ 461010 h 2514600"/>
                                    <a:gd name="connsiteX204" fmla="*/ 313372 w 2517880"/>
                                    <a:gd name="connsiteY204" fmla="*/ 439102 h 2514600"/>
                                    <a:gd name="connsiteX205" fmla="*/ 347662 w 2517880"/>
                                    <a:gd name="connsiteY205" fmla="*/ 406717 h 2514600"/>
                                    <a:gd name="connsiteX206" fmla="*/ 360045 w 2517880"/>
                                    <a:gd name="connsiteY206" fmla="*/ 401955 h 2514600"/>
                                    <a:gd name="connsiteX207" fmla="*/ 500062 w 2517880"/>
                                    <a:gd name="connsiteY207" fmla="*/ 269557 h 2514600"/>
                                    <a:gd name="connsiteX208" fmla="*/ 537210 w 2517880"/>
                                    <a:gd name="connsiteY208" fmla="*/ 244792 h 2514600"/>
                                    <a:gd name="connsiteX209" fmla="*/ 575310 w 2517880"/>
                                    <a:gd name="connsiteY209" fmla="*/ 221932 h 2514600"/>
                                    <a:gd name="connsiteX210" fmla="*/ 613410 w 2517880"/>
                                    <a:gd name="connsiteY210" fmla="*/ 200977 h 2514600"/>
                                    <a:gd name="connsiteX211" fmla="*/ 652462 w 2517880"/>
                                    <a:gd name="connsiteY211" fmla="*/ 181927 h 2514600"/>
                                    <a:gd name="connsiteX212" fmla="*/ 671512 w 2517880"/>
                                    <a:gd name="connsiteY212" fmla="*/ 172402 h 2514600"/>
                                    <a:gd name="connsiteX213" fmla="*/ 691515 w 2517880"/>
                                    <a:gd name="connsiteY213" fmla="*/ 163830 h 2514600"/>
                                    <a:gd name="connsiteX214" fmla="*/ 730567 w 2517880"/>
                                    <a:gd name="connsiteY214" fmla="*/ 147637 h 2514600"/>
                                    <a:gd name="connsiteX215" fmla="*/ 810577 w 2517880"/>
                                    <a:gd name="connsiteY215" fmla="*/ 118110 h 2514600"/>
                                    <a:gd name="connsiteX216" fmla="*/ 979170 w 2517880"/>
                                    <a:gd name="connsiteY216" fmla="*/ 60960 h 2514600"/>
                                    <a:gd name="connsiteX217" fmla="*/ 1031557 w 2517880"/>
                                    <a:gd name="connsiteY217" fmla="*/ 54292 h 2514600"/>
                                    <a:gd name="connsiteX218" fmla="*/ 1074420 w 2517880"/>
                                    <a:gd name="connsiteY218" fmla="*/ 52387 h 2514600"/>
                                    <a:gd name="connsiteX219" fmla="*/ 1122045 w 2517880"/>
                                    <a:gd name="connsiteY219" fmla="*/ 50482 h 2514600"/>
                                    <a:gd name="connsiteX220" fmla="*/ 1189672 w 2517880"/>
                                    <a:gd name="connsiteY220" fmla="*/ 45720 h 2514600"/>
                                    <a:gd name="connsiteX221" fmla="*/ 1208722 w 2517880"/>
                                    <a:gd name="connsiteY221" fmla="*/ 35242 h 2514600"/>
                                    <a:gd name="connsiteX222" fmla="*/ 1246822 w 2517880"/>
                                    <a:gd name="connsiteY222" fmla="*/ 32385 h 2514600"/>
                                    <a:gd name="connsiteX223" fmla="*/ 1295400 w 2517880"/>
                                    <a:gd name="connsiteY223" fmla="*/ 31432 h 2514600"/>
                                    <a:gd name="connsiteX224" fmla="*/ 1276350 w 2517880"/>
                                    <a:gd name="connsiteY224" fmla="*/ 0 h 2514600"/>
                                    <a:gd name="connsiteX225" fmla="*/ 1536383 w 2517880"/>
                                    <a:gd name="connsiteY225" fmla="*/ 31432 h 2514600"/>
                                    <a:gd name="connsiteX226" fmla="*/ 1465898 w 2517880"/>
                                    <a:gd name="connsiteY226" fmla="*/ 27622 h 2514600"/>
                                    <a:gd name="connsiteX227" fmla="*/ 1380173 w 2517880"/>
                                    <a:gd name="connsiteY227" fmla="*/ 19050 h 2514600"/>
                                    <a:gd name="connsiteX228" fmla="*/ 1336358 w 2517880"/>
                                    <a:gd name="connsiteY228" fmla="*/ 18097 h 2514600"/>
                                    <a:gd name="connsiteX229" fmla="*/ 1292543 w 2517880"/>
                                    <a:gd name="connsiteY229" fmla="*/ 19050 h 2514600"/>
                                    <a:gd name="connsiteX230" fmla="*/ 1248728 w 2517880"/>
                                    <a:gd name="connsiteY230" fmla="*/ 20955 h 2514600"/>
                                    <a:gd name="connsiteX231" fmla="*/ 1204913 w 2517880"/>
                                    <a:gd name="connsiteY231" fmla="*/ 23812 h 2514600"/>
                                    <a:gd name="connsiteX232" fmla="*/ 1119188 w 2517880"/>
                                    <a:gd name="connsiteY232" fmla="*/ 32385 h 2514600"/>
                                    <a:gd name="connsiteX233" fmla="*/ 1086803 w 2517880"/>
                                    <a:gd name="connsiteY233" fmla="*/ 33337 h 2514600"/>
                                    <a:gd name="connsiteX234" fmla="*/ 1057275 w 2517880"/>
                                    <a:gd name="connsiteY234" fmla="*/ 36195 h 2514600"/>
                                    <a:gd name="connsiteX235" fmla="*/ 1009650 w 2517880"/>
                                    <a:gd name="connsiteY235" fmla="*/ 42862 h 2514600"/>
                                    <a:gd name="connsiteX236" fmla="*/ 997268 w 2517880"/>
                                    <a:gd name="connsiteY236" fmla="*/ 35242 h 2514600"/>
                                    <a:gd name="connsiteX237" fmla="*/ 1276350 w 2517880"/>
                                    <a:gd name="connsiteY237" fmla="*/ 0 h 2514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</a:cxnLst>
                                  <a:rect l="l" t="t" r="r" b="b"/>
                                  <a:pathLst>
                                    <a:path w="2517880" h="2514600">
                                      <a:moveTo>
                                        <a:pt x="741998" y="2445067"/>
                                      </a:moveTo>
                                      <a:cubicBezTo>
                                        <a:pt x="756285" y="2449829"/>
                                        <a:pt x="770573" y="2454592"/>
                                        <a:pt x="786765" y="2462212"/>
                                      </a:cubicBezTo>
                                      <a:cubicBezTo>
                                        <a:pt x="803910" y="2467927"/>
                                        <a:pt x="822008" y="2476499"/>
                                        <a:pt x="846773" y="2486977"/>
                                      </a:cubicBezTo>
                                      <a:cubicBezTo>
                                        <a:pt x="837248" y="2485072"/>
                                        <a:pt x="827723" y="2483167"/>
                                        <a:pt x="818198" y="2482214"/>
                                      </a:cubicBezTo>
                                      <a:cubicBezTo>
                                        <a:pt x="808673" y="2479357"/>
                                        <a:pt x="799148" y="2474594"/>
                                        <a:pt x="786765" y="2468879"/>
                                      </a:cubicBezTo>
                                      <a:cubicBezTo>
                                        <a:pt x="774383" y="2461259"/>
                                        <a:pt x="760095" y="2452687"/>
                                        <a:pt x="741998" y="2445067"/>
                                      </a:cubicBezTo>
                                      <a:close/>
                                      <a:moveTo>
                                        <a:pt x="628649" y="2345888"/>
                                      </a:moveTo>
                                      <a:cubicBezTo>
                                        <a:pt x="630554" y="2346484"/>
                                        <a:pt x="633888" y="2348389"/>
                                        <a:pt x="639127" y="2351722"/>
                                      </a:cubicBezTo>
                                      <a:cubicBezTo>
                                        <a:pt x="661035" y="2362200"/>
                                        <a:pt x="669607" y="2368867"/>
                                        <a:pt x="675322" y="2374582"/>
                                      </a:cubicBezTo>
                                      <a:cubicBezTo>
                                        <a:pt x="681990" y="2380297"/>
                                        <a:pt x="684847" y="2386012"/>
                                        <a:pt x="698182" y="2394585"/>
                                      </a:cubicBezTo>
                                      <a:cubicBezTo>
                                        <a:pt x="688657" y="2392680"/>
                                        <a:pt x="662940" y="2375535"/>
                                        <a:pt x="644842" y="2363152"/>
                                      </a:cubicBezTo>
                                      <a:cubicBezTo>
                                        <a:pt x="635317" y="2356485"/>
                                        <a:pt x="628649" y="2350770"/>
                                        <a:pt x="626745" y="2347912"/>
                                      </a:cubicBezTo>
                                      <a:cubicBezTo>
                                        <a:pt x="626269" y="2346007"/>
                                        <a:pt x="626745" y="2345293"/>
                                        <a:pt x="628649" y="2345888"/>
                                      </a:cubicBezTo>
                                      <a:close/>
                                      <a:moveTo>
                                        <a:pt x="541973" y="2310765"/>
                                      </a:moveTo>
                                      <a:lnTo>
                                        <a:pt x="575310" y="2334577"/>
                                      </a:lnTo>
                                      <a:lnTo>
                                        <a:pt x="609600" y="2356485"/>
                                      </a:lnTo>
                                      <a:cubicBezTo>
                                        <a:pt x="630555" y="2371725"/>
                                        <a:pt x="635318" y="2375535"/>
                                        <a:pt x="632460" y="2374582"/>
                                      </a:cubicBezTo>
                                      <a:cubicBezTo>
                                        <a:pt x="628650" y="2374582"/>
                                        <a:pt x="617220" y="2368867"/>
                                        <a:pt x="605790" y="2363152"/>
                                      </a:cubicBezTo>
                                      <a:cubicBezTo>
                                        <a:pt x="583883" y="2352675"/>
                                        <a:pt x="563880" y="2342197"/>
                                        <a:pt x="615315" y="2376487"/>
                                      </a:cubicBezTo>
                                      <a:lnTo>
                                        <a:pt x="584835" y="2357437"/>
                                      </a:lnTo>
                                      <a:lnTo>
                                        <a:pt x="569595" y="2347912"/>
                                      </a:lnTo>
                                      <a:lnTo>
                                        <a:pt x="554355" y="2338387"/>
                                      </a:lnTo>
                                      <a:close/>
                                      <a:moveTo>
                                        <a:pt x="261809" y="2061771"/>
                                      </a:moveTo>
                                      <a:lnTo>
                                        <a:pt x="277178" y="2083117"/>
                                      </a:lnTo>
                                      <a:cubicBezTo>
                                        <a:pt x="270511" y="2075497"/>
                                        <a:pt x="266522" y="2070437"/>
                                        <a:pt x="264200" y="2066984"/>
                                      </a:cubicBezTo>
                                      <a:close/>
                                      <a:moveTo>
                                        <a:pt x="218093" y="1904151"/>
                                      </a:moveTo>
                                      <a:cubicBezTo>
                                        <a:pt x="221040" y="1904821"/>
                                        <a:pt x="226933" y="1915000"/>
                                        <a:pt x="233363" y="1927859"/>
                                      </a:cubicBezTo>
                                      <a:cubicBezTo>
                                        <a:pt x="242888" y="1944052"/>
                                        <a:pt x="253365" y="1964054"/>
                                        <a:pt x="259080" y="1972627"/>
                                      </a:cubicBezTo>
                                      <a:cubicBezTo>
                                        <a:pt x="264795" y="1985009"/>
                                        <a:pt x="272415" y="1996439"/>
                                        <a:pt x="279083" y="2008822"/>
                                      </a:cubicBezTo>
                                      <a:cubicBezTo>
                                        <a:pt x="273368" y="2001202"/>
                                        <a:pt x="266700" y="1992629"/>
                                        <a:pt x="260033" y="1985009"/>
                                      </a:cubicBezTo>
                                      <a:cubicBezTo>
                                        <a:pt x="253365" y="1976437"/>
                                        <a:pt x="247650" y="1966912"/>
                                        <a:pt x="241935" y="1958339"/>
                                      </a:cubicBezTo>
                                      <a:cubicBezTo>
                                        <a:pt x="236220" y="1949767"/>
                                        <a:pt x="230505" y="1940242"/>
                                        <a:pt x="225743" y="1931669"/>
                                      </a:cubicBezTo>
                                      <a:cubicBezTo>
                                        <a:pt x="222885" y="1923097"/>
                                        <a:pt x="219075" y="1914524"/>
                                        <a:pt x="216218" y="1906904"/>
                                      </a:cubicBezTo>
                                      <a:cubicBezTo>
                                        <a:pt x="216456" y="1904761"/>
                                        <a:pt x="217111" y="1903928"/>
                                        <a:pt x="218093" y="1904151"/>
                                      </a:cubicBezTo>
                                      <a:close/>
                                      <a:moveTo>
                                        <a:pt x="151448" y="1838325"/>
                                      </a:moveTo>
                                      <a:cubicBezTo>
                                        <a:pt x="160020" y="1853565"/>
                                        <a:pt x="170498" y="1874520"/>
                                        <a:pt x="181928" y="1897380"/>
                                      </a:cubicBezTo>
                                      <a:cubicBezTo>
                                        <a:pt x="194310" y="1919287"/>
                                        <a:pt x="206693" y="1944052"/>
                                        <a:pt x="219075" y="1965960"/>
                                      </a:cubicBezTo>
                                      <a:cubicBezTo>
                                        <a:pt x="225743" y="1977390"/>
                                        <a:pt x="231458" y="1987867"/>
                                        <a:pt x="236220" y="1997392"/>
                                      </a:cubicBezTo>
                                      <a:cubicBezTo>
                                        <a:pt x="241935" y="2006917"/>
                                        <a:pt x="246698" y="2015490"/>
                                        <a:pt x="250508" y="2024062"/>
                                      </a:cubicBezTo>
                                      <a:cubicBezTo>
                                        <a:pt x="258128" y="2039302"/>
                                        <a:pt x="262890" y="2050732"/>
                                        <a:pt x="260985" y="2053590"/>
                                      </a:cubicBezTo>
                                      <a:cubicBezTo>
                                        <a:pt x="263843" y="2058353"/>
                                        <a:pt x="261223" y="2058114"/>
                                        <a:pt x="261224" y="2060496"/>
                                      </a:cubicBezTo>
                                      <a:lnTo>
                                        <a:pt x="261809" y="2061771"/>
                                      </a:lnTo>
                                      <a:lnTo>
                                        <a:pt x="260033" y="2059305"/>
                                      </a:lnTo>
                                      <a:cubicBezTo>
                                        <a:pt x="254318" y="2049780"/>
                                        <a:pt x="246698" y="2039302"/>
                                        <a:pt x="240030" y="2027872"/>
                                      </a:cubicBezTo>
                                      <a:cubicBezTo>
                                        <a:pt x="224790" y="2005965"/>
                                        <a:pt x="210503" y="1979295"/>
                                        <a:pt x="196215" y="1954530"/>
                                      </a:cubicBezTo>
                                      <a:cubicBezTo>
                                        <a:pt x="189548" y="1942147"/>
                                        <a:pt x="182880" y="1928812"/>
                                        <a:pt x="177165" y="1917382"/>
                                      </a:cubicBezTo>
                                      <a:cubicBezTo>
                                        <a:pt x="171450" y="1905000"/>
                                        <a:pt x="166688" y="1894522"/>
                                        <a:pt x="162878" y="1884045"/>
                                      </a:cubicBezTo>
                                      <a:cubicBezTo>
                                        <a:pt x="155258" y="1862137"/>
                                        <a:pt x="150495" y="1845945"/>
                                        <a:pt x="151448" y="1838325"/>
                                      </a:cubicBezTo>
                                      <a:close/>
                                      <a:moveTo>
                                        <a:pt x="13335" y="1144905"/>
                                      </a:moveTo>
                                      <a:cubicBezTo>
                                        <a:pt x="7620" y="1201102"/>
                                        <a:pt x="7620" y="1236345"/>
                                        <a:pt x="9525" y="1261110"/>
                                      </a:cubicBezTo>
                                      <a:cubicBezTo>
                                        <a:pt x="10477" y="1273492"/>
                                        <a:pt x="11430" y="1283017"/>
                                        <a:pt x="13335" y="1291590"/>
                                      </a:cubicBezTo>
                                      <a:cubicBezTo>
                                        <a:pt x="14287" y="1300162"/>
                                        <a:pt x="17145" y="1306830"/>
                                        <a:pt x="18097" y="1313497"/>
                                      </a:cubicBezTo>
                                      <a:cubicBezTo>
                                        <a:pt x="25717" y="1340167"/>
                                        <a:pt x="28575" y="1365885"/>
                                        <a:pt x="40957" y="1471612"/>
                                      </a:cubicBezTo>
                                      <a:cubicBezTo>
                                        <a:pt x="38100" y="1464945"/>
                                        <a:pt x="35242" y="1466850"/>
                                        <a:pt x="34290" y="1474470"/>
                                      </a:cubicBezTo>
                                      <a:cubicBezTo>
                                        <a:pt x="32385" y="1482090"/>
                                        <a:pt x="33337" y="1494472"/>
                                        <a:pt x="34290" y="1510665"/>
                                      </a:cubicBezTo>
                                      <a:cubicBezTo>
                                        <a:pt x="36195" y="1543050"/>
                                        <a:pt x="43815" y="1586865"/>
                                        <a:pt x="52387" y="1622107"/>
                                      </a:cubicBezTo>
                                      <a:cubicBezTo>
                                        <a:pt x="75247" y="1687830"/>
                                        <a:pt x="100965" y="1767840"/>
                                        <a:pt x="126682" y="1823085"/>
                                      </a:cubicBezTo>
                                      <a:cubicBezTo>
                                        <a:pt x="141922" y="1862137"/>
                                        <a:pt x="128587" y="1862137"/>
                                        <a:pt x="95250" y="1786890"/>
                                      </a:cubicBezTo>
                                      <a:cubicBezTo>
                                        <a:pt x="88582" y="1762125"/>
                                        <a:pt x="79057" y="1737360"/>
                                        <a:pt x="72390" y="1711642"/>
                                      </a:cubicBezTo>
                                      <a:cubicBezTo>
                                        <a:pt x="68580" y="1698307"/>
                                        <a:pt x="64770" y="1685925"/>
                                        <a:pt x="60960" y="1672590"/>
                                      </a:cubicBezTo>
                                      <a:cubicBezTo>
                                        <a:pt x="57150" y="1659255"/>
                                        <a:pt x="53340" y="1645920"/>
                                        <a:pt x="50482" y="1632585"/>
                                      </a:cubicBezTo>
                                      <a:cubicBezTo>
                                        <a:pt x="48577" y="1625917"/>
                                        <a:pt x="46672" y="1619250"/>
                                        <a:pt x="44767" y="1612582"/>
                                      </a:cubicBezTo>
                                      <a:cubicBezTo>
                                        <a:pt x="42862" y="1605915"/>
                                        <a:pt x="41910" y="1599247"/>
                                        <a:pt x="40005" y="1592580"/>
                                      </a:cubicBezTo>
                                      <a:cubicBezTo>
                                        <a:pt x="36195" y="1579245"/>
                                        <a:pt x="33337" y="1564957"/>
                                        <a:pt x="29527" y="1551622"/>
                                      </a:cubicBezTo>
                                      <a:cubicBezTo>
                                        <a:pt x="26670" y="1537335"/>
                                        <a:pt x="23812" y="1524000"/>
                                        <a:pt x="20955" y="1509712"/>
                                      </a:cubicBezTo>
                                      <a:cubicBezTo>
                                        <a:pt x="20002" y="1503045"/>
                                        <a:pt x="18097" y="1495425"/>
                                        <a:pt x="17145" y="1488757"/>
                                      </a:cubicBezTo>
                                      <a:lnTo>
                                        <a:pt x="14287" y="1467802"/>
                                      </a:lnTo>
                                      <a:cubicBezTo>
                                        <a:pt x="12382" y="1453515"/>
                                        <a:pt x="10477" y="1439227"/>
                                        <a:pt x="7620" y="1425892"/>
                                      </a:cubicBezTo>
                                      <a:cubicBezTo>
                                        <a:pt x="6667" y="1411605"/>
                                        <a:pt x="4762" y="1397317"/>
                                        <a:pt x="3810" y="1383982"/>
                                      </a:cubicBezTo>
                                      <a:cubicBezTo>
                                        <a:pt x="2857" y="1377315"/>
                                        <a:pt x="2857" y="1369695"/>
                                        <a:pt x="1905" y="1363027"/>
                                      </a:cubicBezTo>
                                      <a:cubicBezTo>
                                        <a:pt x="1905" y="1356360"/>
                                        <a:pt x="952" y="1348740"/>
                                        <a:pt x="952" y="1342072"/>
                                      </a:cubicBezTo>
                                      <a:cubicBezTo>
                                        <a:pt x="952" y="1327785"/>
                                        <a:pt x="0" y="1314450"/>
                                        <a:pt x="0" y="1301115"/>
                                      </a:cubicBezTo>
                                      <a:cubicBezTo>
                                        <a:pt x="0" y="1287780"/>
                                        <a:pt x="952" y="1274445"/>
                                        <a:pt x="952" y="1261110"/>
                                      </a:cubicBezTo>
                                      <a:cubicBezTo>
                                        <a:pt x="1905" y="1247775"/>
                                        <a:pt x="1905" y="1234440"/>
                                        <a:pt x="3810" y="1222057"/>
                                      </a:cubicBezTo>
                                      <a:cubicBezTo>
                                        <a:pt x="5715" y="1208722"/>
                                        <a:pt x="6667" y="1196340"/>
                                        <a:pt x="8572" y="1183957"/>
                                      </a:cubicBezTo>
                                      <a:cubicBezTo>
                                        <a:pt x="9525" y="1177290"/>
                                        <a:pt x="10477" y="1171575"/>
                                        <a:pt x="11430" y="1165860"/>
                                      </a:cubicBezTo>
                                      <a:cubicBezTo>
                                        <a:pt x="10477" y="1156335"/>
                                        <a:pt x="12382" y="1150620"/>
                                        <a:pt x="13335" y="1144905"/>
                                      </a:cubicBezTo>
                                      <a:close/>
                                      <a:moveTo>
                                        <a:pt x="902970" y="67627"/>
                                      </a:moveTo>
                                      <a:cubicBezTo>
                                        <a:pt x="908685" y="69532"/>
                                        <a:pt x="902017" y="73342"/>
                                        <a:pt x="878205" y="85724"/>
                                      </a:cubicBezTo>
                                      <a:cubicBezTo>
                                        <a:pt x="863917" y="91439"/>
                                        <a:pt x="846772" y="96202"/>
                                        <a:pt x="829627" y="102869"/>
                                      </a:cubicBezTo>
                                      <a:cubicBezTo>
                                        <a:pt x="812482" y="109537"/>
                                        <a:pt x="795337" y="115252"/>
                                        <a:pt x="780097" y="120967"/>
                                      </a:cubicBezTo>
                                      <a:cubicBezTo>
                                        <a:pt x="750570" y="132397"/>
                                        <a:pt x="729615" y="138112"/>
                                        <a:pt x="735330" y="130492"/>
                                      </a:cubicBezTo>
                                      <a:lnTo>
                                        <a:pt x="721995" y="130492"/>
                                      </a:lnTo>
                                      <a:cubicBezTo>
                                        <a:pt x="734377" y="125729"/>
                                        <a:pt x="755332" y="115252"/>
                                        <a:pt x="780097" y="105727"/>
                                      </a:cubicBezTo>
                                      <a:cubicBezTo>
                                        <a:pt x="792480" y="100964"/>
                                        <a:pt x="804862" y="96202"/>
                                        <a:pt x="818197" y="91439"/>
                                      </a:cubicBezTo>
                                      <a:cubicBezTo>
                                        <a:pt x="824865" y="89534"/>
                                        <a:pt x="830580" y="86677"/>
                                        <a:pt x="837247" y="84772"/>
                                      </a:cubicBezTo>
                                      <a:cubicBezTo>
                                        <a:pt x="843915" y="82867"/>
                                        <a:pt x="849630" y="80962"/>
                                        <a:pt x="855345" y="79057"/>
                                      </a:cubicBezTo>
                                      <a:cubicBezTo>
                                        <a:pt x="878205" y="72389"/>
                                        <a:pt x="896302" y="67627"/>
                                        <a:pt x="902970" y="67627"/>
                                      </a:cubicBezTo>
                                      <a:close/>
                                      <a:moveTo>
                                        <a:pt x="1618298" y="56197"/>
                                      </a:moveTo>
                                      <a:cubicBezTo>
                                        <a:pt x="1634490" y="60007"/>
                                        <a:pt x="1651635" y="62864"/>
                                        <a:pt x="1667828" y="66674"/>
                                      </a:cubicBezTo>
                                      <a:lnTo>
                                        <a:pt x="1717358" y="80009"/>
                                      </a:lnTo>
                                      <a:cubicBezTo>
                                        <a:pt x="1724025" y="83819"/>
                                        <a:pt x="1730693" y="88582"/>
                                        <a:pt x="1737360" y="92392"/>
                                      </a:cubicBezTo>
                                      <a:cubicBezTo>
                                        <a:pt x="1723073" y="87629"/>
                                        <a:pt x="1703070" y="83819"/>
                                        <a:pt x="1682115" y="77152"/>
                                      </a:cubicBezTo>
                                      <a:cubicBezTo>
                                        <a:pt x="1661160" y="70484"/>
                                        <a:pt x="1638300" y="63817"/>
                                        <a:pt x="1618298" y="56197"/>
                                      </a:cubicBezTo>
                                      <a:close/>
                                      <a:moveTo>
                                        <a:pt x="1295400" y="31432"/>
                                      </a:moveTo>
                                      <a:cubicBezTo>
                                        <a:pt x="1312545" y="32385"/>
                                        <a:pt x="1331595" y="32385"/>
                                        <a:pt x="1349692" y="33337"/>
                                      </a:cubicBezTo>
                                      <a:cubicBezTo>
                                        <a:pt x="1368742" y="34290"/>
                                        <a:pt x="1386840" y="36195"/>
                                        <a:pt x="1403985" y="37147"/>
                                      </a:cubicBezTo>
                                      <a:cubicBezTo>
                                        <a:pt x="1439227" y="40957"/>
                                        <a:pt x="1469707" y="44767"/>
                                        <a:pt x="1489710" y="46672"/>
                                      </a:cubicBezTo>
                                      <a:cubicBezTo>
                                        <a:pt x="1580197" y="60960"/>
                                        <a:pt x="1676400" y="87630"/>
                                        <a:pt x="1763077" y="123825"/>
                                      </a:cubicBezTo>
                                      <a:cubicBezTo>
                                        <a:pt x="1849755" y="160020"/>
                                        <a:pt x="1925955" y="203835"/>
                                        <a:pt x="1980247" y="243840"/>
                                      </a:cubicBezTo>
                                      <a:cubicBezTo>
                                        <a:pt x="1995487" y="253365"/>
                                        <a:pt x="2011680" y="264795"/>
                                        <a:pt x="2027872" y="275272"/>
                                      </a:cubicBezTo>
                                      <a:cubicBezTo>
                                        <a:pt x="2044065" y="285750"/>
                                        <a:pt x="2058352" y="296227"/>
                                        <a:pt x="2069782" y="302895"/>
                                      </a:cubicBezTo>
                                      <a:cubicBezTo>
                                        <a:pt x="2091690" y="317182"/>
                                        <a:pt x="2098357" y="319087"/>
                                        <a:pt x="2066925" y="291465"/>
                                      </a:cubicBezTo>
                                      <a:cubicBezTo>
                                        <a:pt x="2107882" y="322897"/>
                                        <a:pt x="2140267" y="359092"/>
                                        <a:pt x="2170747" y="393382"/>
                                      </a:cubicBezTo>
                                      <a:cubicBezTo>
                                        <a:pt x="2185987" y="410527"/>
                                        <a:pt x="2201228" y="427672"/>
                                        <a:pt x="2216467" y="442912"/>
                                      </a:cubicBezTo>
                                      <a:cubicBezTo>
                                        <a:pt x="2231707" y="459105"/>
                                        <a:pt x="2247900" y="474345"/>
                                        <a:pt x="2265045" y="487680"/>
                                      </a:cubicBezTo>
                                      <a:cubicBezTo>
                                        <a:pt x="2247900" y="465772"/>
                                        <a:pt x="2233612" y="448627"/>
                                        <a:pt x="2223135" y="435292"/>
                                      </a:cubicBezTo>
                                      <a:cubicBezTo>
                                        <a:pt x="2211705" y="421957"/>
                                        <a:pt x="2203132" y="412432"/>
                                        <a:pt x="2195512" y="402907"/>
                                      </a:cubicBezTo>
                                      <a:cubicBezTo>
                                        <a:pt x="2191703" y="398145"/>
                                        <a:pt x="2187892" y="394335"/>
                                        <a:pt x="2184082" y="389572"/>
                                      </a:cubicBezTo>
                                      <a:cubicBezTo>
                                        <a:pt x="2180273" y="384810"/>
                                        <a:pt x="2176462" y="381000"/>
                                        <a:pt x="2172652" y="376237"/>
                                      </a:cubicBezTo>
                                      <a:cubicBezTo>
                                        <a:pt x="2165032" y="367665"/>
                                        <a:pt x="2155507" y="357187"/>
                                        <a:pt x="2142172" y="343852"/>
                                      </a:cubicBezTo>
                                      <a:cubicBezTo>
                                        <a:pt x="2207895" y="390525"/>
                                        <a:pt x="2270760" y="457200"/>
                                        <a:pt x="2323148" y="529590"/>
                                      </a:cubicBezTo>
                                      <a:cubicBezTo>
                                        <a:pt x="2375535" y="601980"/>
                                        <a:pt x="2416492" y="679132"/>
                                        <a:pt x="2447925" y="744855"/>
                                      </a:cubicBezTo>
                                      <a:cubicBezTo>
                                        <a:pt x="2448877" y="743902"/>
                                        <a:pt x="2451735" y="749617"/>
                                        <a:pt x="2461260" y="751522"/>
                                      </a:cubicBezTo>
                                      <a:cubicBezTo>
                                        <a:pt x="2472690" y="784860"/>
                                        <a:pt x="2481263" y="818197"/>
                                        <a:pt x="2489835" y="850582"/>
                                      </a:cubicBezTo>
                                      <a:cubicBezTo>
                                        <a:pt x="2497455" y="882967"/>
                                        <a:pt x="2504123" y="913447"/>
                                        <a:pt x="2507932" y="943927"/>
                                      </a:cubicBezTo>
                                      <a:cubicBezTo>
                                        <a:pt x="2512695" y="973455"/>
                                        <a:pt x="2514600" y="1002982"/>
                                        <a:pt x="2516505" y="1029652"/>
                                      </a:cubicBezTo>
                                      <a:cubicBezTo>
                                        <a:pt x="2517457" y="1042987"/>
                                        <a:pt x="2517457" y="1056322"/>
                                        <a:pt x="2517457" y="1068705"/>
                                      </a:cubicBezTo>
                                      <a:cubicBezTo>
                                        <a:pt x="2517457" y="1082040"/>
                                        <a:pt x="2518410" y="1094422"/>
                                        <a:pt x="2517457" y="1105852"/>
                                      </a:cubicBezTo>
                                      <a:cubicBezTo>
                                        <a:pt x="2516505" y="1129665"/>
                                        <a:pt x="2515552" y="1151572"/>
                                        <a:pt x="2512695" y="1171575"/>
                                      </a:cubicBezTo>
                                      <a:cubicBezTo>
                                        <a:pt x="2509838" y="1191577"/>
                                        <a:pt x="2506980" y="1209675"/>
                                        <a:pt x="2504123" y="1224915"/>
                                      </a:cubicBezTo>
                                      <a:lnTo>
                                        <a:pt x="2495340" y="1253522"/>
                                      </a:lnTo>
                                      <a:lnTo>
                                        <a:pt x="2497455" y="1295400"/>
                                      </a:lnTo>
                                      <a:cubicBezTo>
                                        <a:pt x="2497455" y="1674157"/>
                                        <a:pt x="2324743" y="2012575"/>
                                        <a:pt x="2053779" y="2236194"/>
                                      </a:cubicBezTo>
                                      <a:lnTo>
                                        <a:pt x="2050729" y="2238475"/>
                                      </a:lnTo>
                                      <a:lnTo>
                                        <a:pt x="2048828" y="2240280"/>
                                      </a:lnTo>
                                      <a:cubicBezTo>
                                        <a:pt x="1981200" y="2297430"/>
                                        <a:pt x="1908810" y="2347912"/>
                                        <a:pt x="1835468" y="2390775"/>
                                      </a:cubicBezTo>
                                      <a:cubicBezTo>
                                        <a:pt x="1828324" y="2390775"/>
                                        <a:pt x="1804035" y="2399348"/>
                                        <a:pt x="1784152" y="2405658"/>
                                      </a:cubicBezTo>
                                      <a:lnTo>
                                        <a:pt x="1774926" y="2408142"/>
                                      </a:lnTo>
                                      <a:lnTo>
                                        <a:pt x="1752823" y="2418789"/>
                                      </a:lnTo>
                                      <a:cubicBezTo>
                                        <a:pt x="1606960" y="2480484"/>
                                        <a:pt x="1446591" y="2514600"/>
                                        <a:pt x="1278255" y="2514600"/>
                                      </a:cubicBezTo>
                                      <a:cubicBezTo>
                                        <a:pt x="1152003" y="2514600"/>
                                        <a:pt x="1030232" y="2495410"/>
                                        <a:pt x="915702" y="2459787"/>
                                      </a:cubicBezTo>
                                      <a:lnTo>
                                        <a:pt x="831186" y="2428854"/>
                                      </a:lnTo>
                                      <a:lnTo>
                                        <a:pt x="821055" y="2426017"/>
                                      </a:lnTo>
                                      <a:cubicBezTo>
                                        <a:pt x="811530" y="2423160"/>
                                        <a:pt x="800100" y="2419350"/>
                                        <a:pt x="787718" y="2413635"/>
                                      </a:cubicBezTo>
                                      <a:cubicBezTo>
                                        <a:pt x="738188" y="2395537"/>
                                        <a:pt x="678180" y="2361247"/>
                                        <a:pt x="647700" y="2347912"/>
                                      </a:cubicBezTo>
                                      <a:cubicBezTo>
                                        <a:pt x="635318" y="2338387"/>
                                        <a:pt x="621030" y="2326957"/>
                                        <a:pt x="603885" y="2315527"/>
                                      </a:cubicBezTo>
                                      <a:cubicBezTo>
                                        <a:pt x="587693" y="2304097"/>
                                        <a:pt x="570548" y="2290762"/>
                                        <a:pt x="552450" y="2278380"/>
                                      </a:cubicBezTo>
                                      <a:cubicBezTo>
                                        <a:pt x="534353" y="2265045"/>
                                        <a:pt x="517208" y="2250757"/>
                                        <a:pt x="499110" y="2237422"/>
                                      </a:cubicBezTo>
                                      <a:cubicBezTo>
                                        <a:pt x="481965" y="2223135"/>
                                        <a:pt x="465773" y="2209800"/>
                                        <a:pt x="451485" y="2196465"/>
                                      </a:cubicBezTo>
                                      <a:cubicBezTo>
                                        <a:pt x="442913" y="2192655"/>
                                        <a:pt x="406718" y="2160270"/>
                                        <a:pt x="411480" y="2171700"/>
                                      </a:cubicBezTo>
                                      <a:cubicBezTo>
                                        <a:pt x="433388" y="2190750"/>
                                        <a:pt x="447675" y="2205990"/>
                                        <a:pt x="461963" y="2219325"/>
                                      </a:cubicBezTo>
                                      <a:cubicBezTo>
                                        <a:pt x="476250" y="2233612"/>
                                        <a:pt x="490538" y="2247900"/>
                                        <a:pt x="514350" y="2266950"/>
                                      </a:cubicBezTo>
                                      <a:cubicBezTo>
                                        <a:pt x="507683" y="2265997"/>
                                        <a:pt x="497205" y="2260282"/>
                                        <a:pt x="485775" y="2251710"/>
                                      </a:cubicBezTo>
                                      <a:cubicBezTo>
                                        <a:pt x="474345" y="2242185"/>
                                        <a:pt x="461010" y="2229802"/>
                                        <a:pt x="445770" y="2215515"/>
                                      </a:cubicBezTo>
                                      <a:cubicBezTo>
                                        <a:pt x="431483" y="2201227"/>
                                        <a:pt x="416243" y="2184082"/>
                                        <a:pt x="401003" y="2167890"/>
                                      </a:cubicBezTo>
                                      <a:cubicBezTo>
                                        <a:pt x="393383" y="2159317"/>
                                        <a:pt x="385763" y="2150745"/>
                                        <a:pt x="378143" y="2142172"/>
                                      </a:cubicBezTo>
                                      <a:cubicBezTo>
                                        <a:pt x="370523" y="2133600"/>
                                        <a:pt x="362903" y="2125027"/>
                                        <a:pt x="355283" y="2116455"/>
                                      </a:cubicBezTo>
                                      <a:cubicBezTo>
                                        <a:pt x="367665" y="2126932"/>
                                        <a:pt x="380048" y="2135505"/>
                                        <a:pt x="392430" y="2145030"/>
                                      </a:cubicBezTo>
                                      <a:cubicBezTo>
                                        <a:pt x="366713" y="2118360"/>
                                        <a:pt x="342186" y="2088118"/>
                                        <a:pt x="319326" y="2055971"/>
                                      </a:cubicBezTo>
                                      <a:lnTo>
                                        <a:pt x="282887" y="1997944"/>
                                      </a:lnTo>
                                      <a:lnTo>
                                        <a:pt x="267275" y="1977066"/>
                                      </a:lnTo>
                                      <a:cubicBezTo>
                                        <a:pt x="245366" y="1944635"/>
                                        <a:pt x="224975" y="1911093"/>
                                        <a:pt x="206206" y="1876543"/>
                                      </a:cubicBezTo>
                                      <a:lnTo>
                                        <a:pt x="160874" y="1782439"/>
                                      </a:lnTo>
                                      <a:lnTo>
                                        <a:pt x="188595" y="1867852"/>
                                      </a:lnTo>
                                      <a:cubicBezTo>
                                        <a:pt x="146685" y="1795462"/>
                                        <a:pt x="115253" y="1707832"/>
                                        <a:pt x="94298" y="1623060"/>
                                      </a:cubicBezTo>
                                      <a:cubicBezTo>
                                        <a:pt x="72390" y="1538287"/>
                                        <a:pt x="61913" y="1457325"/>
                                        <a:pt x="48578" y="1397317"/>
                                      </a:cubicBezTo>
                                      <a:cubicBezTo>
                                        <a:pt x="48578" y="1424940"/>
                                        <a:pt x="53340" y="1457325"/>
                                        <a:pt x="57150" y="1489710"/>
                                      </a:cubicBezTo>
                                      <a:cubicBezTo>
                                        <a:pt x="60008" y="1505902"/>
                                        <a:pt x="62865" y="1522095"/>
                                        <a:pt x="65723" y="1538287"/>
                                      </a:cubicBezTo>
                                      <a:cubicBezTo>
                                        <a:pt x="68580" y="1554480"/>
                                        <a:pt x="72390" y="1569720"/>
                                        <a:pt x="76200" y="1584007"/>
                                      </a:cubicBezTo>
                                      <a:cubicBezTo>
                                        <a:pt x="89535" y="1642110"/>
                                        <a:pt x="102870" y="1685925"/>
                                        <a:pt x="93345" y="1687830"/>
                                      </a:cubicBezTo>
                                      <a:cubicBezTo>
                                        <a:pt x="90488" y="1686877"/>
                                        <a:pt x="85725" y="1679257"/>
                                        <a:pt x="80010" y="1665922"/>
                                      </a:cubicBezTo>
                                      <a:cubicBezTo>
                                        <a:pt x="75248" y="1652587"/>
                                        <a:pt x="68580" y="1634490"/>
                                        <a:pt x="62865" y="1614487"/>
                                      </a:cubicBezTo>
                                      <a:cubicBezTo>
                                        <a:pt x="58103" y="1594485"/>
                                        <a:pt x="53340" y="1572577"/>
                                        <a:pt x="48578" y="1551622"/>
                                      </a:cubicBezTo>
                                      <a:cubicBezTo>
                                        <a:pt x="50483" y="1524952"/>
                                        <a:pt x="47625" y="1505902"/>
                                        <a:pt x="45720" y="1489710"/>
                                      </a:cubicBezTo>
                                      <a:cubicBezTo>
                                        <a:pt x="40005" y="1422082"/>
                                        <a:pt x="36195" y="1359217"/>
                                        <a:pt x="35243" y="1299210"/>
                                      </a:cubicBezTo>
                                      <a:cubicBezTo>
                                        <a:pt x="35243" y="1283970"/>
                                        <a:pt x="35243" y="1268730"/>
                                        <a:pt x="35243" y="1254442"/>
                                      </a:cubicBezTo>
                                      <a:cubicBezTo>
                                        <a:pt x="35243" y="1246822"/>
                                        <a:pt x="35243" y="1239202"/>
                                        <a:pt x="35243" y="1232535"/>
                                      </a:cubicBezTo>
                                      <a:cubicBezTo>
                                        <a:pt x="35243" y="1224915"/>
                                        <a:pt x="36195" y="1218247"/>
                                        <a:pt x="36195" y="1210627"/>
                                      </a:cubicBezTo>
                                      <a:cubicBezTo>
                                        <a:pt x="37148" y="1196340"/>
                                        <a:pt x="37148" y="1181100"/>
                                        <a:pt x="38100" y="1166812"/>
                                      </a:cubicBezTo>
                                      <a:cubicBezTo>
                                        <a:pt x="39053" y="1152525"/>
                                        <a:pt x="40958" y="1138237"/>
                                        <a:pt x="41910" y="1123950"/>
                                      </a:cubicBezTo>
                                      <a:cubicBezTo>
                                        <a:pt x="42863" y="1117282"/>
                                        <a:pt x="42863" y="1109662"/>
                                        <a:pt x="43815" y="1102995"/>
                                      </a:cubicBezTo>
                                      <a:lnTo>
                                        <a:pt x="46673" y="1082040"/>
                                      </a:lnTo>
                                      <a:cubicBezTo>
                                        <a:pt x="48578" y="1067752"/>
                                        <a:pt x="50483" y="1053465"/>
                                        <a:pt x="53340" y="1040130"/>
                                      </a:cubicBezTo>
                                      <a:cubicBezTo>
                                        <a:pt x="59055" y="1012507"/>
                                        <a:pt x="64770" y="984885"/>
                                        <a:pt x="72390" y="957262"/>
                                      </a:cubicBezTo>
                                      <a:cubicBezTo>
                                        <a:pt x="88583" y="902017"/>
                                        <a:pt x="110490" y="849630"/>
                                        <a:pt x="140018" y="799147"/>
                                      </a:cubicBezTo>
                                      <a:cubicBezTo>
                                        <a:pt x="143352" y="808672"/>
                                        <a:pt x="155496" y="799862"/>
                                        <a:pt x="173355" y="780574"/>
                                      </a:cubicBezTo>
                                      <a:lnTo>
                                        <a:pt x="175420" y="778164"/>
                                      </a:lnTo>
                                      <a:lnTo>
                                        <a:pt x="206206" y="714257"/>
                                      </a:lnTo>
                                      <a:lnTo>
                                        <a:pt x="258734" y="634160"/>
                                      </a:lnTo>
                                      <a:lnTo>
                                        <a:pt x="251460" y="641985"/>
                                      </a:lnTo>
                                      <a:cubicBezTo>
                                        <a:pt x="240982" y="652462"/>
                                        <a:pt x="232410" y="661987"/>
                                        <a:pt x="231457" y="658177"/>
                                      </a:cubicBezTo>
                                      <a:cubicBezTo>
                                        <a:pt x="231457" y="654367"/>
                                        <a:pt x="239077" y="637222"/>
                                        <a:pt x="262890" y="597217"/>
                                      </a:cubicBezTo>
                                      <a:cubicBezTo>
                                        <a:pt x="240982" y="635317"/>
                                        <a:pt x="224790" y="655320"/>
                                        <a:pt x="213360" y="670560"/>
                                      </a:cubicBezTo>
                                      <a:cubicBezTo>
                                        <a:pt x="201930" y="684847"/>
                                        <a:pt x="193357" y="693420"/>
                                        <a:pt x="187642" y="706755"/>
                                      </a:cubicBezTo>
                                      <a:cubicBezTo>
                                        <a:pt x="182880" y="702945"/>
                                        <a:pt x="194310" y="679132"/>
                                        <a:pt x="210502" y="647700"/>
                                      </a:cubicBezTo>
                                      <a:cubicBezTo>
                                        <a:pt x="219075" y="632460"/>
                                        <a:pt x="229552" y="615315"/>
                                        <a:pt x="240030" y="597217"/>
                                      </a:cubicBezTo>
                                      <a:cubicBezTo>
                                        <a:pt x="251460" y="580072"/>
                                        <a:pt x="263842" y="562927"/>
                                        <a:pt x="274320" y="546735"/>
                                      </a:cubicBezTo>
                                      <a:cubicBezTo>
                                        <a:pt x="297180" y="515302"/>
                                        <a:pt x="316230" y="488632"/>
                                        <a:pt x="321945" y="480060"/>
                                      </a:cubicBezTo>
                                      <a:cubicBezTo>
                                        <a:pt x="323850" y="475297"/>
                                        <a:pt x="322897" y="475297"/>
                                        <a:pt x="316230" y="480060"/>
                                      </a:cubicBezTo>
                                      <a:cubicBezTo>
                                        <a:pt x="312420" y="481965"/>
                                        <a:pt x="307657" y="485775"/>
                                        <a:pt x="301942" y="491490"/>
                                      </a:cubicBezTo>
                                      <a:cubicBezTo>
                                        <a:pt x="296227" y="497205"/>
                                        <a:pt x="288607" y="503872"/>
                                        <a:pt x="280035" y="513397"/>
                                      </a:cubicBezTo>
                                      <a:cubicBezTo>
                                        <a:pt x="238125" y="555307"/>
                                        <a:pt x="200977" y="614362"/>
                                        <a:pt x="172402" y="670560"/>
                                      </a:cubicBezTo>
                                      <a:cubicBezTo>
                                        <a:pt x="164782" y="684847"/>
                                        <a:pt x="158115" y="699135"/>
                                        <a:pt x="151447" y="712470"/>
                                      </a:cubicBezTo>
                                      <a:cubicBezTo>
                                        <a:pt x="144780" y="726757"/>
                                        <a:pt x="138112" y="739140"/>
                                        <a:pt x="132397" y="751522"/>
                                      </a:cubicBezTo>
                                      <a:cubicBezTo>
                                        <a:pt x="121920" y="776287"/>
                                        <a:pt x="109537" y="797242"/>
                                        <a:pt x="100012" y="814387"/>
                                      </a:cubicBezTo>
                                      <a:cubicBezTo>
                                        <a:pt x="89535" y="825817"/>
                                        <a:pt x="87630" y="819150"/>
                                        <a:pt x="92392" y="801052"/>
                                      </a:cubicBezTo>
                                      <a:cubicBezTo>
                                        <a:pt x="94297" y="791527"/>
                                        <a:pt x="99060" y="780097"/>
                                        <a:pt x="103822" y="765810"/>
                                      </a:cubicBezTo>
                                      <a:cubicBezTo>
                                        <a:pt x="109537" y="752475"/>
                                        <a:pt x="115252" y="736282"/>
                                        <a:pt x="123825" y="719137"/>
                                      </a:cubicBezTo>
                                      <a:cubicBezTo>
                                        <a:pt x="139065" y="684847"/>
                                        <a:pt x="160020" y="646747"/>
                                        <a:pt x="180975" y="612457"/>
                                      </a:cubicBezTo>
                                      <a:cubicBezTo>
                                        <a:pt x="192405" y="596265"/>
                                        <a:pt x="202882" y="579120"/>
                                        <a:pt x="213360" y="563880"/>
                                      </a:cubicBezTo>
                                      <a:cubicBezTo>
                                        <a:pt x="223837" y="549592"/>
                                        <a:pt x="233362" y="535305"/>
                                        <a:pt x="241935" y="523875"/>
                                      </a:cubicBezTo>
                                      <a:cubicBezTo>
                                        <a:pt x="249555" y="513397"/>
                                        <a:pt x="260985" y="499110"/>
                                        <a:pt x="273367" y="483870"/>
                                      </a:cubicBezTo>
                                      <a:cubicBezTo>
                                        <a:pt x="280035" y="476250"/>
                                        <a:pt x="286702" y="468630"/>
                                        <a:pt x="293370" y="461010"/>
                                      </a:cubicBezTo>
                                      <a:cubicBezTo>
                                        <a:pt x="300037" y="453390"/>
                                        <a:pt x="306705" y="445770"/>
                                        <a:pt x="313372" y="439102"/>
                                      </a:cubicBezTo>
                                      <a:cubicBezTo>
                                        <a:pt x="326707" y="424815"/>
                                        <a:pt x="339090" y="414337"/>
                                        <a:pt x="347662" y="406717"/>
                                      </a:cubicBezTo>
                                      <a:cubicBezTo>
                                        <a:pt x="356235" y="399097"/>
                                        <a:pt x="360997" y="397192"/>
                                        <a:pt x="360045" y="401955"/>
                                      </a:cubicBezTo>
                                      <a:cubicBezTo>
                                        <a:pt x="402907" y="349567"/>
                                        <a:pt x="450532" y="305752"/>
                                        <a:pt x="500062" y="269557"/>
                                      </a:cubicBezTo>
                                      <a:cubicBezTo>
                                        <a:pt x="511492" y="260985"/>
                                        <a:pt x="524827" y="253365"/>
                                        <a:pt x="537210" y="244792"/>
                                      </a:cubicBezTo>
                                      <a:cubicBezTo>
                                        <a:pt x="549592" y="237172"/>
                                        <a:pt x="561975" y="228600"/>
                                        <a:pt x="575310" y="221932"/>
                                      </a:cubicBezTo>
                                      <a:cubicBezTo>
                                        <a:pt x="587692" y="215265"/>
                                        <a:pt x="601027" y="207645"/>
                                        <a:pt x="613410" y="200977"/>
                                      </a:cubicBezTo>
                                      <a:cubicBezTo>
                                        <a:pt x="626745" y="194310"/>
                                        <a:pt x="639127" y="187642"/>
                                        <a:pt x="652462" y="181927"/>
                                      </a:cubicBezTo>
                                      <a:lnTo>
                                        <a:pt x="671512" y="172402"/>
                                      </a:lnTo>
                                      <a:lnTo>
                                        <a:pt x="691515" y="163830"/>
                                      </a:lnTo>
                                      <a:cubicBezTo>
                                        <a:pt x="703897" y="158115"/>
                                        <a:pt x="717232" y="152400"/>
                                        <a:pt x="730567" y="147637"/>
                                      </a:cubicBezTo>
                                      <a:cubicBezTo>
                                        <a:pt x="757237" y="138112"/>
                                        <a:pt x="782955" y="126682"/>
                                        <a:pt x="810577" y="118110"/>
                                      </a:cubicBezTo>
                                      <a:cubicBezTo>
                                        <a:pt x="864870" y="98107"/>
                                        <a:pt x="920115" y="80962"/>
                                        <a:pt x="979170" y="60960"/>
                                      </a:cubicBezTo>
                                      <a:cubicBezTo>
                                        <a:pt x="1000125" y="58102"/>
                                        <a:pt x="1016317" y="55245"/>
                                        <a:pt x="1031557" y="54292"/>
                                      </a:cubicBezTo>
                                      <a:cubicBezTo>
                                        <a:pt x="1046797" y="53340"/>
                                        <a:pt x="1060132" y="53340"/>
                                        <a:pt x="1074420" y="52387"/>
                                      </a:cubicBezTo>
                                      <a:cubicBezTo>
                                        <a:pt x="1088707" y="51435"/>
                                        <a:pt x="1103947" y="51435"/>
                                        <a:pt x="1122045" y="50482"/>
                                      </a:cubicBezTo>
                                      <a:cubicBezTo>
                                        <a:pt x="1140142" y="49530"/>
                                        <a:pt x="1162050" y="47625"/>
                                        <a:pt x="1189672" y="45720"/>
                                      </a:cubicBezTo>
                                      <a:cubicBezTo>
                                        <a:pt x="1180147" y="41910"/>
                                        <a:pt x="1188720" y="38100"/>
                                        <a:pt x="1208722" y="35242"/>
                                      </a:cubicBezTo>
                                      <a:cubicBezTo>
                                        <a:pt x="1219200" y="34290"/>
                                        <a:pt x="1232535" y="33337"/>
                                        <a:pt x="1246822" y="32385"/>
                                      </a:cubicBezTo>
                                      <a:cubicBezTo>
                                        <a:pt x="1261110" y="31432"/>
                                        <a:pt x="1278255" y="30480"/>
                                        <a:pt x="1295400" y="31432"/>
                                      </a:cubicBezTo>
                                      <a:close/>
                                      <a:moveTo>
                                        <a:pt x="1276350" y="0"/>
                                      </a:moveTo>
                                      <a:cubicBezTo>
                                        <a:pt x="1375410" y="0"/>
                                        <a:pt x="1469708" y="15240"/>
                                        <a:pt x="1536383" y="31432"/>
                                      </a:cubicBezTo>
                                      <a:cubicBezTo>
                                        <a:pt x="1512570" y="30480"/>
                                        <a:pt x="1488758" y="28575"/>
                                        <a:pt x="1465898" y="27622"/>
                                      </a:cubicBezTo>
                                      <a:cubicBezTo>
                                        <a:pt x="1438275" y="23812"/>
                                        <a:pt x="1409700" y="20002"/>
                                        <a:pt x="1380173" y="19050"/>
                                      </a:cubicBezTo>
                                      <a:cubicBezTo>
                                        <a:pt x="1365885" y="19050"/>
                                        <a:pt x="1350645" y="18097"/>
                                        <a:pt x="1336358" y="18097"/>
                                      </a:cubicBezTo>
                                      <a:cubicBezTo>
                                        <a:pt x="1322070" y="19050"/>
                                        <a:pt x="1306830" y="19050"/>
                                        <a:pt x="1292543" y="19050"/>
                                      </a:cubicBezTo>
                                      <a:cubicBezTo>
                                        <a:pt x="1278255" y="19050"/>
                                        <a:pt x="1263015" y="20002"/>
                                        <a:pt x="1248728" y="20955"/>
                                      </a:cubicBezTo>
                                      <a:cubicBezTo>
                                        <a:pt x="1233488" y="21907"/>
                                        <a:pt x="1219200" y="21907"/>
                                        <a:pt x="1204913" y="23812"/>
                                      </a:cubicBezTo>
                                      <a:cubicBezTo>
                                        <a:pt x="1176338" y="27622"/>
                                        <a:pt x="1147763" y="28575"/>
                                        <a:pt x="1119188" y="32385"/>
                                      </a:cubicBezTo>
                                      <a:cubicBezTo>
                                        <a:pt x="1107758" y="32385"/>
                                        <a:pt x="1097280" y="32385"/>
                                        <a:pt x="1086803" y="33337"/>
                                      </a:cubicBezTo>
                                      <a:cubicBezTo>
                                        <a:pt x="1076325" y="33337"/>
                                        <a:pt x="1066800" y="35242"/>
                                        <a:pt x="1057275" y="36195"/>
                                      </a:cubicBezTo>
                                      <a:cubicBezTo>
                                        <a:pt x="1038225" y="39052"/>
                                        <a:pt x="1022033" y="40005"/>
                                        <a:pt x="1009650" y="42862"/>
                                      </a:cubicBezTo>
                                      <a:cubicBezTo>
                                        <a:pt x="984885" y="47625"/>
                                        <a:pt x="976313" y="47625"/>
                                        <a:pt x="997268" y="35242"/>
                                      </a:cubicBezTo>
                                      <a:cubicBezTo>
                                        <a:pt x="1076325" y="14287"/>
                                        <a:pt x="1178243" y="0"/>
                                        <a:pt x="12763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2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31" name="Picture 28" descr="Phone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8382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917348A" id="Group 129" o:spid="_x0000_s1026" alt="phone icon" style="position:absolute;margin-left:2.1pt;margin-top:19.6pt;width:26.6pt;height:26.55pt;z-index:251684864;mso-width-relative:margin;mso-height-relative:margin" coordsize="337820,3371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PlITNjQAAGAJAQAOAAAAZHJzL2Uyb0RvYy54bWyknVuPG8mR798PcL5D&#10;ox8PsBbrXhRGs9j1rI0D+OwO9gLYjxRFqRvubjbIntF4P/35RV6KEUlKFekF7JGoqsisjPxHZNwy&#10;84d//O356e7Xw+n8eHz5cN/8bnN/d3jZHz89vnz5cP9f//mHf5jv785vu5dPu6fjy+HD/d8O5/t/&#10;/PF//68fvr6+P7THh+PTp8PpjkZezu+/vn64f3h7e33/7t15/3B43p1/d3w9vPDw8/H0vHvj5+nL&#10;u0+n3Vdaf356124247uvx9On19Nxfzif+def4sP7H0P7nz8f9m//9vnz+fB29/Thnm97C/89hf9+&#10;lP+++/GH3fsvp93rw+M+fcbu7/iK593jC50uTf20e9vd/XJ6vGrq+XF/Op6Pn99+tz8+vzt+/vy4&#10;P4QxMJpmU4zmj6fjL69hLF/ef/3yurAJ1hZ8+rub3f/rr388vf7H688nOPH19Qu8CL9kLL99Pj3L&#10;n3zl3W+BZX9bWHb47e1uzz923TS3MHbPI/7ezENk6f4Bvl9R7R/+5bt073Kn78ynfH0FHOfL+M//&#10;s/H/x8Pu9RDYen7P+H8+3T1+Arsdw3jZPQPSP5wOB4Hc+7vw6l0ztjIq+QzeF2YJW86vfzru/3q+&#10;ezn+/mH38uXwT+dX4EZD8i4DUC/Lj3Mi+/u5unBn937/y/ntj4djmJ7dr386v0Ucf+JvAYWf0kj2&#10;x5eX8+Pb4c+M7fPzE9D+P+/upr7Zbue7r3ft0EzznIWgpPmLpmn7ftiM092DEPXj5ltEf250R/M4&#10;jcN6R5qm7ce2bdr1jlrV0dyP09Std6Rp2n4et5NjRJ3uqJkbD+s0DR0xon59RL3qaHKyTtPAunme&#10;tusdDbojJxg0jRsMo+pobOex367PkaZpu36Y53l9RJPuqNs27bTekaZpO0ShdaCO5WyRo3EaOmhW&#10;5UjTtN3EkBwdbXVH27mBZrUjTdN2Wzoa1lnXaDEf+37uHT0ZorYbu2ZwjKnRgj62I6xYH5QhAhAT&#10;s+sYlRZ1L/QaTeTGXqOFfUCcPJrIELVdsxFFua5ctbgPwK/ZOBioidoOkfJovUYL/LjZovIdXWki&#10;ZGrsXQjUIj92qDFPV5rILVWNFvpxM0xbT1eayA92LfZjw1x5wK6JGBUMdKxQjRb8Ye7nztOVJmKu&#10;pr5zdCW23qIAh3E7bB1dGSK3CLdaWwxD3w2erjQRYJ87DwNbI/hjM28cC5Ul2ozNNDXrItxqbdFC&#10;MjksMUu0mbum8cyVEfyxx19aF+HWEG3GcTs7TJfWCL7wz2ONaaJmu+mbwcNAK/gdi49jVJqo2bbT&#10;PDjspNYI/rDdzB4GaiIWg3ZsPXNlBB+1NHtGZYg2mxlD04FAI/jo9c7TlSbCBB42iMjqeiUu1aIt&#10;WpZGj2IyRM12mLvO05UR/FbU2TosOk3E1zXA3TEqoy1wDhuHCHeaCLCP4N3RldEWTrnqNJFbrjot&#10;+EgilqCDgYYIZdu1DjOmM4KPR9V6urJEWFlI4zoCteC3MGNyLCKdJmq244D14+hKCz5mQts6tEWn&#10;iXDLp27rEOHOCP6wGTYeBhqiTdtvRk9XWvBbDEEsulVHpDNEm6FDd64zsDfaYmzatl/vyhJtxk2/&#10;HR1dacFvnQt+b4i8C36vBR8GutStJdoM227jkKteCz7zu+kcCLREG5bGyQGL3gj+Fh3ogEVBNPQD&#10;H7gqwr0RfCwmT0jJEm0btIVnVEbwcRs9xllviOa53+DWro/KCL5T3faGyKtuey34Tdd5FmFLw2Kw&#10;dQFQy/12YC1YVRW9JmkQxQafdpV7g1YVziFZmnbbuJTSoIVeFmBHZMnSdE3XQ7U+Jq0o+s128PSk&#10;aZoe2fAERwatJ7q+9TjBhoae+n7yzJNWE96eNA2GCD6IQ54GrSWGVty+VewZGuy4ljCMY56MvLfj&#10;6AnNDYZobruNJzIyaHkXeXLoc0ODdznOnrV30DpiInjo6UnTNFPT4GI62KcFPgSWHBOlaZpxal2i&#10;O2olMWwIw6/3ZGgaglGuGOqolQSSQaJkFXyGRuTWFRYmE3XxqFjh0crrPWkatB49OUR31EqiBXye&#10;MWmaZhhEptYRMWqBb1F8njFpmmZALXsU36iVBIj1xJ8tTU+GBcW8qsxHI+89loRjnizNOM0bD/e0&#10;jphGj9MxapKmBw8ep2PU4t7NntCzIWnwDrceK2w00i6GxzrEDQkhIezY9UmatIIA4ev9GArW9Xbj&#10;MZYnrR4citW8T14am8ixAk5azH2j0RRu22vSQu7DgSHBr2uJvDumR8v4PMDpVRxMmqRpAJyrI6MW&#10;mt7jNk2WZhxmT4xgMiLuM8UtjdcUn7SMbzftFnNtnX2aiNy9S4i0WsBhYm4dHRkiptYRC5u0jM8t&#10;PqdDpxqiZkMO2hHgoyTissiihV1GvyFqWMY81RKz1gxTN3Qe6Bki1EPv0d6zlvWJSJgncWOI3D1p&#10;/eDmniZqUA8e6M1a2kmRE21fh54h2iLsHkBoYZ874OrpyBD1k2elmLV+mIeBZK1jRJqI1IFH5c1a&#10;0r3qwRA51cOsJR0zF8F1xCoN1TDKxK6aXLPWD0TyUUWenjTVCJVDE221fsCMRHAdPRkqlIongbLV&#10;+oF+ps6TGzdUW5w5hxm51fqhwacVm2N1wTBUhOY8VSBbI+peRBgqJyK2Wj80+DA4TI4xaaoOBeHh&#10;npZ1ifeM8Hyde5oKY8CTgN9qYW/6DSa1Z540FWWa6K9VedpqFdH0My6Wh3uaqkeePNwzOmLCeqdC&#10;ZZ17hoqIjyf1tNXiTh6TNIinK03V9h0x3nX+NRRJXsyINkXWV4dVkE043g4WNhutKVrSi6i/dR5a&#10;MrymGbNgFRnYUWZkZE09od6CjLXXE9hrNlpftM20mTxTZsm6LaUgLjZq4ScgOFJZ6mGjJuuJqHqi&#10;EZg5mo3tSIzKIcuWjAKh0RPOIYxqOqPmzJMHsGTU4LSexYQ4qu6MJP4AQxzQ12Q9TosnHttstCIg&#10;Gd9vfNDXZB3A98mZUQUUjY6euEGz0WTUdVHb5ZAzW2ZJpIb+HGw0ZB3qyrMsE2TQc9YBEE8FgCUD&#10;Hq7QbGNLLQmZ+jSIISMHgYnsYaPRID2xVo8V1ZgazWnAuPFokEarAmq/t75qPENGeY0rGoyNpuds&#10;2ExbrJV1OTNkW1yg1oVGo0EI7vKVns40GWsA9RQuPmpdIDsVqFv19KbJ0F7zxEeur2iNVgYVvWky&#10;MpdkC1xj09qA3loKKT1j02SUADaUADvGZssvWWSa1lEbRQhDYUuKMciYenozaqTf4sM6zMbGVHuS&#10;DGGl8XDSFmGSZ+092QNGY8YWPYN1lBR1mEM3sd1iXdwsGaVBzdbhZTZFKSbS3bp6MwoIu7j3ocSo&#10;ErJlLveZmVKcBCSYkB7buDVKARXJ3hUPJzWZZCkn39iMUphmKk09atLWf/abgSivRwKMUpgm4nOj&#10;Z2yaDEbOrPee3oxSwF0guezpTZNRmknk1hEIIwaoppttNjhdHs1lyNIOMsfYTH0m6mciIbYuboaq&#10;7QdcIc/yZio0pcR69syaoWpJ9M2DR7ZNjSbBlo2PjdaQwYzx1IETj1CTBjPYpulho6YCIWTVPPrf&#10;FHeOhD09MRd8EfWJ7i0CfJMiGzcd3PeMTFNh5w6S3F7X/qZWExp2RHo607qnRWJcdaskS9XI+u1W&#10;yqIc0NdUrWyLca2ipl6zpxjNx0ajQqiT9fnzpmKzb+jMMzJDhR9EHMCzzpiaTSz/rWe3QGOoiAJg&#10;VXugb6o24WLnAoihaqkn2kK2jkZTt8mEyUq4DhBD1Yqh6ym3I+mo0Sg7yFxzpqlgI1EAFxu1LujZ&#10;Fr/xLGim4pPADeuZi41aF7CZnVnzsFFTsbk3OOaOOdO6gP1MrWeXB8FaxXzi8qPYuI7OtC7AxXOl&#10;tZFG0xk6zlOj25gyzk4ExrN4GioSxyzVjh1AlPvob8RO9VTXWCoptd/2npXaFHOyZ7V1yZmhIn01&#10;UcXomLNB+yVEcfmfA42GCktuZLOcpzNtTTTjZib3ta5BbCEoBqArg9oMWhc0rNMuj7egQqhd/rUp&#10;7NwSjvXYO4aIyrWOzQQeLmpVIHrY1Zcmajq2fbgMOVPbOeD/e7SwIUK+Qx5nXX2YitCR4KhHLxoi&#10;9rwimx7LatCWhNSwucaliRq2vW5c0WJT4UlawBVyN0RkR7HiPNgwNZ6kfF02nCEij03BpscPNJWh&#10;suPdYw4YIrLzRFQ982VqQ72YN0Tu4lBWO6XssTw8BY6WyI95U+tJBMplCxgissxbvDmH3jAVou6+&#10;jN5oh55ck6cvbUG4+9JEhAwlJufpSxsQEupy4VATEQtk5XPhUKsAKUX06A1bXoqAza5knSn9ZCur&#10;S5YNEUkP6hE92DAFoORvPKUYWPJKUHAXQaJnvkzZqCTsPXreEJGAazeujLipA6XYzRUZNkQNHRGE&#10;cuDQlII6dzSQZFA8lIygZ4tkY2tBWYdc8RVDNeHhe4oyGlsNOrGZyyNfhoqaPLZHe1hoNMA0UO7s&#10;MBBN5emERzW6+tIawG35TpqKshb2fXvGpdUG1e9T5zF8TSnp2PVYzI6+TFlojHw6eGioRrSNZ7cQ&#10;BZAKvZK/dWXMDBURbs6x8IzLeCrYG54dQ1T/qS/E28Nv9vSlHZWW7X6u9O2sqUbSgL750hpAfCnX&#10;cUimqBRfb3J56ByWpwqEiAG7wtuGKgVY1815U1nq3RtMCFx9oX++tN5oOYnBpTdMdSn5IKoqPdjQ&#10;GqAjVOey5019KQFIn6tnKkw5LAIX0SPLWtu4+zLVomwBwYt19GWoSNiybdfBQ1MvSv5u46oMMlQD&#10;Uukp0uWsB4UoyllIGHrGpancsmxqRsORFp4KAkPFtjLXRlfmR4+L6hlPLbqlcpeYbLXewOjduIqr&#10;DJXEOV2unqk3jbXE6zEiQzTj9rqiNrbglGQOfq+jL61sCH3JxrR1dbjVagO7XIpHHX1pqgkfwFXF&#10;ZWtOZQu5qy+tNihZksV8dVxEThQMvUulpRpG0mgOHnJgre7LebqPpQobtR1qnupZ3Rdmr6cs01Jx&#10;LBrFQB4easOhJUTkSXa0pkyVTJMEexzzpdUGJZnsLVnHId6W4gbxV5w9T19abXCQ4ohzs4p5ovK6&#10;L0wbj8mGAa+osNdcla2WCkdPtgI7eKg1AAdTybk2jnFpKinA8smX1gDU/0isx9GXpuL0VKodPePS&#10;GsB72iMbzxTnY+7S0ZcpGR2pGHCNy1ChRVzn6ZLBUl9IMSAn/jp4aKhkr1fr0YemYBTsuuqQOX9Y&#10;fWEyUtZxaOpFR8pVPGEbdLTuC93riW6QclRUE6cDufShoSLeMHrWL/K2qi+WVzk/dB3zhopiGte5&#10;LuRtVV+k6Ejze/rSVPFMCcd0aQXAdgFC0q5xaTJCIi5RNuWlVMcTtnWNS+uNeKiJY1xaARBzZLVw&#10;2Bt4Torz8bSM9b5sjWgzs+nVI8uGLMb0HX1ptUF1KudUufrSZBL79qjeoj6U4kRfX1pv4AN4ojZU&#10;6SjGu3epWTLnNjXqM01fKABPCtGSecwaUxVKHlDUmkOODZl7TFr4ZU8RJfeevjRZS9LRhQst/NRo&#10;UX/nGpchY4eui4da+CXo5dpl2raGLBxY5ZAtLfxgkMySa1yGzDkuUwuKX4Mce+bLkMVTYtbHZUpB&#10;0RmERDzjMmSIsSdBRIJMy1aDd8jJ9evrpCHz6gxTPkr+hS1grnFpVePccEoxph5X2JrvWU8MWcwD&#10;OuZLmxpENtgr4lknTfUoNbierA1l+GpclAO1ngp0S+VdTkzlKFXTTrVryAqVwWUgX/J1H7uHfAPI&#10;/reXdAUIf7vjVhK5sEVuBHk9nuU2Fn0fCDe25J9/Cdd50CRU8vYKMSuqJo4XnniJkRJNHG5WcfcM&#10;fjVxF65a8fYMjjVxX0UMMDVxuObG/dkgTROPVT2zdmjiqYqYxUATz1XEaHdNvK0iFt9QU/Nb7sXx&#10;Tpa4e4a8DmXiwRnyOpyJU2bI65AmfpYhr8OauE6GvA5t4kMZ8jq8yR0JhrwOceLqGPI6zIkbYsjr&#10;UCeehSbndw3qZBeaIa9DnbgNhrwOdeIJGPI61Ilxb8jrUCfGtyGvQ53s6DLkdaiTvVaGvA51YvUa&#10;8jrUtQXq+F0DG7FNde/8riIvUIf5WUVeoA6Lsoq8QB22ZRV5gTrsviryAnWYclXkBeow6qrIC9Rh&#10;cVWRF6hj004VeYE6tuHUkMuWGI06fleRF6hj00sVeYE6trFUkReoY2NKFXmBOjaoVJEXqGPzSBV5&#10;gTqOAK8iL1DHBo8q8gJ1bNmoIi9QxyaMGnLZfKFRx+8q8gJ1bJSoIi9Qx9aHKvICdWxmqCIvUMf2&#10;hCryAnXsOKgiL1DHmdJV5AXq2BdQRV6gjlL/KvICdZT815BLAb5GHb+ryAvUUWNfRV6gLt4H6vZl&#10;pPLdfHwd6qQC3pDXoU7q0w15HeqkTt2Q16FOzho25HWokxOEDXkd6qTW25DXoU7KtzU5v2tgIxXZ&#10;hrwOdVJkbcjrdJ3UTRvyOtRJKbQhr0OdVDcb8jrUScGyIa9DndQgG/I61ElZsSGvQ51UChvyOtRJ&#10;8a8m53cN6qSe15DXoU5KdA15Heqk6taQ16FOCmkNeR3qpDbWkNehTspdDXkd6qSC1ZDXoU6KUg15&#10;HeqkOtWQ16FOSkc1Ob9rUCfVoIa8DnVSFmrI61AnNZuGvA51UrxpyOtQJ5WVhrwOdVItacjrUCdl&#10;k4a8DnVSCWnI61AnxY2GvA515HgsvfxDDe7CCZb6A+Qf6hoooCfHVNY1UIBPjp6sa6CAH5ucKhso&#10;AEiNTmUDBQTl2Me6IRQglBMg6xooYCinOtY1UABRjlysauAqYVGdsShUoByNWPcFJRLJYtQ1UCKR&#10;PEZdAyUSyWTUNVAikVxGXQMlEslm1DVQIpF8Rl0DJRLJaNQ1UCKRnEZVA2USQ47iq2ugRCJ5jboG&#10;SiSS2ahroEQiuY26Bkokkt2oa6BEIvmNugZKJJLhqGugRCI5jroGSiSS5ahroERiZV4jHPdmFtfK&#10;zEYjlTS2gUokSnmMbaASiVIqYxuoRKIUstgGKpEo1Sm2gUokSqWKbaASiVJIYhuoRKKcRmYbqESi&#10;nDBmG6jUiWWyg6Pv62RBzvQyX1CZ72BzcdlAJRLl7C37BZVIlFO4bAOVSJQzsmwDlUiUu05tA5VI&#10;lLOsbAOVSJTzqWwDlUiUM6dsA5VILBMgcrBUlVaWs6HMF1TmQDi8tGygEolyhpP9gkokyrlMtoFK&#10;JMphS7aBSiTKhZq2gUokyrFItoFKJMpZR7aBSiTKqUe2gUoklkkRTiSoQ6IcNWS+oDIvwhbosoFK&#10;JJapEa7crBxCiUSyJVXSWKZHONa8soESiWRM6r6gRCI5k7oGSiSSNalroEQieZOqBspECdt2Khso&#10;kUjupO4LSiSSPalroNSJ5E/qGiiRSAalroFSJ5JDqWugRCJZlLoGSiSSR6lroEQimZS6Bkokkkup&#10;aqBMnnBld2UDJRLJp9R9QYlEMip1DZRIJKdS10CJRLIqdQ2USCSvUtdAiUQyK3UNlEgkt1LXQIlE&#10;sit1DZRIJL9S1UCZUGkqMypsICkWV/6h7gtKJJJlqWugRCJ5lroGSiSSaalroEQiuZa6Bkokkm2p&#10;a6BEIvmWugZKJJJxqWugRCI5l5oGwvEO2syTf6hroECiHOJQ10CBRDmZoa6BAoly3EJdAwUS5QyF&#10;ugYKJMrBCHUNFEiU0w7qGiiQyOXTlQ0USGQPbWUDBRLlsIGqIZQ5Fo5PqGygRGJljiVs7TeyUJlj&#10;Cfv1bQOVSCw3h8he/jomlkiszLGETfZ2CJVILLeIcIxb5RBKJFbmWMJudTuESiSWORa2ydcN4Wqr&#10;SGWOhVvQ7fIu/1CFg6vtIpU5lrCt2zCxMsfC/QHlECp14tWmkcocC/dplF9QicSrjSOVOZb2autI&#10;ZY6FQ+SKIVTmWDjosWygcnUucyyylbkKiWWOpa3cQxL2GBskVu4iacsci/xD3RDK1blyJwl3rZSz&#10;YJAYi4XT5tzTYf929/Th/un+7u3D/dv93enD/en+7uOH+4/y1WzX3b3Jnt7817uvH+7lrg7O5bq/&#10;ewh/7zlTKezsfT7+evjPY3jzTbb4ThzElWp6OGlo4MCmxIjLi/tfPj7u//nw34Zs4AzPKM6Qbbmm&#10;O31JbJTjM1M9KQeRcaVSAAjfGZ/OXAaeaTlI4bKkmo5udcu+dU6vCpzjHCDORQpfmxvm1I2N3O4J&#10;NDiGb+QaHP1RMwTLR83ceJtHajuyv+IXhzvcc8PcthiDRZduuaw9GpwcT8BBj/aj5PChhZbRLsu3&#10;Y7RwKjfMXY2xBD93G84Azg1zkV30lZanhslcebEseKvdcgUZ529kJnNlm2HjBJJSBRtzyy54M9pv&#10;wsmydf90PB8CdC8wi6yWo+hTzgUxH+bFD7+8aJtKZJxplLIMkI19DGFkZoxc55vKJXnKwW5mRCOY&#10;SgsDeoDzmxZ1tsqqkYPbki5hq7/ATyOOu3lGudpW8NiNMzNink5DlxZ1uXmJGzzlqQj+erdAKsUL&#10;OG6Co7ttwzPDz93OXPplpG/czuFc3fBRHH96idU4uuWagNwwt9TFWNnC5LHdprQr4xk4/t2MlrsC&#10;UkoUXnB6UsVou4H7LhIbB+bWNqwBg2jGUPLyUVzBktKYzDwHRFV0y2neaUOAQIrrIsx4TMNcZBvM&#10;+ku330BxMbffFIMBtZxFv6M6bskyXMTg6UUr5HjgW2ISgrNot/xa/jPJC2dlANYIzYWngC+/Zj9U&#10;CVlS3NwKP8USmWXMMk1JH92Y/w6FnTusRLvcTnFFunQrApufXgsZC9EiKXWwG9ATWQ1ycgeHNOv5&#10;j8deJgZyoVMhghxilLblIwtANmDnSrYzsyN7uZOEmy3znKCEM1F+Lf+ZXucQwqyIDbTza/nP9Dpn&#10;9KQ0KvaWHG6Z1E1+7ds6uR0bDgaKH7YZOfA7G4zfAmPLK2lTBEED7ka86svomviBLUZDOsaBUMXA&#10;5aya31x0xhWv6RumTWJOBkHLudsZzlydtL1EsE1H3xmijDCueQReufDzeoi3JILlnBsGwlcJGTcz&#10;mm9GfyRbl+isHDVpnnKiTspnyumEXHGUJsR2ZH8lVsnFkVHUOBOYm0aNhufmjS7ZV3LL3iZuO1xY&#10;xY3bKesBaNFxeW5sR/ZX6pbjwxPi5Ih57AAzHk5nTphndRo5Z9Q+pdtkVGCkYar5RyvntybFIocX&#10;x2DgMh7uoEhTT7eMx3aLllumYPnkK0G8OVrNRmQ4iuPSLQZmUkowmeMb7RSE420TLlAkl63aFo/m&#10;V2JysCMSKUJgjQbcP67Rzk83HE9nmMyFBqlsiDvVuKukAlKcBJYMetDYcTanaRh0py1aIBmzLxix&#10;Cy9I7CfNz3sjguCfW7meLvpSIkBTrCi4NDyFC+OxVXjKpXQhAHl5+g2ZtbP5baEPZ3wnMUIhcmVN&#10;+u6LXrNNxRmibmKTVpxmxsyJa3P+KnLZ+ENxhrgibYiBouWpnESan7LCX9KNBgo3u+Xm9eT7MAe0&#10;YmdI1F5WYNcqQc8fV0RdKj9WuyVqc8EUDlRMS+XxhGsj0ni23HNVolVs4oRWRntJKK13e5EgNDvy&#10;ZUfLzTPZqdpwWVzxUYhI9gMREQ749eORA8HT/JAz2HalrpGLK8J4iOdvphj4WHjBUaLZJ96Ai/hR&#10;Pl3DiYdJcGkYK8BYk6y/4fxGMdl5yh2oRjblaUxXkCMAfEt01jA5L/NZlTe3l/T8Wv4zv76oUb4A&#10;tmRJya/dAqycCpgNQj6Le2TMZ+spvOY01+KkSBf6nkuIK6YQ33+ZJD7WiicLNndUJkgSQIgJwjyF&#10;qPJwfm1QOAQuLrE1w8tbo+U00yFVG8rtC3INZ4zNhJgHLleIxoSG+atdLsSkWlZszoiscAW5x4mo&#10;TRoPQ7M2BksAJnF8OuPsxVV3GS3OdjLTOHyw5+BXt5zIJcipoo1bP8hy2NFyIGw2FGaJTBjT+Ztq&#10;17L1O3obyymtgVxBxzmS6bO/r7blosDICfKRaddW5oR6hk1mP3fLSBPdyGq0xP3XEcF6Ft1Wwgsd&#10;17obQHCjQv4cznC26o3jO/MAWwzHCkVC2THrgrh1FONvpOBOg1Cwkh+O9Goeog8yJQd6x/Xfp7y4&#10;WjJTcgp7sQRwxWXuk7NWre/eE0lKlD0SUOGch9vb4lCI9hQAC+cs5ocjVp8eZ8cZzInxPQcrXyrP&#10;VucznLaZmuUKszgrGUHheMz0EJPcRghVnwN75aJGcvE2nIQZm0WbIt96KOGqt/SQMz2togvnP8eH&#10;EmO9JH9Xxzlh3qVZiVdX6j7jKZuxXWxTtIZ5ipuWdoSj8bpNnG7XSLlFm5srY8M3NArR5gzs66ci&#10;omlOMUFkifZG0gBk/l50ALFOPRqWkQzPqZu4lsA85M6W3KdcsuxfoEBkdsAwYroiroTOSM3yHifr&#10;6j7DWeVpTom+VIwz3P6aKKVV02y4Wi89lGC9GWc42zs9xEKumNFwy3ii5GOtipOrA9Nsc+mjTJ9S&#10;VMgPWiRoMZRCTWQ0nOaaKFn7Y6o7yygIywb0gKtoV2gMjuxYCYMqDHMto1gUdvVQeoEwm6g7NU6s&#10;jxR4ThecykOXtCBnGSZcKyGrhW5WjiCOTECUC5MgnIWcHqLxK3QudjjmcJgVuebbjrO5LB+Mkpv1&#10;9AcFIyVS9qQiIhOuxpltyeRlXVYyEjcEuRNv8lvWWEg0cjNP6gcD3M4+kZq8HBObkFSwYtnFAODT&#10;5wo/BQMrr2BogWiKLHij1fg18cpm3aEsYOnZ3JE/S6Ozo7K/kinOgpoI8cbsEFGS+Rmph9K0zfDG&#10;wsGkdneI65gXcIKeVgmC3/QthDjtUqAeEc7zj+9CRxTRmguZYRh9Vl/kB9h1kSFX2LrFyUSFwVS4&#10;JssncBkdXelpuzyqtAUXJqJ2JhtKvjCYPAOuu+7vAhPqPWQ18ioIUfhxauLVB7rRC2bxd7hVVT8D&#10;QWlKG3BZ0SGcSR3izYiJpaRLiR6qQAxC/fBiCeMEka+Sh64J1M0CTasEwy1dkQOEXsX2131eDGzj&#10;QViYfNsD2UrOLeKHXPYiTN93QAiAsqSHT0I2beyABsUHEOWKNrdRPXw0pj48k9nxB9dmyWzGRgna&#10;2XhsyIbHmcbntWEOsvkypqDpNyRf/FFE1h2C4ImSMVodyz/wL6FZ8n82aI0ILv4HS1R0IlwomIj2&#10;5LUwXKSnJxokjlkQkCXrdnNlZJedMNazb2j9vOBE9csVTlyUHAehafJbFkGJpiN4nAZONM1GqCVT&#10;mipqUF7f4QqjXIBme7G/Up8YItnKlIPxTchoJlWRlqbryZd6hQI0rnmY6TAFMQiFxIqcvBJi5Wab&#10;d2bBNLAIxRWxQ9LWFSsFETMx8ARPRFes2zkTBktTi2Fi3eAZjic/OFr4Xn2jBJGCD1tEwF02EiyU&#10;j1k0Qh79N7SFnbZvKxscYyQyRnEGjOW8CHxf27A1TmIj8Yuw3AzPUbQ8T7pIEuhaZggaoXFif7JU&#10;3FY4GfARbqh1pCnSIMlLoW9+y44108h1nmkCEU6TuKE5or4xUBedNK2+kzsm3A6XTPqXDCaOuG0E&#10;DZq76BOzNqkS8gHFB+HYinUhfRKuq6hfgJ9iGkZKJK9gNomHlL8iCNwU03R75i03v4McHAzs/9Bz&#10;uB8n8WkFOR0+VxKQGPPQrO+wOZMCvPEQsUONCo+i4+MVrYYM35TqQ2K0xPTJwomZEppFAKz50BOn&#10;T8sqRQnRqXMpLFkSc0VojETpPnsqxBAa6TO6o+bhjOcUPyg6su5xogazeo3evG4WzZGni6uki/ic&#10;/MOyisgNpH7Qow1ZZsJYUvJK94q3y3WG4Sk5DylBME9xvVI4qCXgFK1FH39ZKKXyQViYctKqYQnC&#10;SgVReBoTy+ZpDPqHpwSkKpYFtmqQ8knjwWCyroIkUIgPxm5ZGOKSmjU1CRTyFAnAmD4Raq7RYrQ0&#10;pD5Dw5QrIbiajTyl28iLDoP/RvIuaUICvlxK5Z5bieyRTY/dksONq8MyHs69oHIlPiVeZGPQ1OFz&#10;t1x6SqVC/GTfaMl8ku8LDXP5o4Qx9OwxueFmKREe7q+Js7d8FDsKcOkjLdHYmhAE+cZFKgnvWH+b&#10;NBgLehJLkpbWdWtbEvZJrQHLVL3mG61umBK4cjzUJ6SAC1VuyR24jJZvTkstFThcluWfWxYcimIi&#10;o7A7ozd2aZhLCJPl2GN3W4dCXuf2ykiLt1IR/4WUbuMaiWqVnIGeW265lwCJSGZHStqqC+oA+k2G&#10;I+JTI7cNmiYtzegZiY+YbtGNyWZlmSyDWhSBUR8UP4plPToevrnFFtokNnJNcArOL0wmMEeiNzaM&#10;T13ILekWeo5PUY4VRgHePGyMc0sgWZxnPVqKoSi0DQ2HCw8tL1h4m5RrBFA1ceBcmSmzR2XoNoY5&#10;l9H2SGaaW6qrBV36o1gHWSvCRxEYwYyWpz4m8zphlkTKeIuGqbpNIjJhQVgjiLrBps3mEzG9msoh&#10;8jBZJ5OqSLGFy2hxV1MFFjWxybBWT0Vlh08mhVQThG5Zbvu0oqKbkzO7NIwWIjgRGobFMNUwGbRt&#10;ExyRrlTh7mMy8i5BP5lbii3kC/TsDawrSTkiPjgUdg5wCJbKIp6KNLlnl+kDpaFjYjI0XQxJPyZQ&#10;Y7PQslPhQo0ZGJW6d8iKljCJDWbR9MzqlD6MtNx3emYtqZJfzS+uQCz1BkAlRR57lqt9iyVDTRU6&#10;PofEnGMWWyIl9VHVqdRXwYusUhpziKQUMLigT+pGUorkqufsuEVXjffwmXOjhNYXIczv5T+X9xcJ&#10;SHeUJjTl96wLc4MKv5OhGQRTQpxLkcTAKOKIWHZEWVKZKjXmVGHcRHD+gtSn1PHgBgZDE6e+j8FJ&#10;+JHfy3/m99FkuUJI/NeoQdX7t0aGoqVuMfKPLWCMwih0MQhzPkCVqecpJRI7cKds/EaUZ4ofX83Z&#10;zZ75WPhW0l6aRmSSliOhuWV3hGY5VbzMQoQxg6XUbdkCbNLIlkcEgFlFYlUfVFgQWZfk9/KfkacN&#10;Bj7Z4viNfbAvHGjBk5H9FYlKQlrWse4xo9OZCOiBoPuUOqQkAxcqKkv12MdTWEJ5Uuz5RtNEEcL1&#10;nuhhERzRQKpnkdgUKSJXiLsRQH7VsWWRFFGn48ap+SQgkrGdX8t/Ro4SqmA/TGINi2dcUVdASnhU&#10;Cp6CJPRYGPBWfTZRHTlsOT6lutS6VYwC4yg/JcPktw0od6L6KJKScSiCxoSimuwlipVtV0v8xlz8&#10;q+Tmipe3BINPXKrTLvXwWS6oBVjqzzpZVY0mGnGTU8gBPqHnb0/hrW6pYshhLSJRhB1MwyAjF5Gh&#10;JjABzRpNR7nWC7+VNSBMkGu0aG8pKoxaLvpBam5l01MumCQVnxK0mRfso5Oyp6QhidJkabbjs78i&#10;DrHipf4ukkY/SHWLgC478sRBBl76KZKVmUwrNU4xCz2WVeyW4oLRWkJEBxasAnJMbdMt5ZUZcBLV&#10;jB/lYjLOELjI3cJG27AUNWReUJtgU2QYuUSQE6cQr4rwDu3m8hfKRIMrqtmIc5Gshewfq6fwWCQ5&#10;4QKcV0AKeOaKfljMlbiGjewtSK4rjjfLpEFyKA3JvAB9UUP6mBwd+/jFuF9ARI0HNqKm0ngwRK2j&#10;QTI3V9dQEoV/7NdSlLKyOyc1LNENO1oq7XL9bvKA9UeJ5sxwRKHFmXeNlsJYInKxW+Kusg9ONYzH&#10;SVQwPyWWY3jRoTqXj4qOKrS+btFDeUGWu8StZLJDgWr81C3Qs7xglxEmR3oq5f1+Jif/O8yt+DLW&#10;/0TfscinhunFBn9wlXJFJcW3UqAinPKNliTHoi4wtuzCRzh6WXrFTGOZ01MgsppMHZZcwsI3u7XL&#10;M9KAOxxGQjZxwjFJRPm1/GeyOQmgJc2BkzpRQFi8fkv1slR06TIm2SOUVuSs08XyX5pEu9vti4RB&#10;5bgZmQessZHKQ8egUKWE8CMRtlXKNzMBeTD5z2T0sYImZxX2UumRV5X82q1BYcblFHrDViQJCKm5&#10;CPnTiDyJEmL36qcUZed9GQSIqJS/OaZbvZIzSoFdDCSmzsggejthB9SxI8CIoOi5iNjmUgLkwqSi&#10;7Jkr69eqgr3rPlWpXx/TFF45QMyTFUDFBFElwz7ZmB01toRgZAu44jwLeVIXikOucapiSDZwy8qr&#10;mtWMJzBvazhY9ZI92rBzMiU4XX1KejoNhbrNVNKdJYPKcEIQEcbXFZio4xRCJnkBwvwgku2BCQqU&#10;6kowTA1U6jryF0mMzT4Uyzt9EOtshfkllby5TyKMBXBVGWpMFasPUrM9UiHzDR/llrCwPyWtDaxX&#10;EiXU41TAlRFbJijIszSTmhFK14RKjWqSe0YsNVpqKME8iuy7RjXik3cFVAqL1FWmKcMilpi36lOi&#10;D+kh+4DSeUcZYVKenr62pQy1wvbRlFRnWcNVPwRfNsKgHyJmi0NuZ9D+inpaUxKEiLNyaygswFZj&#10;aEr0YoVLqCmZz2imLX1eeMvCXDiEivEw9lKZZUdmf6VxkjtOsnJdFSeJ5fwQC6AwhyQdEQFGql9K&#10;b724lcB/QgJKtcgBSEo698mqY2upVCkzseQas10qpHOfuH0Wt/ohZTN2eVXbDVCSUgV1a5x5+Y5c&#10;lex46g0RSeFZZDq/dWsmlB7AU0OHaclSog7vklOYoaHUC13JdRS3vvBWn6x2KV6C/yAusO4zRBnC&#10;BLOxXBx/JemXJUqSXZFhLp1FO0lnpdo/1SgIy6U7qZBJP0TzpFBLOAImfKqrS7wBJCsMZKYW0Yak&#10;cYdk66DYfDQr5WG6TykxjwqNQj02hN5kbJ7UZOCxhz/pVgpscQQSTX4r/xnfViYnspZWQAWU4m3W&#10;snTRBmVOKVL1nbcl/BeGNiI4cQLV27cAQdxSMiTCDlIhhaFJdC+nFajtKdMdeIopGUK4lFjoTV7d&#10;7FNT9jhDegrEBk0ZtLHjyAszPwAvb0zFBVHn65ko7c0+1TglImb7DHnvxAQqVo1xxqY/8ZQCh3AX&#10;K+xpgvdsIY2UCJQN6fEoF0rgAAqCNA7xRlKVEG6Q1LTw0Id9cblin0Rfiw1jOEh5a/WNtCeh1BSv&#10;TeFGb58k0vOueZJeAkE1FOJ7OUFEhWpZyI+MJw7VzmeIRwfeUmpUnFRFtjMfwsP5XcXpWRS7ywzL&#10;fOJYST7WPU683sRbQirFnmniyHhboVl0J3zQTOhg0VKSwTZvv8IOtWepWZYIG3wiwyiFMDIU8jnl&#10;Q/1BdX0Sfk4cSoFNNZ8UZ+XDkWQBi2mkvDCxwRP3M34Q9T0VASAyi0uNWgypqT6BdD5gioBH2iSd&#10;+yQzlTM7A6IaOeSSFdJgrIERCcTj7WKI0yVHpwWxZ0Ep1wlJicWHdTqB9SEXXlHrV+oE2fQeP2gk&#10;GB2hmccZthPHD2I3U82GThwb2fkhQ2HpLqLeDUxI9TMcXJDuD1r6BH4JYBOQr3BVGhCfMDThwVqX&#10;jDiMpD/CBzHZ0Upf+sThSB8kcb0Kl+zi75LyKkpMUahJOgnVp7tpco+xtFa+hqLFdMiMC0ASasnD&#10;gDtmTSHunVaNVPKv8IznKA5GGL+snX51oDnHcm2lL8SFUrMA1pq8YZ9IMm0klONfrgnp5DrDG5C9&#10;HBIixW7FGieb5RKegWx0912cBTykYQOHONmAsLvWpvhfuRSQU6/SNYB5MtVync6ucqt39EFCJSYi&#10;7qzpk5wHOkCmDA8vHQyx9Im1lSItYTtyxZJCR8ngvCivpdnLQRspN6UwRAmZWE7yQXLSX/SRXbxV&#10;CjOlVHSz2MtJs+EFF7W5nP7WpZhRSkB4eUvp9ybxlnithBlVnwQpUaJxKICkcPfR6an0TPZBRNfb&#10;NU7i1UsNJfGhwrvmG1Kwsxd/wcgux4yJTxh4K0k0v6xwSk4+dJUqgyLriRkp2SNpFq0KxA0TEKRs&#10;IrCKVph8rETYX7FZ4GTNaTIEsgUr9IlDUzqZ2AXxoeR+K+STE8xyAR1Zr+RqZNyimGaUofR5XQ+N&#10;4pdQUHgYCu2ECa75TEIZKMOxfJp9YcNIxBBGUZHIYdzZ7iUfltItvj4ljZ04hIa3eoh6A8kJhQ/C&#10;KrJZqZGStzzOaEp4x4m6kwyXNJsMdiUr6hBPSVnYpTN5cIGSZS4uSFfjtC4m8M71s4RJxKqJ35nf&#10;yn9G95UDiiSbGHrAyGZJtW/fcr2osc1WKhFsMXDUeBCuXEMCf3EHzEP0bNJxbHjAHUy92V7sr/id&#10;GDkSSQrfGQ0c3Se1iknpkn2TgxzUQ1ZjidcGSoolK9ZmthfliDplUNaaxBbKlt3VPi0SY6RxQo/L&#10;VomrSbs1SMJxEsQJlGJFmHEQ3+EcyDiQUFChB4kBQhwkPcSIyZNue7G/UrRjwyqflFgMQyneEYkk&#10;GhXF5cZDimmz48VS659MLr2GselrUdYGQMwQ5dnffEjIOsmSRNQqxoklLPVcggOUagR6VnDs6CDp&#10;n70yqhIMbzkhKZ/5EMPucMg3nw32ZxpKDHxq3lI8lGP4INoKCjYQD+PXSlC5YpzBTo9Dud6QhGjm&#10;FNKyz2lhAp5+tmKXHVK+cXLQlwiW8JZQkHWVdcEahUM2UZZrLA3ldZ/fPG6WxkkQx56z6lrbJEZ4&#10;L32r0U2E2khMpMC1aC6DAXLSuZ5hGeH1d5qoVZIvlHHe5ns9fCILUwqWyxkIFncEied8WBwuVwUG&#10;8LJy4j34xGYoUruV4v74xIWSoVaBkvYwk7K9P/PUag77K42ToztzbdlCuUCLOZLlNCjhcOCGFgTs&#10;3rwFE4FBF7nli3hJ3vd4o89NOCoq9JmHsnwQKlKqA8xD33yq+svrPglUcaxfaPaat1hR5C3SwxqD&#10;EFeP+tZESaeBQ5ehiGMeRQDZLx8SkM8lIhId8fO2QbJy/VVG39InWo3HcShXuG1wR9PXVuoRFtks&#10;Dgvl0ifIkKLloCpAtZUVOaIgpW8XxeabTww9KX4IzUJqeUvJilT3hYdZDV8+CJskecMxfefGbQgX&#10;pD6BZpiVS7OAOh39GnO1WlZkS3xeqDCL/fOZMkAykphYVq1yWCs7ssIor5/B9VTCXbkQKcay8BYB&#10;Iwq0czLZKtobCt2qm7xrmNmV6yPCUrzcIxGm/Pz2x8PxWa6KOB+fHj/94fHpKfzYPxyeD79/Ot39&#10;uuNSit1+f3h5yww0bz69yE0U8WCQ/e71w/3np91buIXi5SitRdadzm8/7c4PsbVAH9Xs8+Pb4RSh&#10;8PTC5319Pb8/v/58+vEH+dvH46e//Xy6O709/f7IV4Ct3cv+4cjNGPu3U5BOeevr+fXHH14f9+/5&#10;/91vz08vZ/nbh/uHt7fX9+/enWUou/Pvjq+HF55+Pp6ed2/8PH159+m0+/r48uX56R1KYXwH1dsv&#10;p8N9auTZ1cbz7vTXX17/YX98hrGPHx+fHt/+FpqDB/JRL7/+/LiXAcmP/b/+yngeP8nJfdzQ8rJ7&#10;Pny457l0eyfq7tPhvGd4Pz8cXw53j/vji4wyU8Z2mMrH/Z+O+7+e716Ov3/YvXw5/NP5ldtDaDTw&#10;xL4uo7If8fHp8TXPs/w9DZdu1zl2/Pz5cX/46bj/5RlARLadDsz44/Hl/PD4eubekveH548Hhnj6&#10;v58Y4/78tntjlIzrcAjDAWqn/b/zwQEa57fT4W0PNHfvPwOX9O9gc3kQRnD5aBmPQOTu49f/d/xE&#10;y7tf3o4BcL99PgUk85Fy6wmBoWRxx7+F7g6/vd3teUgoWvLKd3txNOPfIwxzI69AVkTjTv7CYPje&#10;0MnuVy5hia/mV+TbFdgFyOofGEqAdv5uUC5/5f8B71/ef/0Cfnnry2n3+vC4/2n3ttO/w1vvD+3x&#10;4fj06XD68f8DAAD//wMAUEsDBAoAAAAAAAAAIQDtbO2rjwIAAI8CAAAUAAAAZHJzL21lZGlhL2lt&#10;YWdlMS5wbmeJUE5HDQoaCgAAAA1JSERSAAAAIgAAACMIBgAAAPEb2GcAAAAGYktHRAD/AP8A/6C9&#10;p5MAAAAJcEhZcwAADsQAAA7EAZUrDhsAAAIvSURBVFiFzZg9TBRBGIaf3TtiMKKRwmAjiQkUFBiJ&#10;dKKxsNTEn0IbKIgVJsTSxMJCYkcllfKjjZWNllaKHQSjBQV3klwNoYFAId5rcbPnsOyuO855y5tM&#10;sTvzfe+z2dmf7wsk4ahu4BIwbA2AJWssA1tOWSXlGT2SZiVVlF8VE9OTxyMPxG1Jmw4AcW1IuuUD&#10;ckrSggdAXPOSTqb5BUreI1eBN8C5lDs6bfbBU+A0MGnNlYCplNgaMAp8zrNHrkuqZ1zZtLV2UdKP&#10;hBz3MuLrxuNATBjj6gJeAkHa5ga+ZMxF+pkxFxiPE/bJOMhzoDeHka96jVciyBVgog0QkR4CI3GQ&#10;TuBVGyEizRrvJsgToK8AkD7j3QS5WQBEpBsRyHFgoIWJS8Bdh/UDQGcZGOTw0+Oi88C+dRw45isB&#10;F8rAkAeEncxHF8MWgfhq6EiB9BdNAfSHwFrRFMBaCKwUTQGsHBmQMq0Bib9HXB/nryHwHah7QKwD&#10;HdY4Brx1iP8FfAuBXWDVAyQp8TuH9avAXvQqft9CEFd9gD/fhCmgWgBEBXhmg+wC4wWAjAN7Ngg0&#10;fvFn2gjxAliMDuKf68c0ao//rZrxaioOsg08ALIq88s5jDoy5mQ8duyT5YSFH4FrpFd6j0yyZeAM&#10;jVrovjUfVXpJqgFjwKfDeNm172uH2vZvWjA5/7kbcEd+3YBNNToK3m0JJJ2VNCep6gBQNTG5+iNp&#10;3YAsdXOwW5TUMVrCsWP0G5QAifgZ5RtYAAAAAElFTkSuQmCCUEsDBBQABgAIAAAAIQC8ztJq3gAA&#10;AAYBAAAPAAAAZHJzL2Rvd25yZXYueG1sTI5PS8NAFMTvgt9heYI3u/nTqo15KaWop1KwFcTbNvua&#10;hGZ3Q3abpN/e50lPwzDDzC9fTaYVA/W+cRYhnkUgyJZON7ZC+Dy8PTyD8EFZrVpnCeFKHlbF7U2u&#10;Mu1G+0HDPlSCR6zPFEIdQpdJ6cuajPIz15Hl7OR6owLbvpK6VyOPm1YmUfQojWosP9Sqo01N5Xl/&#10;MQjvoxrXafw6bM+nzfX7sNh9bWNCvL+b1i8gAk3hrwy/+IwOBTMd3cVqL1qEecJFhHTJyvHiaQ7i&#10;iLBMUpBFLv/jFz8A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BAi0AFAAGAAgAAAAhALGCZ7YKAQAA&#10;EwIAABMAAAAAAAAAAAAAAAAAAAAAAFtDb250ZW50X1R5cGVzXS54bWxQSwECLQAUAAYACAAAACEA&#10;OP0h/9YAAACUAQAACwAAAAAAAAAAAAAAAAA7AQAAX3JlbHMvLnJlbHNQSwECLQAUAAYACAAAACEA&#10;+z5SEzY0AABgCQEADgAAAAAAAAAAAAAAAAA6AgAAZHJzL2Uyb0RvYy54bWxQSwECLQAKAAAAAAAA&#10;ACEA7Wztq48CAACPAgAAFAAAAAAAAAAAAAAAAACcNgAAZHJzL21lZGlhL2ltYWdlMS5wbmdQSwEC&#10;LQAUAAYACAAAACEAvM7Sat4AAAAGAQAADwAAAAAAAAAAAAAAAABdOQAAZHJzL2Rvd25yZXYueG1s&#10;UEsBAi0AFAAGAAgAAAAhAKomDr68AAAAIQEAABkAAAAAAAAAAAAAAAAAaDoAAGRycy9fcmVscy9l&#10;Mm9Eb2MueG1sLnJlbHNQSwUGAAAAAAYABgB8AQAAWzsAAAAA&#10;">
                      <v:shape id="Freeform: Shape 162" o:spid="_x0000_s1027" style="position:absolute;width:337820;height:337185;visibility:visible;mso-wrap-style:square;v-text-anchor:middle" coordsize="2517880,2514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TImyAAAANwAAAAPAAAAZHJzL2Rvd25yZXYueG1sRI9BS8NA&#10;EIXvBf/DMkJv7UarIrHbIraClAraiOBtmp0modnZNLtpU3995yB4m+G9ee+b6bx3tTpSGyrPBm7G&#10;CSji3NuKCwNf2evoEVSIyBZrz2TgTAHms6vBFFPrT/xJx00slIRwSNFAGWOTah3ykhyGsW+IRdv5&#10;1mGUtS20bfEk4a7Wt0nyoB1WLA0lNvRSUr7fdM7A9m45Ofzk1N1/L/Zdn71n69XHrzHD6/75CVSk&#10;Pv6b/67frOBPBF+ekQn07AIAAP//AwBQSwECLQAUAAYACAAAACEA2+H2y+4AAACFAQAAEwAAAAAA&#10;AAAAAAAAAAAAAAAAW0NvbnRlbnRfVHlwZXNdLnhtbFBLAQItABQABgAIAAAAIQBa9CxbvwAAABUB&#10;AAALAAAAAAAAAAAAAAAAAB8BAABfcmVscy8ucmVsc1BLAQItABQABgAIAAAAIQDQbTImyAAAANwA&#10;AAAPAAAAAAAAAAAAAAAAAAcCAABkcnMvZG93bnJldi54bWxQSwUGAAAAAAMAAwC3AAAA/AIAAAAA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0072c7 [3205]" stroked="f">
                        <v:stroke joinstyle="miter"/>
                        <v:path arrowok="t" o:connecttype="custom" o:connectlocs="99553,327861;105559,330160;113610,333481;109776,332842;105559,331054;99553,327861;84345,314562;85751,315345;90607,318410;93674,321092;86517,316877;84089,314834;84345,314562;72716,309853;77188,313046;81789,315983;84856,318410;81278,316877;82556,318665;78466,316111;76422,314834;74377,313556;35127,276465;37189,279327;35447,277164;29261,255329;31310,258508;34760,264511;37444,269365;34888,266172;32460,262595;30288,259019;29010,255698;29261,255329;20320,246503;24409,254421;29393,263617;31693,267832;33610,271408;35016,275368;35048,276294;35127,276465;34888,276134;32204,271919;26326,262085;23770,257103;21853,252633;20320,246503;1789,153521;1278,169103;1789,173190;2428,176128;5495,197330;4601,197713;4601,202566;7029,217510;16997,244459;12780,239606;9712,229516;8179,224279;6773,218915;6006,216233;5367,213551;3962,208058;2811,202439;2300,199629;1917,196819;1022,191199;511,185579;256,182770;128,179960;0,174468;128,169103;511,163867;1150,158758;1534,156331;1789,153521;121150,9068;117827,11495;111310,13794;104664,16221;98658,17498;96869,17498;104664,14177;109776,12261;112332,11367;114760,10601;121150,9068;217124,7536;223770,8940;230415,10728;233099,12389;225687,10345;217124,7536;173802,4215;181086,4470;188370,4981;199872,6258;236549,16604;265687,32697;272076,36911;277699,40615;277316,39083;291246,52749;297380,59390;303898,65393;298275,58369;294568,54026;293035,52238;291501,50450;287412,46107;311693,71013;328434,99878;330223,100772;334057,114055;336485,126572;337636,138067;337763,143304;337763,148285;337124,157098;335974,164250;334796,168086;335080,173701;275552,299853;275143,300159;274888,300401;246262,320581;239377,322577;238139,322910;235174,324338;171501,337185;122858,329835;111519,325687;110160,325307;105687,323647;86901,314834;81022,310491;74121,305510;66965,300018;60575,294526;55208,291205;61981,297591;69010,303977;65176,301934;59808,297080;53802,290694;50735,287246;47668,283797;52652,287629;42843,275687;37955,267906;35860,265107;27666,251627;21584,239009;25303,250462;12652,217638;6518,187368;7668,199757;8818,206270;10224,212401;12524,226323;10735,223385;8434,216488;6518,208058;6134,199757;4728,174212;4728,168209;4728,165272;4856,162334;5112,156459;5623,150711;5879,147902;6262,145092;7157,139472;9712,128360;18786,107158;23259,104668;23536,104345;27666,95775;34714,85035;33738,86084;31054,88256;35272,80081;28626,89916;25176,94769;28243,86851;32204,80081;36805,73312;43195,64372;42428,64372;40511,65904;37572,68842;23131,89916;20319,95536;17763,100772;13418,109202;12396,107414;13930,102688;16613,96430;24281,82125;28626,75611;32460,70247;36677,64883;39361,61817;42045,58880;46645,54537;48307,53899;67093,36145;72077,32824;77188,29759;82300,26949;87540,24395;90096,23118;92779,21968;98019,19797;108754,15837;131374,8174;138402,7280;144153,7025;150543,6769;159616,6131;162172,4726;167284,4343;173802,4215;171246,0;206134,4215;196677,3704;185176,2554;179297,2427;173418,2554;167540,2810;161661,3193;150160,4343;145815,4470;141853,4853;135463,5747;133802,4726;17124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28" o:spid="_x0000_s1028" type="#_x0000_t75" alt="Phone icon" style="position:absolute;left:83820;top:8382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a+56wgAAANwAAAAPAAAAZHJzL2Rvd25yZXYueG1sRE9Na8JA&#10;EL0X+h+WKXgpdaNisamriKAInpqmPQ/ZaTY0O5tm1yT6692C4G0e73OW68HWoqPWV44VTMYJCOLC&#10;6YpLBfnn7mUBwgdkjbVjUnAmD+vV48MSU+16/qAuC6WIIexTVGBCaFIpfWHIoh+7hjhyP661GCJs&#10;S6lb7GO4reU0SV6lxYpjg8GGtoaK3+xkFeBbt/hDtzFf3885z4/7qi8umVKjp2HzDiLQEO7im/ug&#10;4/zZBP6fiRfI1RUAAP//AwBQSwECLQAUAAYACAAAACEA2+H2y+4AAACFAQAAEwAAAAAAAAAAAAAA&#10;AAAAAAAAW0NvbnRlbnRfVHlwZXNdLnhtbFBLAQItABQABgAIAAAAIQBa9CxbvwAAABUBAAALAAAA&#10;AAAAAAAAAAAAAB8BAABfcmVscy8ucmVsc1BLAQItABQABgAIAAAAIQCTa+56wgAAANwAAAAPAAAA&#10;AAAAAAAAAAAAAAcCAABkcnMvZG93bnJldi54bWxQSwUGAAAAAAMAAwC3AAAA9gIAAAAA&#10;">
                        <v:imagedata r:id="rId20" o:title="Phone icon"/>
                        <v:path arrowok="t"/>
                      </v:shape>
                    </v:group>
                  </w:pict>
                </mc:Fallback>
              </mc:AlternateContent>
            </w:r>
            <w:r w:rsidR="00943F50">
              <w:rPr>
                <w:rFonts w:ascii="TH SarabunPSK" w:hAnsi="TH SarabunPSK" w:cs="TH SarabunPSK" w:hint="cs"/>
                <w:color w:val="0072C7"/>
                <w:sz w:val="40"/>
                <w:szCs w:val="40"/>
                <w:cs/>
                <w:lang w:bidi="th-TH"/>
              </w:rPr>
              <w:t>การติดต่อ</w:t>
            </w:r>
          </w:p>
          <w:p w14:paraId="3B90F73D" w14:textId="31283CF5" w:rsidR="00943F50" w:rsidRPr="00F25F14" w:rsidRDefault="00943F50" w:rsidP="00AD3845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</w:t>
            </w:r>
            <w:r w:rsidR="00BF15A5" w:rsidRPr="00BF15A5">
              <w:rPr>
                <w:rFonts w:ascii="TH SarabunPSK" w:hAnsi="TH SarabunPSK" w:cs="TH SarabunPSK"/>
                <w:sz w:val="40"/>
                <w:szCs w:val="40"/>
              </w:rPr>
              <w:t>02 610 5201</w:t>
            </w:r>
          </w:p>
          <w:p w14:paraId="4938CEB1" w14:textId="05D69B25" w:rsidR="00943F50" w:rsidRPr="00F25F14" w:rsidRDefault="00943F50" w:rsidP="00AD3845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5888" behindDoc="0" locked="0" layoutInCell="1" allowOverlap="1" wp14:anchorId="2E8ADA06" wp14:editId="6A144A67">
                      <wp:simplePos x="0" y="0"/>
                      <wp:positionH relativeFrom="column">
                        <wp:posOffset>26035</wp:posOffset>
                      </wp:positionH>
                      <wp:positionV relativeFrom="paragraph">
                        <wp:posOffset>51756</wp:posOffset>
                      </wp:positionV>
                      <wp:extent cx="338455" cy="346075"/>
                      <wp:effectExtent l="0" t="0" r="4445" b="0"/>
                      <wp:wrapNone/>
                      <wp:docPr id="132" name="Group 132" descr="email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8455" cy="346075"/>
                                <a:chOff x="0" y="0"/>
                                <a:chExt cx="338455" cy="346075"/>
                              </a:xfrm>
                            </wpg:grpSpPr>
                            <wps:wsp>
                              <wps:cNvPr id="133" name="Freeform: Shape 273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8455" cy="346075"/>
                                </a:xfrm>
                                <a:custGeom>
                                  <a:avLst/>
                                  <a:gdLst>
                                    <a:gd name="connsiteX0" fmla="*/ 2554038 w 2731203"/>
                                    <a:gd name="connsiteY0" fmla="*/ 843497 h 2794134"/>
                                    <a:gd name="connsiteX1" fmla="*/ 2554990 w 2731203"/>
                                    <a:gd name="connsiteY1" fmla="*/ 843497 h 2794134"/>
                                    <a:gd name="connsiteX2" fmla="*/ 2574040 w 2731203"/>
                                    <a:gd name="connsiteY2" fmla="*/ 889217 h 2794134"/>
                                    <a:gd name="connsiteX3" fmla="*/ 2554038 w 2731203"/>
                                    <a:gd name="connsiteY3" fmla="*/ 843497 h 2794134"/>
                                    <a:gd name="connsiteX4" fmla="*/ 2630238 w 2731203"/>
                                    <a:gd name="connsiteY4" fmla="*/ 810160 h 2794134"/>
                                    <a:gd name="connsiteX5" fmla="*/ 2631190 w 2731203"/>
                                    <a:gd name="connsiteY5" fmla="*/ 810160 h 2794134"/>
                                    <a:gd name="connsiteX6" fmla="*/ 2651193 w 2731203"/>
                                    <a:gd name="connsiteY6" fmla="*/ 858737 h 2794134"/>
                                    <a:gd name="connsiteX7" fmla="*/ 2630238 w 2731203"/>
                                    <a:gd name="connsiteY7" fmla="*/ 810160 h 2794134"/>
                                    <a:gd name="connsiteX8" fmla="*/ 2475759 w 2731203"/>
                                    <a:gd name="connsiteY8" fmla="*/ 697568 h 2794134"/>
                                    <a:gd name="connsiteX9" fmla="*/ 2489267 w 2731203"/>
                                    <a:gd name="connsiteY9" fmla="*/ 717767 h 2794134"/>
                                    <a:gd name="connsiteX10" fmla="*/ 2488315 w 2731203"/>
                                    <a:gd name="connsiteY10" fmla="*/ 717767 h 2794134"/>
                                    <a:gd name="connsiteX11" fmla="*/ 2444909 w 2731203"/>
                                    <a:gd name="connsiteY11" fmla="*/ 651438 h 2794134"/>
                                    <a:gd name="connsiteX12" fmla="*/ 2454977 w 2731203"/>
                                    <a:gd name="connsiteY12" fmla="*/ 665379 h 2794134"/>
                                    <a:gd name="connsiteX13" fmla="*/ 2466407 w 2731203"/>
                                    <a:gd name="connsiteY13" fmla="*/ 682524 h 2794134"/>
                                    <a:gd name="connsiteX14" fmla="*/ 2475759 w 2731203"/>
                                    <a:gd name="connsiteY14" fmla="*/ 697568 h 2794134"/>
                                    <a:gd name="connsiteX15" fmla="*/ 382337 w 2731203"/>
                                    <a:gd name="connsiteY15" fmla="*/ 565367 h 2794134"/>
                                    <a:gd name="connsiteX16" fmla="*/ 363287 w 2731203"/>
                                    <a:gd name="connsiteY16" fmla="*/ 599657 h 2794134"/>
                                    <a:gd name="connsiteX17" fmla="*/ 345190 w 2731203"/>
                                    <a:gd name="connsiteY17" fmla="*/ 635852 h 2794134"/>
                                    <a:gd name="connsiteX18" fmla="*/ 336617 w 2731203"/>
                                    <a:gd name="connsiteY18" fmla="*/ 653949 h 2794134"/>
                                    <a:gd name="connsiteX19" fmla="*/ 328045 w 2731203"/>
                                    <a:gd name="connsiteY19" fmla="*/ 672047 h 2794134"/>
                                    <a:gd name="connsiteX20" fmla="*/ 311852 w 2731203"/>
                                    <a:gd name="connsiteY20" fmla="*/ 709194 h 2794134"/>
                                    <a:gd name="connsiteX21" fmla="*/ 134687 w 2731203"/>
                                    <a:gd name="connsiteY21" fmla="*/ 1227354 h 2794134"/>
                                    <a:gd name="connsiteX22" fmla="*/ 132782 w 2731203"/>
                                    <a:gd name="connsiteY22" fmla="*/ 1502627 h 2794134"/>
                                    <a:gd name="connsiteX23" fmla="*/ 189932 w 2731203"/>
                                    <a:gd name="connsiteY23" fmla="*/ 1772184 h 2794134"/>
                                    <a:gd name="connsiteX24" fmla="*/ 469015 w 2731203"/>
                                    <a:gd name="connsiteY24" fmla="*/ 2242719 h 2794134"/>
                                    <a:gd name="connsiteX25" fmla="*/ 919547 w 2731203"/>
                                    <a:gd name="connsiteY25" fmla="*/ 2553234 h 2794134"/>
                                    <a:gd name="connsiteX26" fmla="*/ 1458663 w 2731203"/>
                                    <a:gd name="connsiteY26" fmla="*/ 2645627 h 2794134"/>
                                    <a:gd name="connsiteX27" fmla="*/ 1987300 w 2731203"/>
                                    <a:gd name="connsiteY27" fmla="*/ 2503704 h 2794134"/>
                                    <a:gd name="connsiteX28" fmla="*/ 2407353 w 2731203"/>
                                    <a:gd name="connsiteY28" fmla="*/ 2153184 h 2794134"/>
                                    <a:gd name="connsiteX29" fmla="*/ 2642620 w 2731203"/>
                                    <a:gd name="connsiteY29" fmla="*/ 1658837 h 2794134"/>
                                    <a:gd name="connsiteX30" fmla="*/ 2679767 w 2731203"/>
                                    <a:gd name="connsiteY30" fmla="*/ 1776947 h 2794134"/>
                                    <a:gd name="connsiteX31" fmla="*/ 2382588 w 2731203"/>
                                    <a:gd name="connsiteY31" fmla="*/ 2277962 h 2794134"/>
                                    <a:gd name="connsiteX32" fmla="*/ 1903480 w 2731203"/>
                                    <a:gd name="connsiteY32" fmla="*/ 2604669 h 2794134"/>
                                    <a:gd name="connsiteX33" fmla="*/ 1332932 w 2731203"/>
                                    <a:gd name="connsiteY33" fmla="*/ 2697062 h 2794134"/>
                                    <a:gd name="connsiteX34" fmla="*/ 779530 w 2731203"/>
                                    <a:gd name="connsiteY34" fmla="*/ 2538947 h 2794134"/>
                                    <a:gd name="connsiteX35" fmla="*/ 347095 w 2731203"/>
                                    <a:gd name="connsiteY35" fmla="*/ 2162709 h 2794134"/>
                                    <a:gd name="connsiteX36" fmla="*/ 116590 w 2731203"/>
                                    <a:gd name="connsiteY36" fmla="*/ 1640739 h 2794134"/>
                                    <a:gd name="connsiteX37" fmla="*/ 129925 w 2731203"/>
                                    <a:gd name="connsiteY37" fmla="*/ 1072097 h 2794134"/>
                                    <a:gd name="connsiteX38" fmla="*/ 228032 w 2731203"/>
                                    <a:gd name="connsiteY38" fmla="*/ 804444 h 2794134"/>
                                    <a:gd name="connsiteX39" fmla="*/ 382337 w 2731203"/>
                                    <a:gd name="connsiteY39" fmla="*/ 565367 h 2794134"/>
                                    <a:gd name="connsiteX40" fmla="*/ 2429260 w 2731203"/>
                                    <a:gd name="connsiteY40" fmla="*/ 494882 h 2794134"/>
                                    <a:gd name="connsiteX41" fmla="*/ 2434975 w 2731203"/>
                                    <a:gd name="connsiteY41" fmla="*/ 497739 h 2794134"/>
                                    <a:gd name="connsiteX42" fmla="*/ 2441642 w 2731203"/>
                                    <a:gd name="connsiteY42" fmla="*/ 501549 h 2794134"/>
                                    <a:gd name="connsiteX43" fmla="*/ 2468312 w 2731203"/>
                                    <a:gd name="connsiteY43" fmla="*/ 534887 h 2794134"/>
                                    <a:gd name="connsiteX44" fmla="*/ 2494030 w 2731203"/>
                                    <a:gd name="connsiteY44" fmla="*/ 569177 h 2794134"/>
                                    <a:gd name="connsiteX45" fmla="*/ 2526415 w 2731203"/>
                                    <a:gd name="connsiteY45" fmla="*/ 616802 h 2794134"/>
                                    <a:gd name="connsiteX46" fmla="*/ 2564515 w 2731203"/>
                                    <a:gd name="connsiteY46" fmla="*/ 678714 h 2794134"/>
                                    <a:gd name="connsiteX47" fmla="*/ 2582612 w 2731203"/>
                                    <a:gd name="connsiteY47" fmla="*/ 711099 h 2794134"/>
                                    <a:gd name="connsiteX48" fmla="*/ 2591185 w 2731203"/>
                                    <a:gd name="connsiteY48" fmla="*/ 727292 h 2794134"/>
                                    <a:gd name="connsiteX49" fmla="*/ 2598805 w 2731203"/>
                                    <a:gd name="connsiteY49" fmla="*/ 743484 h 2794134"/>
                                    <a:gd name="connsiteX50" fmla="*/ 2596900 w 2731203"/>
                                    <a:gd name="connsiteY50" fmla="*/ 742532 h 2794134"/>
                                    <a:gd name="connsiteX51" fmla="*/ 2578802 w 2731203"/>
                                    <a:gd name="connsiteY51" fmla="*/ 709194 h 2794134"/>
                                    <a:gd name="connsiteX52" fmla="*/ 2559752 w 2731203"/>
                                    <a:gd name="connsiteY52" fmla="*/ 675857 h 2794134"/>
                                    <a:gd name="connsiteX53" fmla="*/ 2518795 w 2731203"/>
                                    <a:gd name="connsiteY53" fmla="*/ 611087 h 2794134"/>
                                    <a:gd name="connsiteX54" fmla="*/ 2486410 w 2731203"/>
                                    <a:gd name="connsiteY54" fmla="*/ 566319 h 2794134"/>
                                    <a:gd name="connsiteX55" fmla="*/ 2458787 w 2731203"/>
                                    <a:gd name="connsiteY55" fmla="*/ 530124 h 2794134"/>
                                    <a:gd name="connsiteX56" fmla="*/ 2444500 w 2731203"/>
                                    <a:gd name="connsiteY56" fmla="*/ 512027 h 2794134"/>
                                    <a:gd name="connsiteX57" fmla="*/ 2280670 w 2731203"/>
                                    <a:gd name="connsiteY57" fmla="*/ 458687 h 2794134"/>
                                    <a:gd name="connsiteX58" fmla="*/ 2296862 w 2731203"/>
                                    <a:gd name="connsiteY58" fmla="*/ 465354 h 2794134"/>
                                    <a:gd name="connsiteX59" fmla="*/ 2400566 w 2731203"/>
                                    <a:gd name="connsiteY59" fmla="*/ 585131 h 2794134"/>
                                    <a:gd name="connsiteX60" fmla="*/ 2444909 w 2731203"/>
                                    <a:gd name="connsiteY60" fmla="*/ 651438 h 2794134"/>
                                    <a:gd name="connsiteX61" fmla="*/ 2442595 w 2731203"/>
                                    <a:gd name="connsiteY61" fmla="*/ 648234 h 2794134"/>
                                    <a:gd name="connsiteX62" fmla="*/ 2418782 w 2731203"/>
                                    <a:gd name="connsiteY62" fmla="*/ 613944 h 2794134"/>
                                    <a:gd name="connsiteX63" fmla="*/ 2393065 w 2731203"/>
                                    <a:gd name="connsiteY63" fmla="*/ 581559 h 2794134"/>
                                    <a:gd name="connsiteX64" fmla="*/ 2379730 w 2731203"/>
                                    <a:gd name="connsiteY64" fmla="*/ 565367 h 2794134"/>
                                    <a:gd name="connsiteX65" fmla="*/ 2366395 w 2731203"/>
                                    <a:gd name="connsiteY65" fmla="*/ 549174 h 2794134"/>
                                    <a:gd name="connsiteX66" fmla="*/ 2338772 w 2731203"/>
                                    <a:gd name="connsiteY66" fmla="*/ 517742 h 2794134"/>
                                    <a:gd name="connsiteX67" fmla="*/ 2280670 w 2731203"/>
                                    <a:gd name="connsiteY67" fmla="*/ 458687 h 2794134"/>
                                    <a:gd name="connsiteX68" fmla="*/ 1399608 w 2731203"/>
                                    <a:gd name="connsiteY68" fmla="*/ 153887 h 2794134"/>
                                    <a:gd name="connsiteX69" fmla="*/ 2618808 w 2731203"/>
                                    <a:gd name="connsiteY69" fmla="*/ 1373087 h 2794134"/>
                                    <a:gd name="connsiteX70" fmla="*/ 2612513 w 2731203"/>
                                    <a:gd name="connsiteY70" fmla="*/ 1497743 h 2794134"/>
                                    <a:gd name="connsiteX71" fmla="*/ 2595954 w 2731203"/>
                                    <a:gd name="connsiteY71" fmla="*/ 1606243 h 2794134"/>
                                    <a:gd name="connsiteX72" fmla="*/ 2598805 w 2731203"/>
                                    <a:gd name="connsiteY72" fmla="*/ 1612164 h 2794134"/>
                                    <a:gd name="connsiteX73" fmla="*/ 2620713 w 2731203"/>
                                    <a:gd name="connsiteY73" fmla="*/ 1667409 h 2794134"/>
                                    <a:gd name="connsiteX74" fmla="*/ 2408305 w 2731203"/>
                                    <a:gd name="connsiteY74" fmla="*/ 2112227 h 2794134"/>
                                    <a:gd name="connsiteX75" fmla="*/ 2041592 w 2731203"/>
                                    <a:gd name="connsiteY75" fmla="*/ 2439887 h 2794134"/>
                                    <a:gd name="connsiteX76" fmla="*/ 1578677 w 2731203"/>
                                    <a:gd name="connsiteY76" fmla="*/ 2599907 h 2794134"/>
                                    <a:gd name="connsiteX77" fmla="*/ 1091950 w 2731203"/>
                                    <a:gd name="connsiteY77" fmla="*/ 2569427 h 2794134"/>
                                    <a:gd name="connsiteX78" fmla="*/ 656657 w 2731203"/>
                                    <a:gd name="connsiteY78" fmla="*/ 2353209 h 2794134"/>
                                    <a:gd name="connsiteX79" fmla="*/ 339475 w 2731203"/>
                                    <a:gd name="connsiteY79" fmla="*/ 1987449 h 2794134"/>
                                    <a:gd name="connsiteX80" fmla="*/ 188980 w 2731203"/>
                                    <a:gd name="connsiteY80" fmla="*/ 1529297 h 2794134"/>
                                    <a:gd name="connsiteX81" fmla="*/ 186849 w 2731203"/>
                                    <a:gd name="connsiteY81" fmla="*/ 1498705 h 2794134"/>
                                    <a:gd name="connsiteX82" fmla="*/ 186703 w 2731203"/>
                                    <a:gd name="connsiteY82" fmla="*/ 1497743 h 2794134"/>
                                    <a:gd name="connsiteX83" fmla="*/ 186492 w 2731203"/>
                                    <a:gd name="connsiteY83" fmla="*/ 1493576 h 2794134"/>
                                    <a:gd name="connsiteX84" fmla="*/ 180586 w 2731203"/>
                                    <a:gd name="connsiteY84" fmla="*/ 1408776 h 2794134"/>
                                    <a:gd name="connsiteX85" fmla="*/ 181167 w 2731203"/>
                                    <a:gd name="connsiteY85" fmla="*/ 1388115 h 2794134"/>
                                    <a:gd name="connsiteX86" fmla="*/ 180408 w 2731203"/>
                                    <a:gd name="connsiteY86" fmla="*/ 1373087 h 2794134"/>
                                    <a:gd name="connsiteX87" fmla="*/ 183073 w 2731203"/>
                                    <a:gd name="connsiteY87" fmla="*/ 1320311 h 2794134"/>
                                    <a:gd name="connsiteX88" fmla="*/ 183979 w 2731203"/>
                                    <a:gd name="connsiteY88" fmla="*/ 1288077 h 2794134"/>
                                    <a:gd name="connsiteX89" fmla="*/ 185178 w 2731203"/>
                                    <a:gd name="connsiteY89" fmla="*/ 1278633 h 2794134"/>
                                    <a:gd name="connsiteX90" fmla="*/ 186703 w 2731203"/>
                                    <a:gd name="connsiteY90" fmla="*/ 1248431 h 2794134"/>
                                    <a:gd name="connsiteX91" fmla="*/ 1399608 w 2731203"/>
                                    <a:gd name="connsiteY91" fmla="*/ 153887 h 2794134"/>
                                    <a:gd name="connsiteX92" fmla="*/ 823345 w 2731203"/>
                                    <a:gd name="connsiteY92" fmla="*/ 112930 h 2794134"/>
                                    <a:gd name="connsiteX93" fmla="*/ 690948 w 2731203"/>
                                    <a:gd name="connsiteY93" fmla="*/ 207227 h 2794134"/>
                                    <a:gd name="connsiteX94" fmla="*/ 431868 w 2731203"/>
                                    <a:gd name="connsiteY94" fmla="*/ 411062 h 2794134"/>
                                    <a:gd name="connsiteX95" fmla="*/ 228985 w 2731203"/>
                                    <a:gd name="connsiteY95" fmla="*/ 670142 h 2794134"/>
                                    <a:gd name="connsiteX96" fmla="*/ 93730 w 2731203"/>
                                    <a:gd name="connsiteY96" fmla="*/ 971132 h 2794134"/>
                                    <a:gd name="connsiteX97" fmla="*/ 35628 w 2731203"/>
                                    <a:gd name="connsiteY97" fmla="*/ 1294982 h 2794134"/>
                                    <a:gd name="connsiteX98" fmla="*/ 55630 w 2731203"/>
                                    <a:gd name="connsiteY98" fmla="*/ 1623595 h 2794134"/>
                                    <a:gd name="connsiteX99" fmla="*/ 72775 w 2731203"/>
                                    <a:gd name="connsiteY99" fmla="*/ 1704557 h 2794134"/>
                                    <a:gd name="connsiteX100" fmla="*/ 83253 w 2731203"/>
                                    <a:gd name="connsiteY100" fmla="*/ 1744562 h 2794134"/>
                                    <a:gd name="connsiteX101" fmla="*/ 94683 w 2731203"/>
                                    <a:gd name="connsiteY101" fmla="*/ 1784567 h 2794134"/>
                                    <a:gd name="connsiteX102" fmla="*/ 153738 w 2731203"/>
                                    <a:gd name="connsiteY102" fmla="*/ 1938872 h 2794134"/>
                                    <a:gd name="connsiteX103" fmla="*/ 230890 w 2731203"/>
                                    <a:gd name="connsiteY103" fmla="*/ 2084605 h 2794134"/>
                                    <a:gd name="connsiteX104" fmla="*/ 325188 w 2731203"/>
                                    <a:gd name="connsiteY104" fmla="*/ 2219860 h 2794134"/>
                                    <a:gd name="connsiteX105" fmla="*/ 434725 w 2731203"/>
                                    <a:gd name="connsiteY105" fmla="*/ 2343685 h 2794134"/>
                                    <a:gd name="connsiteX106" fmla="*/ 558550 w 2731203"/>
                                    <a:gd name="connsiteY106" fmla="*/ 2452270 h 2794134"/>
                                    <a:gd name="connsiteX107" fmla="*/ 693805 w 2731203"/>
                                    <a:gd name="connsiteY107" fmla="*/ 2546567 h 2794134"/>
                                    <a:gd name="connsiteX108" fmla="*/ 730000 w 2731203"/>
                                    <a:gd name="connsiteY108" fmla="*/ 2567522 h 2794134"/>
                                    <a:gd name="connsiteX109" fmla="*/ 748098 w 2731203"/>
                                    <a:gd name="connsiteY109" fmla="*/ 2578000 h 2794134"/>
                                    <a:gd name="connsiteX110" fmla="*/ 766195 w 2731203"/>
                                    <a:gd name="connsiteY110" fmla="*/ 2587525 h 2794134"/>
                                    <a:gd name="connsiteX111" fmla="*/ 803343 w 2731203"/>
                                    <a:gd name="connsiteY111" fmla="*/ 2606575 h 2794134"/>
                                    <a:gd name="connsiteX112" fmla="*/ 840490 w 2731203"/>
                                    <a:gd name="connsiteY112" fmla="*/ 2623720 h 2794134"/>
                                    <a:gd name="connsiteX113" fmla="*/ 994795 w 2731203"/>
                                    <a:gd name="connsiteY113" fmla="*/ 2682775 h 2794134"/>
                                    <a:gd name="connsiteX114" fmla="*/ 1155768 w 2731203"/>
                                    <a:gd name="connsiteY114" fmla="*/ 2721827 h 2794134"/>
                                    <a:gd name="connsiteX115" fmla="*/ 1808230 w 2731203"/>
                                    <a:gd name="connsiteY115" fmla="*/ 2681822 h 2794134"/>
                                    <a:gd name="connsiteX116" fmla="*/ 2108268 w 2731203"/>
                                    <a:gd name="connsiteY116" fmla="*/ 2545615 h 2794134"/>
                                    <a:gd name="connsiteX117" fmla="*/ 2367348 w 2731203"/>
                                    <a:gd name="connsiteY117" fmla="*/ 2341780 h 2794134"/>
                                    <a:gd name="connsiteX118" fmla="*/ 2570230 w 2731203"/>
                                    <a:gd name="connsiteY118" fmla="*/ 2082700 h 2794134"/>
                                    <a:gd name="connsiteX119" fmla="*/ 2705485 w 2731203"/>
                                    <a:gd name="connsiteY119" fmla="*/ 1781710 h 2794134"/>
                                    <a:gd name="connsiteX120" fmla="*/ 2731203 w 2731203"/>
                                    <a:gd name="connsiteY120" fmla="*/ 1908392 h 2794134"/>
                                    <a:gd name="connsiteX121" fmla="*/ 2695960 w 2731203"/>
                                    <a:gd name="connsiteY121" fmla="*/ 1988402 h 2794134"/>
                                    <a:gd name="connsiteX122" fmla="*/ 2675958 w 2731203"/>
                                    <a:gd name="connsiteY122" fmla="*/ 2027455 h 2794134"/>
                                    <a:gd name="connsiteX123" fmla="*/ 2655003 w 2731203"/>
                                    <a:gd name="connsiteY123" fmla="*/ 2065555 h 2794134"/>
                                    <a:gd name="connsiteX124" fmla="*/ 2610235 w 2731203"/>
                                    <a:gd name="connsiteY124" fmla="*/ 2139850 h 2794134"/>
                                    <a:gd name="connsiteX125" fmla="*/ 2586423 w 2731203"/>
                                    <a:gd name="connsiteY125" fmla="*/ 2176045 h 2794134"/>
                                    <a:gd name="connsiteX126" fmla="*/ 2560705 w 2731203"/>
                                    <a:gd name="connsiteY126" fmla="*/ 2211287 h 2794134"/>
                                    <a:gd name="connsiteX127" fmla="*/ 2322580 w 2731203"/>
                                    <a:gd name="connsiteY127" fmla="*/ 2464652 h 2794134"/>
                                    <a:gd name="connsiteX128" fmla="*/ 1702503 w 2731203"/>
                                    <a:gd name="connsiteY128" fmla="*/ 2764690 h 2794134"/>
                                    <a:gd name="connsiteX129" fmla="*/ 1358650 w 2731203"/>
                                    <a:gd name="connsiteY129" fmla="*/ 2793265 h 2794134"/>
                                    <a:gd name="connsiteX130" fmla="*/ 1186248 w 2731203"/>
                                    <a:gd name="connsiteY130" fmla="*/ 2777072 h 2794134"/>
                                    <a:gd name="connsiteX131" fmla="*/ 1143385 w 2731203"/>
                                    <a:gd name="connsiteY131" fmla="*/ 2769452 h 2794134"/>
                                    <a:gd name="connsiteX132" fmla="*/ 1101475 w 2731203"/>
                                    <a:gd name="connsiteY132" fmla="*/ 2760880 h 2794134"/>
                                    <a:gd name="connsiteX133" fmla="*/ 1017655 w 2731203"/>
                                    <a:gd name="connsiteY133" fmla="*/ 2738972 h 2794134"/>
                                    <a:gd name="connsiteX134" fmla="*/ 976698 w 2731203"/>
                                    <a:gd name="connsiteY134" fmla="*/ 2726590 h 2794134"/>
                                    <a:gd name="connsiteX135" fmla="*/ 935740 w 2731203"/>
                                    <a:gd name="connsiteY135" fmla="*/ 2712302 h 2794134"/>
                                    <a:gd name="connsiteX136" fmla="*/ 854778 w 2731203"/>
                                    <a:gd name="connsiteY136" fmla="*/ 2680870 h 2794134"/>
                                    <a:gd name="connsiteX137" fmla="*/ 815725 w 2731203"/>
                                    <a:gd name="connsiteY137" fmla="*/ 2662772 h 2794134"/>
                                    <a:gd name="connsiteX138" fmla="*/ 776673 w 2731203"/>
                                    <a:gd name="connsiteY138" fmla="*/ 2643722 h 2794134"/>
                                    <a:gd name="connsiteX139" fmla="*/ 700473 w 2731203"/>
                                    <a:gd name="connsiteY139" fmla="*/ 2602765 h 2794134"/>
                                    <a:gd name="connsiteX140" fmla="*/ 663325 w 2731203"/>
                                    <a:gd name="connsiteY140" fmla="*/ 2580857 h 2794134"/>
                                    <a:gd name="connsiteX141" fmla="*/ 627130 w 2731203"/>
                                    <a:gd name="connsiteY141" fmla="*/ 2557045 h 2794134"/>
                                    <a:gd name="connsiteX142" fmla="*/ 609033 w 2731203"/>
                                    <a:gd name="connsiteY142" fmla="*/ 2545615 h 2794134"/>
                                    <a:gd name="connsiteX143" fmla="*/ 591888 w 2731203"/>
                                    <a:gd name="connsiteY143" fmla="*/ 2533232 h 2794134"/>
                                    <a:gd name="connsiteX144" fmla="*/ 556645 w 2731203"/>
                                    <a:gd name="connsiteY144" fmla="*/ 2507515 h 2794134"/>
                                    <a:gd name="connsiteX145" fmla="*/ 426153 w 2731203"/>
                                    <a:gd name="connsiteY145" fmla="*/ 2395120 h 2794134"/>
                                    <a:gd name="connsiteX146" fmla="*/ 309948 w 2731203"/>
                                    <a:gd name="connsiteY146" fmla="*/ 2268437 h 2794134"/>
                                    <a:gd name="connsiteX147" fmla="*/ 210888 w 2731203"/>
                                    <a:gd name="connsiteY147" fmla="*/ 2128420 h 2794134"/>
                                    <a:gd name="connsiteX148" fmla="*/ 168025 w 2731203"/>
                                    <a:gd name="connsiteY148" fmla="*/ 2054125 h 2794134"/>
                                    <a:gd name="connsiteX149" fmla="*/ 148023 w 2731203"/>
                                    <a:gd name="connsiteY149" fmla="*/ 2016025 h 2794134"/>
                                    <a:gd name="connsiteX150" fmla="*/ 128973 w 2731203"/>
                                    <a:gd name="connsiteY150" fmla="*/ 1977925 h 2794134"/>
                                    <a:gd name="connsiteX151" fmla="*/ 111828 w 2731203"/>
                                    <a:gd name="connsiteY151" fmla="*/ 1938872 h 2794134"/>
                                    <a:gd name="connsiteX152" fmla="*/ 103255 w 2731203"/>
                                    <a:gd name="connsiteY152" fmla="*/ 1918870 h 2794134"/>
                                    <a:gd name="connsiteX153" fmla="*/ 95635 w 2731203"/>
                                    <a:gd name="connsiteY153" fmla="*/ 1898867 h 2794134"/>
                                    <a:gd name="connsiteX154" fmla="*/ 80395 w 2731203"/>
                                    <a:gd name="connsiteY154" fmla="*/ 1858862 h 2794134"/>
                                    <a:gd name="connsiteX155" fmla="*/ 67060 w 2731203"/>
                                    <a:gd name="connsiteY155" fmla="*/ 1817905 h 2794134"/>
                                    <a:gd name="connsiteX156" fmla="*/ 43248 w 2731203"/>
                                    <a:gd name="connsiteY156" fmla="*/ 1735990 h 2794134"/>
                                    <a:gd name="connsiteX157" fmla="*/ 33723 w 2731203"/>
                                    <a:gd name="connsiteY157" fmla="*/ 1694080 h 2794134"/>
                                    <a:gd name="connsiteX158" fmla="*/ 25150 w 2731203"/>
                                    <a:gd name="connsiteY158" fmla="*/ 1652170 h 2794134"/>
                                    <a:gd name="connsiteX159" fmla="*/ 3243 w 2731203"/>
                                    <a:gd name="connsiteY159" fmla="*/ 1482625 h 2794134"/>
                                    <a:gd name="connsiteX160" fmla="*/ 21340 w 2731203"/>
                                    <a:gd name="connsiteY160" fmla="*/ 1142582 h 2794134"/>
                                    <a:gd name="connsiteX161" fmla="*/ 28960 w 2731203"/>
                                    <a:gd name="connsiteY161" fmla="*/ 1100672 h 2794134"/>
                                    <a:gd name="connsiteX162" fmla="*/ 38485 w 2731203"/>
                                    <a:gd name="connsiteY162" fmla="*/ 1058762 h 2794134"/>
                                    <a:gd name="connsiteX163" fmla="*/ 48963 w 2731203"/>
                                    <a:gd name="connsiteY163" fmla="*/ 1017805 h 2794134"/>
                                    <a:gd name="connsiteX164" fmla="*/ 61345 w 2731203"/>
                                    <a:gd name="connsiteY164" fmla="*/ 976847 h 2794134"/>
                                    <a:gd name="connsiteX165" fmla="*/ 67060 w 2731203"/>
                                    <a:gd name="connsiteY165" fmla="*/ 956845 h 2794134"/>
                                    <a:gd name="connsiteX166" fmla="*/ 73728 w 2731203"/>
                                    <a:gd name="connsiteY166" fmla="*/ 935890 h 2794134"/>
                                    <a:gd name="connsiteX167" fmla="*/ 88015 w 2731203"/>
                                    <a:gd name="connsiteY167" fmla="*/ 895885 h 2794134"/>
                                    <a:gd name="connsiteX168" fmla="*/ 104208 w 2731203"/>
                                    <a:gd name="connsiteY168" fmla="*/ 855880 h 2794134"/>
                                    <a:gd name="connsiteX169" fmla="*/ 120400 w 2731203"/>
                                    <a:gd name="connsiteY169" fmla="*/ 816827 h 2794134"/>
                                    <a:gd name="connsiteX170" fmla="*/ 157548 w 2731203"/>
                                    <a:gd name="connsiteY170" fmla="*/ 740627 h 2794134"/>
                                    <a:gd name="connsiteX171" fmla="*/ 177550 w 2731203"/>
                                    <a:gd name="connsiteY171" fmla="*/ 703480 h 2794134"/>
                                    <a:gd name="connsiteX172" fmla="*/ 199458 w 2731203"/>
                                    <a:gd name="connsiteY172" fmla="*/ 666332 h 2794134"/>
                                    <a:gd name="connsiteX173" fmla="*/ 222318 w 2731203"/>
                                    <a:gd name="connsiteY173" fmla="*/ 630137 h 2794134"/>
                                    <a:gd name="connsiteX174" fmla="*/ 245178 w 2731203"/>
                                    <a:gd name="connsiteY174" fmla="*/ 594895 h 2794134"/>
                                    <a:gd name="connsiteX175" fmla="*/ 269943 w 2731203"/>
                                    <a:gd name="connsiteY175" fmla="*/ 560605 h 2794134"/>
                                    <a:gd name="connsiteX176" fmla="*/ 295660 w 2731203"/>
                                    <a:gd name="connsiteY176" fmla="*/ 526315 h 2794134"/>
                                    <a:gd name="connsiteX177" fmla="*/ 533785 w 2731203"/>
                                    <a:gd name="connsiteY177" fmla="*/ 287237 h 2794134"/>
                                    <a:gd name="connsiteX178" fmla="*/ 823345 w 2731203"/>
                                    <a:gd name="connsiteY178" fmla="*/ 112930 h 2794134"/>
                                    <a:gd name="connsiteX179" fmla="*/ 1879668 w 2731203"/>
                                    <a:gd name="connsiteY179" fmla="*/ 109120 h 2794134"/>
                                    <a:gd name="connsiteX180" fmla="*/ 1932055 w 2731203"/>
                                    <a:gd name="connsiteY180" fmla="*/ 124360 h 2794134"/>
                                    <a:gd name="connsiteX181" fmla="*/ 1984443 w 2731203"/>
                                    <a:gd name="connsiteY181" fmla="*/ 142457 h 2794134"/>
                                    <a:gd name="connsiteX182" fmla="*/ 2406400 w 2731203"/>
                                    <a:gd name="connsiteY182" fmla="*/ 459640 h 2794134"/>
                                    <a:gd name="connsiteX183" fmla="*/ 2376873 w 2731203"/>
                                    <a:gd name="connsiteY183" fmla="*/ 432970 h 2794134"/>
                                    <a:gd name="connsiteX184" fmla="*/ 2346393 w 2731203"/>
                                    <a:gd name="connsiteY184" fmla="*/ 407252 h 2794134"/>
                                    <a:gd name="connsiteX185" fmla="*/ 1879668 w 2731203"/>
                                    <a:gd name="connsiteY185" fmla="*/ 109120 h 2794134"/>
                                    <a:gd name="connsiteX186" fmla="*/ 1596775 w 2731203"/>
                                    <a:gd name="connsiteY186" fmla="*/ 107215 h 2794134"/>
                                    <a:gd name="connsiteX187" fmla="*/ 1618682 w 2731203"/>
                                    <a:gd name="connsiteY187" fmla="*/ 107215 h 2794134"/>
                                    <a:gd name="connsiteX188" fmla="*/ 1658687 w 2731203"/>
                                    <a:gd name="connsiteY188" fmla="*/ 114835 h 2794134"/>
                                    <a:gd name="connsiteX189" fmla="*/ 1698692 w 2731203"/>
                                    <a:gd name="connsiteY189" fmla="*/ 124360 h 2794134"/>
                                    <a:gd name="connsiteX190" fmla="*/ 1718695 w 2731203"/>
                                    <a:gd name="connsiteY190" fmla="*/ 129122 h 2794134"/>
                                    <a:gd name="connsiteX191" fmla="*/ 1738697 w 2731203"/>
                                    <a:gd name="connsiteY191" fmla="*/ 134837 h 2794134"/>
                                    <a:gd name="connsiteX192" fmla="*/ 1777750 w 2731203"/>
                                    <a:gd name="connsiteY192" fmla="*/ 146267 h 2794134"/>
                                    <a:gd name="connsiteX193" fmla="*/ 1930150 w 2731203"/>
                                    <a:gd name="connsiteY193" fmla="*/ 206275 h 2794134"/>
                                    <a:gd name="connsiteX194" fmla="*/ 2206375 w 2731203"/>
                                    <a:gd name="connsiteY194" fmla="*/ 381535 h 2794134"/>
                                    <a:gd name="connsiteX195" fmla="*/ 2185420 w 2731203"/>
                                    <a:gd name="connsiteY195" fmla="*/ 371057 h 2794134"/>
                                    <a:gd name="connsiteX196" fmla="*/ 2175895 w 2731203"/>
                                    <a:gd name="connsiteY196" fmla="*/ 365342 h 2794134"/>
                                    <a:gd name="connsiteX197" fmla="*/ 1532005 w 2731203"/>
                                    <a:gd name="connsiteY197" fmla="*/ 108167 h 2794134"/>
                                    <a:gd name="connsiteX198" fmla="*/ 1574867 w 2731203"/>
                                    <a:gd name="connsiteY198" fmla="*/ 108167 h 2794134"/>
                                    <a:gd name="connsiteX199" fmla="*/ 1399607 w 2731203"/>
                                    <a:gd name="connsiteY199" fmla="*/ 81497 h 2794134"/>
                                    <a:gd name="connsiteX200" fmla="*/ 1348172 w 2731203"/>
                                    <a:gd name="connsiteY200" fmla="*/ 89117 h 2794134"/>
                                    <a:gd name="connsiteX201" fmla="*/ 1334837 w 2731203"/>
                                    <a:gd name="connsiteY201" fmla="*/ 91022 h 2794134"/>
                                    <a:gd name="connsiteX202" fmla="*/ 1321502 w 2731203"/>
                                    <a:gd name="connsiteY202" fmla="*/ 93879 h 2794134"/>
                                    <a:gd name="connsiteX203" fmla="*/ 1295785 w 2731203"/>
                                    <a:gd name="connsiteY203" fmla="*/ 99594 h 2794134"/>
                                    <a:gd name="connsiteX204" fmla="*/ 853825 w 2731203"/>
                                    <a:gd name="connsiteY204" fmla="*/ 217704 h 2794134"/>
                                    <a:gd name="connsiteX205" fmla="*/ 482350 w 2731203"/>
                                    <a:gd name="connsiteY205" fmla="*/ 483452 h 2794134"/>
                                    <a:gd name="connsiteX206" fmla="*/ 626177 w 2731203"/>
                                    <a:gd name="connsiteY206" fmla="*/ 327242 h 2794134"/>
                                    <a:gd name="connsiteX207" fmla="*/ 802390 w 2731203"/>
                                    <a:gd name="connsiteY207" fmla="*/ 219609 h 2794134"/>
                                    <a:gd name="connsiteX208" fmla="*/ 896687 w 2731203"/>
                                    <a:gd name="connsiteY208" fmla="*/ 176747 h 2794134"/>
                                    <a:gd name="connsiteX209" fmla="*/ 945265 w 2731203"/>
                                    <a:gd name="connsiteY209" fmla="*/ 158649 h 2794134"/>
                                    <a:gd name="connsiteX210" fmla="*/ 993842 w 2731203"/>
                                    <a:gd name="connsiteY210" fmla="*/ 142457 h 2794134"/>
                                    <a:gd name="connsiteX211" fmla="*/ 1194820 w 2731203"/>
                                    <a:gd name="connsiteY211" fmla="*/ 95784 h 2794134"/>
                                    <a:gd name="connsiteX212" fmla="*/ 1399607 w 2731203"/>
                                    <a:gd name="connsiteY212" fmla="*/ 81497 h 2794134"/>
                                    <a:gd name="connsiteX213" fmla="*/ 1362475 w 2731203"/>
                                    <a:gd name="connsiteY213" fmla="*/ 222 h 2794134"/>
                                    <a:gd name="connsiteX214" fmla="*/ 1783465 w 2731203"/>
                                    <a:gd name="connsiteY214" fmla="*/ 57685 h 2794134"/>
                                    <a:gd name="connsiteX215" fmla="*/ 1748223 w 2731203"/>
                                    <a:gd name="connsiteY215" fmla="*/ 51970 h 2794134"/>
                                    <a:gd name="connsiteX216" fmla="*/ 1711075 w 2731203"/>
                                    <a:gd name="connsiteY216" fmla="*/ 48160 h 2794134"/>
                                    <a:gd name="connsiteX217" fmla="*/ 1612015 w 2731203"/>
                                    <a:gd name="connsiteY217" fmla="*/ 28157 h 2794134"/>
                                    <a:gd name="connsiteX218" fmla="*/ 1561533 w 2731203"/>
                                    <a:gd name="connsiteY218" fmla="*/ 21490 h 2794134"/>
                                    <a:gd name="connsiteX219" fmla="*/ 1511050 w 2731203"/>
                                    <a:gd name="connsiteY219" fmla="*/ 16727 h 2794134"/>
                                    <a:gd name="connsiteX220" fmla="*/ 1460568 w 2731203"/>
                                    <a:gd name="connsiteY220" fmla="*/ 12917 h 2794134"/>
                                    <a:gd name="connsiteX221" fmla="*/ 1410085 w 2731203"/>
                                    <a:gd name="connsiteY221" fmla="*/ 11012 h 2794134"/>
                                    <a:gd name="connsiteX222" fmla="*/ 1359603 w 2731203"/>
                                    <a:gd name="connsiteY222" fmla="*/ 11965 h 2794134"/>
                                    <a:gd name="connsiteX223" fmla="*/ 1333885 w 2731203"/>
                                    <a:gd name="connsiteY223" fmla="*/ 12917 h 2794134"/>
                                    <a:gd name="connsiteX224" fmla="*/ 1309120 w 2731203"/>
                                    <a:gd name="connsiteY224" fmla="*/ 14822 h 2794134"/>
                                    <a:gd name="connsiteX225" fmla="*/ 913833 w 2731203"/>
                                    <a:gd name="connsiteY225" fmla="*/ 98642 h 2794134"/>
                                    <a:gd name="connsiteX226" fmla="*/ 931930 w 2731203"/>
                                    <a:gd name="connsiteY226" fmla="*/ 89117 h 2794134"/>
                                    <a:gd name="connsiteX227" fmla="*/ 946218 w 2731203"/>
                                    <a:gd name="connsiteY227" fmla="*/ 82450 h 2794134"/>
                                    <a:gd name="connsiteX228" fmla="*/ 982413 w 2731203"/>
                                    <a:gd name="connsiteY228" fmla="*/ 66257 h 2794134"/>
                                    <a:gd name="connsiteX229" fmla="*/ 1013845 w 2731203"/>
                                    <a:gd name="connsiteY229" fmla="*/ 54827 h 2794134"/>
                                    <a:gd name="connsiteX230" fmla="*/ 1060518 w 2731203"/>
                                    <a:gd name="connsiteY230" fmla="*/ 40540 h 2794134"/>
                                    <a:gd name="connsiteX231" fmla="*/ 1128145 w 2731203"/>
                                    <a:gd name="connsiteY231" fmla="*/ 24347 h 2794134"/>
                                    <a:gd name="connsiteX232" fmla="*/ 1171008 w 2731203"/>
                                    <a:gd name="connsiteY232" fmla="*/ 16727 h 2794134"/>
                                    <a:gd name="connsiteX233" fmla="*/ 1194820 w 2731203"/>
                                    <a:gd name="connsiteY233" fmla="*/ 12917 h 2794134"/>
                                    <a:gd name="connsiteX234" fmla="*/ 1220538 w 2731203"/>
                                    <a:gd name="connsiteY234" fmla="*/ 10060 h 2794134"/>
                                    <a:gd name="connsiteX235" fmla="*/ 1362475 w 2731203"/>
                                    <a:gd name="connsiteY235" fmla="*/ 222 h 279413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</a:cxnLst>
                                  <a:rect l="l" t="t" r="r" b="b"/>
                                  <a:pathLst>
                                    <a:path w="2731203" h="2794134">
                                      <a:moveTo>
                                        <a:pt x="2554038" y="843497"/>
                                      </a:moveTo>
                                      <a:cubicBezTo>
                                        <a:pt x="2554038" y="843497"/>
                                        <a:pt x="2554990" y="843497"/>
                                        <a:pt x="2554990" y="843497"/>
                                      </a:cubicBezTo>
                                      <a:cubicBezTo>
                                        <a:pt x="2561658" y="858737"/>
                                        <a:pt x="2568325" y="873024"/>
                                        <a:pt x="2574040" y="889217"/>
                                      </a:cubicBezTo>
                                      <a:cubicBezTo>
                                        <a:pt x="2568325" y="873024"/>
                                        <a:pt x="2560705" y="858737"/>
                                        <a:pt x="2554038" y="843497"/>
                                      </a:cubicBezTo>
                                      <a:close/>
                                      <a:moveTo>
                                        <a:pt x="2630238" y="810160"/>
                                      </a:moveTo>
                                      <a:cubicBezTo>
                                        <a:pt x="2630238" y="810160"/>
                                        <a:pt x="2631190" y="810160"/>
                                        <a:pt x="2631190" y="810160"/>
                                      </a:cubicBezTo>
                                      <a:cubicBezTo>
                                        <a:pt x="2637858" y="826352"/>
                                        <a:pt x="2645478" y="841592"/>
                                        <a:pt x="2651193" y="858737"/>
                                      </a:cubicBezTo>
                                      <a:cubicBezTo>
                                        <a:pt x="2645478" y="841592"/>
                                        <a:pt x="2636905" y="826352"/>
                                        <a:pt x="2630238" y="810160"/>
                                      </a:cubicBezTo>
                                      <a:close/>
                                      <a:moveTo>
                                        <a:pt x="2475759" y="697568"/>
                                      </a:moveTo>
                                      <a:lnTo>
                                        <a:pt x="2489267" y="717767"/>
                                      </a:lnTo>
                                      <a:cubicBezTo>
                                        <a:pt x="2489267" y="717767"/>
                                        <a:pt x="2488315" y="717767"/>
                                        <a:pt x="2488315" y="717767"/>
                                      </a:cubicBezTo>
                                      <a:close/>
                                      <a:moveTo>
                                        <a:pt x="2444909" y="651438"/>
                                      </a:moveTo>
                                      <a:lnTo>
                                        <a:pt x="2454977" y="665379"/>
                                      </a:lnTo>
                                      <a:lnTo>
                                        <a:pt x="2466407" y="682524"/>
                                      </a:lnTo>
                                      <a:lnTo>
                                        <a:pt x="2475759" y="697568"/>
                                      </a:lnTo>
                                      <a:close/>
                                      <a:moveTo>
                                        <a:pt x="382337" y="565367"/>
                                      </a:moveTo>
                                      <a:cubicBezTo>
                                        <a:pt x="375670" y="577749"/>
                                        <a:pt x="369002" y="589179"/>
                                        <a:pt x="363287" y="599657"/>
                                      </a:cubicBezTo>
                                      <a:cubicBezTo>
                                        <a:pt x="357572" y="612039"/>
                                        <a:pt x="350905" y="623469"/>
                                        <a:pt x="345190" y="635852"/>
                                      </a:cubicBezTo>
                                      <a:lnTo>
                                        <a:pt x="336617" y="653949"/>
                                      </a:lnTo>
                                      <a:lnTo>
                                        <a:pt x="328045" y="672047"/>
                                      </a:lnTo>
                                      <a:cubicBezTo>
                                        <a:pt x="322330" y="684429"/>
                                        <a:pt x="317567" y="696812"/>
                                        <a:pt x="311852" y="709194"/>
                                      </a:cubicBezTo>
                                      <a:cubicBezTo>
                                        <a:pt x="216602" y="866357"/>
                                        <a:pt x="155642" y="1044474"/>
                                        <a:pt x="134687" y="1227354"/>
                                      </a:cubicBezTo>
                                      <a:cubicBezTo>
                                        <a:pt x="124210" y="1318794"/>
                                        <a:pt x="123257" y="1411187"/>
                                        <a:pt x="132782" y="1502627"/>
                                      </a:cubicBezTo>
                                      <a:cubicBezTo>
                                        <a:pt x="141355" y="1594067"/>
                                        <a:pt x="161357" y="1684554"/>
                                        <a:pt x="189932" y="1772184"/>
                                      </a:cubicBezTo>
                                      <a:cubicBezTo>
                                        <a:pt x="247082" y="1946492"/>
                                        <a:pt x="343285" y="2108417"/>
                                        <a:pt x="469015" y="2242719"/>
                                      </a:cubicBezTo>
                                      <a:cubicBezTo>
                                        <a:pt x="594745" y="2377022"/>
                                        <a:pt x="749050" y="2484654"/>
                                        <a:pt x="919547" y="2553234"/>
                                      </a:cubicBezTo>
                                      <a:cubicBezTo>
                                        <a:pt x="1089092" y="2622767"/>
                                        <a:pt x="1274830" y="2654199"/>
                                        <a:pt x="1458663" y="2645627"/>
                                      </a:cubicBezTo>
                                      <a:cubicBezTo>
                                        <a:pt x="1642495" y="2638007"/>
                                        <a:pt x="1824422" y="2588477"/>
                                        <a:pt x="1987300" y="2503704"/>
                                      </a:cubicBezTo>
                                      <a:cubicBezTo>
                                        <a:pt x="2150177" y="2419884"/>
                                        <a:pt x="2294958" y="2298917"/>
                                        <a:pt x="2407353" y="2153184"/>
                                      </a:cubicBezTo>
                                      <a:cubicBezTo>
                                        <a:pt x="2520700" y="2008404"/>
                                        <a:pt x="2601663" y="1837907"/>
                                        <a:pt x="2642620" y="1658837"/>
                                      </a:cubicBezTo>
                                      <a:cubicBezTo>
                                        <a:pt x="2656908" y="1696937"/>
                                        <a:pt x="2668338" y="1735989"/>
                                        <a:pt x="2679767" y="1776947"/>
                                      </a:cubicBezTo>
                                      <a:cubicBezTo>
                                        <a:pt x="2618808" y="1962684"/>
                                        <a:pt x="2516890" y="2136039"/>
                                        <a:pt x="2382588" y="2277962"/>
                                      </a:cubicBezTo>
                                      <a:cubicBezTo>
                                        <a:pt x="2249238" y="2419884"/>
                                        <a:pt x="2084455" y="2533232"/>
                                        <a:pt x="1903480" y="2604669"/>
                                      </a:cubicBezTo>
                                      <a:cubicBezTo>
                                        <a:pt x="1722505" y="2677059"/>
                                        <a:pt x="1526290" y="2708492"/>
                                        <a:pt x="1332932" y="2697062"/>
                                      </a:cubicBezTo>
                                      <a:cubicBezTo>
                                        <a:pt x="1139575" y="2685632"/>
                                        <a:pt x="949075" y="2631339"/>
                                        <a:pt x="779530" y="2538947"/>
                                      </a:cubicBezTo>
                                      <a:cubicBezTo>
                                        <a:pt x="609032" y="2447507"/>
                                        <a:pt x="461395" y="2317014"/>
                                        <a:pt x="347095" y="2162709"/>
                                      </a:cubicBezTo>
                                      <a:cubicBezTo>
                                        <a:pt x="233747" y="2008404"/>
                                        <a:pt x="153737" y="1828382"/>
                                        <a:pt x="116590" y="1640739"/>
                                      </a:cubicBezTo>
                                      <a:cubicBezTo>
                                        <a:pt x="79442" y="1452144"/>
                                        <a:pt x="84205" y="1257834"/>
                                        <a:pt x="129925" y="1072097"/>
                                      </a:cubicBezTo>
                                      <a:cubicBezTo>
                                        <a:pt x="152785" y="979704"/>
                                        <a:pt x="185170" y="889217"/>
                                        <a:pt x="228032" y="804444"/>
                                      </a:cubicBezTo>
                                      <a:cubicBezTo>
                                        <a:pt x="270895" y="719672"/>
                                        <a:pt x="322330" y="638709"/>
                                        <a:pt x="382337" y="565367"/>
                                      </a:cubicBezTo>
                                      <a:close/>
                                      <a:moveTo>
                                        <a:pt x="2429260" y="494882"/>
                                      </a:moveTo>
                                      <a:cubicBezTo>
                                        <a:pt x="2431165" y="495834"/>
                                        <a:pt x="2433070" y="496787"/>
                                        <a:pt x="2434975" y="497739"/>
                                      </a:cubicBezTo>
                                      <a:cubicBezTo>
                                        <a:pt x="2436880" y="499644"/>
                                        <a:pt x="2439737" y="500597"/>
                                        <a:pt x="2441642" y="501549"/>
                                      </a:cubicBezTo>
                                      <a:cubicBezTo>
                                        <a:pt x="2451167" y="512027"/>
                                        <a:pt x="2459740" y="523457"/>
                                        <a:pt x="2468312" y="534887"/>
                                      </a:cubicBezTo>
                                      <a:cubicBezTo>
                                        <a:pt x="2476885" y="546317"/>
                                        <a:pt x="2486410" y="557747"/>
                                        <a:pt x="2494030" y="569177"/>
                                      </a:cubicBezTo>
                                      <a:cubicBezTo>
                                        <a:pt x="2504507" y="584417"/>
                                        <a:pt x="2515937" y="600609"/>
                                        <a:pt x="2526415" y="616802"/>
                                      </a:cubicBezTo>
                                      <a:cubicBezTo>
                                        <a:pt x="2539750" y="637757"/>
                                        <a:pt x="2553085" y="657759"/>
                                        <a:pt x="2564515" y="678714"/>
                                      </a:cubicBezTo>
                                      <a:lnTo>
                                        <a:pt x="2582612" y="711099"/>
                                      </a:lnTo>
                                      <a:lnTo>
                                        <a:pt x="2591185" y="727292"/>
                                      </a:lnTo>
                                      <a:lnTo>
                                        <a:pt x="2598805" y="743484"/>
                                      </a:lnTo>
                                      <a:cubicBezTo>
                                        <a:pt x="2597852" y="743484"/>
                                        <a:pt x="2597852" y="742532"/>
                                        <a:pt x="2596900" y="742532"/>
                                      </a:cubicBezTo>
                                      <a:cubicBezTo>
                                        <a:pt x="2591185" y="731102"/>
                                        <a:pt x="2585470" y="720624"/>
                                        <a:pt x="2578802" y="709194"/>
                                      </a:cubicBezTo>
                                      <a:lnTo>
                                        <a:pt x="2559752" y="675857"/>
                                      </a:lnTo>
                                      <a:cubicBezTo>
                                        <a:pt x="2546417" y="653949"/>
                                        <a:pt x="2533082" y="632042"/>
                                        <a:pt x="2518795" y="611087"/>
                                      </a:cubicBezTo>
                                      <a:lnTo>
                                        <a:pt x="2486410" y="566319"/>
                                      </a:lnTo>
                                      <a:cubicBezTo>
                                        <a:pt x="2477837" y="553937"/>
                                        <a:pt x="2468312" y="542507"/>
                                        <a:pt x="2458787" y="530124"/>
                                      </a:cubicBezTo>
                                      <a:lnTo>
                                        <a:pt x="2444500" y="512027"/>
                                      </a:lnTo>
                                      <a:close/>
                                      <a:moveTo>
                                        <a:pt x="2280670" y="458687"/>
                                      </a:moveTo>
                                      <a:cubicBezTo>
                                        <a:pt x="2285432" y="460592"/>
                                        <a:pt x="2291147" y="462497"/>
                                        <a:pt x="2296862" y="465354"/>
                                      </a:cubicBezTo>
                                      <a:cubicBezTo>
                                        <a:pt x="2334010" y="502978"/>
                                        <a:pt x="2368538" y="542983"/>
                                        <a:pt x="2400566" y="585131"/>
                                      </a:cubicBezTo>
                                      <a:lnTo>
                                        <a:pt x="2444909" y="651438"/>
                                      </a:lnTo>
                                      <a:lnTo>
                                        <a:pt x="2442595" y="648234"/>
                                      </a:lnTo>
                                      <a:lnTo>
                                        <a:pt x="2418782" y="613944"/>
                                      </a:lnTo>
                                      <a:lnTo>
                                        <a:pt x="2393065" y="581559"/>
                                      </a:lnTo>
                                      <a:lnTo>
                                        <a:pt x="2379730" y="565367"/>
                                      </a:lnTo>
                                      <a:lnTo>
                                        <a:pt x="2366395" y="549174"/>
                                      </a:lnTo>
                                      <a:cubicBezTo>
                                        <a:pt x="2356870" y="538697"/>
                                        <a:pt x="2348297" y="528219"/>
                                        <a:pt x="2338772" y="517742"/>
                                      </a:cubicBezTo>
                                      <a:cubicBezTo>
                                        <a:pt x="2319722" y="497739"/>
                                        <a:pt x="2300672" y="477737"/>
                                        <a:pt x="2280670" y="458687"/>
                                      </a:cubicBezTo>
                                      <a:close/>
                                      <a:moveTo>
                                        <a:pt x="1399608" y="153887"/>
                                      </a:moveTo>
                                      <a:cubicBezTo>
                                        <a:pt x="2072953" y="153887"/>
                                        <a:pt x="2618808" y="699741"/>
                                        <a:pt x="2618808" y="1373087"/>
                                      </a:cubicBezTo>
                                      <a:cubicBezTo>
                                        <a:pt x="2618808" y="1415171"/>
                                        <a:pt x="2616676" y="1456757"/>
                                        <a:pt x="2612513" y="1497743"/>
                                      </a:cubicBezTo>
                                      <a:lnTo>
                                        <a:pt x="2595954" y="1606243"/>
                                      </a:lnTo>
                                      <a:lnTo>
                                        <a:pt x="2598805" y="1612164"/>
                                      </a:lnTo>
                                      <a:cubicBezTo>
                                        <a:pt x="2606425" y="1630262"/>
                                        <a:pt x="2613092" y="1648359"/>
                                        <a:pt x="2620713" y="1667409"/>
                                      </a:cubicBezTo>
                                      <a:cubicBezTo>
                                        <a:pt x="2580707" y="1828382"/>
                                        <a:pt x="2507365" y="1979829"/>
                                        <a:pt x="2408305" y="2112227"/>
                                      </a:cubicBezTo>
                                      <a:cubicBezTo>
                                        <a:pt x="2309245" y="2244624"/>
                                        <a:pt x="2183515" y="2357019"/>
                                        <a:pt x="2041592" y="2439887"/>
                                      </a:cubicBezTo>
                                      <a:cubicBezTo>
                                        <a:pt x="1899670" y="2523707"/>
                                        <a:pt x="1741555" y="2577999"/>
                                        <a:pt x="1578677" y="2599907"/>
                                      </a:cubicBezTo>
                                      <a:cubicBezTo>
                                        <a:pt x="1415800" y="2621814"/>
                                        <a:pt x="1250065" y="2611337"/>
                                        <a:pt x="1091950" y="2569427"/>
                                      </a:cubicBezTo>
                                      <a:cubicBezTo>
                                        <a:pt x="933835" y="2527517"/>
                                        <a:pt x="785245" y="2453222"/>
                                        <a:pt x="656657" y="2353209"/>
                                      </a:cubicBezTo>
                                      <a:cubicBezTo>
                                        <a:pt x="528070" y="2253197"/>
                                        <a:pt x="419485" y="2128419"/>
                                        <a:pt x="339475" y="1987449"/>
                                      </a:cubicBezTo>
                                      <a:cubicBezTo>
                                        <a:pt x="259465" y="1846479"/>
                                        <a:pt x="208030" y="1689317"/>
                                        <a:pt x="188980" y="1529297"/>
                                      </a:cubicBezTo>
                                      <a:lnTo>
                                        <a:pt x="186849" y="1498705"/>
                                      </a:lnTo>
                                      <a:lnTo>
                                        <a:pt x="186703" y="1497743"/>
                                      </a:lnTo>
                                      <a:lnTo>
                                        <a:pt x="186492" y="1493576"/>
                                      </a:lnTo>
                                      <a:lnTo>
                                        <a:pt x="180586" y="1408776"/>
                                      </a:lnTo>
                                      <a:lnTo>
                                        <a:pt x="181167" y="1388115"/>
                                      </a:lnTo>
                                      <a:lnTo>
                                        <a:pt x="180408" y="1373087"/>
                                      </a:lnTo>
                                      <a:lnTo>
                                        <a:pt x="183073" y="1320311"/>
                                      </a:lnTo>
                                      <a:lnTo>
                                        <a:pt x="183979" y="1288077"/>
                                      </a:lnTo>
                                      <a:lnTo>
                                        <a:pt x="185178" y="1278633"/>
                                      </a:lnTo>
                                      <a:lnTo>
                                        <a:pt x="186703" y="1248431"/>
                                      </a:lnTo>
                                      <a:cubicBezTo>
                                        <a:pt x="249138" y="633642"/>
                                        <a:pt x="768346" y="153887"/>
                                        <a:pt x="1399608" y="153887"/>
                                      </a:cubicBezTo>
                                      <a:close/>
                                      <a:moveTo>
                                        <a:pt x="823345" y="112930"/>
                                      </a:moveTo>
                                      <a:cubicBezTo>
                                        <a:pt x="776673" y="141505"/>
                                        <a:pt x="733810" y="172937"/>
                                        <a:pt x="690948" y="207227"/>
                                      </a:cubicBezTo>
                                      <a:cubicBezTo>
                                        <a:pt x="596650" y="265330"/>
                                        <a:pt x="509973" y="333910"/>
                                        <a:pt x="431868" y="411062"/>
                                      </a:cubicBezTo>
                                      <a:cubicBezTo>
                                        <a:pt x="354715" y="489167"/>
                                        <a:pt x="286135" y="575845"/>
                                        <a:pt x="228985" y="670142"/>
                                      </a:cubicBezTo>
                                      <a:cubicBezTo>
                                        <a:pt x="171835" y="765392"/>
                                        <a:pt x="127068" y="866357"/>
                                        <a:pt x="93730" y="971132"/>
                                      </a:cubicBezTo>
                                      <a:cubicBezTo>
                                        <a:pt x="62298" y="1075907"/>
                                        <a:pt x="42295" y="1185445"/>
                                        <a:pt x="35628" y="1294982"/>
                                      </a:cubicBezTo>
                                      <a:cubicBezTo>
                                        <a:pt x="28960" y="1404520"/>
                                        <a:pt x="35628" y="1515010"/>
                                        <a:pt x="55630" y="1623595"/>
                                      </a:cubicBezTo>
                                      <a:cubicBezTo>
                                        <a:pt x="59440" y="1651217"/>
                                        <a:pt x="67060" y="1677887"/>
                                        <a:pt x="72775" y="1704557"/>
                                      </a:cubicBezTo>
                                      <a:cubicBezTo>
                                        <a:pt x="75633" y="1717892"/>
                                        <a:pt x="79443" y="1731227"/>
                                        <a:pt x="83253" y="1744562"/>
                                      </a:cubicBezTo>
                                      <a:cubicBezTo>
                                        <a:pt x="87063" y="1757897"/>
                                        <a:pt x="90873" y="1771232"/>
                                        <a:pt x="94683" y="1784567"/>
                                      </a:cubicBezTo>
                                      <a:cubicBezTo>
                                        <a:pt x="111828" y="1836955"/>
                                        <a:pt x="130878" y="1889342"/>
                                        <a:pt x="153738" y="1938872"/>
                                      </a:cubicBezTo>
                                      <a:cubicBezTo>
                                        <a:pt x="176598" y="1989355"/>
                                        <a:pt x="203268" y="2036980"/>
                                        <a:pt x="230890" y="2084605"/>
                                      </a:cubicBezTo>
                                      <a:cubicBezTo>
                                        <a:pt x="260418" y="2131277"/>
                                        <a:pt x="290898" y="2176997"/>
                                        <a:pt x="325188" y="2219860"/>
                                      </a:cubicBezTo>
                                      <a:cubicBezTo>
                                        <a:pt x="358525" y="2263675"/>
                                        <a:pt x="396625" y="2304632"/>
                                        <a:pt x="434725" y="2343685"/>
                                      </a:cubicBezTo>
                                      <a:cubicBezTo>
                                        <a:pt x="474730" y="2381785"/>
                                        <a:pt x="514735" y="2418932"/>
                                        <a:pt x="558550" y="2452270"/>
                                      </a:cubicBezTo>
                                      <a:cubicBezTo>
                                        <a:pt x="601413" y="2486560"/>
                                        <a:pt x="647133" y="2517992"/>
                                        <a:pt x="693805" y="2546567"/>
                                      </a:cubicBezTo>
                                      <a:lnTo>
                                        <a:pt x="730000" y="2567522"/>
                                      </a:lnTo>
                                      <a:lnTo>
                                        <a:pt x="748098" y="2578000"/>
                                      </a:lnTo>
                                      <a:lnTo>
                                        <a:pt x="766195" y="2587525"/>
                                      </a:lnTo>
                                      <a:lnTo>
                                        <a:pt x="803343" y="2606575"/>
                                      </a:lnTo>
                                      <a:cubicBezTo>
                                        <a:pt x="815725" y="2612290"/>
                                        <a:pt x="828108" y="2618005"/>
                                        <a:pt x="840490" y="2623720"/>
                                      </a:cubicBezTo>
                                      <a:cubicBezTo>
                                        <a:pt x="890020" y="2647532"/>
                                        <a:pt x="942408" y="2665630"/>
                                        <a:pt x="994795" y="2682775"/>
                                      </a:cubicBezTo>
                                      <a:cubicBezTo>
                                        <a:pt x="1048135" y="2698967"/>
                                        <a:pt x="1101475" y="2712302"/>
                                        <a:pt x="1155768" y="2721827"/>
                                      </a:cubicBezTo>
                                      <a:cubicBezTo>
                                        <a:pt x="1371985" y="2761832"/>
                                        <a:pt x="1597728" y="2746592"/>
                                        <a:pt x="1808230" y="2681822"/>
                                      </a:cubicBezTo>
                                      <a:cubicBezTo>
                                        <a:pt x="1913005" y="2648485"/>
                                        <a:pt x="2013970" y="2602765"/>
                                        <a:pt x="2108268" y="2545615"/>
                                      </a:cubicBezTo>
                                      <a:cubicBezTo>
                                        <a:pt x="2202565" y="2487512"/>
                                        <a:pt x="2289243" y="2419885"/>
                                        <a:pt x="2367348" y="2341780"/>
                                      </a:cubicBezTo>
                                      <a:cubicBezTo>
                                        <a:pt x="2444500" y="2263675"/>
                                        <a:pt x="2513080" y="2176997"/>
                                        <a:pt x="2570230" y="2082700"/>
                                      </a:cubicBezTo>
                                      <a:cubicBezTo>
                                        <a:pt x="2627380" y="1988402"/>
                                        <a:pt x="2672148" y="1886485"/>
                                        <a:pt x="2705485" y="1781710"/>
                                      </a:cubicBezTo>
                                      <a:cubicBezTo>
                                        <a:pt x="2715963" y="1822667"/>
                                        <a:pt x="2725488" y="1865530"/>
                                        <a:pt x="2731203" y="1908392"/>
                                      </a:cubicBezTo>
                                      <a:cubicBezTo>
                                        <a:pt x="2720725" y="1936015"/>
                                        <a:pt x="2708343" y="1961732"/>
                                        <a:pt x="2695960" y="1988402"/>
                                      </a:cubicBezTo>
                                      <a:cubicBezTo>
                                        <a:pt x="2690245" y="2001737"/>
                                        <a:pt x="2682625" y="2014120"/>
                                        <a:pt x="2675958" y="2027455"/>
                                      </a:cubicBezTo>
                                      <a:cubicBezTo>
                                        <a:pt x="2668338" y="2039837"/>
                                        <a:pt x="2662623" y="2053172"/>
                                        <a:pt x="2655003" y="2065555"/>
                                      </a:cubicBezTo>
                                      <a:cubicBezTo>
                                        <a:pt x="2640715" y="2090320"/>
                                        <a:pt x="2626428" y="2116037"/>
                                        <a:pt x="2610235" y="2139850"/>
                                      </a:cubicBezTo>
                                      <a:lnTo>
                                        <a:pt x="2586423" y="2176045"/>
                                      </a:lnTo>
                                      <a:lnTo>
                                        <a:pt x="2560705" y="2211287"/>
                                      </a:lnTo>
                                      <a:cubicBezTo>
                                        <a:pt x="2492125" y="2305585"/>
                                        <a:pt x="2411163" y="2390357"/>
                                        <a:pt x="2322580" y="2464652"/>
                                      </a:cubicBezTo>
                                      <a:cubicBezTo>
                                        <a:pt x="2144463" y="2613242"/>
                                        <a:pt x="1929198" y="2718017"/>
                                        <a:pt x="1702503" y="2764690"/>
                                      </a:cubicBezTo>
                                      <a:cubicBezTo>
                                        <a:pt x="1589155" y="2788502"/>
                                        <a:pt x="1473903" y="2797075"/>
                                        <a:pt x="1358650" y="2793265"/>
                                      </a:cubicBezTo>
                                      <a:cubicBezTo>
                                        <a:pt x="1300548" y="2792312"/>
                                        <a:pt x="1243398" y="2785645"/>
                                        <a:pt x="1186248" y="2777072"/>
                                      </a:cubicBezTo>
                                      <a:cubicBezTo>
                                        <a:pt x="1171960" y="2775167"/>
                                        <a:pt x="1157673" y="2772310"/>
                                        <a:pt x="1143385" y="2769452"/>
                                      </a:cubicBezTo>
                                      <a:cubicBezTo>
                                        <a:pt x="1130050" y="2766595"/>
                                        <a:pt x="1115763" y="2764690"/>
                                        <a:pt x="1101475" y="2760880"/>
                                      </a:cubicBezTo>
                                      <a:cubicBezTo>
                                        <a:pt x="1072900" y="2753260"/>
                                        <a:pt x="1045278" y="2747545"/>
                                        <a:pt x="1017655" y="2738972"/>
                                      </a:cubicBezTo>
                                      <a:lnTo>
                                        <a:pt x="976698" y="2726590"/>
                                      </a:lnTo>
                                      <a:lnTo>
                                        <a:pt x="935740" y="2712302"/>
                                      </a:lnTo>
                                      <a:cubicBezTo>
                                        <a:pt x="908118" y="2702777"/>
                                        <a:pt x="881448" y="2691347"/>
                                        <a:pt x="854778" y="2680870"/>
                                      </a:cubicBezTo>
                                      <a:cubicBezTo>
                                        <a:pt x="841443" y="2675155"/>
                                        <a:pt x="829060" y="2668487"/>
                                        <a:pt x="815725" y="2662772"/>
                                      </a:cubicBezTo>
                                      <a:cubicBezTo>
                                        <a:pt x="802390" y="2656105"/>
                                        <a:pt x="789055" y="2650390"/>
                                        <a:pt x="776673" y="2643722"/>
                                      </a:cubicBezTo>
                                      <a:cubicBezTo>
                                        <a:pt x="750955" y="2630387"/>
                                        <a:pt x="725238" y="2618005"/>
                                        <a:pt x="700473" y="2602765"/>
                                      </a:cubicBezTo>
                                      <a:cubicBezTo>
                                        <a:pt x="688090" y="2595145"/>
                                        <a:pt x="675708" y="2588477"/>
                                        <a:pt x="663325" y="2580857"/>
                                      </a:cubicBezTo>
                                      <a:lnTo>
                                        <a:pt x="627130" y="2557045"/>
                                      </a:lnTo>
                                      <a:lnTo>
                                        <a:pt x="609033" y="2545615"/>
                                      </a:lnTo>
                                      <a:lnTo>
                                        <a:pt x="591888" y="2533232"/>
                                      </a:lnTo>
                                      <a:lnTo>
                                        <a:pt x="556645" y="2507515"/>
                                      </a:lnTo>
                                      <a:cubicBezTo>
                                        <a:pt x="510925" y="2472272"/>
                                        <a:pt x="467110" y="2435125"/>
                                        <a:pt x="426153" y="2395120"/>
                                      </a:cubicBezTo>
                                      <a:cubicBezTo>
                                        <a:pt x="384243" y="2355115"/>
                                        <a:pt x="346143" y="2312252"/>
                                        <a:pt x="309948" y="2268437"/>
                                      </a:cubicBezTo>
                                      <a:cubicBezTo>
                                        <a:pt x="274705" y="2223670"/>
                                        <a:pt x="240415" y="2176997"/>
                                        <a:pt x="210888" y="2128420"/>
                                      </a:cubicBezTo>
                                      <a:cubicBezTo>
                                        <a:pt x="195648" y="2104607"/>
                                        <a:pt x="182313" y="2078890"/>
                                        <a:pt x="168025" y="2054125"/>
                                      </a:cubicBezTo>
                                      <a:cubicBezTo>
                                        <a:pt x="160405" y="2041742"/>
                                        <a:pt x="154690" y="2028407"/>
                                        <a:pt x="148023" y="2016025"/>
                                      </a:cubicBezTo>
                                      <a:cubicBezTo>
                                        <a:pt x="141355" y="2003642"/>
                                        <a:pt x="134688" y="1991260"/>
                                        <a:pt x="128973" y="1977925"/>
                                      </a:cubicBezTo>
                                      <a:lnTo>
                                        <a:pt x="111828" y="1938872"/>
                                      </a:lnTo>
                                      <a:cubicBezTo>
                                        <a:pt x="108970" y="1932205"/>
                                        <a:pt x="106113" y="1925537"/>
                                        <a:pt x="103255" y="1918870"/>
                                      </a:cubicBezTo>
                                      <a:lnTo>
                                        <a:pt x="95635" y="1898867"/>
                                      </a:lnTo>
                                      <a:lnTo>
                                        <a:pt x="80395" y="1858862"/>
                                      </a:lnTo>
                                      <a:cubicBezTo>
                                        <a:pt x="75633" y="1845527"/>
                                        <a:pt x="71823" y="1831240"/>
                                        <a:pt x="67060" y="1817905"/>
                                      </a:cubicBezTo>
                                      <a:cubicBezTo>
                                        <a:pt x="57535" y="1791235"/>
                                        <a:pt x="50868" y="1763612"/>
                                        <a:pt x="43248" y="1735990"/>
                                      </a:cubicBezTo>
                                      <a:cubicBezTo>
                                        <a:pt x="39438" y="1721702"/>
                                        <a:pt x="36580" y="1708367"/>
                                        <a:pt x="33723" y="1694080"/>
                                      </a:cubicBezTo>
                                      <a:cubicBezTo>
                                        <a:pt x="30865" y="1679792"/>
                                        <a:pt x="28008" y="1666457"/>
                                        <a:pt x="25150" y="1652170"/>
                                      </a:cubicBezTo>
                                      <a:cubicBezTo>
                                        <a:pt x="14673" y="1595972"/>
                                        <a:pt x="6100" y="1539775"/>
                                        <a:pt x="3243" y="1482625"/>
                                      </a:cubicBezTo>
                                      <a:cubicBezTo>
                                        <a:pt x="-4377" y="1369277"/>
                                        <a:pt x="1338" y="1254977"/>
                                        <a:pt x="21340" y="1142582"/>
                                      </a:cubicBezTo>
                                      <a:lnTo>
                                        <a:pt x="28960" y="1100672"/>
                                      </a:lnTo>
                                      <a:cubicBezTo>
                                        <a:pt x="31818" y="1086385"/>
                                        <a:pt x="35628" y="1073050"/>
                                        <a:pt x="38485" y="1058762"/>
                                      </a:cubicBezTo>
                                      <a:cubicBezTo>
                                        <a:pt x="42295" y="1045427"/>
                                        <a:pt x="45153" y="1031140"/>
                                        <a:pt x="48963" y="1017805"/>
                                      </a:cubicBezTo>
                                      <a:lnTo>
                                        <a:pt x="61345" y="976847"/>
                                      </a:lnTo>
                                      <a:cubicBezTo>
                                        <a:pt x="63250" y="970180"/>
                                        <a:pt x="65155" y="963512"/>
                                        <a:pt x="67060" y="956845"/>
                                      </a:cubicBezTo>
                                      <a:lnTo>
                                        <a:pt x="73728" y="935890"/>
                                      </a:lnTo>
                                      <a:lnTo>
                                        <a:pt x="88015" y="895885"/>
                                      </a:lnTo>
                                      <a:cubicBezTo>
                                        <a:pt x="93730" y="882550"/>
                                        <a:pt x="98493" y="869215"/>
                                        <a:pt x="104208" y="855880"/>
                                      </a:cubicBezTo>
                                      <a:cubicBezTo>
                                        <a:pt x="108970" y="842545"/>
                                        <a:pt x="114685" y="829210"/>
                                        <a:pt x="120400" y="816827"/>
                                      </a:cubicBezTo>
                                      <a:cubicBezTo>
                                        <a:pt x="132783" y="791110"/>
                                        <a:pt x="144213" y="765392"/>
                                        <a:pt x="157548" y="740627"/>
                                      </a:cubicBezTo>
                                      <a:cubicBezTo>
                                        <a:pt x="164215" y="728245"/>
                                        <a:pt x="170883" y="715862"/>
                                        <a:pt x="177550" y="703480"/>
                                      </a:cubicBezTo>
                                      <a:lnTo>
                                        <a:pt x="199458" y="666332"/>
                                      </a:lnTo>
                                      <a:cubicBezTo>
                                        <a:pt x="207078" y="653950"/>
                                        <a:pt x="214698" y="641567"/>
                                        <a:pt x="222318" y="630137"/>
                                      </a:cubicBezTo>
                                      <a:lnTo>
                                        <a:pt x="245178" y="594895"/>
                                      </a:lnTo>
                                      <a:lnTo>
                                        <a:pt x="269943" y="560605"/>
                                      </a:lnTo>
                                      <a:cubicBezTo>
                                        <a:pt x="278515" y="548222"/>
                                        <a:pt x="287088" y="536792"/>
                                        <a:pt x="295660" y="526315"/>
                                      </a:cubicBezTo>
                                      <a:cubicBezTo>
                                        <a:pt x="365193" y="437732"/>
                                        <a:pt x="445203" y="356770"/>
                                        <a:pt x="533785" y="287237"/>
                                      </a:cubicBezTo>
                                      <a:cubicBezTo>
                                        <a:pt x="623320" y="217705"/>
                                        <a:pt x="720475" y="158650"/>
                                        <a:pt x="823345" y="112930"/>
                                      </a:cubicBezTo>
                                      <a:close/>
                                      <a:moveTo>
                                        <a:pt x="1879668" y="109120"/>
                                      </a:moveTo>
                                      <a:cubicBezTo>
                                        <a:pt x="1896813" y="113882"/>
                                        <a:pt x="1914910" y="118645"/>
                                        <a:pt x="1932055" y="124360"/>
                                      </a:cubicBezTo>
                                      <a:lnTo>
                                        <a:pt x="1984443" y="142457"/>
                                      </a:lnTo>
                                      <a:cubicBezTo>
                                        <a:pt x="2144463" y="219610"/>
                                        <a:pt x="2288290" y="328195"/>
                                        <a:pt x="2406400" y="459640"/>
                                      </a:cubicBezTo>
                                      <a:lnTo>
                                        <a:pt x="2376873" y="432970"/>
                                      </a:lnTo>
                                      <a:cubicBezTo>
                                        <a:pt x="2366395" y="424397"/>
                                        <a:pt x="2356870" y="415825"/>
                                        <a:pt x="2346393" y="407252"/>
                                      </a:cubicBezTo>
                                      <a:cubicBezTo>
                                        <a:pt x="2213043" y="277712"/>
                                        <a:pt x="2053975" y="174842"/>
                                        <a:pt x="1879668" y="109120"/>
                                      </a:cubicBezTo>
                                      <a:close/>
                                      <a:moveTo>
                                        <a:pt x="1596775" y="107215"/>
                                      </a:moveTo>
                                      <a:lnTo>
                                        <a:pt x="1618682" y="107215"/>
                                      </a:lnTo>
                                      <a:lnTo>
                                        <a:pt x="1658687" y="114835"/>
                                      </a:lnTo>
                                      <a:lnTo>
                                        <a:pt x="1698692" y="124360"/>
                                      </a:lnTo>
                                      <a:lnTo>
                                        <a:pt x="1718695" y="129122"/>
                                      </a:lnTo>
                                      <a:cubicBezTo>
                                        <a:pt x="1725362" y="131027"/>
                                        <a:pt x="1732030" y="132932"/>
                                        <a:pt x="1738697" y="134837"/>
                                      </a:cubicBezTo>
                                      <a:lnTo>
                                        <a:pt x="1777750" y="146267"/>
                                      </a:lnTo>
                                      <a:cubicBezTo>
                                        <a:pt x="1829185" y="163412"/>
                                        <a:pt x="1880620" y="182462"/>
                                        <a:pt x="1930150" y="206275"/>
                                      </a:cubicBezTo>
                                      <a:cubicBezTo>
                                        <a:pt x="2030162" y="251995"/>
                                        <a:pt x="2122555" y="312002"/>
                                        <a:pt x="2206375" y="381535"/>
                                      </a:cubicBezTo>
                                      <a:cubicBezTo>
                                        <a:pt x="2199707" y="377725"/>
                                        <a:pt x="2192087" y="374867"/>
                                        <a:pt x="2185420" y="371057"/>
                                      </a:cubicBezTo>
                                      <a:cubicBezTo>
                                        <a:pt x="2182562" y="369152"/>
                                        <a:pt x="2178752" y="367247"/>
                                        <a:pt x="2175895" y="365342"/>
                                      </a:cubicBezTo>
                                      <a:cubicBezTo>
                                        <a:pt x="1990157" y="222467"/>
                                        <a:pt x="1764415" y="131980"/>
                                        <a:pt x="1532005" y="108167"/>
                                      </a:cubicBezTo>
                                      <a:lnTo>
                                        <a:pt x="1574867" y="108167"/>
                                      </a:lnTo>
                                      <a:close/>
                                      <a:moveTo>
                                        <a:pt x="1399607" y="81497"/>
                                      </a:moveTo>
                                      <a:lnTo>
                                        <a:pt x="1348172" y="89117"/>
                                      </a:lnTo>
                                      <a:lnTo>
                                        <a:pt x="1334837" y="91022"/>
                                      </a:lnTo>
                                      <a:lnTo>
                                        <a:pt x="1321502" y="93879"/>
                                      </a:lnTo>
                                      <a:lnTo>
                                        <a:pt x="1295785" y="99594"/>
                                      </a:lnTo>
                                      <a:cubicBezTo>
                                        <a:pt x="1142432" y="111977"/>
                                        <a:pt x="991937" y="151982"/>
                                        <a:pt x="853825" y="217704"/>
                                      </a:cubicBezTo>
                                      <a:cubicBezTo>
                                        <a:pt x="715712" y="282474"/>
                                        <a:pt x="589030" y="373914"/>
                                        <a:pt x="482350" y="483452"/>
                                      </a:cubicBezTo>
                                      <a:cubicBezTo>
                                        <a:pt x="525212" y="428207"/>
                                        <a:pt x="572837" y="375819"/>
                                        <a:pt x="626177" y="327242"/>
                                      </a:cubicBezTo>
                                      <a:cubicBezTo>
                                        <a:pt x="681422" y="286284"/>
                                        <a:pt x="741430" y="251042"/>
                                        <a:pt x="802390" y="219609"/>
                                      </a:cubicBezTo>
                                      <a:cubicBezTo>
                                        <a:pt x="833822" y="204369"/>
                                        <a:pt x="865255" y="190082"/>
                                        <a:pt x="896687" y="176747"/>
                                      </a:cubicBezTo>
                                      <a:lnTo>
                                        <a:pt x="945265" y="158649"/>
                                      </a:lnTo>
                                      <a:cubicBezTo>
                                        <a:pt x="960505" y="152934"/>
                                        <a:pt x="977650" y="148172"/>
                                        <a:pt x="993842" y="142457"/>
                                      </a:cubicBezTo>
                                      <a:cubicBezTo>
                                        <a:pt x="1059565" y="122454"/>
                                        <a:pt x="1127192" y="105309"/>
                                        <a:pt x="1194820" y="95784"/>
                                      </a:cubicBezTo>
                                      <a:cubicBezTo>
                                        <a:pt x="1262447" y="86259"/>
                                        <a:pt x="1331027" y="81497"/>
                                        <a:pt x="1399607" y="81497"/>
                                      </a:cubicBezTo>
                                      <a:close/>
                                      <a:moveTo>
                                        <a:pt x="1362475" y="222"/>
                                      </a:moveTo>
                                      <a:cubicBezTo>
                                        <a:pt x="1504681" y="-2323"/>
                                        <a:pt x="1647020" y="16965"/>
                                        <a:pt x="1783465" y="57685"/>
                                      </a:cubicBezTo>
                                      <a:cubicBezTo>
                                        <a:pt x="1771083" y="55780"/>
                                        <a:pt x="1758700" y="53875"/>
                                        <a:pt x="1748223" y="51970"/>
                                      </a:cubicBezTo>
                                      <a:cubicBezTo>
                                        <a:pt x="1735840" y="50065"/>
                                        <a:pt x="1723458" y="49112"/>
                                        <a:pt x="1711075" y="48160"/>
                                      </a:cubicBezTo>
                                      <a:cubicBezTo>
                                        <a:pt x="1678690" y="39587"/>
                                        <a:pt x="1645353" y="33872"/>
                                        <a:pt x="1612015" y="28157"/>
                                      </a:cubicBezTo>
                                      <a:cubicBezTo>
                                        <a:pt x="1594870" y="26252"/>
                                        <a:pt x="1578678" y="23395"/>
                                        <a:pt x="1561533" y="21490"/>
                                      </a:cubicBezTo>
                                      <a:cubicBezTo>
                                        <a:pt x="1544388" y="19585"/>
                                        <a:pt x="1528195" y="17680"/>
                                        <a:pt x="1511050" y="16727"/>
                                      </a:cubicBezTo>
                                      <a:cubicBezTo>
                                        <a:pt x="1493905" y="15775"/>
                                        <a:pt x="1477713" y="12917"/>
                                        <a:pt x="1460568" y="12917"/>
                                      </a:cubicBezTo>
                                      <a:lnTo>
                                        <a:pt x="1410085" y="11012"/>
                                      </a:lnTo>
                                      <a:cubicBezTo>
                                        <a:pt x="1392940" y="11012"/>
                                        <a:pt x="1376748" y="11965"/>
                                        <a:pt x="1359603" y="11965"/>
                                      </a:cubicBezTo>
                                      <a:lnTo>
                                        <a:pt x="1333885" y="12917"/>
                                      </a:lnTo>
                                      <a:cubicBezTo>
                                        <a:pt x="1326265" y="13870"/>
                                        <a:pt x="1317693" y="13870"/>
                                        <a:pt x="1309120" y="14822"/>
                                      </a:cubicBezTo>
                                      <a:cubicBezTo>
                                        <a:pt x="1173865" y="22442"/>
                                        <a:pt x="1040515" y="51017"/>
                                        <a:pt x="913833" y="98642"/>
                                      </a:cubicBezTo>
                                      <a:cubicBezTo>
                                        <a:pt x="921453" y="94832"/>
                                        <a:pt x="927168" y="91975"/>
                                        <a:pt x="931930" y="89117"/>
                                      </a:cubicBezTo>
                                      <a:cubicBezTo>
                                        <a:pt x="936693" y="87212"/>
                                        <a:pt x="941455" y="84355"/>
                                        <a:pt x="946218" y="82450"/>
                                      </a:cubicBezTo>
                                      <a:cubicBezTo>
                                        <a:pt x="955743" y="77687"/>
                                        <a:pt x="965268" y="72925"/>
                                        <a:pt x="982413" y="66257"/>
                                      </a:cubicBezTo>
                                      <a:cubicBezTo>
                                        <a:pt x="990985" y="62447"/>
                                        <a:pt x="1001463" y="58637"/>
                                        <a:pt x="1013845" y="54827"/>
                                      </a:cubicBezTo>
                                      <a:cubicBezTo>
                                        <a:pt x="1026228" y="51017"/>
                                        <a:pt x="1041468" y="45302"/>
                                        <a:pt x="1060518" y="40540"/>
                                      </a:cubicBezTo>
                                      <a:cubicBezTo>
                                        <a:pt x="1079568" y="35777"/>
                                        <a:pt x="1101475" y="30062"/>
                                        <a:pt x="1128145" y="24347"/>
                                      </a:cubicBezTo>
                                      <a:cubicBezTo>
                                        <a:pt x="1141480" y="22442"/>
                                        <a:pt x="1155768" y="19585"/>
                                        <a:pt x="1171008" y="16727"/>
                                      </a:cubicBezTo>
                                      <a:cubicBezTo>
                                        <a:pt x="1178628" y="15775"/>
                                        <a:pt x="1186248" y="13870"/>
                                        <a:pt x="1194820" y="12917"/>
                                      </a:cubicBezTo>
                                      <a:cubicBezTo>
                                        <a:pt x="1202440" y="11965"/>
                                        <a:pt x="1211965" y="11012"/>
                                        <a:pt x="1220538" y="10060"/>
                                      </a:cubicBezTo>
                                      <a:cubicBezTo>
                                        <a:pt x="1267687" y="4345"/>
                                        <a:pt x="1315074" y="1071"/>
                                        <a:pt x="1362475" y="222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4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34" name="Picture 32" descr="Email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9144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C16F9B9" id="Group 132" o:spid="_x0000_s1026" alt="email icon" style="position:absolute;margin-left:2.05pt;margin-top:4.1pt;width:26.65pt;height:27.25pt;z-index:251685888;mso-width-relative:margin;mso-height-relative:margin" coordsize="338455,3460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HYmD2TIAALb9AAAOAAAAZHJzL2Uyb0RvYy54bWyknduOI8mRpu8X2Hcg&#10;8nIAqRjniEJXC7PqkbCAdrYxB2B0yWKxKhPKTCZIdldrn34/C3cPmnkyM8w1DUjMqAjz42/mdnL3&#10;H/7w29Pj5tfD6fxwfP50V/1+e7c5PO+PXx6ev326+8//+NPvxrvN+bJ7/rJ7PD4fPt39/XC++8OP&#10;//N//PD95eOhPt4fH78cThsKeT5//P7y6e7+cnn5+OHDeX9/eNqdf398OTzz8uvx9LS78Hj69uHL&#10;afed0p8eP9Tbbf/h+/H05eV03B/OZ/71p/Dy7se5/K9fD/vL//369Xy4bB4/3dG2y/z/p/n/P8v/&#10;f/jxh93Hb6fdy/3DPjZj9w+04mn38EylS1E/7S67zS+nh1dFPT3sT8fz8evl9/vj04fj168P+8Pc&#10;B3pTbbPe/Pl0/OVl7su3j9+/vSzDxNBm4/QPF7v/11//fHr595efT4zE95dvjMX8JH357evpSX5p&#10;5ea3ecj+vgzZ4bfLZs8/Ns3Ydt3dZs+rpu23QxeGdH/PuL+i2t//y7t0H1KlH0xTvr8AjvO1/+f/&#10;Xv///X73cpiH9fyR/v982jx8AbtNc7d53j0B0j+dDgeB3MfN/OmmHhrplTSD72WwZFjOL3857v92&#10;3jwf/3i/e/52+OfzC3CjIPmWDqiP5eEcyf7xUV1GZ/dx/8v58ufDcZ6e3a9/OV8Cjr/w14zCL7En&#10;++Pz8/nhcvgvsP/16RFo/9OHTd117bYZN9+lY1W9nTsHdHOiv2qisW3aadjcQzO1VdOGaX5F819V&#10;VtE0bdcr0kTeimpT0dBuW0dFmmgcp7py9AhYlA+dJvL2qNUV9c229syRJhqrbdVv1+cIfr32qG+q&#10;yjNHmshbUW8q6qioWQeDJhq7cWgcczSYipxDp4m8PWI5uw5dO3RDN633SBP109D14/ocTaYioNoP&#10;6xVpoqEaBmjWGVZzed2OY1N16zVVmspdlebzum3baesYvUpT9V3VwhbrvdKcXrcdsssxfpWm6vuu&#10;GSZHVZrX67bv262nKk3Vj3VXt46qNLfXXvhVmsqLv0rzezPWDWy4umAYoo7xcwFQM3zTN/XoqUkT&#10;ddPUdx6oa45v2s4l9ypN1Dfd2NWOidIs3zR9z0KzPnqaiMGbWg/6NM8zdtvWw72aqB/qbesYvVqz&#10;PIuGDMRqnwzRsJ2qyQHzWnM8ukbvQYQlqlFtOk9VmuOrph5GT6cMUbet+9ozfprjq3GaGk9VhmgY&#10;6mr09EpzfNtPW49IrzVRXbf1UDnwV2s5wfR2QGkdFZoIdbSpG0+vNM9XbTf2vUOdqDVV3bedb7I0&#10;11cTWsjWo15qqrrbNsPW0y/N9zWrR9N5+mWoqq7xIUNzPqMBdD390lRV36EkOADfaIGB/jKJPrKK&#10;DUMlOszkEU6NFhkozjVtdNRlqOphmHqHcG8M+0/bph0dY2io6n6LouBgLzFKF4UTE7V2SQ1DVbPk&#10;b1390gKAsegaT7c0Ud01o2+6tABoWhYGx6rVaKK6go9RH1c1wUbzfwV4PcaOJRKNrvFUpdm/qqep&#10;9vTKEG1ZjD1mdmO4n2Xfs5gYIjQF/nOMn+Z9ryLYaCKvItgaedHW2DwOABqqdsKAcbBwaxh/dm04&#10;pspQiUXhAUWrpQVGT4XQXZdMhqpj/fbogq0WFlgimHKeqjRVhzBD21rlqtawPcO+9QgLQ9X1E+Ld&#10;UZVh+45Fy6PNtJqqr/px64GFlhV1h7LgqkpT9cM4VA62ajXbs1rVvWuuNNVQVdvJIZZaIyu6SVR3&#10;BwI11VAPsKNjrjTf1900jltPVZpqgBs9Om5npEU3oeU6pIWhGloWLEevOiMtuoFeOfjKUHlNn85I&#10;i67DW+SpSlP1Azaqg686zfd1V42s+OuwMFQ9CPRIi85KixEW9syVpupQ9j32iAQjFoUJx88IPzp6&#10;panQeyqPN6bTfC/urM6FQE3V4X6vPXOl+b5mue8HzwBqKrGXXHOl+b6up35Ed1zV2jtN1eK88Bjf&#10;neZ7DJ8tk+yoSlMB9aqp1gVTb6SF1/VoqLyux95IixYZ4+ErQ9W3ONwci0iv+b5uYWGP+8JQ9RV+&#10;Jk9VRlo0U7PtHdKi11TdWCHQHHOl+b7GB4vxvQ6LXlN5Vc5e832Nn65xzZWmQjOrBs8Aar7HnTri&#10;zHH0SlN16Esoj6vKWa/53i0tDJVXWvSa74HS1G8ddrelwmj0CKZe8z3qEquwpypNVTVAyVPXYMQF&#10;qhlSZn2yDFUlBkLbrM/WYOQFwgIfmqMuTUXUr69ddRmB4dXPBk1VMRrYMI5+ad4XP9PgGkNNVfU9&#10;gV2HyBg087OSjI1H77RUVVXjNXb0S3M/rvOqQzNeXSBJjNB6SYNq7KlLs3+F5tl7wliDpmL5IQbv&#10;qUtLDSwLfLkOsTtoKkymCb+xYwy12OhZ9lFY14dQE9U4SXGVOKrSAqBhsRsc69agicT9S6xyvapR&#10;Sw3k0+TxC1qiDjPL4/8ZDfuj2dG+1QG0RC3dgktWV5PRcD8I3DpEoSXyisLRMD9mgoezLFE7Nd3Q&#10;O3qlJUaFmTo6VM/RECFmcE87qtKsX434IB1gHw0RK2SFK2J9rjTn0yua6ICFIfIukaNm/AqBO3hg&#10;YYhgYOKIjl5pxqeqibD8OtgNUY224HE2jYbxMS4GzwAaImKIfeNY9ycrLXx8ZYlI12g91s9kpIVX&#10;S7NUTi1t0tJC0gY88WhDxDqMdbGOikkLC7w/uH7XUWGIUElcK/6k2Z4BR9w6ajJEOEo8IZhJcz2a&#10;++Tx1BkiYFR5bIRJM/0kTO/okqHB/ehxnk2a5Ruir56x0zTAgaXKYfZMmuO7jgw6R5c0DSGlRoz1&#10;VTE7aYbHN+pRKQxNRWC48zjpqq2WEmODw3K9U5YI61SC3uu9IntQ6aiTxA88dWkixCV1ORTAaqvl&#10;BNHrwZPsmFFNYji6OqZFRY0J6IkBViTGKpV9O5Le7MBGtdWMz4ShCHqGUVPVNTqnJ5Oz2mqBged8&#10;8IQcLRWepqZHzqyiHhGmBqTD9eYxECwVHllErkO6V1stA3qm2mPRWaq6wxPpQ6MWA5Lr4fHk4vtW&#10;44Htg6/ehUYjPUgemFwA0VQ1pqC0cX3ObKImiWgeBxerlenZSM88ADGpmsSkQZYD+oaKmC/GoKsy&#10;LUFG8r9dTG1SPPFKNATcPcOoZcGEEekbRk1Vk+UpK4VjzrQsQO/HoPEgxOR5ErCrqM9TmxYh2Awo&#10;bY6Fk2ZpiPQjtXnAX2kZUsNCDIsHI4asY5HxmEOVSd7EvzsQW/TUpmUP8pFlzQUSKw8GMvhdI2nI&#10;GJHBx9lGIGDKtx5lkRx8NW90rBqIxa1j0iRyxn0jjpE0ZOTbYrx5UGKSOUlgIrzrGUlDxhKKVHDV&#10;piUJiWrogB6U1IaMOB4qnWckrVBgEfU4VKrakCEk+c9Tm5YleM3BpMP/RfxToaTGsT+y1jtQYoQC&#10;PpW29qwAJomUTTlkx7n6ZoUCu89cOoLNCK2xNz2u2Kq2QqEmacOFSUPW9qgkLkxqoYC5INmkHn7T&#10;ZPVAbayKjnkzQoEk996l2tWajI1hTU1QcL02m+KJOY0fw9E3Q8ZSOmC+e2ozBgrbRxqXnLQZpZKG&#10;6po3k+aJHlW5/M1Y0prfYAD8VZ6+aaFAZQNiwTOSmgxhPk6+kdRCgWze3qW4sldQmVEDEHFB0mR7&#10;ilPXs7+vMlRksLMCuzCiJclIDrvH7VeZLFH0GPzBrknTEoGYuM9mazRV3ZP96pszLRBwV6MCeQCi&#10;qci4Q0t2DaOWB2gxra8yTYX+j9jySBGT+EnkHlPb0TNDJSLclStVmdRPxr5yaXaGin0O4vVxcLVJ&#10;/uy3ZJh75sxQYfo6VWSTNEpy4OhyVxgqnFLs4PAAxCaAEvfzeIcrQ8VCOEha5voyY1JA2emAl8kD&#10;EKPCkA9CipanMi1BGvIyXUtaq6lqRAic5qnMyAKMKN+cWap6bH0907JgTqR18ZmmqjFOyKHw9EzL&#10;ggrfiEt/bDUVBykgQzyVmWRQtEASjRwAsVQkeUia/zoaTTpoRQ6uxxFeWSq3w9OkkeLIRPZ4eqaV&#10;kEpEgWs9MymhE353V11aBWE33Ehg2TOKWpnAw+Ryw5j0U5KfqcsjrEwqKXEVlwlqiAj2DpPLaWxy&#10;SdvGpxAbooptY3LYggOJWg6wr9fFYp0mqtCGty4F1eSF4gt3mRWGiB07WISufmkpwBC6mFnTIG/w&#10;CHqY2SSGYh67dFNDVBGlI+vfMV0mMxQh5YKhIcIMIWHYVZeWABzt4rKUTD4psYVxcLGXyQ1t6Zdn&#10;vgyRGDwSFliHvEkOJeXVpXYYIsyd0bMREbgqc8crNQwRIpQomqdXWnvgnAzXitJrIuwqiYU5BlCz&#10;P7apZ18MeS5qKEacaq4ok00O3aKkeJwDhorIlM9+NjmlKHrkoDvWSUM1ohLVnqXLZocS43BpiIYK&#10;G9i1exmfrhp5soZ9kTpDRZqX7Gtdh4bNDkXxdTlPDVU/m2+eurTWQLomuRiO+eL4pqsHgrQA0oA9&#10;dWlVg7glssZTl6bqsAI8+QSVzQ7tGUSPMDRUHYEzlyy02aEIG9eCYqjYhCenxDiwoSUAVuLgWlBs&#10;Tikhft98aYvDm3nEpCpseFOP0Oo0FTunelcUy5KRYusywGyGKE7WrUubt2SoQ8zz+ozZHNFpZKuM&#10;B4qWrIVdPCxmskRJ22ajtUf+GrKW2BDql6NnWgoAKXZDuXqmydDM2UzvqUyLASKIbCxxVabJ2HXO&#10;sUCeyrTKIfv4fGi0KaZuNGr9gdx3MtI99t5oyOiZS37YJFP2fLDWOoSwJXNXZkQBp1y4zp3BStay&#10;ABsC+9eBRiNB8KT3nlxnDGVdmZepbdbowDC67GZLViOuPGi0aaMEFzh/wjFnlgzdwyX0beYoMaHB&#10;ZWFasraX09XW58wkj3KWHVqwR1wZslo0OA9ATNJpDVnj4jND1hBdcKHRpJCSONKJa3A1xZpcIoXG&#10;hkQCl9Q3qafY9pggHgliyBq2mHrSXCuTfspocGisqzKtuOBglZx9B0CMKCBkJU4txzAaMndlRhTM&#10;Sd2uyjTZKLvU1jvGoKmJxnzGr+WQw5Zs5OABV13GdiGHTCTB6iDi9VVNnMhzcMgqNl8rIoKwMLSr&#10;X5oMp6znmEA5Z/VqhZDUTAqfA4mWbCITxrH1DkNW1TWSuo9XyzGEmgrG9J1eZVNQUbw9QhEdVrWQ&#10;KXZF15GCigqpLQeIOPqlqTjjjbPNPJjXIkACEThKHHVpKtJ4Cd956tISAFeYS/PAMaJGg9j/4HFQ&#10;sWlOUUlWg2cjt6WqJLPH0y+TR8qJd4ScHGNoqPCTuowJ8nhUv0hzw5nrmTBDJkzp4S+TRRq2PXuA&#10;aMi8srcycqMhWcajCOCUVsOBq8SBQpNAimWM2eIRG4ZMclUd6g2SVjWPLQpkjzoMJEvGAZ4eY4zt&#10;yqYu3OG+EdRkLHke+xmpqetir7TLVWrJakkK8cyX4X+J93sSBVDvVBNrNACHQYskU0SEJdH1XNxl&#10;yAhCePplk0Zl24XHu4KOrJuIueKqy0gNzqUhIcQhomymKYEID3+ZhFFSlVgcPJi3ZCwpHv4y6aIc&#10;HMhWGVe/tNRASfGNodYbyIyZ/VrrS6XJMZXYm2sMtdyYqmZ0Qd4kmGJruxQAkyc6cfqQJ+eHJA6F&#10;Qq/Oa3JL2XkFj3pAqGXNyDLpYeRacz/76jjM31OVpiL5zCWfTHooPCJ3RXjq0jKDKEnt4WOTHMqe&#10;oy37rhx1GbKWNBXPEJrUUEkf5jBaT11a1OC6cWlrJjEUA0oElKcubaFgvPrG0DC/W4Myp416ZYbJ&#10;CsWxtMVI8fTLiBrC2q750jKDrE2nBmVzSXPpxG0c39J9G7v7dAXH/rfneAcHf224FkRuTJErOV6O&#10;Z7kORV/IwZUp6fGv8000FAmVfL1CDJA0cbhxxEsMMjRxPV9X4iUGIZp4vjrE3WzmThPPd4i4iZlD&#10;TTzfM+MmRiZr4r6oz0hZTTwUESM3NfFYRIwg1MRTEbFYUZqaZ7mYxjvTYhcZ8jKUialjyMtwJtaL&#10;IS9DmpgkhrwMa2KcGPIytIm9YcjL8CYmhCEvQ5yo94a8DHOi6BvyMtSJEq7JeS5BnejVhrwMdaIq&#10;G/Iy1InSbMjLUCcKrSEvQ50oqYa8DHWieBryMtSJCmrIy1AnaqUhL0OdqIqGvAx1osZpcp5LUCcK&#10;nSEvQ53oaIa8DHWiPxnyMtSJJmXIy1AnWo4hL0Od7IEx5GWok10thrwMdXKiuSEvQ50cU27Iy1An&#10;e0k0Oc8lqJPdIYa8DHWy38OQl6FOdnAY8jLUyZ4MQ16GOtmbYcjLUCf7Jgx5Gerk8G1DXoY6OVDb&#10;kJehTnYrGPIy1Mn+A03OcwnqZEeBIS9DnewsMORlqJO9Aoa8DHWSyW/Iy1AnyfmGvAx1km9vyMtQ&#10;Jyn0hrwMdZIVb8jLUCeHLRvyMtRJ8rom57kEdZKPbsjLUCcp5oa8DHWSNW7Iy1AnieCGvAx1ktxt&#10;yMtQJwnbhrwMdZKEbcjLUCd51Ya8DHWSKm3Iy1An2c+anOcS1ElCsyEvQ53kKBvyMtRJ2rEhL0Od&#10;nE5ryMtQJ8nBhrwMdZLva8jLUCcpvIa8DHWSlWvIy1AnebaGvAx1kjmryXkuQZ3kwhryMtRJdqsh&#10;L0OdHIdqyMtQJ0ecGvIy1ElOqSEvQ51kiRryMtRJ3qchL0OdZHIa8jLUSW6mIS9DnWRbanKeS1An&#10;+ZOGvAx1khFpyMtQJzmOhrwMdZK1aMjLUCd5iIa8DHWSWWjIy1AnKYaGvAx1cmylIS9DnZwracjL&#10;UDefFanp5R9KcEdczzZA/qGsgAx6cspjWQEZ+OTkxrICMvjJGY5lBWQAlBMWywrIICinJpYVkIFQ&#10;TkIsKyCDoZxuWFZABkSOkC8r4FXAojhikSORGEZRF14FLfiHsgJyJBLHKCsgRyKRjLICciQSyygr&#10;IEci0YyyAnIkEs8oKyBHIhGNsgJyJBLTKCogD2KQxVVYQI5E4hplLchlIpGNsgJyJBLbKCsgRyLR&#10;jbICciQS3ygrIEciEY6yAnIkEuMoKyBHIlGOsgJyJBLnKCogD2yQXVVYQI5EYh1lLciRSLSjrIAc&#10;icQ7ygrIkUjEo6yAHInEPMoKyJFI1KOsgByJxD3KCsiRSOSjrIAcicQ+igrIgx1VYbRjPkLLKJrE&#10;P8pakCORCEhZATkSiYGUFZAjkShIWQE5EomDlBWQI5FISFkBORKJhZQVkCORaEhZATkSiYcUFZAH&#10;QNi0U1hALhOJiZS1IEciUZGyAnIkEhcpKyBHIpGRsgJyJBIbKSsgRyLRkbICciQSHykrIEciEZKy&#10;AnIkEiMpKiAPirBFoLCAHInEScpakCORSElZATkSiZWUFZAjkWhJWQE5EomXlBWQI5GISVkBORKJ&#10;mZQVkCORqElZATkSiZsUFZAHSjgxq7CAHInETspakCOR6ElZATkSiZ+UFZAjkQhKWQE5EomhlBWQ&#10;I5EoSlkBORKJo5QVkCORSEpZATkSiaUUFZAHT7hRoLCAHInEU8pakCORiEpZATkSiamUFZAjkahK&#10;WQE5EomrlBWQI5HISlkBORKJrZQVkCOR6EpZATkSia8UFZAHVLh+oLCAHInEWMpakCORKEtZATkS&#10;ibOUFZAjkUhLWQE5Eom1lBWQI5FoS1kBORKJt5QVkCORiEtZATkSibmUFDCfg6BNX/mHsgIyJMpp&#10;B2UFZEiUkw/KCsiQKOcSlBWQIVHOKCgrIEOiHCFQVkCGRDlNoKyADIncH1hYQIZE2cFf1oIMibIt&#10;v6iAPMbCDTyFBeRILIyx1HmMRf6hrAs5EgtjLOx4tgFL+YeyFuRILIyxzBvSjTwojLHM28VtAYVI&#10;zDeJyKbwsjHIkVgYY5l3a5suFMZYuCMvm8bCGAtnIuQFFCLx1XaRwhhL/WrDSGGMhTto8i4UysRX&#10;m0YKYyxc5pe3oBCJrzaOFMZY6ldbRwpjLFwRknWhMMbCKaR5AYWrc76BhMsUyrgx30LCvbuFBeQy&#10;sTDGwqk/+RgYJIZth3Fr7Omwv2weP9093m0un+4ud5vTp7vT3ebzp7vP0mo2y+4usqM2/bn5/uku&#10;Xjl2t7mXvyd2rbfzvtqn46+H/zjOX15kgy0n3bfbuC2E2xQ43ioOxPXD/S+fH/b/6/D/1sloyVIo&#10;Z6vPPbwW+v5b6bGpyD6lgnsOjA5aAefSc4ZzHIBYLVewRhbn3TZIh2u1HAccozLcNS9rQpTgnmrf&#10;LXi+SSv09kaj3hhg27/94/F8mCfzOvCxz5zAW6cZIllo8ZleP7RFvUe2DAYH0op9J6lQ41Lo+299&#10;M8S5e8xMKJhjb4On/1pwy2VB8W3LaZgz317fck5KzIy7zq6z2vcLbrjXK3AcR9a/atQbA2yH9Z0Z&#10;4oQhLsGb+8zhjZy+8oqHHp8N93DMMUcozgQDZ3It/tP0ma05TuhNomXs2nHkjOGsyPffvh7Zt0HI&#10;ubZcGR662HEp2HoXO2RJ6GLP4YOLWyx1Mf2mznG3jVxhCx45s7RbFvb0WfpNn78x4umztyeLs904&#10;V3muqKNdy9C/z00cJsnZ9IGKQzNDCC6NroBLTsaj7ZzNKIcdB6k8C6Wmb7gvL7ycOIvGL3W4w4u7&#10;rmZKORcpBKCXOjvuOQrTzaWsXFtn6uT07cjcgH28RtuMpEtjFYa0abjsNk5A13CFeMRw+ir9xq/r&#10;kbuZQtu4EXYJiqavbgG44ciqqDtwYH8b1I6lP5xrGTmin7gd1QgGZJV0QgZ44LScq0/G9OdWnZgO&#10;XG4zU44cmh5GP9XJTbGcbDO/JIOxbYP/e3nLqMaJ47wNbgtZrJ7VWrkOUgxFaW/Fkessv3p2uGSN&#10;82DC21ZutjGLGKcqDjGlXU5X5PTTOBG2e/YpTAopA03csoVo5XhoWzD3OKRq5cKE0J+ltyPHzcWx&#10;4Ka06uqBXe0tx4NwCWvoD2fxtFaoc6dxHbPc5fpa7obVYyH3LUaphXbPPWEJdrZ/9in0lh5yg+hc&#10;LadTc+OjgQwsyolb4W3LVeS2t2CIdSi87Tjk9Kq9rfaWPiAIQ3eZHS5fMx3i2ktOZ4wVU2sVfF/L&#10;MHPaPzgMNXObV9H0AtY2pm6ziHGhta2Zs4naaKNxVQq3b9jXk6hEsWFcjslhlW5gyTmfLFNxNOeL&#10;YvUkYlLQrrCq87eIQPMawd7EjYyUBEMU1NzhNEqt5igfNDhTdI8+FIez4tzTyQ4JN/ExRZER0Rv5&#10;wt9nrkLn/t25z9zfw43qtlOcOckhYeG1XCUUvO1pnlnduQElMjkLPFgtqJkzslPNE6d2hvFaiu64&#10;QSNKd04t5Ew0I/tRFWX2w1xx6SEF+GsGX0nV5KAruRDYjDbjj9wIRYc77PRrlhy5AiO85kpa7rt0&#10;18z5uFxUF4vmiPRtSC1Ifa44dbNOfUbaZDKG89rqJL24/Zirp/x9rjiOkoU2tnrkOi4jR0A2px/G&#10;tw0VmcFmeLvE7BzIVDLL8z2FUYyw9HBLnx7LFmGdWL0hOB1cbmk4OAprm95WiJCrV3NVfInykyTf&#10;a36CO8WmmhcuLlwDSrpRFbZXnIRKtLVrStxqtSyBaaXlBFW5oVCpSHKxXhhiLr2TYzT1Sw7I4sK4&#10;0CROpt8uBqpdE+xTXA87ltJAOsGOVnSgUUjQX7p6tQbTANeoN3E1RM/hP2nRa3XZdDvUyWRwPPdc&#10;LIsZB4npvmgNiFOQw7SlOt9STG3P3lZsWT4xKkKPWk5zXaK472u2HKwm8zq3WKS4HX3eNgjg+LYf&#10;rK4ih7Jh78S3QwkgIO2RcpGUKynMpPOWywUDELnvuwuTnkaKdQ78Bd5hYcLQ8E8PmvF8z5Lo6ijV&#10;Qbu6FkxN0UXQoRRYdbFGH2yiO57T1Lntr6BajnmNUOy43CJfIDlhMeqLXHoq/Km4A5mMhyaMFEuS&#10;rMNuMHYo6dGq6pDdWbVcLyermrBAL0fDGdGGDUajwtzidOFA54Jqmb2ofOEOwIox/UHh4tDQUC29&#10;tZK+RiWnXeEtcLvGGgyzJTsjMh03w2EizUQDR60u8cb0WfpNn3O0emwBJ/3BNrFr6bP0u3wOUkOT&#10;BhC/qC/pM8uhCxGyJzZpIVqABs6ub7kP1oiJmpNOsShDd7j2Lrz1iR9upF26BmOHWbtWK3c1x4Ll&#10;ZgXLdMhemWbBwztmVup16iddif3suZogzDVtTZ/dHhzMBMA4I28xNq+tROZEg4LVmBvNLHzEoEq4&#10;RBu/zQ6p+thKbhZYOAyFcTEz0mc3WynXWichRCv507ClkgZMkl2/OVx0FGEpPQTuGIQRYraiVH1q&#10;JepVnPercNJj+bZ/hgUrOSjExFhGZUX4Y5phn83NlHODremGLs+1i6ETnLEafcPLNNXY6fGgCeyr&#10;EvsYJaTdJoG35Yqg2Zu0FMzKgDIVxo5FLWQTLW+584g7uMJb1vDr/oz3BMRb7qs0Ael3mQh4MGKM&#10;A1UX8zB9ln7T50AyARa9bVEX0mfpN34OlLZxxe04unrJok2fpd/0ObrLIv+Vxyp9ln7T5+A7tp2V&#10;kaPCM+FmEZiIcFom/9Z8A42BOjKPSQpDXo9ytrVmBMwgPAbhLatTYFeftIIRUfxnUvEWWuWaQJNc&#10;wxne4nTL+O8txNv+va0vhWPoowUH3rwsgxKK0j+3CnU5ki3o5M6lZLtxLd0Q9mzcesuleki528LL&#10;diFOkSoZRw/K6xw0U0VzV31gC47XRRRbacXyCK+EVstQX7dyvMc2MAGOkkDFfXmoZRmYMuxhBqeV&#10;sqJGtLTs+9s94yKzpOJLsCNYb6pnHJEdYECBXBdl4YeBz/XysY3c6VBiDHGf/RD1I7lgOrN3RKhz&#10;cU4oGgsCJjDA507fJtmsHGuMLyj21vbSPiWGo0vJe4U+my/FODOSFkSoEPvP1rwNsRNZXURVvmLX&#10;1mWfQs1ciYVZEnQAdDz8QAYoyAskUugzxtgwZf4rdATM83lIEJEE+fx9FtTitAq0cmS3NWoBKPwe&#10;a+4xyy2/o9XhtEvtxqFSMNoTIioGXOnyAO/oeRRNLE1Fi7JlHYm4gcRpPw81XiyVQWQY59ZQd4io&#10;NNJocXK3kpKb+Fe4LzgUzJnYPOq3OBpwCsxv8cMMRF/82MIzmlCL57O18QhyqJI1IX6kzBRBek3R&#10;KsPnMonUv2VsWLaXa+ZonwwRtyOwjqRQdvos/SYEgr9boih9ln6Xz8XdE0uHGVIWWvos/abPuVE5&#10;yUEE7Orniz3IeetjhekROpxKTb9L6XB9aIwR4Omz9Js+x3qOXQU6KOQrpWM4xYGskaSLqZdKTb+p&#10;dLlkNTQGT0e/JDGkz9Jv+vw67lyYjt2fNeYWhtH6GJe5DsoXq1tBGKOWIElowKul8M311Vbz9gId&#10;7iQNpeMFQgUKM/O+SsuE92nIETgBi2ktGRAEKTDDMm4lDDYXHDnXx5JSIs2x1/okmtCEQ0tTnQTq&#10;0N/mYrlWgpu29AgyCTDP/JJQUInfEn17iHYygWHxaaiJqUcJ9szF4tsk2GNecil6sr/Fs5is32xe&#10;jHiLCOIqxFjsQD+ttUDkYxu78jrUxlBHFXbCQC8waImwxANf5BaazL9PuCNqumL0YjzpbjYEVxJz&#10;4MVd3GHr3ZwvjZ8Hj027uCvNjKliWaHFilHjTkAxdhO3LIpKEibrdSKzo+MJZxyak5lO+DY69phn&#10;jHTzEg9GWihwceI/kga51G8irjERCmVyICVBd0U8tlFyDXi9rKNMsmHSS4a9wN3O6pDiNaioo10S&#10;ibck1h0GCZPqBrGoxbO6aKtouO5+Sow1QWEkWB+2bib+5IgArLcw3ax+XJOoa5094vEt93FxubK/&#10;WngkYZfwkIRmFVRYDYjszNXyJxeaGiBh+ywxHsIdmObuavEBtzFdlfAQXGnQQhQF7g/VcgUaokk3&#10;immd72cVvRIzb1xyjdYBPOcZRHWG6CQGiCkYCRlVfLqGB9QMMv4xru4NjSJejPnv7i0x4CRZiFyB&#10;DFMtmSrE5kLBDIrEiNQUcOs9F73Htx0Qn6fAxTrEHQm2R9IRHdHMHjoX6mt4yxJNAENXSygxGUk1&#10;zuC3kGwXbzrJf7FIBjcoqco3lH1OIC5NM2wmpEEqpM/SbxDsrJnz5aQy7ziuOibjvc/RIJmm0BjM&#10;Qgmf2c8tXEIdcklXmmRsQwnnqbmAQeUEpVnNxtLFx2PeIodT+A/BShgoVmgrsk+xWsnNSUYHKrWF&#10;AGZE0udq1nCR3qpR3CufXI3w6ixnQz9tRfYpLpVbbkBL0IO7sbl0yaz1QDMiU0SdddSihsrFcGE4&#10;JBujwNjBsQDnpqIZS9tjfP54a1LRwM+Ck6FH70rjNVJzgcBDVZSJC5OIhmmZkU04qLepaEIvGClq&#10;sCU7ZJGIHQJ+UcXt+NqnMNpkxxM4SIwOgG3+EOE8rO3ErhLXtjUjrXBxhXY3OKaDLHYJAmz3xWfL&#10;XVa53BOnCwZXKPq1vMXCJrczvqb7kurgRRhuEi6LDrTSpdZCiAwE4qyhU8h0HCe2z1hpyfykw3JR&#10;kr9mFM8preIABIXbTCRsTnRs7jParYR77GsWpWT/sRpFNdI32nB+EiJkiiKF805hkIR5JvhaDRb6&#10;pAbIHXKhYdcR89WMdbB4CbZkw1jbQcTDssDJ2mCVRiYDZTAiDORLFoV/ntF7ognGuOEOt6PNwopI&#10;DAjjVigyKcxoM/7bONpEfHDtlNRMkD/aGPg9UFjsRFJxmyQJVjQ5RbZmok9JAsL5I0vtrT7blYjl&#10;h0Jjd2AYyTIMVOm79Bs5n6VXHA6zzOFOU8m1tN/flBd4FPA3BSp8eCgCpumSlpeytLjHNssbRDGl&#10;mZFrcbD0byRY3qyZ3AfUn1AzRhpRe11zhcsFZg6vsbYAmnmNuCB3K76m5rCIuhCM821iWYm0iEAr&#10;L0RToqfxNXLaKnCsZbBy7POAIhWEt69mWRWSfB3IMLLSmeAYdnHqMxk41o5Decc7ml6TGlSigiPX&#10;EsfL8p2ZySyzJGmlPg80zACc4BeMl0YMl2PBPGPk0uk0XqgWwRZcjI656lTzMpHX11o96Lf4giKq&#10;LabsU9I88GwkVVH0HaubkukqaTFxntFBstEGcUiJ+JqUpjdG23IhuW7oOJEIaCywTJ+l39BEbKGU&#10;ZkHKZ1J+wFL67Fa/WCqAQqwDGWrtGlx3bQIJSRIYFJpvJOyd+kwqg4S6bomiW9XimE2GsEhx4SBI&#10;00QREkimOcsgGo+tVqu8LNdvjOXNaucLtENv0UvjAampWgxnhFZ6y6JgcKtcYEhotGW/CkfahpjH&#10;QYNr2Bhk+sPSu6QHvlbSUV6QIZF2Ue9cEkJSgZJ+D6cQwNKDzLCTVRUKfp3YSrgzbfoRqXzNQLDD&#10;mqAVEMhkwKCxSEpfWWXmZL3YNaOaplLTbyidJIwxpWBe8yQVvrPPCTHQgHnQCTlJ4Gd9CesIiKQV&#10;DOuZNBY9ZG0veTChyJZQUjDoEnzIisWvEd4SK47Kimum5ErypEnj0Yj+8lQw3mBkZiwYGy8IzOUt&#10;ntDEoyhMIDP2086UfQojisp0XeVrtGwDeGw4XL2h2htKNoZFmg0JtBQYjxjFKM6xYNwWWawMSyk5&#10;Aba45SwXzjlTsVEsf3EKXIOMLsXdqqFaehZD6mkYSXiTdX+Gy5b+ZI3C8k/6k2wWCzPvq/a6f4AT&#10;F3JnPzIVNp2rJam9ypcVTKzku8PAFGjekrAW+NoxZ5xr6bNbUGA2kxWJCSA3oWrg40Nn6Y2tZHOj&#10;1Uk56Zp/i2/h0TfWgVR9XK1wC0QaXGeEP2PP0lfpN3yNbyT5pNnDJgky67ysHLGyMcP6WtEC43xi&#10;yqMrGeQrzzA2nOwIujXqt4YRp03q1cBs8jeUCWLdNkUlYKdGUuvUSxKGIk9gBRED9q+lxDSXlHlc&#10;3FYBJdKerFmkPSyu6yQYnAYBPUwsam8/Mb9TMFRy8q23gwBtiub1IoNNndjuUYHDJS/NdddZIX4j&#10;BlnNogqVxpa1PDAvIhhOMePOyEY6Mm7EnvT28ncI0xCkZkfAhKahBw9fZORbDHOq1O9wEae4A5Eg&#10;8ihvVmkhruIj9CXmOKvV7RbciHNF5Q3+ZfOK7fY1VEO4VNRmBTdWnKiDowSNw8JQthb7FFhRhYdY&#10;4GPCQJoGyTKNYy1xWctWRNSSfwN9WLy1tybCjgrGXFzE0YbZfRNJ0ke3GogbPCIMiVYFUKf2EQWK&#10;koqmZP6sK9ezPsXo3isJnyoOY4G/IprqKN9xpVJTZj9GG4vLKbns0VmmPr7VlWuAj8Rz8aqrGZzI&#10;DghDPYLNoN2kbmKOyKkuspjhjC+zc5Z1gDU9N2NgwYgaVPR4astSJzmlkQdHVuki3yqmU+gKQlM0&#10;LNVN7AS4ae7Kjego8jZKTUwf1M+biLo1spLqHmeDKRQflK4TUZkahIFvM6dIxkvxDRIuZGvOOopZ&#10;2skfnTuBRESzjjQJILdaKFu0onUlUWE7+Tghk2ko+eRWrJNrg2AItZEl+4ZCmOoOSGYEYMmZhqCp&#10;bLYIvUpfpd/4NSGuKFPxFF3jaOmrm/0hihRHnDnL8oFwMDHkoXoWqWw9gR+jg5H0edmPfWvEb9XJ&#10;6pe2vosot45LXMzJY0r4GReIFJvQjIEhUa9ZHSQ8+cYY3qoTt6G49GZKsGIVqXlXb1R7gutH1flW&#10;aoat5e3UDknhxlyeq5bErkUlfz+3gwgeW4Oj1JZ0HaOXVBPZR9HoEadRxinoislmFo9T8IqsSE1c&#10;cbjrYoUYPktw/V34aBefuKHNdBGLEKfB3HV2xkrYTQ0s6h07q8LbFmd1WJZWWsmck70bWolyJtpx&#10;gN27rWS/d9JUxaSzgWD0wSUhWNL2rP0oG85JYp77gPkRzbxXrbRoiPyIiNwmExEfjlUtmSEaElHH&#10;RtrMOfoWamxF78COEV2SJWj3wp9X2KUhC60liRVFOCafaYL0WfpNn8MpuEyEo1ApJFfGTkT+ORF2&#10;BMj8uYZk+iz9xtKxBIhgxM9hGo9sJhxAynisA/+mtS0kQrJkA4Y9lAqMvKXCpFbSnduLVt5KZjVq&#10;NYh+fGbZGNjJil2DJdK2FRzvGMuaKTDUWDGj0swKmK1yZIYlRV32tASN2gdG+k6izjyiaPtTxovi&#10;wIg6mISsrLmC4cnepjAbJB6IMRXm2vbPPoXeklkh/vW5WmS9BLTUqPMWjSi9ZePKPIBJ2hMLRpON&#10;4oOg3SKRbEX2KVULG8feYiSQ32mrZb8K/yRgZF1jU3/2Fq0x9pZFviRpDAsRP2gYZDb52/5gX7Iv&#10;LYKaFFmrBDOsjHt8i/93AZPtX4ZAnMsyajNbaaL02TsCoiE5Os4MDuUgE4HSm/IBrUoCblIV0ZUq&#10;x3qqMaKcrIm0oYiF6hX/5l8jn8CclI1zZOUAFRIkyfMIIwWOlyMyUpl2wGJ7sPjS7h+U2cwyxMcj&#10;CZLzKMIbdq2VDTrAVl5iGZecJUBAUYT+TAkv2zM3xDKJblkSBlnPNQZlI04ULAxjSTCGfJZ0jiIB&#10;S9RVXSxZKWlS4GcWZP0S+UX35tZyLkcM1rlkC4rKchoDerndSU+Sfbu4n8UE0nWK/y759yR65c/8&#10;ljgxqJrHlkXWHgqDG+Tq+8LtYesUdSxONiGxxXq1sElgCvCReFhyrbDuLRnq6StLG2nQwBM/k19u&#10;NxsDwBRiZPHMAtkcTyLqwAxHrYnZWuxThDn72lJyCCIdT4AebULGxAhjwagfdhcsXAHsgrgVBkv7&#10;WWw99inWiv+Gff1zg5l/u2kFj8y8FEtvFjmTRHxInI6USgjZWt4TYtQcV6ZovBgRZsuJrWWnMIid&#10;W/s74tvzPp+lQeSzpRwqOQrDLFfYYmiDQRRIzpJ/GYSx8AUFLZJ0p0zyw4rp4A9kTVjUlwYh4LEc&#10;59YimhZ91/bMPsV+4rHEYx4o5+0mauUFcYiVYJVgSWRKiARU4qgCzjfMh5t1sm0+OezRuG1IDese&#10;1SF0Be61URzZQ5U8MZgKBWu9nP8j3u1ZFIA+w+wUxPoY+okJaLUeTHRW3dAgbPcC7y5xCdy70aij&#10;nxYmbIZJKYas+dlkE0dKwXLW+BLnCJ6ldA4W3cpgQtB32RqGgmnEProp+0hja9PLV5I9ybKIHvYQ&#10;p63rtDgABJr01c3ZJ78Jj/U8EwvNAmQsN7AcX+achXOdpBr7cq2FbDFIBw2gEoQur7YQUZUEORA0&#10;5ioZxGQJx0a8fhls9yCUZenxqsCoStgWUYFATlp8SvQrOWAYZjNvsh0lwhPrqUAPxQsIq82jCW9Y&#10;BwsecxyB4R3yxCCXLVKy92QW1UrFs3NtnwJayE9LIwdfW2nCgZzpJB3ioBgZSgyR6I6WHypktUrG&#10;vK3CPsUKkaLRtGYltXIGbKXkSjnwwFaIHha9KpKlnZRYW4V9ihWyYybqnGGxU72AU2CxMN5oB8F2&#10;XHCPr0/81jKo4mLzV8myyZaQMDqEwCuDDTQp6gwvmWtrsBEZBFXxJQFZ/7gi98XPPreWzBUbQBGe&#10;TqstKT+ZbUq8WZIZZjEsWe4FDEJXkJIz5SsGUenBCNVM0kou5xLVKhKmrOXLnplXwlSlYTF5mZRQ&#10;apIWOxY09imKVDJ3l50vaLsGmOyDmf9JBuG17JTQbwpsMfAF84lTImm7TIqtEqftFqNkrpLsR82Y&#10;hNZuKFa2V0ktQ+bKqbzzTpzleN5ZeJ8vfz4cn8R/ez4+Pnz508Pj4/ywvz88Hf74eNr8uuOs391+&#10;f3i+JHXTfPn4LAf8TpKkv9nvXj7dfX3cXebDfZ+PUlpgwtP58tPufB9Km+lDV54eLodTENOPzzTv&#10;+8v54/nl59OPP8hfn49f/v7zaXO6PP7xSCvA3+55f3/kwOH95TSDV776fn758YeXh/1H/rf57enx&#10;+Sx/fbq7v1xePn74cJau7M6/P74cnnn79Xh62l14PH378OW0+/7w/O3p8QN2ff8Bqssvp8NdLOTJ&#10;VcbT7vS3X15+tz8+MbAPnx8eHy5/n4tjDKRRz7/+/LCXDsnD/l9/pT8PX+QkRmb1efd0+HTHe6l2&#10;wyKw+XI47+nevzztHh43D/vjs/QyUYZymMqH/V+O+7+dN8/HP97vnr8d/vn8wqHMFDqPif1cemUb&#10;8fnx4SXNs/wdu0u16yN2/Pr1YX/46bj/5QlAhGE7HZjxh+Pz+f7h5cxx0B8PT58PdPH0v7+gwu/P&#10;l92FXtKvw2HuDlA77f+NBs/QOF9Oh8seaO4+fgUu8d/B5vJi7sG10dIfgcjm8/f/c/xCybtfLscZ&#10;cL99Pc1IppFymLRsoA8iC9M9CNjdx8Nvl82el2i6s52wF2YOfwcYpkJegKywxkb+oDO0d65k9ytn&#10;W4dP0yfSdgV2AbL6h1nfAdqp3fFPHme8f/v4/Rv45atvp93L/cP+p91lp5/nrz4e6uP98fHL4fTj&#10;/wcAAP//AwBQSwMECgAAAAAAAAAhAEhW7ZD7AgAA+wIAABQAAABkcnMvbWVkaWEvaW1hZ2UxLnBu&#10;Z4lQTkcNChoKAAAADUlIRFIAAAAiAAAAIwgGAAAA8RvYZwAAAAZiS0dEAP8A/wD/oL2nkwAAAAlw&#10;SFlzAAAOxAAADsQBlSsOGwAAAptJREFUWIXNmL9rFEEUxz+3HsGcaDCNsVC7VBLNoSAWl8pOBT38&#10;Ayz8BwQrEQkSAmJMoa3m0lvF6irxJ4RIlAghXFKY2iAHRmOR3NdiZ8+5vTE3c7dGvzCw8+bNe9+d&#10;nff2zeQkEYhB4Axw1moAC1Z7D3wNsirJpw1JeiJpVf5YNXOGfHz4kLgqaSOAQBpfJF3phciApEoP&#10;BNKYkXQolMiYpPUMSST4LKnkS+SCpMZfIJGgYXy0+M2pNWoOAp+AE6GhFIh14CSwmQiilMLkHpDA&#10;+Ji0BfaKlICXjkkfgK0eHfcDow75GPAKaO6Rfkk1x/eckpRzba7AlpP00GG/Znw3iUw4lOYzImGT&#10;mXf4mZBE3izRZcey1YF0/t8P3AIOd/gUdeA+8NOSycjTuATcRlJB0o6DadV6m8h6Hpa04tBPsGJ0&#10;XHOrDv1tSf0RMEJ79KTxADhlnmvAOaDq0KuasZrpnwamOtjeB4xEQLGDIsTh9g4om34duAhMWzrT&#10;RpYsfxl4i186KOY9iQAUgGfAXeAesA3cJE6AAipGLwfcAcY97QYTSTBOnBWvA9+BGWvsgOlfC7RZ&#10;jIDhwEkYR6+BY5bsOPCmCxIAwxG/N1YoRomrsfOmLRBvzm5QywOLuNOvD44AL8xzX5c2ABYjQ6QX&#10;9PVIIjMiWWAxApaAxj8ksQMs5YEfwDJxSP4Js8TFTDdwlRY2loGt5Kc35yAyQJycZMbnuiSSIGds&#10;pvEcaJYBBbnPLHtWj/hUaB/JpkJz5ZgScWJsq+If7/J7zxqPbN//bRX/DbhBe2WWJWR8bLZK9/6k&#10;N+by2ensO5shiYqxGXwIT1pZvd0GbCi+UdjVj28eOCrpqaS1AAJrZo7X/Ug6anwwSOttkevGaIHA&#10;G6NfEkbtXlF/6XEAAAAASUVORK5CYIJQSwMEFAAGAAgAAAAhAE/k3tTdAAAABQEAAA8AAABkcnMv&#10;ZG93bnJldi54bWxMjk1rwzAQRO+F/gexgd4a2W6+cLwOIbQ9hUKTQulNsTa2ibUylmI7/77qqTkO&#10;M7x52WY0jeipc7VlhHgagSAurK65RPg6vj2vQDivWKvGMiHcyMEmf3zIVKrtwJ/UH3wpAoRdqhAq&#10;79tUSldUZJSb2pY4dGfbGeVD7EqpOzUEuGlkEkULaVTN4aFSLe0qKi6Hq0F4H9SwfYlf+/3lvLv9&#10;HOcf3/uYEJ8m43YNwtPo/8fwpx/UIQ9OJ3tl7USDMIvDEGGVgAjtfDkDcUJYJEuQeSbv7fNfAAAA&#10;//8DAFBLAwQUAAYACAAAACEAqiYOvrwAAAAhAQAAGQAAAGRycy9fcmVscy9lMm9Eb2MueG1sLnJl&#10;bHOEj0FqwzAQRfeF3EHMPpadRSjFsjeh4G1IDjBIY1nEGglJLfXtI8gmgUCX8z//PaYf//wqfill&#10;F1hB17QgiHUwjq2C6+V7/wkiF2SDa2BSsFGGcdh99GdasdRRXlzMolI4K1hKiV9SZr2Qx9yESFyb&#10;OSSPpZ7Jyoj6hpbkoW2PMj0zYHhhiskoSJPpQFy2WM3/s8M8O02noH88cXmjkM5XdwVislQUeDIO&#10;H2HXRLYgh16+PDbcAQAA//8DAFBLAQItABQABgAIAAAAIQCxgme2CgEAABMCAAATAAAAAAAAAAAA&#10;AAAAAAAAAABbQ29udGVudF9UeXBlc10ueG1sUEsBAi0AFAAGAAgAAAAhADj9If/WAAAAlAEAAAsA&#10;AAAAAAAAAAAAAAAAOwEAAF9yZWxzLy5yZWxzUEsBAi0AFAAGAAgAAAAhAF4diYPZMgAAtv0AAA4A&#10;AAAAAAAAAAAAAAAAOgIAAGRycy9lMm9Eb2MueG1sUEsBAi0ACgAAAAAAAAAhAEhW7ZD7AgAA+wIA&#10;ABQAAAAAAAAAAAAAAAAAPzUAAGRycy9tZWRpYS9pbWFnZTEucG5nUEsBAi0AFAAGAAgAAAAhAE/k&#10;3tTdAAAABQEAAA8AAAAAAAAAAAAAAAAAbDgAAGRycy9kb3ducmV2LnhtbFBLAQItABQABgAIAAAA&#10;IQCqJg6+vAAAACEBAAAZAAAAAAAAAAAAAAAAAHY5AABkcnMvX3JlbHMvZTJvRG9jLnhtbC5yZWxz&#10;UEsFBgAAAAAGAAYAfAEAAGk6AAAAAA==&#10;">
                      <v:shape id="Freeform: Shape 273" o:spid="_x0000_s1027" style="position:absolute;width:338455;height:346075;visibility:visible;mso-wrap-style:square;v-text-anchor:middle" coordsize="2731203,2794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9YfwQAAANwAAAAPAAAAZHJzL2Rvd25yZXYueG1sRE/bisIw&#10;EH1f8B/CCL6tqSsuWo0i6wXZN6sfMDRjW20mpUlt9euNsLBvczjXWaw6U4o71a6wrGA0jEAQp1YX&#10;nCk4n3afUxDOI2ssLZOCBzlYLXsfC4y1bflI98RnIoSwi1FB7n0VS+nSnAy6oa2IA3extUEfYJ1J&#10;XWMbwk0pv6LoWxosODTkWNFPTuktaYyC5veaZM1lLzcnM9MT02zb5/6m1KDfrecgPHX+X/znPugw&#10;fzyG9zPhArl8AQAA//8DAFBLAQItABQABgAIAAAAIQDb4fbL7gAAAIUBAAATAAAAAAAAAAAAAAAA&#10;AAAAAABbQ29udGVudF9UeXBlc10ueG1sUEsBAi0AFAAGAAgAAAAhAFr0LFu/AAAAFQEAAAsAAAAA&#10;AAAAAAAAAAAAHwEAAF9yZWxzLy5yZWxzUEsBAi0AFAAGAAgAAAAhAJQ/1h/BAAAA3AAAAA8AAAAA&#10;AAAAAAAAAAAABwIAAGRycy9kb3ducmV2LnhtbFBLBQYAAAAAAwADALcAAAD1AgAAAAA=&#10;" path="m2554038,843497v,,952,,952,c2561658,858737,2568325,873024,2574040,889217v-5715,-16193,-13335,-30480,-20002,-45720xm2630238,810160v,,952,,952,c2637858,826352,2645478,841592,2651193,858737v-5715,-17145,-14288,-32385,-20955,-48577xm2475759,697568r13508,20199c2489267,717767,2488315,717767,2488315,717767r-12556,-20199xm2444909,651438r10068,13941l2466407,682524r9352,15044l2444909,651438xm382337,565367v-6667,12382,-13335,23812,-19050,34290c357572,612039,350905,623469,345190,635852r-8573,18097l328045,672047v-5715,12382,-10478,24765,-16193,37147c216602,866357,155642,1044474,134687,1227354v-10477,91440,-11430,183833,-1905,275273c141355,1594067,161357,1684554,189932,1772184v57150,174308,153353,336233,279083,470535c594745,2377022,749050,2484654,919547,2553234v169545,69533,355283,100965,539116,92393c1642495,2638007,1824422,2588477,1987300,2503704v162877,-83820,307658,-204787,420053,-350520c2520700,2008404,2601663,1837907,2642620,1658837v14288,38100,25718,77152,37147,118110c2618808,1962684,2516890,2136039,2382588,2277962v-133350,141922,-298133,255270,-479108,326707c1722505,2677059,1526290,2708492,1332932,2697062,1139575,2685632,949075,2631339,779530,2538947,609032,2447507,461395,2317014,347095,2162709,233747,2008404,153737,1828382,116590,1640739,79442,1452144,84205,1257834,129925,1072097v22860,-92393,55245,-182880,98107,-267653c270895,719672,322330,638709,382337,565367xm2429260,494882v1905,952,3810,1905,5715,2857c2436880,499644,2439737,500597,2441642,501549v9525,10478,18098,21908,26670,33338c2476885,546317,2486410,557747,2494030,569177v10477,15240,21907,31432,32385,47625c2539750,637757,2553085,657759,2564515,678714r18097,32385l2591185,727292r7620,16192c2597852,743484,2597852,742532,2596900,742532v-5715,-11430,-11430,-21908,-18098,-33338l2559752,675857v-13335,-21908,-26670,-43815,-40957,-64770l2486410,566319v-8573,-12382,-18098,-23812,-27623,-36195l2444500,512027r-15240,-17145xm2280670,458687v4762,1905,10477,3810,16192,6667c2334010,502978,2368538,542983,2400566,585131r44343,66307l2442595,648234r-23813,-34290l2393065,581559r-13335,-16192l2366395,549174v-9525,-10477,-18098,-20955,-27623,-31432c2319722,497739,2300672,477737,2280670,458687xm1399608,153887v673345,,1219200,545854,1219200,1219200c2618808,1415171,2616676,1456757,2612513,1497743r-16559,108500l2598805,1612164v7620,18098,14287,36195,21908,55245c2580707,1828382,2507365,1979829,2408305,2112227v-99060,132397,-224790,244792,-366713,327660c1899670,2523707,1741555,2577999,1578677,2599907v-162877,21907,-328612,11430,-486727,-30480c933835,2527517,785245,2453222,656657,2353209,528070,2253197,419485,2128419,339475,1987449,259465,1846479,208030,1689317,188980,1529297r-2131,-30592l186703,1497743r-211,-4167l180586,1408776r581,-20661l180408,1373087r2665,-52776l183979,1288077r1199,-9444l186703,1248431c249138,633642,768346,153887,1399608,153887xm823345,112930v-46672,28575,-89535,60007,-132397,94297c596650,265330,509973,333910,431868,411062,354715,489167,286135,575845,228985,670142,171835,765392,127068,866357,93730,971132,62298,1075907,42295,1185445,35628,1294982v-6668,109538,,220028,20002,328613c59440,1651217,67060,1677887,72775,1704557v2858,13335,6668,26670,10478,40005c87063,1757897,90873,1771232,94683,1784567v17145,52388,36195,104775,59055,154305c176598,1989355,203268,2036980,230890,2084605v29528,46672,60008,92392,94298,135255c358525,2263675,396625,2304632,434725,2343685v40005,38100,80010,75247,123825,108585c601413,2486560,647133,2517992,693805,2546567r36195,20955l748098,2578000r18097,9525l803343,2606575v12382,5715,24765,11430,37147,17145c890020,2647532,942408,2665630,994795,2682775v53340,16192,106680,29527,160973,39052c1371985,2761832,1597728,2746592,1808230,2681822v104775,-33337,205740,-79057,300038,-136207c2202565,2487512,2289243,2419885,2367348,2341780v77152,-78105,145732,-164783,202882,-259080c2627380,1988402,2672148,1886485,2705485,1781710v10478,40957,20003,83820,25718,126682c2720725,1936015,2708343,1961732,2695960,1988402v-5715,13335,-13335,25718,-20002,39053c2668338,2039837,2662623,2053172,2655003,2065555v-14288,24765,-28575,50482,-44768,74295l2586423,2176045r-25718,35242c2492125,2305585,2411163,2390357,2322580,2464652v-178117,148590,-393382,253365,-620077,300038c1589155,2788502,1473903,2797075,1358650,2793265v-58102,-953,-115252,-7620,-172402,-16193c1171960,2775167,1157673,2772310,1143385,2769452v-13335,-2857,-27622,-4762,-41910,-8572c1072900,2753260,1045278,2747545,1017655,2738972r-40957,-12382l935740,2712302v-27622,-9525,-54292,-20955,-80962,-31432c841443,2675155,829060,2668487,815725,2662772v-13335,-6667,-26670,-12382,-39052,-19050c750955,2630387,725238,2618005,700473,2602765v-12383,-7620,-24765,-14288,-37148,-21908l627130,2557045r-18097,-11430l591888,2533232r-35243,-25717c510925,2472272,467110,2435125,426153,2395120v-41910,-40005,-80010,-82868,-116205,-126683c274705,2223670,240415,2176997,210888,2128420v-15240,-23813,-28575,-49530,-42863,-74295c160405,2041742,154690,2028407,148023,2016025v-6668,-12383,-13335,-24765,-19050,-38100l111828,1938872v-2858,-6667,-5715,-13335,-8573,-20002l95635,1898867,80395,1858862v-4762,-13335,-8572,-27622,-13335,-40957c57535,1791235,50868,1763612,43248,1735990v-3810,-14288,-6668,-27623,-9525,-41910c30865,1679792,28008,1666457,25150,1652170,14673,1595972,6100,1539775,3243,1482625,-4377,1369277,1338,1254977,21340,1142582r7620,-41910c31818,1086385,35628,1073050,38485,1058762v3810,-13335,6668,-27622,10478,-40957l61345,976847v1905,-6667,3810,-13335,5715,-20002l73728,935890,88015,895885v5715,-13335,10478,-26670,16193,-40005c108970,842545,114685,829210,120400,816827v12383,-25717,23813,-51435,37148,-76200c164215,728245,170883,715862,177550,703480r21908,-37148c207078,653950,214698,641567,222318,630137r22860,-35242l269943,560605v8572,-12383,17145,-23813,25717,-34290c365193,437732,445203,356770,533785,287237,623320,217705,720475,158650,823345,112930xm1879668,109120v17145,4762,35242,9525,52387,15240l1984443,142457v160020,77153,303847,185738,421957,317183l2376873,432970v-10478,-8573,-20003,-17145,-30480,-25718c2213043,277712,2053975,174842,1879668,109120xm1596775,107215r21907,l1658687,114835r40005,9525l1718695,129122v6667,1905,13335,3810,20002,5715l1777750,146267v51435,17145,102870,36195,152400,60008c2030162,251995,2122555,312002,2206375,381535v-6668,-3810,-14288,-6668,-20955,-10478c2182562,369152,2178752,367247,2175895,365342,1990157,222467,1764415,131980,1532005,108167r42862,l1596775,107215xm1399607,81497r-51435,7620l1334837,91022r-13335,2857l1295785,99594c1142432,111977,991937,151982,853825,217704,715712,282474,589030,373914,482350,483452,525212,428207,572837,375819,626177,327242,681422,286284,741430,251042,802390,219609v31432,-15240,62865,-29527,94297,-42862l945265,158649v15240,-5715,32385,-10477,48577,-16192c1059565,122454,1127192,105309,1194820,95784v67627,-9525,136207,-14287,204787,-14287xm1362475,222v142206,-2545,284545,16743,420990,57463c1771083,55780,1758700,53875,1748223,51970v-12383,-1905,-24765,-2858,-37148,-3810c1678690,39587,1645353,33872,1612015,28157v-17145,-1905,-33337,-4762,-50482,-6667c1544388,19585,1528195,17680,1511050,16727v-17145,-952,-33337,-3810,-50482,-3810l1410085,11012v-17145,,-33337,953,-50482,953l1333885,12917v-7620,953,-16192,953,-24765,1905c1173865,22442,1040515,51017,913833,98642v7620,-3810,13335,-6667,18097,-9525c936693,87212,941455,84355,946218,82450v9525,-4763,19050,-9525,36195,-16193c990985,62447,1001463,58637,1013845,54827v12383,-3810,27623,-9525,46673,-14287c1079568,35777,1101475,30062,1128145,24347v13335,-1905,27623,-4762,42863,-7620c1178628,15775,1186248,13870,1194820,12917v7620,-952,17145,-1905,25718,-2857c1267687,4345,1315074,1071,1362475,222xe" fillcolor="#666 [3207]" stroked="f">
                        <v:stroke joinstyle="miter"/>
                        <v:path arrowok="t" o:connecttype="custom" o:connectlocs="316500,104474;316618,104474;318979,110136;316500,104474;325943,100345;326061,100345;328540,106361;325943,100345;306800,86399;308474,88901;308356,88901;302977,80686;304225,82412;305641,84536;306800,86399;47380,70025;45019,74272;42776,78755;41714,80997;40652,83238;38645,87839;16691,152017;16455,186112;23537,219499;58121,277778;113952,316238;180760,327681;246269,310103;298323,266688;327478,205460;332081,220089;295254,282143;235882,322608;165179,334052;96601,314468;43013,267868;14448,203218;16101,132787;28258,99637;47380,70025;301038,61295;301746,61649;302572,62121;305877,66250;309064,70497;313077,76396;317799,84064;320041,88075;321104,90081;322048,92086;321812,91968;319569,87839;317209,83710;312133,75688;308120,70143;304697,65660;302926,63418;282624,56812;284631,57638;297482,72473;302977,80686;302690,80289;299739,76042;296552,72031;294900,70025;293247,68019;289824,64126;282624,56812;173442,19060;324527,170067;323747,185507;321695,198946;322048,199679;324763,206521;298441,261616;252997,302199;195632,322018;135316,318243;81374,291463;42068,246161;23419,189415;23155,185626;23137,185507;23110,184991;22379,174488;22451,171929;22356,170067;22687,163531;22799,159538;22948,158369;23137,154628;173442,19060;102030,13987;85623,25667;53518,50913;28376,83002;11615,120282;4415,160393;6894,201095;9018,211123;10317,216077;11733,221032;19051,240144;28612,258194;40298,274947;53872,290283;69216,303733;85977,315412;90463,318007;92705,319305;94948,320485;99552,322844;104155,324968;123277,332282;143225,337119;224079,332164;261260,315294;293366,290047;318507,257958;335268,220678;338455,236369;334088,246279;331609,251116;329012,255835;323464,265037;320514,269520;317327,273885;287818,305266;210977,342428;168366,345967;147002,343962;141690,343018;136497,341956;126109,339243;121034,337709;115958,335939;105925,332046;101086,329805;96247,327445;86804,322372;82200,319659;77715,316710;75472,315294;73348,313760;68980,310575;52810,296654;38409,280963;26134,263621;20822,254419;18343,249700;15983,244981;13858,240144;12796,237667;11851,235189;9963,230234;8310,225162;5359,215016;4179,209825;3117,204634;402,183635;2644,141518;3589,136327;4769,131136;6068,126063;7602,120990;8310,118513;9136,115917;10907,110962;12914,106007;14920,101170;19524,91732;22002,87131;24717,82530;27550,78047;30383,73682;33452,69435;36639,65188;66147,35577;102030,13987;232931,13515;239423,15403;245915,17644;298205,56930;294546,53627;290769,50441;232931,13515;197875,13279;200590,13279;205547,14223;210505,15403;212983,15993;215462,16701;220302,18116;239187,25549;273417,47256;270821,45958;269640,45250;189848,13397;195160,13397;173442,10094;167068,11038;165415,11274;163763,11628;160576,12335;105807,26964;59774,59879;77597,40531;99433,27200;111119,21891;117139,19650;123158,17644;148064,11864;173442,10094;168840,27;221010,7145;216643,6437;212039,5965;199763,3487;193508,2662;187252,2072;180996,1600;174740,1364;168484,1482;165297,1600;162228,1836;113244,12218;115486,11038;117257,10212;121742,8206;125637,6791;131421,5021;139802,3016;145113,2072;148064,1600;151251,1246;168840,27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32" o:spid="_x0000_s1028" type="#_x0000_t75" alt="Email icon" style="position:absolute;left:83820;top:9144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Xk7wgAAANwAAAAPAAAAZHJzL2Rvd25yZXYueG1sRE9Na8JA&#10;EL0X/A/LCN7qRiOmRlcRwWoRBK3gdchOk9DsbMhuk/jv3UKht3m8z1ltelOJlhpXWlYwGUcgiDOr&#10;S84V3D73r28gnEfWWFkmBQ9ysFkPXlaYatvxhdqrz0UIYZeigsL7OpXSZQUZdGNbEwfuyzYGfYBN&#10;LnWDXQg3lZxG0VwaLDk0FFjTrqDs+/pjFHyckna6y97vlCzm5/xg40OHsVKjYb9dgvDU+3/xn/uo&#10;w/x4Br/PhAvk+gkAAP//AwBQSwECLQAUAAYACAAAACEA2+H2y+4AAACFAQAAEwAAAAAAAAAAAAAA&#10;AAAAAAAAW0NvbnRlbnRfVHlwZXNdLnhtbFBLAQItABQABgAIAAAAIQBa9CxbvwAAABUBAAALAAAA&#10;AAAAAAAAAAAAAB8BAABfcmVscy8ucmVsc1BLAQItABQABgAIAAAAIQAWXXk7wgAAANwAAAAPAAAA&#10;AAAAAAAAAAAAAAcCAABkcnMvZG93bnJldi54bWxQSwUGAAAAAAMAAwC3AAAA9gIAAAAA&#10;">
                        <v:imagedata r:id="rId21" o:title="Email icon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40"/>
                <w:szCs w:val="40"/>
              </w:rPr>
              <w:t xml:space="preserve">   </w:t>
            </w:r>
            <w:r w:rsidRPr="00F25F14">
              <w:rPr>
                <w:rFonts w:ascii="TH SarabunPSK" w:hAnsi="TH SarabunPSK" w:cs="TH SarabunPSK"/>
              </w:rPr>
              <w:t xml:space="preserve">       </w:t>
            </w:r>
            <w:r>
              <w:rPr>
                <w:rFonts w:ascii="TH SarabunPSK" w:hAnsi="TH SarabunPSK" w:cs="TH SarabunPSK"/>
                <w:sz w:val="40"/>
                <w:szCs w:val="40"/>
              </w:rPr>
              <w:t xml:space="preserve">  </w:t>
            </w:r>
            <w:r w:rsidR="00BF15A5" w:rsidRPr="00BF15A5">
              <w:rPr>
                <w:rFonts w:ascii="TH SarabunPSK" w:hAnsi="TH SarabunPSK" w:cs="TH SarabunPSK"/>
                <w:sz w:val="40"/>
                <w:szCs w:val="40"/>
              </w:rPr>
              <w:t>Mhesi.sampan@gmail.com</w:t>
            </w:r>
          </w:p>
        </w:tc>
      </w:tr>
      <w:tr w:rsidR="00943F50" w14:paraId="422DE310" w14:textId="77777777" w:rsidTr="00AD3845">
        <w:trPr>
          <w:trHeight w:val="1164"/>
        </w:trPr>
        <w:tc>
          <w:tcPr>
            <w:tcW w:w="720" w:type="dxa"/>
          </w:tcPr>
          <w:p w14:paraId="6E4A6C07" w14:textId="77777777" w:rsidR="00943F50" w:rsidRPr="0056708E" w:rsidRDefault="00943F50" w:rsidP="00FB2861">
            <w:pPr>
              <w:pStyle w:val="BodyText"/>
              <w:kinsoku w:val="0"/>
              <w:overflowPunct w:val="0"/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381F2ED2" w14:textId="266CB076" w:rsidR="00943F50" w:rsidRPr="00F25F14" w:rsidRDefault="00943F50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1F5405E2" w14:textId="77777777" w:rsidR="00943F50" w:rsidRPr="00F25F14" w:rsidRDefault="00943F50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75726F89" w14:textId="77777777" w:rsidR="00943F50" w:rsidRPr="00F25F14" w:rsidRDefault="00943F50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943F50" w14:paraId="4F5A6E4C" w14:textId="77777777" w:rsidTr="00AD3845">
        <w:trPr>
          <w:trHeight w:val="543"/>
        </w:trPr>
        <w:tc>
          <w:tcPr>
            <w:tcW w:w="720" w:type="dxa"/>
          </w:tcPr>
          <w:p w14:paraId="756CC63C" w14:textId="77777777" w:rsidR="00943F50" w:rsidRDefault="00943F50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68FDDB70" w14:textId="5ABE90CE" w:rsidR="00943F50" w:rsidRPr="00376291" w:rsidRDefault="00943F50" w:rsidP="00FB2861">
            <w:pPr>
              <w:pStyle w:val="Information"/>
              <w:jc w:val="center"/>
              <w:rPr>
                <w:rStyle w:val="Strong"/>
                <w:rFonts w:ascii="Calibri" w:hAnsi="Calibri" w:cs="Calibri"/>
                <w:b w:val="0"/>
                <w:bCs w:val="0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6DD84A66" w14:textId="77777777" w:rsidR="00943F50" w:rsidRPr="00F25F14" w:rsidRDefault="00943F50" w:rsidP="00FB2861">
            <w:pPr>
              <w:pStyle w:val="Information"/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</w:pPr>
          </w:p>
        </w:tc>
        <w:tc>
          <w:tcPr>
            <w:tcW w:w="423" w:type="dxa"/>
            <w:vMerge/>
          </w:tcPr>
          <w:p w14:paraId="1DAB2EC8" w14:textId="77777777" w:rsidR="00943F50" w:rsidRPr="00F25F14" w:rsidRDefault="00943F50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4B2E6EB8" w14:textId="77777777" w:rsidR="00943F50" w:rsidRPr="00F25F14" w:rsidRDefault="00943F50" w:rsidP="00FB2861">
            <w:pPr>
              <w:pStyle w:val="Heading1"/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943F50" w14:paraId="0C5E5785" w14:textId="77777777" w:rsidTr="00AD3845">
        <w:trPr>
          <w:trHeight w:val="183"/>
        </w:trPr>
        <w:tc>
          <w:tcPr>
            <w:tcW w:w="720" w:type="dxa"/>
          </w:tcPr>
          <w:p w14:paraId="5B463133" w14:textId="77777777" w:rsidR="00943F50" w:rsidRPr="00376291" w:rsidRDefault="00943F50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2EDA5855" w14:textId="77777777" w:rsidR="00943F50" w:rsidRPr="00376291" w:rsidRDefault="00943F50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097B7073" w14:textId="77777777" w:rsidR="00943F50" w:rsidRDefault="00943F50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5F95AEC3" w14:textId="77777777" w:rsidR="00943F50" w:rsidRDefault="00943F50" w:rsidP="00FB2861">
            <w:pPr>
              <w:pStyle w:val="Heading1"/>
            </w:pPr>
          </w:p>
        </w:tc>
      </w:tr>
      <w:tr w:rsidR="00943F50" w14:paraId="18881FD3" w14:textId="77777777" w:rsidTr="00AD3845">
        <w:trPr>
          <w:trHeight w:val="624"/>
        </w:trPr>
        <w:tc>
          <w:tcPr>
            <w:tcW w:w="720" w:type="dxa"/>
          </w:tcPr>
          <w:p w14:paraId="1A503347" w14:textId="77777777" w:rsidR="00943F50" w:rsidRDefault="00943F50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11CBF9D8" w14:textId="77777777" w:rsidR="00943F50" w:rsidRPr="00376291" w:rsidRDefault="00943F50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593C9F25" w14:textId="66B4076B" w:rsidR="00943F50" w:rsidRPr="00380FD1" w:rsidRDefault="00943F50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05B239D1" w14:textId="77777777" w:rsidR="00943F50" w:rsidRDefault="00943F50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2160C591" w14:textId="77777777" w:rsidR="00943F50" w:rsidRDefault="00943F50" w:rsidP="00FB2861">
            <w:pPr>
              <w:pStyle w:val="Heading1"/>
            </w:pPr>
          </w:p>
        </w:tc>
      </w:tr>
      <w:tr w:rsidR="00943F50" w14:paraId="144FC352" w14:textId="77777777" w:rsidTr="00AD3845">
        <w:trPr>
          <w:trHeight w:val="183"/>
        </w:trPr>
        <w:tc>
          <w:tcPr>
            <w:tcW w:w="720" w:type="dxa"/>
          </w:tcPr>
          <w:p w14:paraId="39399474" w14:textId="77777777" w:rsidR="00943F50" w:rsidRPr="00376291" w:rsidRDefault="00943F50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710105D2" w14:textId="77777777" w:rsidR="00943F50" w:rsidRPr="00376291" w:rsidRDefault="00943F50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4F4947C4" w14:textId="77777777" w:rsidR="00943F50" w:rsidRDefault="00943F50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49531B6B" w14:textId="77777777" w:rsidR="00943F50" w:rsidRDefault="00943F50" w:rsidP="00FB2861">
            <w:pPr>
              <w:pStyle w:val="Heading1"/>
            </w:pPr>
          </w:p>
        </w:tc>
      </w:tr>
      <w:tr w:rsidR="00943F50" w14:paraId="2DE0115C" w14:textId="77777777" w:rsidTr="00AD3845">
        <w:trPr>
          <w:trHeight w:val="633"/>
        </w:trPr>
        <w:tc>
          <w:tcPr>
            <w:tcW w:w="720" w:type="dxa"/>
          </w:tcPr>
          <w:p w14:paraId="5304E666" w14:textId="77777777" w:rsidR="00943F50" w:rsidRDefault="00943F50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7E07A713" w14:textId="77777777" w:rsidR="00943F50" w:rsidRPr="00376291" w:rsidRDefault="00943F50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06A183CF" w14:textId="15693D2D" w:rsidR="00943F50" w:rsidRPr="00380FD1" w:rsidRDefault="00943F50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7D4A5212" w14:textId="77777777" w:rsidR="00943F50" w:rsidRDefault="00943F50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273B6D62" w14:textId="77777777" w:rsidR="00943F50" w:rsidRDefault="00943F50" w:rsidP="00FB2861">
            <w:pPr>
              <w:pStyle w:val="Heading1"/>
            </w:pPr>
          </w:p>
        </w:tc>
      </w:tr>
      <w:tr w:rsidR="00943F50" w14:paraId="0DE13CF4" w14:textId="77777777" w:rsidTr="00AD3845">
        <w:trPr>
          <w:trHeight w:val="174"/>
        </w:trPr>
        <w:tc>
          <w:tcPr>
            <w:tcW w:w="720" w:type="dxa"/>
          </w:tcPr>
          <w:p w14:paraId="0806B836" w14:textId="77777777" w:rsidR="00943F50" w:rsidRPr="00376291" w:rsidRDefault="00943F50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04D5B587" w14:textId="766B064F" w:rsidR="00943F50" w:rsidRPr="00376291" w:rsidRDefault="00943F50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15A1C194" w14:textId="77777777" w:rsidR="00943F50" w:rsidRDefault="00943F50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798C13D1" w14:textId="77777777" w:rsidR="00943F50" w:rsidRDefault="00943F50" w:rsidP="00FB2861">
            <w:pPr>
              <w:pStyle w:val="Heading1"/>
            </w:pPr>
          </w:p>
        </w:tc>
      </w:tr>
      <w:tr w:rsidR="00943F50" w14:paraId="15503A29" w14:textId="77777777" w:rsidTr="00AD3845">
        <w:trPr>
          <w:trHeight w:val="633"/>
        </w:trPr>
        <w:tc>
          <w:tcPr>
            <w:tcW w:w="720" w:type="dxa"/>
          </w:tcPr>
          <w:p w14:paraId="14EC1238" w14:textId="77777777" w:rsidR="00943F50" w:rsidRDefault="00943F50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3F839CF3" w14:textId="77777777" w:rsidR="00943F50" w:rsidRPr="00376291" w:rsidRDefault="00943F50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  <w:vAlign w:val="center"/>
          </w:tcPr>
          <w:p w14:paraId="3728EF5E" w14:textId="48F4F4ED" w:rsidR="00943F50" w:rsidRPr="00380FD1" w:rsidRDefault="00943F50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3873C1DD" w14:textId="77777777" w:rsidR="00943F50" w:rsidRDefault="00943F50" w:rsidP="00FB2861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4BE11785" w14:textId="77777777" w:rsidR="00943F50" w:rsidRDefault="00943F50" w:rsidP="00FB2861">
            <w:pPr>
              <w:pStyle w:val="Heading1"/>
            </w:pPr>
          </w:p>
        </w:tc>
      </w:tr>
      <w:tr w:rsidR="00943F50" w14:paraId="5232FD2F" w14:textId="77777777" w:rsidTr="00AD3845">
        <w:trPr>
          <w:trHeight w:val="2448"/>
        </w:trPr>
        <w:tc>
          <w:tcPr>
            <w:tcW w:w="720" w:type="dxa"/>
          </w:tcPr>
          <w:p w14:paraId="41D3FF80" w14:textId="77777777" w:rsidR="00943F50" w:rsidRPr="0056708E" w:rsidRDefault="00943F50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7CFDABB6" w14:textId="3E834C4F" w:rsidR="00943F50" w:rsidRPr="0056708E" w:rsidRDefault="00943F50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423" w:type="dxa"/>
          </w:tcPr>
          <w:p w14:paraId="2AB159A2" w14:textId="77777777" w:rsidR="00943F50" w:rsidRDefault="00943F50" w:rsidP="00FB2861"/>
        </w:tc>
        <w:tc>
          <w:tcPr>
            <w:tcW w:w="6607" w:type="dxa"/>
            <w:vMerge/>
          </w:tcPr>
          <w:p w14:paraId="70C860B5" w14:textId="77777777" w:rsidR="00943F50" w:rsidRDefault="00943F50" w:rsidP="00FB2861"/>
        </w:tc>
      </w:tr>
    </w:tbl>
    <w:p w14:paraId="60384FD0" w14:textId="69E59B1E" w:rsidR="00CC1F61" w:rsidRDefault="00AD3845" w:rsidP="006D79A8">
      <w:pPr>
        <w:pStyle w:val="BodyText"/>
        <w:rPr>
          <w:rFonts w:cstheme="minorBidi"/>
          <w:szCs w:val="25"/>
          <w:lang w:bidi="th-TH"/>
        </w:rPr>
      </w:pPr>
      <w:r>
        <w:rPr>
          <w:rFonts w:cstheme="minorBidi"/>
          <w:noProof/>
          <w:szCs w:val="25"/>
          <w:lang w:bidi="th-TH"/>
        </w:rPr>
        <w:drawing>
          <wp:anchor distT="0" distB="0" distL="114300" distR="114300" simplePos="0" relativeHeight="251682816" behindDoc="0" locked="0" layoutInCell="1" allowOverlap="1" wp14:anchorId="1D6FABCE" wp14:editId="0A9C0AD9">
            <wp:simplePos x="0" y="0"/>
            <wp:positionH relativeFrom="page">
              <wp:posOffset>-93980</wp:posOffset>
            </wp:positionH>
            <wp:positionV relativeFrom="paragraph">
              <wp:posOffset>-7661910</wp:posOffset>
            </wp:positionV>
            <wp:extent cx="2510790" cy="2468880"/>
            <wp:effectExtent l="0" t="0" r="3810" b="7620"/>
            <wp:wrapNone/>
            <wp:docPr id="128" name="Picture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1908"/>
                    <a:stretch/>
                  </pic:blipFill>
                  <pic:spPr bwMode="auto">
                    <a:xfrm>
                      <a:off x="0" y="0"/>
                      <a:ext cx="2510790" cy="246888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9BF87A3" w14:textId="63C33E0C" w:rsidR="002A1A7C" w:rsidRDefault="002A1A7C" w:rsidP="006D79A8">
      <w:pPr>
        <w:pStyle w:val="BodyText"/>
        <w:rPr>
          <w:rFonts w:cstheme="minorBidi"/>
          <w:szCs w:val="25"/>
          <w:lang w:bidi="th-TH"/>
        </w:rPr>
      </w:pPr>
    </w:p>
    <w:p w14:paraId="54303749" w14:textId="58C5DF0F" w:rsidR="002A1A7C" w:rsidRDefault="002A1A7C" w:rsidP="006D79A8">
      <w:pPr>
        <w:pStyle w:val="BodyText"/>
        <w:rPr>
          <w:rFonts w:cstheme="minorBidi"/>
          <w:szCs w:val="25"/>
          <w:lang w:bidi="th-TH"/>
        </w:rPr>
      </w:pPr>
    </w:p>
    <w:p w14:paraId="3A0B1FBC" w14:textId="3F6FC668" w:rsidR="002A1A7C" w:rsidRDefault="002A1A7C" w:rsidP="006D79A8">
      <w:pPr>
        <w:pStyle w:val="BodyText"/>
        <w:rPr>
          <w:rFonts w:cstheme="minorBidi"/>
          <w:szCs w:val="25"/>
          <w:lang w:bidi="th-TH"/>
        </w:rPr>
      </w:pPr>
    </w:p>
    <w:p w14:paraId="3E1B48B7" w14:textId="3997E788" w:rsidR="00305F10" w:rsidRDefault="00305F10" w:rsidP="006D79A8">
      <w:pPr>
        <w:pStyle w:val="BodyText"/>
        <w:rPr>
          <w:rFonts w:cstheme="minorBidi"/>
          <w:szCs w:val="25"/>
          <w:lang w:bidi="th-TH"/>
        </w:rPr>
      </w:pPr>
      <w:r>
        <w:rPr>
          <w:rFonts w:ascii="Times New Roman" w:hAnsi="Times New Roman" w:cstheme="minorBidi" w:hint="cs"/>
          <w:noProof/>
          <w:szCs w:val="25"/>
          <w:lang w:val="th-TH" w:bidi="th-TH"/>
        </w:rPr>
        <w:lastRenderedPageBreak/>
        <w:drawing>
          <wp:anchor distT="0" distB="0" distL="114300" distR="114300" simplePos="0" relativeHeight="251706368" behindDoc="0" locked="0" layoutInCell="1" allowOverlap="1" wp14:anchorId="27927E50" wp14:editId="0982D25F">
            <wp:simplePos x="0" y="0"/>
            <wp:positionH relativeFrom="column">
              <wp:posOffset>-880285</wp:posOffset>
            </wp:positionH>
            <wp:positionV relativeFrom="paragraph">
              <wp:posOffset>-438281</wp:posOffset>
            </wp:positionV>
            <wp:extent cx="2643720" cy="2585544"/>
            <wp:effectExtent l="0" t="0" r="4445" b="5715"/>
            <wp:wrapNone/>
            <wp:docPr id="160" name="Picture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Picture 160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646515" cy="2588277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3530A39" w14:textId="6EDDEC3A" w:rsidR="00305F10" w:rsidRDefault="00305F10" w:rsidP="006D79A8">
      <w:pPr>
        <w:pStyle w:val="BodyText"/>
        <w:rPr>
          <w:rFonts w:cstheme="minorBidi"/>
          <w:szCs w:val="25"/>
          <w:lang w:bidi="th-TH"/>
        </w:rPr>
      </w:pPr>
    </w:p>
    <w:tbl>
      <w:tblPr>
        <w:tblW w:w="10697" w:type="dxa"/>
        <w:tblInd w:w="-720" w:type="dxa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</w:tblPr>
      <w:tblGrid>
        <w:gridCol w:w="721"/>
        <w:gridCol w:w="630"/>
        <w:gridCol w:w="2313"/>
        <w:gridCol w:w="423"/>
        <w:gridCol w:w="6610"/>
      </w:tblGrid>
      <w:tr w:rsidR="00305F10" w14:paraId="695D74B7" w14:textId="77777777" w:rsidTr="00305F10">
        <w:trPr>
          <w:trHeight w:val="2117"/>
        </w:trPr>
        <w:tc>
          <w:tcPr>
            <w:tcW w:w="3664" w:type="dxa"/>
            <w:gridSpan w:val="3"/>
            <w:vMerge w:val="restart"/>
          </w:tcPr>
          <w:p w14:paraId="1DCAED4C" w14:textId="1C385EC2" w:rsidR="00305F10" w:rsidRPr="00A60853" w:rsidRDefault="00305F10" w:rsidP="006A2B71">
            <w:pPr>
              <w:pStyle w:val="BodyText"/>
              <w:kinsoku w:val="0"/>
              <w:overflowPunct w:val="0"/>
              <w:ind w:left="-120"/>
              <w:rPr>
                <w:rFonts w:ascii="Times New Roman" w:hAnsi="Times New Roman" w:cstheme="minorBidi"/>
                <w:szCs w:val="25"/>
                <w:cs/>
                <w:lang w:bidi="th-TH"/>
              </w:rPr>
            </w:pPr>
          </w:p>
        </w:tc>
        <w:tc>
          <w:tcPr>
            <w:tcW w:w="423" w:type="dxa"/>
            <w:vMerge w:val="restart"/>
          </w:tcPr>
          <w:p w14:paraId="0CFE3FAC" w14:textId="77777777" w:rsidR="00305F10" w:rsidRPr="00F25F14" w:rsidRDefault="00305F10" w:rsidP="006A2B7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8"/>
                <w:szCs w:val="48"/>
              </w:rPr>
            </w:pPr>
          </w:p>
        </w:tc>
        <w:tc>
          <w:tcPr>
            <w:tcW w:w="6610" w:type="dxa"/>
          </w:tcPr>
          <w:p w14:paraId="10DD72C4" w14:textId="77777777" w:rsidR="00305F10" w:rsidRPr="000B7B69" w:rsidRDefault="00305F10" w:rsidP="006A2B71">
            <w:pPr>
              <w:pStyle w:val="Title"/>
              <w:spacing w:before="0" w:after="0"/>
              <w:rPr>
                <w:rFonts w:ascii="TH SarabunPSK" w:hAnsi="TH SarabunPSK" w:cs="TH SarabunPSK"/>
                <w:szCs w:val="48"/>
              </w:rPr>
            </w:pPr>
            <w:r w:rsidRPr="00682AB4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นายศุภกิจ</w:t>
            </w:r>
            <w:r w:rsidRPr="00682AB4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 </w:t>
            </w:r>
            <w:r w:rsidRPr="00682AB4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บุญศิริ</w:t>
            </w:r>
            <w:r w:rsidRPr="00F25F14">
              <w:rPr>
                <w:rFonts w:ascii="TH SarabunPSK" w:hAnsi="TH SarabunPSK" w:cs="TH SarabunPSK"/>
                <w:szCs w:val="48"/>
              </w:rPr>
              <w:br/>
            </w:r>
            <w:r w:rsidRPr="000B7B69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รองอธิบดีกรมโรงงานอุตสาหกรรม</w:t>
            </w:r>
            <w:r w:rsidRPr="000B7B69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</w:t>
            </w:r>
          </w:p>
          <w:p w14:paraId="1A889568" w14:textId="77777777" w:rsidR="00305F10" w:rsidRPr="000B7B69" w:rsidRDefault="00305F10" w:rsidP="006A2B71">
            <w:pPr>
              <w:pStyle w:val="Title"/>
              <w:spacing w:before="0" w:after="0"/>
              <w:rPr>
                <w:rFonts w:ascii="TH SarabunPSK" w:hAnsi="TH SarabunPSK" w:cs="TH SarabunPSK"/>
                <w:szCs w:val="48"/>
              </w:rPr>
            </w:pPr>
            <w:r w:rsidRPr="000B7B69">
              <w:rPr>
                <w:rFonts w:ascii="TH SarabunPSK" w:hAnsi="TH SarabunPSK" w:cs="TH SarabunPSK"/>
                <w:szCs w:val="48"/>
                <w:cs/>
                <w:lang w:bidi="th-TH"/>
              </w:rPr>
              <w:t>(</w:t>
            </w:r>
            <w:r w:rsidRPr="000B7B69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ผู้แทน</w:t>
            </w:r>
            <w:r w:rsidRPr="000B7B69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) </w:t>
            </w:r>
            <w:r w:rsidRPr="000B7B69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ปลัดกระทรวงอุตสาหกรรม</w:t>
            </w:r>
          </w:p>
          <w:p w14:paraId="04D88636" w14:textId="77777777" w:rsidR="00305F10" w:rsidRDefault="00305F10" w:rsidP="006A2B71">
            <w:pPr>
              <w:pStyle w:val="Title"/>
              <w:spacing w:before="0" w:after="0"/>
              <w:rPr>
                <w:rFonts w:ascii="TH SarabunPSK" w:hAnsi="TH SarabunPSK" w:cs="TH SarabunPSK"/>
                <w:szCs w:val="48"/>
                <w:lang w:bidi="th-TH"/>
              </w:rPr>
            </w:pPr>
            <w:r w:rsidRPr="000B7B69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กรรมการโดยตำแหน่ง</w:t>
            </w:r>
          </w:p>
          <w:p w14:paraId="01A1676A" w14:textId="77777777" w:rsidR="00305F10" w:rsidRPr="000B7B69" w:rsidRDefault="00305F10" w:rsidP="006A2B71">
            <w:pPr>
              <w:rPr>
                <w:lang w:bidi="th-TH"/>
              </w:rPr>
            </w:pPr>
          </w:p>
          <w:p w14:paraId="2808FDEA" w14:textId="47B17137" w:rsidR="00305F10" w:rsidRDefault="00305F10" w:rsidP="006A2B71">
            <w:pPr>
              <w:rPr>
                <w:rFonts w:ascii="TH SarabunPSK" w:hAnsi="TH SarabunPSK" w:cs="TH SarabunPSK"/>
                <w:b/>
                <w:bCs/>
                <w:sz w:val="48"/>
                <w:szCs w:val="48"/>
                <w:lang w:bidi="th-TH"/>
              </w:rPr>
            </w:pP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(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 xml:space="preserve">อายุ </w:t>
            </w:r>
            <w:r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5</w:t>
            </w:r>
            <w:r w:rsidR="00DF604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4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 xml:space="preserve"> 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>ปี)</w:t>
            </w:r>
          </w:p>
          <w:p w14:paraId="7C01BA85" w14:textId="77777777" w:rsidR="00305F10" w:rsidRPr="00F25F14" w:rsidRDefault="00305F10" w:rsidP="006A2B71">
            <w:pPr>
              <w:rPr>
                <w:rFonts w:ascii="TH SarabunPSK" w:hAnsi="TH SarabunPSK" w:cs="TH SarabunPSK"/>
                <w:b/>
                <w:bCs/>
                <w:sz w:val="48"/>
                <w:szCs w:val="48"/>
                <w:lang w:bidi="th-TH"/>
              </w:rPr>
            </w:pPr>
          </w:p>
        </w:tc>
      </w:tr>
      <w:tr w:rsidR="00305F10" w:rsidRPr="00A60853" w14:paraId="40FDB1B0" w14:textId="77777777" w:rsidTr="00305F10">
        <w:trPr>
          <w:trHeight w:val="1589"/>
        </w:trPr>
        <w:tc>
          <w:tcPr>
            <w:tcW w:w="3664" w:type="dxa"/>
            <w:gridSpan w:val="3"/>
            <w:vMerge/>
          </w:tcPr>
          <w:p w14:paraId="41538465" w14:textId="77777777" w:rsidR="00305F10" w:rsidRPr="00F25F14" w:rsidRDefault="00305F10" w:rsidP="006A2B7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3C0AF075" w14:textId="77777777" w:rsidR="00305F10" w:rsidRPr="00F25F14" w:rsidRDefault="00305F10" w:rsidP="006A2B7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10" w:type="dxa"/>
            <w:vMerge w:val="restart"/>
          </w:tcPr>
          <w:p w14:paraId="0AB78336" w14:textId="77777777" w:rsidR="00305F10" w:rsidRPr="00F25F14" w:rsidRDefault="00305F10" w:rsidP="006A2B7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ประวัติการทำงาน</w:t>
            </w:r>
          </w:p>
          <w:p w14:paraId="3D3165C4" w14:textId="77777777" w:rsidR="00305F10" w:rsidRDefault="00305F10" w:rsidP="006A2B7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  <w:lang w:bidi="th-TH"/>
              </w:rPr>
            </w:pPr>
            <w:r w:rsidRPr="00346C62">
              <w:rPr>
                <w:rFonts w:ascii="TH SarabunPSK" w:hAnsi="TH SarabunPSK" w:cs="TH SarabunPSK" w:hint="cs"/>
                <w:b w:val="0"/>
                <w:bCs w:val="0"/>
                <w:color w:val="auto"/>
                <w:sz w:val="40"/>
                <w:szCs w:val="40"/>
                <w:u w:val="none"/>
                <w:cs/>
                <w:lang w:bidi="th-TH"/>
              </w:rPr>
              <w:t>รองอธิบดีกรมโรงงานอุตสาหกรรม</w:t>
            </w:r>
            <w:r w:rsidRPr="00346C62">
              <w:rPr>
                <w:rFonts w:ascii="TH SarabunPSK" w:hAnsi="TH SarabunPSK" w:cs="TH SarabunPSK"/>
                <w:b w:val="0"/>
                <w:bCs w:val="0"/>
                <w:color w:val="auto"/>
                <w:sz w:val="40"/>
                <w:szCs w:val="40"/>
                <w:u w:val="none"/>
                <w:cs/>
                <w:lang w:bidi="th-TH"/>
              </w:rPr>
              <w:t xml:space="preserve"> </w:t>
            </w:r>
          </w:p>
          <w:p w14:paraId="2B19DE0E" w14:textId="77777777" w:rsidR="00305F10" w:rsidRPr="00F25F14" w:rsidRDefault="00305F10" w:rsidP="006A2B7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ประวัติการศึกษา</w:t>
            </w:r>
          </w:p>
          <w:p w14:paraId="1A688E5D" w14:textId="77777777" w:rsidR="00305F10" w:rsidRPr="00346C62" w:rsidRDefault="00305F10" w:rsidP="006A2B71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346C62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วิศกรรมศาสตร์มหาบัณฑิต</w:t>
            </w:r>
            <w:r w:rsidRPr="00346C62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46C62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สาขาเทคโนโลยีการจัดการพลังงาน</w:t>
            </w:r>
          </w:p>
          <w:p w14:paraId="382A4001" w14:textId="77777777" w:rsidR="00305F10" w:rsidRPr="00346C62" w:rsidRDefault="00305F10" w:rsidP="006A2B71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346C62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วิศกรรมศาสตร์บัณฑิต</w:t>
            </w:r>
            <w:r w:rsidRPr="00346C62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346C62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สาขาวิศวกรรมไฟฟ้า</w:t>
            </w:r>
          </w:p>
          <w:p w14:paraId="47E6455F" w14:textId="77777777" w:rsidR="00305F10" w:rsidRPr="00F25F14" w:rsidRDefault="00305F10" w:rsidP="006A2B7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708416" behindDoc="0" locked="0" layoutInCell="1" allowOverlap="1" wp14:anchorId="04F11FA3" wp14:editId="31576E2F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583565</wp:posOffset>
                      </wp:positionV>
                      <wp:extent cx="337820" cy="337185"/>
                      <wp:effectExtent l="0" t="0" r="5080" b="5715"/>
                      <wp:wrapNone/>
                      <wp:docPr id="3" name="Group 3" descr="phon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820" cy="337185"/>
                                <a:chOff x="0" y="0"/>
                                <a:chExt cx="337820" cy="337185"/>
                              </a:xfrm>
                            </wpg:grpSpPr>
                            <wps:wsp>
                              <wps:cNvPr id="8" name="Freeform: Shape 162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820" cy="337185"/>
                                </a:xfrm>
                                <a:custGeom>
                                  <a:avLst/>
                                  <a:gdLst>
                                    <a:gd name="connsiteX0" fmla="*/ 741998 w 2517880"/>
                                    <a:gd name="connsiteY0" fmla="*/ 2445067 h 2514600"/>
                                    <a:gd name="connsiteX1" fmla="*/ 786765 w 2517880"/>
                                    <a:gd name="connsiteY1" fmla="*/ 2462212 h 2514600"/>
                                    <a:gd name="connsiteX2" fmla="*/ 846773 w 2517880"/>
                                    <a:gd name="connsiteY2" fmla="*/ 2486977 h 2514600"/>
                                    <a:gd name="connsiteX3" fmla="*/ 818198 w 2517880"/>
                                    <a:gd name="connsiteY3" fmla="*/ 2482214 h 2514600"/>
                                    <a:gd name="connsiteX4" fmla="*/ 786765 w 2517880"/>
                                    <a:gd name="connsiteY4" fmla="*/ 2468879 h 2514600"/>
                                    <a:gd name="connsiteX5" fmla="*/ 741998 w 2517880"/>
                                    <a:gd name="connsiteY5" fmla="*/ 2445067 h 2514600"/>
                                    <a:gd name="connsiteX6" fmla="*/ 628649 w 2517880"/>
                                    <a:gd name="connsiteY6" fmla="*/ 2345888 h 2514600"/>
                                    <a:gd name="connsiteX7" fmla="*/ 639127 w 2517880"/>
                                    <a:gd name="connsiteY7" fmla="*/ 2351722 h 2514600"/>
                                    <a:gd name="connsiteX8" fmla="*/ 675322 w 2517880"/>
                                    <a:gd name="connsiteY8" fmla="*/ 2374582 h 2514600"/>
                                    <a:gd name="connsiteX9" fmla="*/ 698182 w 2517880"/>
                                    <a:gd name="connsiteY9" fmla="*/ 2394585 h 2514600"/>
                                    <a:gd name="connsiteX10" fmla="*/ 644842 w 2517880"/>
                                    <a:gd name="connsiteY10" fmla="*/ 2363152 h 2514600"/>
                                    <a:gd name="connsiteX11" fmla="*/ 626745 w 2517880"/>
                                    <a:gd name="connsiteY11" fmla="*/ 2347912 h 2514600"/>
                                    <a:gd name="connsiteX12" fmla="*/ 628649 w 2517880"/>
                                    <a:gd name="connsiteY12" fmla="*/ 2345888 h 2514600"/>
                                    <a:gd name="connsiteX13" fmla="*/ 541973 w 2517880"/>
                                    <a:gd name="connsiteY13" fmla="*/ 2310765 h 2514600"/>
                                    <a:gd name="connsiteX14" fmla="*/ 575310 w 2517880"/>
                                    <a:gd name="connsiteY14" fmla="*/ 2334577 h 2514600"/>
                                    <a:gd name="connsiteX15" fmla="*/ 609600 w 2517880"/>
                                    <a:gd name="connsiteY15" fmla="*/ 2356485 h 2514600"/>
                                    <a:gd name="connsiteX16" fmla="*/ 632460 w 2517880"/>
                                    <a:gd name="connsiteY16" fmla="*/ 2374582 h 2514600"/>
                                    <a:gd name="connsiteX17" fmla="*/ 605790 w 2517880"/>
                                    <a:gd name="connsiteY17" fmla="*/ 2363152 h 2514600"/>
                                    <a:gd name="connsiteX18" fmla="*/ 615315 w 2517880"/>
                                    <a:gd name="connsiteY18" fmla="*/ 2376487 h 2514600"/>
                                    <a:gd name="connsiteX19" fmla="*/ 584835 w 2517880"/>
                                    <a:gd name="connsiteY19" fmla="*/ 2357437 h 2514600"/>
                                    <a:gd name="connsiteX20" fmla="*/ 569595 w 2517880"/>
                                    <a:gd name="connsiteY20" fmla="*/ 2347912 h 2514600"/>
                                    <a:gd name="connsiteX21" fmla="*/ 554355 w 2517880"/>
                                    <a:gd name="connsiteY21" fmla="*/ 2338387 h 2514600"/>
                                    <a:gd name="connsiteX22" fmla="*/ 261809 w 2517880"/>
                                    <a:gd name="connsiteY22" fmla="*/ 2061771 h 2514600"/>
                                    <a:gd name="connsiteX23" fmla="*/ 277178 w 2517880"/>
                                    <a:gd name="connsiteY23" fmla="*/ 2083117 h 2514600"/>
                                    <a:gd name="connsiteX24" fmla="*/ 264200 w 2517880"/>
                                    <a:gd name="connsiteY24" fmla="*/ 2066984 h 2514600"/>
                                    <a:gd name="connsiteX25" fmla="*/ 218093 w 2517880"/>
                                    <a:gd name="connsiteY25" fmla="*/ 1904151 h 2514600"/>
                                    <a:gd name="connsiteX26" fmla="*/ 233363 w 2517880"/>
                                    <a:gd name="connsiteY26" fmla="*/ 1927859 h 2514600"/>
                                    <a:gd name="connsiteX27" fmla="*/ 259080 w 2517880"/>
                                    <a:gd name="connsiteY27" fmla="*/ 1972627 h 2514600"/>
                                    <a:gd name="connsiteX28" fmla="*/ 279083 w 2517880"/>
                                    <a:gd name="connsiteY28" fmla="*/ 2008822 h 2514600"/>
                                    <a:gd name="connsiteX29" fmla="*/ 260033 w 2517880"/>
                                    <a:gd name="connsiteY29" fmla="*/ 1985009 h 2514600"/>
                                    <a:gd name="connsiteX30" fmla="*/ 241935 w 2517880"/>
                                    <a:gd name="connsiteY30" fmla="*/ 1958339 h 2514600"/>
                                    <a:gd name="connsiteX31" fmla="*/ 225743 w 2517880"/>
                                    <a:gd name="connsiteY31" fmla="*/ 1931669 h 2514600"/>
                                    <a:gd name="connsiteX32" fmla="*/ 216218 w 2517880"/>
                                    <a:gd name="connsiteY32" fmla="*/ 1906904 h 2514600"/>
                                    <a:gd name="connsiteX33" fmla="*/ 218093 w 2517880"/>
                                    <a:gd name="connsiteY33" fmla="*/ 1904151 h 2514600"/>
                                    <a:gd name="connsiteX34" fmla="*/ 151448 w 2517880"/>
                                    <a:gd name="connsiteY34" fmla="*/ 1838325 h 2514600"/>
                                    <a:gd name="connsiteX35" fmla="*/ 181928 w 2517880"/>
                                    <a:gd name="connsiteY35" fmla="*/ 1897380 h 2514600"/>
                                    <a:gd name="connsiteX36" fmla="*/ 219075 w 2517880"/>
                                    <a:gd name="connsiteY36" fmla="*/ 1965960 h 2514600"/>
                                    <a:gd name="connsiteX37" fmla="*/ 236220 w 2517880"/>
                                    <a:gd name="connsiteY37" fmla="*/ 1997392 h 2514600"/>
                                    <a:gd name="connsiteX38" fmla="*/ 250508 w 2517880"/>
                                    <a:gd name="connsiteY38" fmla="*/ 2024062 h 2514600"/>
                                    <a:gd name="connsiteX39" fmla="*/ 260985 w 2517880"/>
                                    <a:gd name="connsiteY39" fmla="*/ 2053590 h 2514600"/>
                                    <a:gd name="connsiteX40" fmla="*/ 261224 w 2517880"/>
                                    <a:gd name="connsiteY40" fmla="*/ 2060496 h 2514600"/>
                                    <a:gd name="connsiteX41" fmla="*/ 261809 w 2517880"/>
                                    <a:gd name="connsiteY41" fmla="*/ 2061771 h 2514600"/>
                                    <a:gd name="connsiteX42" fmla="*/ 260033 w 2517880"/>
                                    <a:gd name="connsiteY42" fmla="*/ 2059305 h 2514600"/>
                                    <a:gd name="connsiteX43" fmla="*/ 240030 w 2517880"/>
                                    <a:gd name="connsiteY43" fmla="*/ 2027872 h 2514600"/>
                                    <a:gd name="connsiteX44" fmla="*/ 196215 w 2517880"/>
                                    <a:gd name="connsiteY44" fmla="*/ 1954530 h 2514600"/>
                                    <a:gd name="connsiteX45" fmla="*/ 177165 w 2517880"/>
                                    <a:gd name="connsiteY45" fmla="*/ 1917382 h 2514600"/>
                                    <a:gd name="connsiteX46" fmla="*/ 162878 w 2517880"/>
                                    <a:gd name="connsiteY46" fmla="*/ 1884045 h 2514600"/>
                                    <a:gd name="connsiteX47" fmla="*/ 151448 w 2517880"/>
                                    <a:gd name="connsiteY47" fmla="*/ 1838325 h 2514600"/>
                                    <a:gd name="connsiteX48" fmla="*/ 13335 w 2517880"/>
                                    <a:gd name="connsiteY48" fmla="*/ 1144905 h 2514600"/>
                                    <a:gd name="connsiteX49" fmla="*/ 9525 w 2517880"/>
                                    <a:gd name="connsiteY49" fmla="*/ 1261110 h 2514600"/>
                                    <a:gd name="connsiteX50" fmla="*/ 13335 w 2517880"/>
                                    <a:gd name="connsiteY50" fmla="*/ 1291590 h 2514600"/>
                                    <a:gd name="connsiteX51" fmla="*/ 18097 w 2517880"/>
                                    <a:gd name="connsiteY51" fmla="*/ 1313497 h 2514600"/>
                                    <a:gd name="connsiteX52" fmla="*/ 40957 w 2517880"/>
                                    <a:gd name="connsiteY52" fmla="*/ 1471612 h 2514600"/>
                                    <a:gd name="connsiteX53" fmla="*/ 34290 w 2517880"/>
                                    <a:gd name="connsiteY53" fmla="*/ 1474470 h 2514600"/>
                                    <a:gd name="connsiteX54" fmla="*/ 34290 w 2517880"/>
                                    <a:gd name="connsiteY54" fmla="*/ 1510665 h 2514600"/>
                                    <a:gd name="connsiteX55" fmla="*/ 52387 w 2517880"/>
                                    <a:gd name="connsiteY55" fmla="*/ 1622107 h 2514600"/>
                                    <a:gd name="connsiteX56" fmla="*/ 126682 w 2517880"/>
                                    <a:gd name="connsiteY56" fmla="*/ 1823085 h 2514600"/>
                                    <a:gd name="connsiteX57" fmla="*/ 95250 w 2517880"/>
                                    <a:gd name="connsiteY57" fmla="*/ 1786890 h 2514600"/>
                                    <a:gd name="connsiteX58" fmla="*/ 72390 w 2517880"/>
                                    <a:gd name="connsiteY58" fmla="*/ 1711642 h 2514600"/>
                                    <a:gd name="connsiteX59" fmla="*/ 60960 w 2517880"/>
                                    <a:gd name="connsiteY59" fmla="*/ 1672590 h 2514600"/>
                                    <a:gd name="connsiteX60" fmla="*/ 50482 w 2517880"/>
                                    <a:gd name="connsiteY60" fmla="*/ 1632585 h 2514600"/>
                                    <a:gd name="connsiteX61" fmla="*/ 44767 w 2517880"/>
                                    <a:gd name="connsiteY61" fmla="*/ 1612582 h 2514600"/>
                                    <a:gd name="connsiteX62" fmla="*/ 40005 w 2517880"/>
                                    <a:gd name="connsiteY62" fmla="*/ 1592580 h 2514600"/>
                                    <a:gd name="connsiteX63" fmla="*/ 29527 w 2517880"/>
                                    <a:gd name="connsiteY63" fmla="*/ 1551622 h 2514600"/>
                                    <a:gd name="connsiteX64" fmla="*/ 20955 w 2517880"/>
                                    <a:gd name="connsiteY64" fmla="*/ 1509712 h 2514600"/>
                                    <a:gd name="connsiteX65" fmla="*/ 17145 w 2517880"/>
                                    <a:gd name="connsiteY65" fmla="*/ 1488757 h 2514600"/>
                                    <a:gd name="connsiteX66" fmla="*/ 14287 w 2517880"/>
                                    <a:gd name="connsiteY66" fmla="*/ 1467802 h 2514600"/>
                                    <a:gd name="connsiteX67" fmla="*/ 7620 w 2517880"/>
                                    <a:gd name="connsiteY67" fmla="*/ 1425892 h 2514600"/>
                                    <a:gd name="connsiteX68" fmla="*/ 3810 w 2517880"/>
                                    <a:gd name="connsiteY68" fmla="*/ 1383982 h 2514600"/>
                                    <a:gd name="connsiteX69" fmla="*/ 1905 w 2517880"/>
                                    <a:gd name="connsiteY69" fmla="*/ 1363027 h 2514600"/>
                                    <a:gd name="connsiteX70" fmla="*/ 952 w 2517880"/>
                                    <a:gd name="connsiteY70" fmla="*/ 1342072 h 2514600"/>
                                    <a:gd name="connsiteX71" fmla="*/ 0 w 2517880"/>
                                    <a:gd name="connsiteY71" fmla="*/ 1301115 h 2514600"/>
                                    <a:gd name="connsiteX72" fmla="*/ 952 w 2517880"/>
                                    <a:gd name="connsiteY72" fmla="*/ 1261110 h 2514600"/>
                                    <a:gd name="connsiteX73" fmla="*/ 3810 w 2517880"/>
                                    <a:gd name="connsiteY73" fmla="*/ 1222057 h 2514600"/>
                                    <a:gd name="connsiteX74" fmla="*/ 8572 w 2517880"/>
                                    <a:gd name="connsiteY74" fmla="*/ 1183957 h 2514600"/>
                                    <a:gd name="connsiteX75" fmla="*/ 11430 w 2517880"/>
                                    <a:gd name="connsiteY75" fmla="*/ 1165860 h 2514600"/>
                                    <a:gd name="connsiteX76" fmla="*/ 13335 w 2517880"/>
                                    <a:gd name="connsiteY76" fmla="*/ 1144905 h 2514600"/>
                                    <a:gd name="connsiteX77" fmla="*/ 902970 w 2517880"/>
                                    <a:gd name="connsiteY77" fmla="*/ 67627 h 2514600"/>
                                    <a:gd name="connsiteX78" fmla="*/ 878205 w 2517880"/>
                                    <a:gd name="connsiteY78" fmla="*/ 85724 h 2514600"/>
                                    <a:gd name="connsiteX79" fmla="*/ 829627 w 2517880"/>
                                    <a:gd name="connsiteY79" fmla="*/ 102869 h 2514600"/>
                                    <a:gd name="connsiteX80" fmla="*/ 780097 w 2517880"/>
                                    <a:gd name="connsiteY80" fmla="*/ 120967 h 2514600"/>
                                    <a:gd name="connsiteX81" fmla="*/ 735330 w 2517880"/>
                                    <a:gd name="connsiteY81" fmla="*/ 130492 h 2514600"/>
                                    <a:gd name="connsiteX82" fmla="*/ 721995 w 2517880"/>
                                    <a:gd name="connsiteY82" fmla="*/ 130492 h 2514600"/>
                                    <a:gd name="connsiteX83" fmla="*/ 780097 w 2517880"/>
                                    <a:gd name="connsiteY83" fmla="*/ 105727 h 2514600"/>
                                    <a:gd name="connsiteX84" fmla="*/ 818197 w 2517880"/>
                                    <a:gd name="connsiteY84" fmla="*/ 91439 h 2514600"/>
                                    <a:gd name="connsiteX85" fmla="*/ 837247 w 2517880"/>
                                    <a:gd name="connsiteY85" fmla="*/ 84772 h 2514600"/>
                                    <a:gd name="connsiteX86" fmla="*/ 855345 w 2517880"/>
                                    <a:gd name="connsiteY86" fmla="*/ 79057 h 2514600"/>
                                    <a:gd name="connsiteX87" fmla="*/ 902970 w 2517880"/>
                                    <a:gd name="connsiteY87" fmla="*/ 67627 h 2514600"/>
                                    <a:gd name="connsiteX88" fmla="*/ 1618298 w 2517880"/>
                                    <a:gd name="connsiteY88" fmla="*/ 56197 h 2514600"/>
                                    <a:gd name="connsiteX89" fmla="*/ 1667828 w 2517880"/>
                                    <a:gd name="connsiteY89" fmla="*/ 66674 h 2514600"/>
                                    <a:gd name="connsiteX90" fmla="*/ 1717358 w 2517880"/>
                                    <a:gd name="connsiteY90" fmla="*/ 80009 h 2514600"/>
                                    <a:gd name="connsiteX91" fmla="*/ 1737360 w 2517880"/>
                                    <a:gd name="connsiteY91" fmla="*/ 92392 h 2514600"/>
                                    <a:gd name="connsiteX92" fmla="*/ 1682115 w 2517880"/>
                                    <a:gd name="connsiteY92" fmla="*/ 77152 h 2514600"/>
                                    <a:gd name="connsiteX93" fmla="*/ 1618298 w 2517880"/>
                                    <a:gd name="connsiteY93" fmla="*/ 56197 h 2514600"/>
                                    <a:gd name="connsiteX94" fmla="*/ 1295400 w 2517880"/>
                                    <a:gd name="connsiteY94" fmla="*/ 31432 h 2514600"/>
                                    <a:gd name="connsiteX95" fmla="*/ 1349692 w 2517880"/>
                                    <a:gd name="connsiteY95" fmla="*/ 33337 h 2514600"/>
                                    <a:gd name="connsiteX96" fmla="*/ 1403985 w 2517880"/>
                                    <a:gd name="connsiteY96" fmla="*/ 37147 h 2514600"/>
                                    <a:gd name="connsiteX97" fmla="*/ 1489710 w 2517880"/>
                                    <a:gd name="connsiteY97" fmla="*/ 46672 h 2514600"/>
                                    <a:gd name="connsiteX98" fmla="*/ 1763077 w 2517880"/>
                                    <a:gd name="connsiteY98" fmla="*/ 123825 h 2514600"/>
                                    <a:gd name="connsiteX99" fmla="*/ 1980247 w 2517880"/>
                                    <a:gd name="connsiteY99" fmla="*/ 243840 h 2514600"/>
                                    <a:gd name="connsiteX100" fmla="*/ 2027872 w 2517880"/>
                                    <a:gd name="connsiteY100" fmla="*/ 275272 h 2514600"/>
                                    <a:gd name="connsiteX101" fmla="*/ 2069782 w 2517880"/>
                                    <a:gd name="connsiteY101" fmla="*/ 302895 h 2514600"/>
                                    <a:gd name="connsiteX102" fmla="*/ 2066925 w 2517880"/>
                                    <a:gd name="connsiteY102" fmla="*/ 291465 h 2514600"/>
                                    <a:gd name="connsiteX103" fmla="*/ 2170747 w 2517880"/>
                                    <a:gd name="connsiteY103" fmla="*/ 393382 h 2514600"/>
                                    <a:gd name="connsiteX104" fmla="*/ 2216467 w 2517880"/>
                                    <a:gd name="connsiteY104" fmla="*/ 442912 h 2514600"/>
                                    <a:gd name="connsiteX105" fmla="*/ 2265045 w 2517880"/>
                                    <a:gd name="connsiteY105" fmla="*/ 487680 h 2514600"/>
                                    <a:gd name="connsiteX106" fmla="*/ 2223135 w 2517880"/>
                                    <a:gd name="connsiteY106" fmla="*/ 435292 h 2514600"/>
                                    <a:gd name="connsiteX107" fmla="*/ 2195512 w 2517880"/>
                                    <a:gd name="connsiteY107" fmla="*/ 402907 h 2514600"/>
                                    <a:gd name="connsiteX108" fmla="*/ 2184082 w 2517880"/>
                                    <a:gd name="connsiteY108" fmla="*/ 389572 h 2514600"/>
                                    <a:gd name="connsiteX109" fmla="*/ 2172652 w 2517880"/>
                                    <a:gd name="connsiteY109" fmla="*/ 376237 h 2514600"/>
                                    <a:gd name="connsiteX110" fmla="*/ 2142172 w 2517880"/>
                                    <a:gd name="connsiteY110" fmla="*/ 343852 h 2514600"/>
                                    <a:gd name="connsiteX111" fmla="*/ 2323148 w 2517880"/>
                                    <a:gd name="connsiteY111" fmla="*/ 529590 h 2514600"/>
                                    <a:gd name="connsiteX112" fmla="*/ 2447925 w 2517880"/>
                                    <a:gd name="connsiteY112" fmla="*/ 744855 h 2514600"/>
                                    <a:gd name="connsiteX113" fmla="*/ 2461260 w 2517880"/>
                                    <a:gd name="connsiteY113" fmla="*/ 751522 h 2514600"/>
                                    <a:gd name="connsiteX114" fmla="*/ 2489835 w 2517880"/>
                                    <a:gd name="connsiteY114" fmla="*/ 850582 h 2514600"/>
                                    <a:gd name="connsiteX115" fmla="*/ 2507932 w 2517880"/>
                                    <a:gd name="connsiteY115" fmla="*/ 943927 h 2514600"/>
                                    <a:gd name="connsiteX116" fmla="*/ 2516505 w 2517880"/>
                                    <a:gd name="connsiteY116" fmla="*/ 1029652 h 2514600"/>
                                    <a:gd name="connsiteX117" fmla="*/ 2517457 w 2517880"/>
                                    <a:gd name="connsiteY117" fmla="*/ 1068705 h 2514600"/>
                                    <a:gd name="connsiteX118" fmla="*/ 2517457 w 2517880"/>
                                    <a:gd name="connsiteY118" fmla="*/ 1105852 h 2514600"/>
                                    <a:gd name="connsiteX119" fmla="*/ 2512695 w 2517880"/>
                                    <a:gd name="connsiteY119" fmla="*/ 1171575 h 2514600"/>
                                    <a:gd name="connsiteX120" fmla="*/ 2504123 w 2517880"/>
                                    <a:gd name="connsiteY120" fmla="*/ 1224915 h 2514600"/>
                                    <a:gd name="connsiteX121" fmla="*/ 2495340 w 2517880"/>
                                    <a:gd name="connsiteY121" fmla="*/ 1253522 h 2514600"/>
                                    <a:gd name="connsiteX122" fmla="*/ 2497455 w 2517880"/>
                                    <a:gd name="connsiteY122" fmla="*/ 1295400 h 2514600"/>
                                    <a:gd name="connsiteX123" fmla="*/ 2053779 w 2517880"/>
                                    <a:gd name="connsiteY123" fmla="*/ 2236194 h 2514600"/>
                                    <a:gd name="connsiteX124" fmla="*/ 2050729 w 2517880"/>
                                    <a:gd name="connsiteY124" fmla="*/ 2238475 h 2514600"/>
                                    <a:gd name="connsiteX125" fmla="*/ 2048828 w 2517880"/>
                                    <a:gd name="connsiteY125" fmla="*/ 2240280 h 2514600"/>
                                    <a:gd name="connsiteX126" fmla="*/ 1835468 w 2517880"/>
                                    <a:gd name="connsiteY126" fmla="*/ 2390775 h 2514600"/>
                                    <a:gd name="connsiteX127" fmla="*/ 1784152 w 2517880"/>
                                    <a:gd name="connsiteY127" fmla="*/ 2405658 h 2514600"/>
                                    <a:gd name="connsiteX128" fmla="*/ 1774926 w 2517880"/>
                                    <a:gd name="connsiteY128" fmla="*/ 2408142 h 2514600"/>
                                    <a:gd name="connsiteX129" fmla="*/ 1752823 w 2517880"/>
                                    <a:gd name="connsiteY129" fmla="*/ 2418789 h 2514600"/>
                                    <a:gd name="connsiteX130" fmla="*/ 1278255 w 2517880"/>
                                    <a:gd name="connsiteY130" fmla="*/ 2514600 h 2514600"/>
                                    <a:gd name="connsiteX131" fmla="*/ 915702 w 2517880"/>
                                    <a:gd name="connsiteY131" fmla="*/ 2459787 h 2514600"/>
                                    <a:gd name="connsiteX132" fmla="*/ 831186 w 2517880"/>
                                    <a:gd name="connsiteY132" fmla="*/ 2428854 h 2514600"/>
                                    <a:gd name="connsiteX133" fmla="*/ 821055 w 2517880"/>
                                    <a:gd name="connsiteY133" fmla="*/ 2426017 h 2514600"/>
                                    <a:gd name="connsiteX134" fmla="*/ 787718 w 2517880"/>
                                    <a:gd name="connsiteY134" fmla="*/ 2413635 h 2514600"/>
                                    <a:gd name="connsiteX135" fmla="*/ 647700 w 2517880"/>
                                    <a:gd name="connsiteY135" fmla="*/ 2347912 h 2514600"/>
                                    <a:gd name="connsiteX136" fmla="*/ 603885 w 2517880"/>
                                    <a:gd name="connsiteY136" fmla="*/ 2315527 h 2514600"/>
                                    <a:gd name="connsiteX137" fmla="*/ 552450 w 2517880"/>
                                    <a:gd name="connsiteY137" fmla="*/ 2278380 h 2514600"/>
                                    <a:gd name="connsiteX138" fmla="*/ 499110 w 2517880"/>
                                    <a:gd name="connsiteY138" fmla="*/ 2237422 h 2514600"/>
                                    <a:gd name="connsiteX139" fmla="*/ 451485 w 2517880"/>
                                    <a:gd name="connsiteY139" fmla="*/ 2196465 h 2514600"/>
                                    <a:gd name="connsiteX140" fmla="*/ 411480 w 2517880"/>
                                    <a:gd name="connsiteY140" fmla="*/ 2171700 h 2514600"/>
                                    <a:gd name="connsiteX141" fmla="*/ 461963 w 2517880"/>
                                    <a:gd name="connsiteY141" fmla="*/ 2219325 h 2514600"/>
                                    <a:gd name="connsiteX142" fmla="*/ 514350 w 2517880"/>
                                    <a:gd name="connsiteY142" fmla="*/ 2266950 h 2514600"/>
                                    <a:gd name="connsiteX143" fmla="*/ 485775 w 2517880"/>
                                    <a:gd name="connsiteY143" fmla="*/ 2251710 h 2514600"/>
                                    <a:gd name="connsiteX144" fmla="*/ 445770 w 2517880"/>
                                    <a:gd name="connsiteY144" fmla="*/ 2215515 h 2514600"/>
                                    <a:gd name="connsiteX145" fmla="*/ 401003 w 2517880"/>
                                    <a:gd name="connsiteY145" fmla="*/ 2167890 h 2514600"/>
                                    <a:gd name="connsiteX146" fmla="*/ 378143 w 2517880"/>
                                    <a:gd name="connsiteY146" fmla="*/ 2142172 h 2514600"/>
                                    <a:gd name="connsiteX147" fmla="*/ 355283 w 2517880"/>
                                    <a:gd name="connsiteY147" fmla="*/ 2116455 h 2514600"/>
                                    <a:gd name="connsiteX148" fmla="*/ 392430 w 2517880"/>
                                    <a:gd name="connsiteY148" fmla="*/ 2145030 h 2514600"/>
                                    <a:gd name="connsiteX149" fmla="*/ 319326 w 2517880"/>
                                    <a:gd name="connsiteY149" fmla="*/ 2055971 h 2514600"/>
                                    <a:gd name="connsiteX150" fmla="*/ 282887 w 2517880"/>
                                    <a:gd name="connsiteY150" fmla="*/ 1997944 h 2514600"/>
                                    <a:gd name="connsiteX151" fmla="*/ 267275 w 2517880"/>
                                    <a:gd name="connsiteY151" fmla="*/ 1977066 h 2514600"/>
                                    <a:gd name="connsiteX152" fmla="*/ 206206 w 2517880"/>
                                    <a:gd name="connsiteY152" fmla="*/ 1876543 h 2514600"/>
                                    <a:gd name="connsiteX153" fmla="*/ 160874 w 2517880"/>
                                    <a:gd name="connsiteY153" fmla="*/ 1782439 h 2514600"/>
                                    <a:gd name="connsiteX154" fmla="*/ 188595 w 2517880"/>
                                    <a:gd name="connsiteY154" fmla="*/ 1867852 h 2514600"/>
                                    <a:gd name="connsiteX155" fmla="*/ 94298 w 2517880"/>
                                    <a:gd name="connsiteY155" fmla="*/ 1623060 h 2514600"/>
                                    <a:gd name="connsiteX156" fmla="*/ 48578 w 2517880"/>
                                    <a:gd name="connsiteY156" fmla="*/ 1397317 h 2514600"/>
                                    <a:gd name="connsiteX157" fmla="*/ 57150 w 2517880"/>
                                    <a:gd name="connsiteY157" fmla="*/ 1489710 h 2514600"/>
                                    <a:gd name="connsiteX158" fmla="*/ 65723 w 2517880"/>
                                    <a:gd name="connsiteY158" fmla="*/ 1538287 h 2514600"/>
                                    <a:gd name="connsiteX159" fmla="*/ 76200 w 2517880"/>
                                    <a:gd name="connsiteY159" fmla="*/ 1584007 h 2514600"/>
                                    <a:gd name="connsiteX160" fmla="*/ 93345 w 2517880"/>
                                    <a:gd name="connsiteY160" fmla="*/ 1687830 h 2514600"/>
                                    <a:gd name="connsiteX161" fmla="*/ 80010 w 2517880"/>
                                    <a:gd name="connsiteY161" fmla="*/ 1665922 h 2514600"/>
                                    <a:gd name="connsiteX162" fmla="*/ 62865 w 2517880"/>
                                    <a:gd name="connsiteY162" fmla="*/ 1614487 h 2514600"/>
                                    <a:gd name="connsiteX163" fmla="*/ 48578 w 2517880"/>
                                    <a:gd name="connsiteY163" fmla="*/ 1551622 h 2514600"/>
                                    <a:gd name="connsiteX164" fmla="*/ 45720 w 2517880"/>
                                    <a:gd name="connsiteY164" fmla="*/ 1489710 h 2514600"/>
                                    <a:gd name="connsiteX165" fmla="*/ 35243 w 2517880"/>
                                    <a:gd name="connsiteY165" fmla="*/ 1299210 h 2514600"/>
                                    <a:gd name="connsiteX166" fmla="*/ 35243 w 2517880"/>
                                    <a:gd name="connsiteY166" fmla="*/ 1254442 h 2514600"/>
                                    <a:gd name="connsiteX167" fmla="*/ 35243 w 2517880"/>
                                    <a:gd name="connsiteY167" fmla="*/ 1232535 h 2514600"/>
                                    <a:gd name="connsiteX168" fmla="*/ 36195 w 2517880"/>
                                    <a:gd name="connsiteY168" fmla="*/ 1210627 h 2514600"/>
                                    <a:gd name="connsiteX169" fmla="*/ 38100 w 2517880"/>
                                    <a:gd name="connsiteY169" fmla="*/ 1166812 h 2514600"/>
                                    <a:gd name="connsiteX170" fmla="*/ 41910 w 2517880"/>
                                    <a:gd name="connsiteY170" fmla="*/ 1123950 h 2514600"/>
                                    <a:gd name="connsiteX171" fmla="*/ 43815 w 2517880"/>
                                    <a:gd name="connsiteY171" fmla="*/ 1102995 h 2514600"/>
                                    <a:gd name="connsiteX172" fmla="*/ 46673 w 2517880"/>
                                    <a:gd name="connsiteY172" fmla="*/ 1082040 h 2514600"/>
                                    <a:gd name="connsiteX173" fmla="*/ 53340 w 2517880"/>
                                    <a:gd name="connsiteY173" fmla="*/ 1040130 h 2514600"/>
                                    <a:gd name="connsiteX174" fmla="*/ 72390 w 2517880"/>
                                    <a:gd name="connsiteY174" fmla="*/ 957262 h 2514600"/>
                                    <a:gd name="connsiteX175" fmla="*/ 140018 w 2517880"/>
                                    <a:gd name="connsiteY175" fmla="*/ 799147 h 2514600"/>
                                    <a:gd name="connsiteX176" fmla="*/ 173355 w 2517880"/>
                                    <a:gd name="connsiteY176" fmla="*/ 780574 h 2514600"/>
                                    <a:gd name="connsiteX177" fmla="*/ 175420 w 2517880"/>
                                    <a:gd name="connsiteY177" fmla="*/ 778164 h 2514600"/>
                                    <a:gd name="connsiteX178" fmla="*/ 206206 w 2517880"/>
                                    <a:gd name="connsiteY178" fmla="*/ 714257 h 2514600"/>
                                    <a:gd name="connsiteX179" fmla="*/ 258734 w 2517880"/>
                                    <a:gd name="connsiteY179" fmla="*/ 634160 h 2514600"/>
                                    <a:gd name="connsiteX180" fmla="*/ 251460 w 2517880"/>
                                    <a:gd name="connsiteY180" fmla="*/ 641985 h 2514600"/>
                                    <a:gd name="connsiteX181" fmla="*/ 231457 w 2517880"/>
                                    <a:gd name="connsiteY181" fmla="*/ 658177 h 2514600"/>
                                    <a:gd name="connsiteX182" fmla="*/ 262890 w 2517880"/>
                                    <a:gd name="connsiteY182" fmla="*/ 597217 h 2514600"/>
                                    <a:gd name="connsiteX183" fmla="*/ 213360 w 2517880"/>
                                    <a:gd name="connsiteY183" fmla="*/ 670560 h 2514600"/>
                                    <a:gd name="connsiteX184" fmla="*/ 187642 w 2517880"/>
                                    <a:gd name="connsiteY184" fmla="*/ 706755 h 2514600"/>
                                    <a:gd name="connsiteX185" fmla="*/ 210502 w 2517880"/>
                                    <a:gd name="connsiteY185" fmla="*/ 647700 h 2514600"/>
                                    <a:gd name="connsiteX186" fmla="*/ 240030 w 2517880"/>
                                    <a:gd name="connsiteY186" fmla="*/ 597217 h 2514600"/>
                                    <a:gd name="connsiteX187" fmla="*/ 274320 w 2517880"/>
                                    <a:gd name="connsiteY187" fmla="*/ 546735 h 2514600"/>
                                    <a:gd name="connsiteX188" fmla="*/ 321945 w 2517880"/>
                                    <a:gd name="connsiteY188" fmla="*/ 480060 h 2514600"/>
                                    <a:gd name="connsiteX189" fmla="*/ 316230 w 2517880"/>
                                    <a:gd name="connsiteY189" fmla="*/ 480060 h 2514600"/>
                                    <a:gd name="connsiteX190" fmla="*/ 301942 w 2517880"/>
                                    <a:gd name="connsiteY190" fmla="*/ 491490 h 2514600"/>
                                    <a:gd name="connsiteX191" fmla="*/ 280035 w 2517880"/>
                                    <a:gd name="connsiteY191" fmla="*/ 513397 h 2514600"/>
                                    <a:gd name="connsiteX192" fmla="*/ 172402 w 2517880"/>
                                    <a:gd name="connsiteY192" fmla="*/ 670560 h 2514600"/>
                                    <a:gd name="connsiteX193" fmla="*/ 151447 w 2517880"/>
                                    <a:gd name="connsiteY193" fmla="*/ 712470 h 2514600"/>
                                    <a:gd name="connsiteX194" fmla="*/ 132397 w 2517880"/>
                                    <a:gd name="connsiteY194" fmla="*/ 751522 h 2514600"/>
                                    <a:gd name="connsiteX195" fmla="*/ 100012 w 2517880"/>
                                    <a:gd name="connsiteY195" fmla="*/ 814387 h 2514600"/>
                                    <a:gd name="connsiteX196" fmla="*/ 92392 w 2517880"/>
                                    <a:gd name="connsiteY196" fmla="*/ 801052 h 2514600"/>
                                    <a:gd name="connsiteX197" fmla="*/ 103822 w 2517880"/>
                                    <a:gd name="connsiteY197" fmla="*/ 765810 h 2514600"/>
                                    <a:gd name="connsiteX198" fmla="*/ 123825 w 2517880"/>
                                    <a:gd name="connsiteY198" fmla="*/ 719137 h 2514600"/>
                                    <a:gd name="connsiteX199" fmla="*/ 180975 w 2517880"/>
                                    <a:gd name="connsiteY199" fmla="*/ 612457 h 2514600"/>
                                    <a:gd name="connsiteX200" fmla="*/ 213360 w 2517880"/>
                                    <a:gd name="connsiteY200" fmla="*/ 563880 h 2514600"/>
                                    <a:gd name="connsiteX201" fmla="*/ 241935 w 2517880"/>
                                    <a:gd name="connsiteY201" fmla="*/ 523875 h 2514600"/>
                                    <a:gd name="connsiteX202" fmla="*/ 273367 w 2517880"/>
                                    <a:gd name="connsiteY202" fmla="*/ 483870 h 2514600"/>
                                    <a:gd name="connsiteX203" fmla="*/ 293370 w 2517880"/>
                                    <a:gd name="connsiteY203" fmla="*/ 461010 h 2514600"/>
                                    <a:gd name="connsiteX204" fmla="*/ 313372 w 2517880"/>
                                    <a:gd name="connsiteY204" fmla="*/ 439102 h 2514600"/>
                                    <a:gd name="connsiteX205" fmla="*/ 347662 w 2517880"/>
                                    <a:gd name="connsiteY205" fmla="*/ 406717 h 2514600"/>
                                    <a:gd name="connsiteX206" fmla="*/ 360045 w 2517880"/>
                                    <a:gd name="connsiteY206" fmla="*/ 401955 h 2514600"/>
                                    <a:gd name="connsiteX207" fmla="*/ 500062 w 2517880"/>
                                    <a:gd name="connsiteY207" fmla="*/ 269557 h 2514600"/>
                                    <a:gd name="connsiteX208" fmla="*/ 537210 w 2517880"/>
                                    <a:gd name="connsiteY208" fmla="*/ 244792 h 2514600"/>
                                    <a:gd name="connsiteX209" fmla="*/ 575310 w 2517880"/>
                                    <a:gd name="connsiteY209" fmla="*/ 221932 h 2514600"/>
                                    <a:gd name="connsiteX210" fmla="*/ 613410 w 2517880"/>
                                    <a:gd name="connsiteY210" fmla="*/ 200977 h 2514600"/>
                                    <a:gd name="connsiteX211" fmla="*/ 652462 w 2517880"/>
                                    <a:gd name="connsiteY211" fmla="*/ 181927 h 2514600"/>
                                    <a:gd name="connsiteX212" fmla="*/ 671512 w 2517880"/>
                                    <a:gd name="connsiteY212" fmla="*/ 172402 h 2514600"/>
                                    <a:gd name="connsiteX213" fmla="*/ 691515 w 2517880"/>
                                    <a:gd name="connsiteY213" fmla="*/ 163830 h 2514600"/>
                                    <a:gd name="connsiteX214" fmla="*/ 730567 w 2517880"/>
                                    <a:gd name="connsiteY214" fmla="*/ 147637 h 2514600"/>
                                    <a:gd name="connsiteX215" fmla="*/ 810577 w 2517880"/>
                                    <a:gd name="connsiteY215" fmla="*/ 118110 h 2514600"/>
                                    <a:gd name="connsiteX216" fmla="*/ 979170 w 2517880"/>
                                    <a:gd name="connsiteY216" fmla="*/ 60960 h 2514600"/>
                                    <a:gd name="connsiteX217" fmla="*/ 1031557 w 2517880"/>
                                    <a:gd name="connsiteY217" fmla="*/ 54292 h 2514600"/>
                                    <a:gd name="connsiteX218" fmla="*/ 1074420 w 2517880"/>
                                    <a:gd name="connsiteY218" fmla="*/ 52387 h 2514600"/>
                                    <a:gd name="connsiteX219" fmla="*/ 1122045 w 2517880"/>
                                    <a:gd name="connsiteY219" fmla="*/ 50482 h 2514600"/>
                                    <a:gd name="connsiteX220" fmla="*/ 1189672 w 2517880"/>
                                    <a:gd name="connsiteY220" fmla="*/ 45720 h 2514600"/>
                                    <a:gd name="connsiteX221" fmla="*/ 1208722 w 2517880"/>
                                    <a:gd name="connsiteY221" fmla="*/ 35242 h 2514600"/>
                                    <a:gd name="connsiteX222" fmla="*/ 1246822 w 2517880"/>
                                    <a:gd name="connsiteY222" fmla="*/ 32385 h 2514600"/>
                                    <a:gd name="connsiteX223" fmla="*/ 1295400 w 2517880"/>
                                    <a:gd name="connsiteY223" fmla="*/ 31432 h 2514600"/>
                                    <a:gd name="connsiteX224" fmla="*/ 1276350 w 2517880"/>
                                    <a:gd name="connsiteY224" fmla="*/ 0 h 2514600"/>
                                    <a:gd name="connsiteX225" fmla="*/ 1536383 w 2517880"/>
                                    <a:gd name="connsiteY225" fmla="*/ 31432 h 2514600"/>
                                    <a:gd name="connsiteX226" fmla="*/ 1465898 w 2517880"/>
                                    <a:gd name="connsiteY226" fmla="*/ 27622 h 2514600"/>
                                    <a:gd name="connsiteX227" fmla="*/ 1380173 w 2517880"/>
                                    <a:gd name="connsiteY227" fmla="*/ 19050 h 2514600"/>
                                    <a:gd name="connsiteX228" fmla="*/ 1336358 w 2517880"/>
                                    <a:gd name="connsiteY228" fmla="*/ 18097 h 2514600"/>
                                    <a:gd name="connsiteX229" fmla="*/ 1292543 w 2517880"/>
                                    <a:gd name="connsiteY229" fmla="*/ 19050 h 2514600"/>
                                    <a:gd name="connsiteX230" fmla="*/ 1248728 w 2517880"/>
                                    <a:gd name="connsiteY230" fmla="*/ 20955 h 2514600"/>
                                    <a:gd name="connsiteX231" fmla="*/ 1204913 w 2517880"/>
                                    <a:gd name="connsiteY231" fmla="*/ 23812 h 2514600"/>
                                    <a:gd name="connsiteX232" fmla="*/ 1119188 w 2517880"/>
                                    <a:gd name="connsiteY232" fmla="*/ 32385 h 2514600"/>
                                    <a:gd name="connsiteX233" fmla="*/ 1086803 w 2517880"/>
                                    <a:gd name="connsiteY233" fmla="*/ 33337 h 2514600"/>
                                    <a:gd name="connsiteX234" fmla="*/ 1057275 w 2517880"/>
                                    <a:gd name="connsiteY234" fmla="*/ 36195 h 2514600"/>
                                    <a:gd name="connsiteX235" fmla="*/ 1009650 w 2517880"/>
                                    <a:gd name="connsiteY235" fmla="*/ 42862 h 2514600"/>
                                    <a:gd name="connsiteX236" fmla="*/ 997268 w 2517880"/>
                                    <a:gd name="connsiteY236" fmla="*/ 35242 h 2514600"/>
                                    <a:gd name="connsiteX237" fmla="*/ 1276350 w 2517880"/>
                                    <a:gd name="connsiteY237" fmla="*/ 0 h 2514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</a:cxnLst>
                                  <a:rect l="l" t="t" r="r" b="b"/>
                                  <a:pathLst>
                                    <a:path w="2517880" h="2514600">
                                      <a:moveTo>
                                        <a:pt x="741998" y="2445067"/>
                                      </a:moveTo>
                                      <a:cubicBezTo>
                                        <a:pt x="756285" y="2449829"/>
                                        <a:pt x="770573" y="2454592"/>
                                        <a:pt x="786765" y="2462212"/>
                                      </a:cubicBezTo>
                                      <a:cubicBezTo>
                                        <a:pt x="803910" y="2467927"/>
                                        <a:pt x="822008" y="2476499"/>
                                        <a:pt x="846773" y="2486977"/>
                                      </a:cubicBezTo>
                                      <a:cubicBezTo>
                                        <a:pt x="837248" y="2485072"/>
                                        <a:pt x="827723" y="2483167"/>
                                        <a:pt x="818198" y="2482214"/>
                                      </a:cubicBezTo>
                                      <a:cubicBezTo>
                                        <a:pt x="808673" y="2479357"/>
                                        <a:pt x="799148" y="2474594"/>
                                        <a:pt x="786765" y="2468879"/>
                                      </a:cubicBezTo>
                                      <a:cubicBezTo>
                                        <a:pt x="774383" y="2461259"/>
                                        <a:pt x="760095" y="2452687"/>
                                        <a:pt x="741998" y="2445067"/>
                                      </a:cubicBezTo>
                                      <a:close/>
                                      <a:moveTo>
                                        <a:pt x="628649" y="2345888"/>
                                      </a:moveTo>
                                      <a:cubicBezTo>
                                        <a:pt x="630554" y="2346484"/>
                                        <a:pt x="633888" y="2348389"/>
                                        <a:pt x="639127" y="2351722"/>
                                      </a:cubicBezTo>
                                      <a:cubicBezTo>
                                        <a:pt x="661035" y="2362200"/>
                                        <a:pt x="669607" y="2368867"/>
                                        <a:pt x="675322" y="2374582"/>
                                      </a:cubicBezTo>
                                      <a:cubicBezTo>
                                        <a:pt x="681990" y="2380297"/>
                                        <a:pt x="684847" y="2386012"/>
                                        <a:pt x="698182" y="2394585"/>
                                      </a:cubicBezTo>
                                      <a:cubicBezTo>
                                        <a:pt x="688657" y="2392680"/>
                                        <a:pt x="662940" y="2375535"/>
                                        <a:pt x="644842" y="2363152"/>
                                      </a:cubicBezTo>
                                      <a:cubicBezTo>
                                        <a:pt x="635317" y="2356485"/>
                                        <a:pt x="628649" y="2350770"/>
                                        <a:pt x="626745" y="2347912"/>
                                      </a:cubicBezTo>
                                      <a:cubicBezTo>
                                        <a:pt x="626269" y="2346007"/>
                                        <a:pt x="626745" y="2345293"/>
                                        <a:pt x="628649" y="2345888"/>
                                      </a:cubicBezTo>
                                      <a:close/>
                                      <a:moveTo>
                                        <a:pt x="541973" y="2310765"/>
                                      </a:moveTo>
                                      <a:lnTo>
                                        <a:pt x="575310" y="2334577"/>
                                      </a:lnTo>
                                      <a:lnTo>
                                        <a:pt x="609600" y="2356485"/>
                                      </a:lnTo>
                                      <a:cubicBezTo>
                                        <a:pt x="630555" y="2371725"/>
                                        <a:pt x="635318" y="2375535"/>
                                        <a:pt x="632460" y="2374582"/>
                                      </a:cubicBezTo>
                                      <a:cubicBezTo>
                                        <a:pt x="628650" y="2374582"/>
                                        <a:pt x="617220" y="2368867"/>
                                        <a:pt x="605790" y="2363152"/>
                                      </a:cubicBezTo>
                                      <a:cubicBezTo>
                                        <a:pt x="583883" y="2352675"/>
                                        <a:pt x="563880" y="2342197"/>
                                        <a:pt x="615315" y="2376487"/>
                                      </a:cubicBezTo>
                                      <a:lnTo>
                                        <a:pt x="584835" y="2357437"/>
                                      </a:lnTo>
                                      <a:lnTo>
                                        <a:pt x="569595" y="2347912"/>
                                      </a:lnTo>
                                      <a:lnTo>
                                        <a:pt x="554355" y="2338387"/>
                                      </a:lnTo>
                                      <a:close/>
                                      <a:moveTo>
                                        <a:pt x="261809" y="2061771"/>
                                      </a:moveTo>
                                      <a:lnTo>
                                        <a:pt x="277178" y="2083117"/>
                                      </a:lnTo>
                                      <a:cubicBezTo>
                                        <a:pt x="270511" y="2075497"/>
                                        <a:pt x="266522" y="2070437"/>
                                        <a:pt x="264200" y="2066984"/>
                                      </a:cubicBezTo>
                                      <a:close/>
                                      <a:moveTo>
                                        <a:pt x="218093" y="1904151"/>
                                      </a:moveTo>
                                      <a:cubicBezTo>
                                        <a:pt x="221040" y="1904821"/>
                                        <a:pt x="226933" y="1915000"/>
                                        <a:pt x="233363" y="1927859"/>
                                      </a:cubicBezTo>
                                      <a:cubicBezTo>
                                        <a:pt x="242888" y="1944052"/>
                                        <a:pt x="253365" y="1964054"/>
                                        <a:pt x="259080" y="1972627"/>
                                      </a:cubicBezTo>
                                      <a:cubicBezTo>
                                        <a:pt x="264795" y="1985009"/>
                                        <a:pt x="272415" y="1996439"/>
                                        <a:pt x="279083" y="2008822"/>
                                      </a:cubicBezTo>
                                      <a:cubicBezTo>
                                        <a:pt x="273368" y="2001202"/>
                                        <a:pt x="266700" y="1992629"/>
                                        <a:pt x="260033" y="1985009"/>
                                      </a:cubicBezTo>
                                      <a:cubicBezTo>
                                        <a:pt x="253365" y="1976437"/>
                                        <a:pt x="247650" y="1966912"/>
                                        <a:pt x="241935" y="1958339"/>
                                      </a:cubicBezTo>
                                      <a:cubicBezTo>
                                        <a:pt x="236220" y="1949767"/>
                                        <a:pt x="230505" y="1940242"/>
                                        <a:pt x="225743" y="1931669"/>
                                      </a:cubicBezTo>
                                      <a:cubicBezTo>
                                        <a:pt x="222885" y="1923097"/>
                                        <a:pt x="219075" y="1914524"/>
                                        <a:pt x="216218" y="1906904"/>
                                      </a:cubicBezTo>
                                      <a:cubicBezTo>
                                        <a:pt x="216456" y="1904761"/>
                                        <a:pt x="217111" y="1903928"/>
                                        <a:pt x="218093" y="1904151"/>
                                      </a:cubicBezTo>
                                      <a:close/>
                                      <a:moveTo>
                                        <a:pt x="151448" y="1838325"/>
                                      </a:moveTo>
                                      <a:cubicBezTo>
                                        <a:pt x="160020" y="1853565"/>
                                        <a:pt x="170498" y="1874520"/>
                                        <a:pt x="181928" y="1897380"/>
                                      </a:cubicBezTo>
                                      <a:cubicBezTo>
                                        <a:pt x="194310" y="1919287"/>
                                        <a:pt x="206693" y="1944052"/>
                                        <a:pt x="219075" y="1965960"/>
                                      </a:cubicBezTo>
                                      <a:cubicBezTo>
                                        <a:pt x="225743" y="1977390"/>
                                        <a:pt x="231458" y="1987867"/>
                                        <a:pt x="236220" y="1997392"/>
                                      </a:cubicBezTo>
                                      <a:cubicBezTo>
                                        <a:pt x="241935" y="2006917"/>
                                        <a:pt x="246698" y="2015490"/>
                                        <a:pt x="250508" y="2024062"/>
                                      </a:cubicBezTo>
                                      <a:cubicBezTo>
                                        <a:pt x="258128" y="2039302"/>
                                        <a:pt x="262890" y="2050732"/>
                                        <a:pt x="260985" y="2053590"/>
                                      </a:cubicBezTo>
                                      <a:cubicBezTo>
                                        <a:pt x="263843" y="2058353"/>
                                        <a:pt x="261223" y="2058114"/>
                                        <a:pt x="261224" y="2060496"/>
                                      </a:cubicBezTo>
                                      <a:lnTo>
                                        <a:pt x="261809" y="2061771"/>
                                      </a:lnTo>
                                      <a:lnTo>
                                        <a:pt x="260033" y="2059305"/>
                                      </a:lnTo>
                                      <a:cubicBezTo>
                                        <a:pt x="254318" y="2049780"/>
                                        <a:pt x="246698" y="2039302"/>
                                        <a:pt x="240030" y="2027872"/>
                                      </a:cubicBezTo>
                                      <a:cubicBezTo>
                                        <a:pt x="224790" y="2005965"/>
                                        <a:pt x="210503" y="1979295"/>
                                        <a:pt x="196215" y="1954530"/>
                                      </a:cubicBezTo>
                                      <a:cubicBezTo>
                                        <a:pt x="189548" y="1942147"/>
                                        <a:pt x="182880" y="1928812"/>
                                        <a:pt x="177165" y="1917382"/>
                                      </a:cubicBezTo>
                                      <a:cubicBezTo>
                                        <a:pt x="171450" y="1905000"/>
                                        <a:pt x="166688" y="1894522"/>
                                        <a:pt x="162878" y="1884045"/>
                                      </a:cubicBezTo>
                                      <a:cubicBezTo>
                                        <a:pt x="155258" y="1862137"/>
                                        <a:pt x="150495" y="1845945"/>
                                        <a:pt x="151448" y="1838325"/>
                                      </a:cubicBezTo>
                                      <a:close/>
                                      <a:moveTo>
                                        <a:pt x="13335" y="1144905"/>
                                      </a:moveTo>
                                      <a:cubicBezTo>
                                        <a:pt x="7620" y="1201102"/>
                                        <a:pt x="7620" y="1236345"/>
                                        <a:pt x="9525" y="1261110"/>
                                      </a:cubicBezTo>
                                      <a:cubicBezTo>
                                        <a:pt x="10477" y="1273492"/>
                                        <a:pt x="11430" y="1283017"/>
                                        <a:pt x="13335" y="1291590"/>
                                      </a:cubicBezTo>
                                      <a:cubicBezTo>
                                        <a:pt x="14287" y="1300162"/>
                                        <a:pt x="17145" y="1306830"/>
                                        <a:pt x="18097" y="1313497"/>
                                      </a:cubicBezTo>
                                      <a:cubicBezTo>
                                        <a:pt x="25717" y="1340167"/>
                                        <a:pt x="28575" y="1365885"/>
                                        <a:pt x="40957" y="1471612"/>
                                      </a:cubicBezTo>
                                      <a:cubicBezTo>
                                        <a:pt x="38100" y="1464945"/>
                                        <a:pt x="35242" y="1466850"/>
                                        <a:pt x="34290" y="1474470"/>
                                      </a:cubicBezTo>
                                      <a:cubicBezTo>
                                        <a:pt x="32385" y="1482090"/>
                                        <a:pt x="33337" y="1494472"/>
                                        <a:pt x="34290" y="1510665"/>
                                      </a:cubicBezTo>
                                      <a:cubicBezTo>
                                        <a:pt x="36195" y="1543050"/>
                                        <a:pt x="43815" y="1586865"/>
                                        <a:pt x="52387" y="1622107"/>
                                      </a:cubicBezTo>
                                      <a:cubicBezTo>
                                        <a:pt x="75247" y="1687830"/>
                                        <a:pt x="100965" y="1767840"/>
                                        <a:pt x="126682" y="1823085"/>
                                      </a:cubicBezTo>
                                      <a:cubicBezTo>
                                        <a:pt x="141922" y="1862137"/>
                                        <a:pt x="128587" y="1862137"/>
                                        <a:pt x="95250" y="1786890"/>
                                      </a:cubicBezTo>
                                      <a:cubicBezTo>
                                        <a:pt x="88582" y="1762125"/>
                                        <a:pt x="79057" y="1737360"/>
                                        <a:pt x="72390" y="1711642"/>
                                      </a:cubicBezTo>
                                      <a:cubicBezTo>
                                        <a:pt x="68580" y="1698307"/>
                                        <a:pt x="64770" y="1685925"/>
                                        <a:pt x="60960" y="1672590"/>
                                      </a:cubicBezTo>
                                      <a:cubicBezTo>
                                        <a:pt x="57150" y="1659255"/>
                                        <a:pt x="53340" y="1645920"/>
                                        <a:pt x="50482" y="1632585"/>
                                      </a:cubicBezTo>
                                      <a:cubicBezTo>
                                        <a:pt x="48577" y="1625917"/>
                                        <a:pt x="46672" y="1619250"/>
                                        <a:pt x="44767" y="1612582"/>
                                      </a:cubicBezTo>
                                      <a:cubicBezTo>
                                        <a:pt x="42862" y="1605915"/>
                                        <a:pt x="41910" y="1599247"/>
                                        <a:pt x="40005" y="1592580"/>
                                      </a:cubicBezTo>
                                      <a:cubicBezTo>
                                        <a:pt x="36195" y="1579245"/>
                                        <a:pt x="33337" y="1564957"/>
                                        <a:pt x="29527" y="1551622"/>
                                      </a:cubicBezTo>
                                      <a:cubicBezTo>
                                        <a:pt x="26670" y="1537335"/>
                                        <a:pt x="23812" y="1524000"/>
                                        <a:pt x="20955" y="1509712"/>
                                      </a:cubicBezTo>
                                      <a:cubicBezTo>
                                        <a:pt x="20002" y="1503045"/>
                                        <a:pt x="18097" y="1495425"/>
                                        <a:pt x="17145" y="1488757"/>
                                      </a:cubicBezTo>
                                      <a:lnTo>
                                        <a:pt x="14287" y="1467802"/>
                                      </a:lnTo>
                                      <a:cubicBezTo>
                                        <a:pt x="12382" y="1453515"/>
                                        <a:pt x="10477" y="1439227"/>
                                        <a:pt x="7620" y="1425892"/>
                                      </a:cubicBezTo>
                                      <a:cubicBezTo>
                                        <a:pt x="6667" y="1411605"/>
                                        <a:pt x="4762" y="1397317"/>
                                        <a:pt x="3810" y="1383982"/>
                                      </a:cubicBezTo>
                                      <a:cubicBezTo>
                                        <a:pt x="2857" y="1377315"/>
                                        <a:pt x="2857" y="1369695"/>
                                        <a:pt x="1905" y="1363027"/>
                                      </a:cubicBezTo>
                                      <a:cubicBezTo>
                                        <a:pt x="1905" y="1356360"/>
                                        <a:pt x="952" y="1348740"/>
                                        <a:pt x="952" y="1342072"/>
                                      </a:cubicBezTo>
                                      <a:cubicBezTo>
                                        <a:pt x="952" y="1327785"/>
                                        <a:pt x="0" y="1314450"/>
                                        <a:pt x="0" y="1301115"/>
                                      </a:cubicBezTo>
                                      <a:cubicBezTo>
                                        <a:pt x="0" y="1287780"/>
                                        <a:pt x="952" y="1274445"/>
                                        <a:pt x="952" y="1261110"/>
                                      </a:cubicBezTo>
                                      <a:cubicBezTo>
                                        <a:pt x="1905" y="1247775"/>
                                        <a:pt x="1905" y="1234440"/>
                                        <a:pt x="3810" y="1222057"/>
                                      </a:cubicBezTo>
                                      <a:cubicBezTo>
                                        <a:pt x="5715" y="1208722"/>
                                        <a:pt x="6667" y="1196340"/>
                                        <a:pt x="8572" y="1183957"/>
                                      </a:cubicBezTo>
                                      <a:cubicBezTo>
                                        <a:pt x="9525" y="1177290"/>
                                        <a:pt x="10477" y="1171575"/>
                                        <a:pt x="11430" y="1165860"/>
                                      </a:cubicBezTo>
                                      <a:cubicBezTo>
                                        <a:pt x="10477" y="1156335"/>
                                        <a:pt x="12382" y="1150620"/>
                                        <a:pt x="13335" y="1144905"/>
                                      </a:cubicBezTo>
                                      <a:close/>
                                      <a:moveTo>
                                        <a:pt x="902970" y="67627"/>
                                      </a:moveTo>
                                      <a:cubicBezTo>
                                        <a:pt x="908685" y="69532"/>
                                        <a:pt x="902017" y="73342"/>
                                        <a:pt x="878205" y="85724"/>
                                      </a:cubicBezTo>
                                      <a:cubicBezTo>
                                        <a:pt x="863917" y="91439"/>
                                        <a:pt x="846772" y="96202"/>
                                        <a:pt x="829627" y="102869"/>
                                      </a:cubicBezTo>
                                      <a:cubicBezTo>
                                        <a:pt x="812482" y="109537"/>
                                        <a:pt x="795337" y="115252"/>
                                        <a:pt x="780097" y="120967"/>
                                      </a:cubicBezTo>
                                      <a:cubicBezTo>
                                        <a:pt x="750570" y="132397"/>
                                        <a:pt x="729615" y="138112"/>
                                        <a:pt x="735330" y="130492"/>
                                      </a:cubicBezTo>
                                      <a:lnTo>
                                        <a:pt x="721995" y="130492"/>
                                      </a:lnTo>
                                      <a:cubicBezTo>
                                        <a:pt x="734377" y="125729"/>
                                        <a:pt x="755332" y="115252"/>
                                        <a:pt x="780097" y="105727"/>
                                      </a:cubicBezTo>
                                      <a:cubicBezTo>
                                        <a:pt x="792480" y="100964"/>
                                        <a:pt x="804862" y="96202"/>
                                        <a:pt x="818197" y="91439"/>
                                      </a:cubicBezTo>
                                      <a:cubicBezTo>
                                        <a:pt x="824865" y="89534"/>
                                        <a:pt x="830580" y="86677"/>
                                        <a:pt x="837247" y="84772"/>
                                      </a:cubicBezTo>
                                      <a:cubicBezTo>
                                        <a:pt x="843915" y="82867"/>
                                        <a:pt x="849630" y="80962"/>
                                        <a:pt x="855345" y="79057"/>
                                      </a:cubicBezTo>
                                      <a:cubicBezTo>
                                        <a:pt x="878205" y="72389"/>
                                        <a:pt x="896302" y="67627"/>
                                        <a:pt x="902970" y="67627"/>
                                      </a:cubicBezTo>
                                      <a:close/>
                                      <a:moveTo>
                                        <a:pt x="1618298" y="56197"/>
                                      </a:moveTo>
                                      <a:cubicBezTo>
                                        <a:pt x="1634490" y="60007"/>
                                        <a:pt x="1651635" y="62864"/>
                                        <a:pt x="1667828" y="66674"/>
                                      </a:cubicBezTo>
                                      <a:lnTo>
                                        <a:pt x="1717358" y="80009"/>
                                      </a:lnTo>
                                      <a:cubicBezTo>
                                        <a:pt x="1724025" y="83819"/>
                                        <a:pt x="1730693" y="88582"/>
                                        <a:pt x="1737360" y="92392"/>
                                      </a:cubicBezTo>
                                      <a:cubicBezTo>
                                        <a:pt x="1723073" y="87629"/>
                                        <a:pt x="1703070" y="83819"/>
                                        <a:pt x="1682115" y="77152"/>
                                      </a:cubicBezTo>
                                      <a:cubicBezTo>
                                        <a:pt x="1661160" y="70484"/>
                                        <a:pt x="1638300" y="63817"/>
                                        <a:pt x="1618298" y="56197"/>
                                      </a:cubicBezTo>
                                      <a:close/>
                                      <a:moveTo>
                                        <a:pt x="1295400" y="31432"/>
                                      </a:moveTo>
                                      <a:cubicBezTo>
                                        <a:pt x="1312545" y="32385"/>
                                        <a:pt x="1331595" y="32385"/>
                                        <a:pt x="1349692" y="33337"/>
                                      </a:cubicBezTo>
                                      <a:cubicBezTo>
                                        <a:pt x="1368742" y="34290"/>
                                        <a:pt x="1386840" y="36195"/>
                                        <a:pt x="1403985" y="37147"/>
                                      </a:cubicBezTo>
                                      <a:cubicBezTo>
                                        <a:pt x="1439227" y="40957"/>
                                        <a:pt x="1469707" y="44767"/>
                                        <a:pt x="1489710" y="46672"/>
                                      </a:cubicBezTo>
                                      <a:cubicBezTo>
                                        <a:pt x="1580197" y="60960"/>
                                        <a:pt x="1676400" y="87630"/>
                                        <a:pt x="1763077" y="123825"/>
                                      </a:cubicBezTo>
                                      <a:cubicBezTo>
                                        <a:pt x="1849755" y="160020"/>
                                        <a:pt x="1925955" y="203835"/>
                                        <a:pt x="1980247" y="243840"/>
                                      </a:cubicBezTo>
                                      <a:cubicBezTo>
                                        <a:pt x="1995487" y="253365"/>
                                        <a:pt x="2011680" y="264795"/>
                                        <a:pt x="2027872" y="275272"/>
                                      </a:cubicBezTo>
                                      <a:cubicBezTo>
                                        <a:pt x="2044065" y="285750"/>
                                        <a:pt x="2058352" y="296227"/>
                                        <a:pt x="2069782" y="302895"/>
                                      </a:cubicBezTo>
                                      <a:cubicBezTo>
                                        <a:pt x="2091690" y="317182"/>
                                        <a:pt x="2098357" y="319087"/>
                                        <a:pt x="2066925" y="291465"/>
                                      </a:cubicBezTo>
                                      <a:cubicBezTo>
                                        <a:pt x="2107882" y="322897"/>
                                        <a:pt x="2140267" y="359092"/>
                                        <a:pt x="2170747" y="393382"/>
                                      </a:cubicBezTo>
                                      <a:cubicBezTo>
                                        <a:pt x="2185987" y="410527"/>
                                        <a:pt x="2201228" y="427672"/>
                                        <a:pt x="2216467" y="442912"/>
                                      </a:cubicBezTo>
                                      <a:cubicBezTo>
                                        <a:pt x="2231707" y="459105"/>
                                        <a:pt x="2247900" y="474345"/>
                                        <a:pt x="2265045" y="487680"/>
                                      </a:cubicBezTo>
                                      <a:cubicBezTo>
                                        <a:pt x="2247900" y="465772"/>
                                        <a:pt x="2233612" y="448627"/>
                                        <a:pt x="2223135" y="435292"/>
                                      </a:cubicBezTo>
                                      <a:cubicBezTo>
                                        <a:pt x="2211705" y="421957"/>
                                        <a:pt x="2203132" y="412432"/>
                                        <a:pt x="2195512" y="402907"/>
                                      </a:cubicBezTo>
                                      <a:cubicBezTo>
                                        <a:pt x="2191703" y="398145"/>
                                        <a:pt x="2187892" y="394335"/>
                                        <a:pt x="2184082" y="389572"/>
                                      </a:cubicBezTo>
                                      <a:cubicBezTo>
                                        <a:pt x="2180273" y="384810"/>
                                        <a:pt x="2176462" y="381000"/>
                                        <a:pt x="2172652" y="376237"/>
                                      </a:cubicBezTo>
                                      <a:cubicBezTo>
                                        <a:pt x="2165032" y="367665"/>
                                        <a:pt x="2155507" y="357187"/>
                                        <a:pt x="2142172" y="343852"/>
                                      </a:cubicBezTo>
                                      <a:cubicBezTo>
                                        <a:pt x="2207895" y="390525"/>
                                        <a:pt x="2270760" y="457200"/>
                                        <a:pt x="2323148" y="529590"/>
                                      </a:cubicBezTo>
                                      <a:cubicBezTo>
                                        <a:pt x="2375535" y="601980"/>
                                        <a:pt x="2416492" y="679132"/>
                                        <a:pt x="2447925" y="744855"/>
                                      </a:cubicBezTo>
                                      <a:cubicBezTo>
                                        <a:pt x="2448877" y="743902"/>
                                        <a:pt x="2451735" y="749617"/>
                                        <a:pt x="2461260" y="751522"/>
                                      </a:cubicBezTo>
                                      <a:cubicBezTo>
                                        <a:pt x="2472690" y="784860"/>
                                        <a:pt x="2481263" y="818197"/>
                                        <a:pt x="2489835" y="850582"/>
                                      </a:cubicBezTo>
                                      <a:cubicBezTo>
                                        <a:pt x="2497455" y="882967"/>
                                        <a:pt x="2504123" y="913447"/>
                                        <a:pt x="2507932" y="943927"/>
                                      </a:cubicBezTo>
                                      <a:cubicBezTo>
                                        <a:pt x="2512695" y="973455"/>
                                        <a:pt x="2514600" y="1002982"/>
                                        <a:pt x="2516505" y="1029652"/>
                                      </a:cubicBezTo>
                                      <a:cubicBezTo>
                                        <a:pt x="2517457" y="1042987"/>
                                        <a:pt x="2517457" y="1056322"/>
                                        <a:pt x="2517457" y="1068705"/>
                                      </a:cubicBezTo>
                                      <a:cubicBezTo>
                                        <a:pt x="2517457" y="1082040"/>
                                        <a:pt x="2518410" y="1094422"/>
                                        <a:pt x="2517457" y="1105852"/>
                                      </a:cubicBezTo>
                                      <a:cubicBezTo>
                                        <a:pt x="2516505" y="1129665"/>
                                        <a:pt x="2515552" y="1151572"/>
                                        <a:pt x="2512695" y="1171575"/>
                                      </a:cubicBezTo>
                                      <a:cubicBezTo>
                                        <a:pt x="2509838" y="1191577"/>
                                        <a:pt x="2506980" y="1209675"/>
                                        <a:pt x="2504123" y="1224915"/>
                                      </a:cubicBezTo>
                                      <a:lnTo>
                                        <a:pt x="2495340" y="1253522"/>
                                      </a:lnTo>
                                      <a:lnTo>
                                        <a:pt x="2497455" y="1295400"/>
                                      </a:lnTo>
                                      <a:cubicBezTo>
                                        <a:pt x="2497455" y="1674157"/>
                                        <a:pt x="2324743" y="2012575"/>
                                        <a:pt x="2053779" y="2236194"/>
                                      </a:cubicBezTo>
                                      <a:lnTo>
                                        <a:pt x="2050729" y="2238475"/>
                                      </a:lnTo>
                                      <a:lnTo>
                                        <a:pt x="2048828" y="2240280"/>
                                      </a:lnTo>
                                      <a:cubicBezTo>
                                        <a:pt x="1981200" y="2297430"/>
                                        <a:pt x="1908810" y="2347912"/>
                                        <a:pt x="1835468" y="2390775"/>
                                      </a:cubicBezTo>
                                      <a:cubicBezTo>
                                        <a:pt x="1828324" y="2390775"/>
                                        <a:pt x="1804035" y="2399348"/>
                                        <a:pt x="1784152" y="2405658"/>
                                      </a:cubicBezTo>
                                      <a:lnTo>
                                        <a:pt x="1774926" y="2408142"/>
                                      </a:lnTo>
                                      <a:lnTo>
                                        <a:pt x="1752823" y="2418789"/>
                                      </a:lnTo>
                                      <a:cubicBezTo>
                                        <a:pt x="1606960" y="2480484"/>
                                        <a:pt x="1446591" y="2514600"/>
                                        <a:pt x="1278255" y="2514600"/>
                                      </a:cubicBezTo>
                                      <a:cubicBezTo>
                                        <a:pt x="1152003" y="2514600"/>
                                        <a:pt x="1030232" y="2495410"/>
                                        <a:pt x="915702" y="2459787"/>
                                      </a:cubicBezTo>
                                      <a:lnTo>
                                        <a:pt x="831186" y="2428854"/>
                                      </a:lnTo>
                                      <a:lnTo>
                                        <a:pt x="821055" y="2426017"/>
                                      </a:lnTo>
                                      <a:cubicBezTo>
                                        <a:pt x="811530" y="2423160"/>
                                        <a:pt x="800100" y="2419350"/>
                                        <a:pt x="787718" y="2413635"/>
                                      </a:cubicBezTo>
                                      <a:cubicBezTo>
                                        <a:pt x="738188" y="2395537"/>
                                        <a:pt x="678180" y="2361247"/>
                                        <a:pt x="647700" y="2347912"/>
                                      </a:cubicBezTo>
                                      <a:cubicBezTo>
                                        <a:pt x="635318" y="2338387"/>
                                        <a:pt x="621030" y="2326957"/>
                                        <a:pt x="603885" y="2315527"/>
                                      </a:cubicBezTo>
                                      <a:cubicBezTo>
                                        <a:pt x="587693" y="2304097"/>
                                        <a:pt x="570548" y="2290762"/>
                                        <a:pt x="552450" y="2278380"/>
                                      </a:cubicBezTo>
                                      <a:cubicBezTo>
                                        <a:pt x="534353" y="2265045"/>
                                        <a:pt x="517208" y="2250757"/>
                                        <a:pt x="499110" y="2237422"/>
                                      </a:cubicBezTo>
                                      <a:cubicBezTo>
                                        <a:pt x="481965" y="2223135"/>
                                        <a:pt x="465773" y="2209800"/>
                                        <a:pt x="451485" y="2196465"/>
                                      </a:cubicBezTo>
                                      <a:cubicBezTo>
                                        <a:pt x="442913" y="2192655"/>
                                        <a:pt x="406718" y="2160270"/>
                                        <a:pt x="411480" y="2171700"/>
                                      </a:cubicBezTo>
                                      <a:cubicBezTo>
                                        <a:pt x="433388" y="2190750"/>
                                        <a:pt x="447675" y="2205990"/>
                                        <a:pt x="461963" y="2219325"/>
                                      </a:cubicBezTo>
                                      <a:cubicBezTo>
                                        <a:pt x="476250" y="2233612"/>
                                        <a:pt x="490538" y="2247900"/>
                                        <a:pt x="514350" y="2266950"/>
                                      </a:cubicBezTo>
                                      <a:cubicBezTo>
                                        <a:pt x="507683" y="2265997"/>
                                        <a:pt x="497205" y="2260282"/>
                                        <a:pt x="485775" y="2251710"/>
                                      </a:cubicBezTo>
                                      <a:cubicBezTo>
                                        <a:pt x="474345" y="2242185"/>
                                        <a:pt x="461010" y="2229802"/>
                                        <a:pt x="445770" y="2215515"/>
                                      </a:cubicBezTo>
                                      <a:cubicBezTo>
                                        <a:pt x="431483" y="2201227"/>
                                        <a:pt x="416243" y="2184082"/>
                                        <a:pt x="401003" y="2167890"/>
                                      </a:cubicBezTo>
                                      <a:cubicBezTo>
                                        <a:pt x="393383" y="2159317"/>
                                        <a:pt x="385763" y="2150745"/>
                                        <a:pt x="378143" y="2142172"/>
                                      </a:cubicBezTo>
                                      <a:cubicBezTo>
                                        <a:pt x="370523" y="2133600"/>
                                        <a:pt x="362903" y="2125027"/>
                                        <a:pt x="355283" y="2116455"/>
                                      </a:cubicBezTo>
                                      <a:cubicBezTo>
                                        <a:pt x="367665" y="2126932"/>
                                        <a:pt x="380048" y="2135505"/>
                                        <a:pt x="392430" y="2145030"/>
                                      </a:cubicBezTo>
                                      <a:cubicBezTo>
                                        <a:pt x="366713" y="2118360"/>
                                        <a:pt x="342186" y="2088118"/>
                                        <a:pt x="319326" y="2055971"/>
                                      </a:cubicBezTo>
                                      <a:lnTo>
                                        <a:pt x="282887" y="1997944"/>
                                      </a:lnTo>
                                      <a:lnTo>
                                        <a:pt x="267275" y="1977066"/>
                                      </a:lnTo>
                                      <a:cubicBezTo>
                                        <a:pt x="245366" y="1944635"/>
                                        <a:pt x="224975" y="1911093"/>
                                        <a:pt x="206206" y="1876543"/>
                                      </a:cubicBezTo>
                                      <a:lnTo>
                                        <a:pt x="160874" y="1782439"/>
                                      </a:lnTo>
                                      <a:lnTo>
                                        <a:pt x="188595" y="1867852"/>
                                      </a:lnTo>
                                      <a:cubicBezTo>
                                        <a:pt x="146685" y="1795462"/>
                                        <a:pt x="115253" y="1707832"/>
                                        <a:pt x="94298" y="1623060"/>
                                      </a:cubicBezTo>
                                      <a:cubicBezTo>
                                        <a:pt x="72390" y="1538287"/>
                                        <a:pt x="61913" y="1457325"/>
                                        <a:pt x="48578" y="1397317"/>
                                      </a:cubicBezTo>
                                      <a:cubicBezTo>
                                        <a:pt x="48578" y="1424940"/>
                                        <a:pt x="53340" y="1457325"/>
                                        <a:pt x="57150" y="1489710"/>
                                      </a:cubicBezTo>
                                      <a:cubicBezTo>
                                        <a:pt x="60008" y="1505902"/>
                                        <a:pt x="62865" y="1522095"/>
                                        <a:pt x="65723" y="1538287"/>
                                      </a:cubicBezTo>
                                      <a:cubicBezTo>
                                        <a:pt x="68580" y="1554480"/>
                                        <a:pt x="72390" y="1569720"/>
                                        <a:pt x="76200" y="1584007"/>
                                      </a:cubicBezTo>
                                      <a:cubicBezTo>
                                        <a:pt x="89535" y="1642110"/>
                                        <a:pt x="102870" y="1685925"/>
                                        <a:pt x="93345" y="1687830"/>
                                      </a:cubicBezTo>
                                      <a:cubicBezTo>
                                        <a:pt x="90488" y="1686877"/>
                                        <a:pt x="85725" y="1679257"/>
                                        <a:pt x="80010" y="1665922"/>
                                      </a:cubicBezTo>
                                      <a:cubicBezTo>
                                        <a:pt x="75248" y="1652587"/>
                                        <a:pt x="68580" y="1634490"/>
                                        <a:pt x="62865" y="1614487"/>
                                      </a:cubicBezTo>
                                      <a:cubicBezTo>
                                        <a:pt x="58103" y="1594485"/>
                                        <a:pt x="53340" y="1572577"/>
                                        <a:pt x="48578" y="1551622"/>
                                      </a:cubicBezTo>
                                      <a:cubicBezTo>
                                        <a:pt x="50483" y="1524952"/>
                                        <a:pt x="47625" y="1505902"/>
                                        <a:pt x="45720" y="1489710"/>
                                      </a:cubicBezTo>
                                      <a:cubicBezTo>
                                        <a:pt x="40005" y="1422082"/>
                                        <a:pt x="36195" y="1359217"/>
                                        <a:pt x="35243" y="1299210"/>
                                      </a:cubicBezTo>
                                      <a:cubicBezTo>
                                        <a:pt x="35243" y="1283970"/>
                                        <a:pt x="35243" y="1268730"/>
                                        <a:pt x="35243" y="1254442"/>
                                      </a:cubicBezTo>
                                      <a:cubicBezTo>
                                        <a:pt x="35243" y="1246822"/>
                                        <a:pt x="35243" y="1239202"/>
                                        <a:pt x="35243" y="1232535"/>
                                      </a:cubicBezTo>
                                      <a:cubicBezTo>
                                        <a:pt x="35243" y="1224915"/>
                                        <a:pt x="36195" y="1218247"/>
                                        <a:pt x="36195" y="1210627"/>
                                      </a:cubicBezTo>
                                      <a:cubicBezTo>
                                        <a:pt x="37148" y="1196340"/>
                                        <a:pt x="37148" y="1181100"/>
                                        <a:pt x="38100" y="1166812"/>
                                      </a:cubicBezTo>
                                      <a:cubicBezTo>
                                        <a:pt x="39053" y="1152525"/>
                                        <a:pt x="40958" y="1138237"/>
                                        <a:pt x="41910" y="1123950"/>
                                      </a:cubicBezTo>
                                      <a:cubicBezTo>
                                        <a:pt x="42863" y="1117282"/>
                                        <a:pt x="42863" y="1109662"/>
                                        <a:pt x="43815" y="1102995"/>
                                      </a:cubicBezTo>
                                      <a:lnTo>
                                        <a:pt x="46673" y="1082040"/>
                                      </a:lnTo>
                                      <a:cubicBezTo>
                                        <a:pt x="48578" y="1067752"/>
                                        <a:pt x="50483" y="1053465"/>
                                        <a:pt x="53340" y="1040130"/>
                                      </a:cubicBezTo>
                                      <a:cubicBezTo>
                                        <a:pt x="59055" y="1012507"/>
                                        <a:pt x="64770" y="984885"/>
                                        <a:pt x="72390" y="957262"/>
                                      </a:cubicBezTo>
                                      <a:cubicBezTo>
                                        <a:pt x="88583" y="902017"/>
                                        <a:pt x="110490" y="849630"/>
                                        <a:pt x="140018" y="799147"/>
                                      </a:cubicBezTo>
                                      <a:cubicBezTo>
                                        <a:pt x="143352" y="808672"/>
                                        <a:pt x="155496" y="799862"/>
                                        <a:pt x="173355" y="780574"/>
                                      </a:cubicBezTo>
                                      <a:lnTo>
                                        <a:pt x="175420" y="778164"/>
                                      </a:lnTo>
                                      <a:lnTo>
                                        <a:pt x="206206" y="714257"/>
                                      </a:lnTo>
                                      <a:lnTo>
                                        <a:pt x="258734" y="634160"/>
                                      </a:lnTo>
                                      <a:lnTo>
                                        <a:pt x="251460" y="641985"/>
                                      </a:lnTo>
                                      <a:cubicBezTo>
                                        <a:pt x="240982" y="652462"/>
                                        <a:pt x="232410" y="661987"/>
                                        <a:pt x="231457" y="658177"/>
                                      </a:cubicBezTo>
                                      <a:cubicBezTo>
                                        <a:pt x="231457" y="654367"/>
                                        <a:pt x="239077" y="637222"/>
                                        <a:pt x="262890" y="597217"/>
                                      </a:cubicBezTo>
                                      <a:cubicBezTo>
                                        <a:pt x="240982" y="635317"/>
                                        <a:pt x="224790" y="655320"/>
                                        <a:pt x="213360" y="670560"/>
                                      </a:cubicBezTo>
                                      <a:cubicBezTo>
                                        <a:pt x="201930" y="684847"/>
                                        <a:pt x="193357" y="693420"/>
                                        <a:pt x="187642" y="706755"/>
                                      </a:cubicBezTo>
                                      <a:cubicBezTo>
                                        <a:pt x="182880" y="702945"/>
                                        <a:pt x="194310" y="679132"/>
                                        <a:pt x="210502" y="647700"/>
                                      </a:cubicBezTo>
                                      <a:cubicBezTo>
                                        <a:pt x="219075" y="632460"/>
                                        <a:pt x="229552" y="615315"/>
                                        <a:pt x="240030" y="597217"/>
                                      </a:cubicBezTo>
                                      <a:cubicBezTo>
                                        <a:pt x="251460" y="580072"/>
                                        <a:pt x="263842" y="562927"/>
                                        <a:pt x="274320" y="546735"/>
                                      </a:cubicBezTo>
                                      <a:cubicBezTo>
                                        <a:pt x="297180" y="515302"/>
                                        <a:pt x="316230" y="488632"/>
                                        <a:pt x="321945" y="480060"/>
                                      </a:cubicBezTo>
                                      <a:cubicBezTo>
                                        <a:pt x="323850" y="475297"/>
                                        <a:pt x="322897" y="475297"/>
                                        <a:pt x="316230" y="480060"/>
                                      </a:cubicBezTo>
                                      <a:cubicBezTo>
                                        <a:pt x="312420" y="481965"/>
                                        <a:pt x="307657" y="485775"/>
                                        <a:pt x="301942" y="491490"/>
                                      </a:cubicBezTo>
                                      <a:cubicBezTo>
                                        <a:pt x="296227" y="497205"/>
                                        <a:pt x="288607" y="503872"/>
                                        <a:pt x="280035" y="513397"/>
                                      </a:cubicBezTo>
                                      <a:cubicBezTo>
                                        <a:pt x="238125" y="555307"/>
                                        <a:pt x="200977" y="614362"/>
                                        <a:pt x="172402" y="670560"/>
                                      </a:cubicBezTo>
                                      <a:cubicBezTo>
                                        <a:pt x="164782" y="684847"/>
                                        <a:pt x="158115" y="699135"/>
                                        <a:pt x="151447" y="712470"/>
                                      </a:cubicBezTo>
                                      <a:cubicBezTo>
                                        <a:pt x="144780" y="726757"/>
                                        <a:pt x="138112" y="739140"/>
                                        <a:pt x="132397" y="751522"/>
                                      </a:cubicBezTo>
                                      <a:cubicBezTo>
                                        <a:pt x="121920" y="776287"/>
                                        <a:pt x="109537" y="797242"/>
                                        <a:pt x="100012" y="814387"/>
                                      </a:cubicBezTo>
                                      <a:cubicBezTo>
                                        <a:pt x="89535" y="825817"/>
                                        <a:pt x="87630" y="819150"/>
                                        <a:pt x="92392" y="801052"/>
                                      </a:cubicBezTo>
                                      <a:cubicBezTo>
                                        <a:pt x="94297" y="791527"/>
                                        <a:pt x="99060" y="780097"/>
                                        <a:pt x="103822" y="765810"/>
                                      </a:cubicBezTo>
                                      <a:cubicBezTo>
                                        <a:pt x="109537" y="752475"/>
                                        <a:pt x="115252" y="736282"/>
                                        <a:pt x="123825" y="719137"/>
                                      </a:cubicBezTo>
                                      <a:cubicBezTo>
                                        <a:pt x="139065" y="684847"/>
                                        <a:pt x="160020" y="646747"/>
                                        <a:pt x="180975" y="612457"/>
                                      </a:cubicBezTo>
                                      <a:cubicBezTo>
                                        <a:pt x="192405" y="596265"/>
                                        <a:pt x="202882" y="579120"/>
                                        <a:pt x="213360" y="563880"/>
                                      </a:cubicBezTo>
                                      <a:cubicBezTo>
                                        <a:pt x="223837" y="549592"/>
                                        <a:pt x="233362" y="535305"/>
                                        <a:pt x="241935" y="523875"/>
                                      </a:cubicBezTo>
                                      <a:cubicBezTo>
                                        <a:pt x="249555" y="513397"/>
                                        <a:pt x="260985" y="499110"/>
                                        <a:pt x="273367" y="483870"/>
                                      </a:cubicBezTo>
                                      <a:cubicBezTo>
                                        <a:pt x="280035" y="476250"/>
                                        <a:pt x="286702" y="468630"/>
                                        <a:pt x="293370" y="461010"/>
                                      </a:cubicBezTo>
                                      <a:cubicBezTo>
                                        <a:pt x="300037" y="453390"/>
                                        <a:pt x="306705" y="445770"/>
                                        <a:pt x="313372" y="439102"/>
                                      </a:cubicBezTo>
                                      <a:cubicBezTo>
                                        <a:pt x="326707" y="424815"/>
                                        <a:pt x="339090" y="414337"/>
                                        <a:pt x="347662" y="406717"/>
                                      </a:cubicBezTo>
                                      <a:cubicBezTo>
                                        <a:pt x="356235" y="399097"/>
                                        <a:pt x="360997" y="397192"/>
                                        <a:pt x="360045" y="401955"/>
                                      </a:cubicBezTo>
                                      <a:cubicBezTo>
                                        <a:pt x="402907" y="349567"/>
                                        <a:pt x="450532" y="305752"/>
                                        <a:pt x="500062" y="269557"/>
                                      </a:cubicBezTo>
                                      <a:cubicBezTo>
                                        <a:pt x="511492" y="260985"/>
                                        <a:pt x="524827" y="253365"/>
                                        <a:pt x="537210" y="244792"/>
                                      </a:cubicBezTo>
                                      <a:cubicBezTo>
                                        <a:pt x="549592" y="237172"/>
                                        <a:pt x="561975" y="228600"/>
                                        <a:pt x="575310" y="221932"/>
                                      </a:cubicBezTo>
                                      <a:cubicBezTo>
                                        <a:pt x="587692" y="215265"/>
                                        <a:pt x="601027" y="207645"/>
                                        <a:pt x="613410" y="200977"/>
                                      </a:cubicBezTo>
                                      <a:cubicBezTo>
                                        <a:pt x="626745" y="194310"/>
                                        <a:pt x="639127" y="187642"/>
                                        <a:pt x="652462" y="181927"/>
                                      </a:cubicBezTo>
                                      <a:lnTo>
                                        <a:pt x="671512" y="172402"/>
                                      </a:lnTo>
                                      <a:lnTo>
                                        <a:pt x="691515" y="163830"/>
                                      </a:lnTo>
                                      <a:cubicBezTo>
                                        <a:pt x="703897" y="158115"/>
                                        <a:pt x="717232" y="152400"/>
                                        <a:pt x="730567" y="147637"/>
                                      </a:cubicBezTo>
                                      <a:cubicBezTo>
                                        <a:pt x="757237" y="138112"/>
                                        <a:pt x="782955" y="126682"/>
                                        <a:pt x="810577" y="118110"/>
                                      </a:cubicBezTo>
                                      <a:cubicBezTo>
                                        <a:pt x="864870" y="98107"/>
                                        <a:pt x="920115" y="80962"/>
                                        <a:pt x="979170" y="60960"/>
                                      </a:cubicBezTo>
                                      <a:cubicBezTo>
                                        <a:pt x="1000125" y="58102"/>
                                        <a:pt x="1016317" y="55245"/>
                                        <a:pt x="1031557" y="54292"/>
                                      </a:cubicBezTo>
                                      <a:cubicBezTo>
                                        <a:pt x="1046797" y="53340"/>
                                        <a:pt x="1060132" y="53340"/>
                                        <a:pt x="1074420" y="52387"/>
                                      </a:cubicBezTo>
                                      <a:cubicBezTo>
                                        <a:pt x="1088707" y="51435"/>
                                        <a:pt x="1103947" y="51435"/>
                                        <a:pt x="1122045" y="50482"/>
                                      </a:cubicBezTo>
                                      <a:cubicBezTo>
                                        <a:pt x="1140142" y="49530"/>
                                        <a:pt x="1162050" y="47625"/>
                                        <a:pt x="1189672" y="45720"/>
                                      </a:cubicBezTo>
                                      <a:cubicBezTo>
                                        <a:pt x="1180147" y="41910"/>
                                        <a:pt x="1188720" y="38100"/>
                                        <a:pt x="1208722" y="35242"/>
                                      </a:cubicBezTo>
                                      <a:cubicBezTo>
                                        <a:pt x="1219200" y="34290"/>
                                        <a:pt x="1232535" y="33337"/>
                                        <a:pt x="1246822" y="32385"/>
                                      </a:cubicBezTo>
                                      <a:cubicBezTo>
                                        <a:pt x="1261110" y="31432"/>
                                        <a:pt x="1278255" y="30480"/>
                                        <a:pt x="1295400" y="31432"/>
                                      </a:cubicBezTo>
                                      <a:close/>
                                      <a:moveTo>
                                        <a:pt x="1276350" y="0"/>
                                      </a:moveTo>
                                      <a:cubicBezTo>
                                        <a:pt x="1375410" y="0"/>
                                        <a:pt x="1469708" y="15240"/>
                                        <a:pt x="1536383" y="31432"/>
                                      </a:cubicBezTo>
                                      <a:cubicBezTo>
                                        <a:pt x="1512570" y="30480"/>
                                        <a:pt x="1488758" y="28575"/>
                                        <a:pt x="1465898" y="27622"/>
                                      </a:cubicBezTo>
                                      <a:cubicBezTo>
                                        <a:pt x="1438275" y="23812"/>
                                        <a:pt x="1409700" y="20002"/>
                                        <a:pt x="1380173" y="19050"/>
                                      </a:cubicBezTo>
                                      <a:cubicBezTo>
                                        <a:pt x="1365885" y="19050"/>
                                        <a:pt x="1350645" y="18097"/>
                                        <a:pt x="1336358" y="18097"/>
                                      </a:cubicBezTo>
                                      <a:cubicBezTo>
                                        <a:pt x="1322070" y="19050"/>
                                        <a:pt x="1306830" y="19050"/>
                                        <a:pt x="1292543" y="19050"/>
                                      </a:cubicBezTo>
                                      <a:cubicBezTo>
                                        <a:pt x="1278255" y="19050"/>
                                        <a:pt x="1263015" y="20002"/>
                                        <a:pt x="1248728" y="20955"/>
                                      </a:cubicBezTo>
                                      <a:cubicBezTo>
                                        <a:pt x="1233488" y="21907"/>
                                        <a:pt x="1219200" y="21907"/>
                                        <a:pt x="1204913" y="23812"/>
                                      </a:cubicBezTo>
                                      <a:cubicBezTo>
                                        <a:pt x="1176338" y="27622"/>
                                        <a:pt x="1147763" y="28575"/>
                                        <a:pt x="1119188" y="32385"/>
                                      </a:cubicBezTo>
                                      <a:cubicBezTo>
                                        <a:pt x="1107758" y="32385"/>
                                        <a:pt x="1097280" y="32385"/>
                                        <a:pt x="1086803" y="33337"/>
                                      </a:cubicBezTo>
                                      <a:cubicBezTo>
                                        <a:pt x="1076325" y="33337"/>
                                        <a:pt x="1066800" y="35242"/>
                                        <a:pt x="1057275" y="36195"/>
                                      </a:cubicBezTo>
                                      <a:cubicBezTo>
                                        <a:pt x="1038225" y="39052"/>
                                        <a:pt x="1022033" y="40005"/>
                                        <a:pt x="1009650" y="42862"/>
                                      </a:cubicBezTo>
                                      <a:cubicBezTo>
                                        <a:pt x="984885" y="47625"/>
                                        <a:pt x="976313" y="47625"/>
                                        <a:pt x="997268" y="35242"/>
                                      </a:cubicBezTo>
                                      <a:cubicBezTo>
                                        <a:pt x="1076325" y="14287"/>
                                        <a:pt x="1178243" y="0"/>
                                        <a:pt x="12763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2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3" name="Picture 28" descr="Phone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8382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A8E127B" id="Group 3" o:spid="_x0000_s1026" alt="phone icon" style="position:absolute;margin-left:-.4pt;margin-top:45.95pt;width:26.6pt;height:26.55pt;z-index:251708416;mso-width-relative:margin;mso-height-relative:margin" coordsize="337820,3371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06lvNTQAAF0JAQAOAAAAZHJzL2Uyb0RvYy54bWyknVuPG8mR798PcL5D&#10;ox8PsBbrXhRGs9j1rI0D+OwO9gLYjxRFqRvubjbIntF4P/35RV6KEUlKFekF7JGoqsisjPxHZNwy&#10;84d//O356e7Xw+n8eHz5cN/8bnN/d3jZHz89vnz5cP9f//mHf5jv785vu5dPu6fjy+HD/d8O5/t/&#10;/PF//68fvr6+P7THh+PTp8PpjkZezu+/vn64f3h7e33/7t15/3B43p1/d3w9vPDw8/H0vHvj5+nL&#10;u0+n3Vdaf356124247uvx9On19Nxfzif+def4sP7H0P7nz8f9m//9vnz+fB29/Thnm97C/89hf9+&#10;lP+++/GH3fsvp93rw+M+fcbu7/iK593jC50uTf20e9vd/XJ6vGrq+XF/Op6Pn99+tz8+vzt+/vy4&#10;P4QxMJpmU4zmj6fjL69hLF/ef/3yurAJ1hZ8+rub3f/rr388vf7H688nOPH19Qu8CL9kLL99Pj3L&#10;n3zl3W+BZX9bWHb47e1uzz923TS3MHbPI/7ezENk6f4Bvl9R7R/+5bt073Kn78ynfH0FHOfL+M//&#10;s/H/x8Pu9RDYen7P+H8+3T1++nAPUF92z0D0D6fDQQD3/i68eNeMrYxJPoK3hVXClPPrn477v57v&#10;Xo6/f9i9fDn80/kVsCEC8i6fr16WH+dE9vfzdOHN7v3+l/PbHw/HMDm7X/90foso/sTfAgY/pZHs&#10;jy8v58e3w5+ZoM/PTwD7/7y7m/pmu53vvt61QzPNcxaBkuYvmqbt+2EzTncPQtSPm28R/bnRHc3j&#10;NA7rHWmath/btmnXO2pVR3M/TlO33pGmaft53E6OEXW6o2ZuPKzTNHTEiPr1EfWqo8nJOk0D6+Z5&#10;2q53NOiOnGDQNG4wjKqjsZ3Hfrs+R5qm7fphnuf1EU26o27btNN6R5qm7RCF1oE6dMQiR+M0dNCs&#10;ypGmabuJITk62uqOtnMDzWpHmqbttnQ0rLOu0WI+9v3cO3oyRG03ds3gGFOjBX1sR1ixPihDBCAm&#10;ZtcxKi3qXug1msiNvUYL+4A4eTSRIWq7ZiOKcl25anEfgF+zcTBQE7UdIuXReo0W+HGzReU7utJE&#10;yNTYuxCoRX7sUGOerjSRW6oaLfTjZpi2nq40kR/sWuzHhrnygF0TMSoY6FihGi34w9zPnacrTcRc&#10;TX3n6EosvUUBDuN22Dq6MkRuEW61thiGvhs8XWkiwD53Hga2RvDHZt44FipLtBmbaWrWRbjV2qKF&#10;ZHJYYpZoM3dN45krI/hjj7e0LsKtIdqM43Z2mC6tEXzhn8ca00TNdtM3g4eBVvA7Fh/HqDRRs22n&#10;eXDYSa0R/GG7mT0M1EQsBu3YeubKCD5qafaMyhBtNjOGpgOBRvDR652nK02ECTxsEJHV9arT2qJl&#10;afQoJkPUbIe56zxdGcFvRZ2tw6LTRHxdA9wdozLaAuewcYhwp4kA+wjeHV0ZbeGUq04TueWq04KP&#10;JGIJOhhoiFC2XeswYzoj+HhUracrS4SVhTSuI1ALfgszJsci0mmiZjsOWD+OrrTgYya0rUNbdJoI&#10;t3zqtg4R7ozgD5th42GgIdq0/Wb0dKUFv8UQxKJbdUQ6Q7QZOnTnOgN7oy3Gpm379a4s0Wbc9NvR&#10;0ZUW/Na54PeGyLvg91rwYaBL3VqizbDtNg656rXgM7+bzoFAS7RhaZwcsOiN4G/RgQ5YFERDP/CB&#10;qyLcG8HHYvKElCzRtkFbeEZlBB+30WOc9YZonvsNbu36qIzgO9Vtb4i86rbXgt90nWcRtjQsBlsX&#10;ALXcbwfWglVV0WuSBlFs8GlXuTdoVeEckqVpt41LKQ1a6GUBdkSWLE3XdD1U62PSiqLfbAdPT5qm&#10;6ZENT3Bk0Hqi61uPE2xo6KnvJ888aTXh7UnTYIjggzjkadBaYmjF7VvFnqHBjmsJwzjmych7O46e&#10;0NxgiOa223giI4OWd5Enhz43NHiX4+xZewetIyaCh56eNE0zNQ0upoN9WuBDYMkxUZqmGafWJbqj&#10;VhLDhjD8ek+GpiEY5YqhjlpJIBkkSlbBZ2hEbl1hYTJRl/gLKzxaeb0nTYPWoyeH6I5aSbSAzzMm&#10;TdMMg8jUOiJGLfAtis8zJk3TDKhlj+IbtZIAsZ74s6XpybCgmFeV+WjkvceScMyTpRmneePhntYR&#10;0+hxOkZN0vTgweN0jFrcu9kTejYkDd7h1mOFjUbaxfBYh7ghISSEHbs+SZNWECB8vR9DwbrebjzG&#10;8qTVg0OxmvebboNN5FgBJy3mvtFoCrftNWkh9+HAkODXtUTeHdOjZXwe4PQqDiZN0jQAztWRUQtN&#10;73GbJkszDrMnRjAZEfeZ4pbGa4pPWsa3m3aLubbOPk1E7t4lRFot4DAxt46ODBFT64iFTVrG5xaf&#10;06FTDVGzIQftCPBREnFZZNHCLqPfEDUsY55qiVlrhqkbOg/0DBHqofdo71nL+kQkzJO4MUTunrR+&#10;cHNPEzWoBw/0Zi3tpMiJtq9DzxBtEXYPILSwzx1w9XRkiPrJs1LMWj/Mw0Cy1jEiTUTqwKPyZi3p&#10;XvVgiJzqYdaSjpmL4DpilYZqGGViV02uWesHIvmoIk9PmmqEyqGJtlo/YEYiuI6eDBVKxZNA2Wr9&#10;QD9T58mNG6otzpzDjNxq/dDg04rNsbpgGCpCc54qkK0RdS8iDJUTEVutHxp8GBwmx5g0VYeC8HBP&#10;y7rEe0Z4vs49TYUx4EnAb7WwN/0Gk9ozT5qKIk3016o8bbWKaPoZF8vDPU3VI08e7hkdMWG9U6Gy&#10;zj1DRcTHk3raanEnj0kaxNOVpmr7jhjvOv8aiiQvZkSbIuurwyrIJhxvBwubjdYULelF1N86Dy0Z&#10;XtOMWbCKDOwoMzKypp5Qb0HG2usJ7DUbrS/aZtpMnimzZN2WUhAXG7XwExAcqSz1sFGT9URUPdEI&#10;zBzNxnYkRuWQZUtGgdDoCecQRjWdUXPmyQNYMmpwWs9iQhxVd0YSf4AhDuhrsh6nxROPbTZaEZCM&#10;7zc+6GuyDuD75MyoAopGR0/coNloMuq6qO1yyJktsyRSQ38ONhqyDnXlWZYJMug56wCIpwLAkgEP&#10;V2i2saWWhEx9GsSQkYPARPaw0WiQnlirx4pqTI3mNGDceDRIo1UBtd9bXzWeIaO8xhUNxkbTczZs&#10;pi3WyrqcGbItLlDrQqPRIAR3+UpPZ5qMNYB6ChcftS6QnQrUrXp602Ror3niI9dXtEYrg4reNBmZ&#10;S7IFrrFpbUBvLYWUnrFpMkoAG0qAHWOz5ZcsMk3rqI0ihKGwJcUYZEw9vRk10m/xYR1mY2OqPUmG&#10;sNJ4OGmLMMmz9p7sAaMxY4uewTpKijrMoZvYbrEubpaM0qBm6/Aym6IUE+luXb0ZBYRd3PtQYlQJ&#10;2TKX+8xMKU4CEkxIj23cGqWAimTvioeTmkyylJNvbEYpTDOVph41aes/+81AlNcjAUYpTBPxudEz&#10;Nk0GI2fWe09vRingLpBc9vSmySjNJHLrCIQRA1TTzTYbnC6P5jJkaQeZY2ymPhP1M5EQWxc3Q9X2&#10;A66QZ3kzFZpSYj17Zs1QtST65sEj26ZGk2DLxsdGa8hgxnjqwIlHqEmDGWzS9LBRU4EQsmoe/W+K&#10;O0fCnp6YC76I+kT3FgG+SZGNmw7ue0amqbBzB0lur2t/U6sJDTsiPZ1p3dMiMa66VZKlamT9ditl&#10;UQ7oa6pWtsW4VlFTr9lTjOZjo1Eh1Mn6/HlTsdk3dOYZmaHCDyIO4FlnTM0mlv/Ws1ugMVREAbCq&#10;PdA3VZtwsXMBxFC11BNtIVtHo6nbZMJkJVwHiKFqxdD1lNuRdNRolB1krjnTVLCRKICLjVoX9GyK&#10;33gWNFPxSeCG9czFRq0L2MrOrHnYqKnY3Bscc8ecaV3AfqbWs8uDYK1iPnH5UWxcR2daF+DiudLa&#10;SKPpDB3nqdFtTBlnJwLjWTwNFYljlmrHDiDKffQ3Yqd6qmsslZTab3vPSm2KOdmz2rrkzFCRvpqo&#10;YnTM2aD9EqK4/M+BRkOFJTeyWc7TmbYmmnEzk/ta1yC2EBQD0JVBbQatCxrWaZfHW1Ah1C7/2hR2&#10;bgnHeuwdQ0TlWsdmAg8XtSoQPezqSxM1Hds+XIacqe0c8P89WtgQId8hj7OuPkxF6Ehw1KMXDRF7&#10;XpFNj2U1aEtCathc49JEDdteN65osanwJC3gCrkbIrKjWHEebJgaT1K+LhvOEJHHpmDT4weaylDZ&#10;8e4xBwwR2Xkiqp75MrWhXswbIndxKKudUvZYHp4CR0vkx7yp9SQC5bIFDBFZ5i3enENvmApRd19G&#10;b7RDT67J05e2INx9aSJChhKT8/SlDQgJdblwqImIBbLyuXCoVYCUInr0hi0vRcBmV7LOlH6yldUl&#10;y4aIpAf1iB5smAJQ8jeeUgwseSUouIsg0TNfpmxUEvYePW+ISMC1G1dG3NSBUuzmigwbooaOCEI5&#10;cGhKQZ07GkgyKB5KRtCzRbKxtaCsQ674iqGa8PA9RRmNrQad2MzlkS9DRU0e26M9LDQaYBood3YY&#10;iKbydMKjGl19aQ3gtnwnTUVZC/u+PePSaoPq96nzGL6mlHTseixmR1+mLDRGPh08NFQj2sazW4gC&#10;SIVeyd+6MmaGigg351h4xmU8FewNz44hqv/UF+Lt4Td7+tKOSst2P1f6dtZUI2lA33xpDSC+lOs4&#10;JFNUiq83uTx0jspTBULEgF3hbUOVAqzr5rypLPXuDSYErr7QP19ab7ScxODSG6a6lHwQVZUebGgN&#10;0BGqc9nzpr6UAKTP1TMVphwWgYvokWWtbdx9mWpRtoDgxTr6MlQkbNm26+ChqRclf7dxVQYZqgGp&#10;9BTpctaDQhTlLCQMPePSVG5ZNjWj4UgLTwWBoWJbmWujK/Ojx0X1jKcW3VK5S0y2Wm9g9G5cxVWG&#10;SuKcLlfP1JvGWuL1GJEhmnF7XVEbW3BKMge/19GXVjaEvmRj2ro63Gq1gV0uxaOOvjTVhA/gquKy&#10;NaeyhdzVl1YblCzJYr46LiInCobepdJSDSNpNAcPOa5W9+U83cdShY3aDjVP9azuC7PXU5ZpqTgW&#10;jWIgDw+14dASIvIkO1pTpkqmSYI9jvnSaoOSTPaWrOMQb0txg/grzp6nL602OEhxxLlZxTxRed0X&#10;po3HZMOAV1TYa67KVkuFoydbgR081BqAg6nkXBvHuDSVFGD55EtrAOp/JNbj6EtTcXoq1Y6ecWkN&#10;4D3tkY1nivMxd+noy5SMjlQMuMZlqNAirvN0yWCpL6QYkBN/HTw0VLLXq/XoQ1MwCnZddcicP6y+&#10;MBkp6zg09aIj5SqesA06WveF7vVEN0g5KqqJ04Fc+tBQEW8YPesXeVvVF8urnB+6jnlDRTGN61wX&#10;8raqL1J0pPk9fWmqeKaEY7q0AmC7ACFp17g0GSERlyib8lKq4wnbusal9UY81MQxLq0AiDmyWjjs&#10;DTwnxfl4WsZ6X7ZGtJnZ9OqRZUMWY/qOvrTaoDqVc6pcfWkyiX17VG9RH0pxoq8vrTfwATxRG6p0&#10;FOPdu9QsmXObGvWZpi8UgCeFaMk8Zo2pCiUPKGrNIceGzD0mLfyyp4iSe09fmqwl6ejChRZ+arSo&#10;v3ONy5CxQ9fFQy38EvRy7TJtW0MWDqxyyJYWfjBIZsk1LkPmHJepBcWvQY4982XI4ikx6+MypaDo&#10;DEIinnEZMsTYkyAiQaZlq8E75OT69XXSkHl1hikfJf/CFjDXuLSqcW44pRhTjytszfesJ4Ys5gEd&#10;86VNDSIb7BXxrJOmepQaXE/WhjJ8NS7KgVpPBbql8i4npnKUqmmn2jVkhcrgMpAv+bqP3UO+AWT/&#10;20u6AoS/3XEriVzXIjeCvB7PcheLvg+E+1ryz7+E6zxoEip5e4WYFVUTxwtPvMRIiSYON6u4ewa/&#10;mrgLV614ewbHmrivIgaYmjhccuP+bJCmiceqnlk7NPFURcxioInnKmK0uybeVhGLb6ip+S334ngn&#10;S9w9Q16HMvHgDHkdzsQpM+R1SBM/y5DXYU1cJ0NehzbxoQx5Hd7kjgRDXoc4cXUMeR3mxA0x5HWo&#10;E89Ck/O7BnWyC82Q16FO3AZDXoc68QQMeR3qxLg35HWoE+PbkNehTnZ0GfI61MleK0Nehzqxeg15&#10;HeraAnX8roGN2Ka6d35XkReow/ysIi9Qh0VZRV6gDtuyirxAHXZfFXmBOky5KvICdRh1VeQF6rC4&#10;qsgL1LFpp4q8QB3bcGrIZUuMRh2/q8gL1LHppYq8QB3bWKrIC9SxMaWKvEAdG1SqyAvUsXmkirxA&#10;HUeAV5EXqGODRxV5gTq2bFSRF6hjE0YNuWy+0KjjdxV5gTo2SlSRF6hj60MVeYE6NjNUkReoY3tC&#10;FXmBOnYcVJEXqONM6SryAnXsC6giL1BHqX8VeYE6Sv5ryKUAX6OO31XkBeqosa8iL1AX7wN1+zJS&#10;+W4+vg51UgFvyOtQJ/XphrwOdVKnbsjrUCdnDRvyOtTJCcKGvA51UuttyOtQJ+XbmpzfNbCRimxD&#10;Xoc6KbI25HW6TuqmDXkd6qQU2pDXoU6qmw15HeqkYNmQ16FOapANeR3qpKzYkNehTiqFDXkd6qT4&#10;V5PzuwZ1Us9ryOtQJyW6hrwOdVJ1a8jrUCeFtIa8DnVSG2vI61An5a6GvA51UsFqyOtQJ0WphrwO&#10;dVKdasjrUCelo5qc3zWok2pQQ16HOikLNeR1qJOaTUNehzop3jTkdaiTykpDXoc6qZY05HWok7JJ&#10;Q16HOqmENOR1qJPiRkNehzpyPJZe/qEGd+EES/0B8g91DRTQk2Mq6xoowCdHT9Y1UMCPTU6VDRQA&#10;pEansoECgnLsY90QChDKCZB1DRQwlFMd6xoogChHLlY1cJWwqM5YFCpQjkas+4ISiWQx6hookUge&#10;o66BEolkMuoaKJFILqOugRKJZDPqGiiRSD6jroESiWQ06hookUhOo6qBMokhR/HVNVAikbxGXQMl&#10;Esls1DVQIpHcRl0DJRLJbtQ1UCKR/EZdAyUSyXDUNVAikRxHXQMlEsly1DVQIrEyrxGOezOLa2Vm&#10;o5FKGttAJRKlPMY2UIlEKZWxDVQiUQpZbAOVSJTqFNtAJRKlUsU2UIlEKSSxDVQiUU4jsw1UIlFO&#10;GLMNVOrEMtnB0fd1siBnepkvqMx3sLm4bKASiXL2lv2CSiTKKVy2gUokyhlZtoFKJMpdp7aBSiTK&#10;WVa2gUokyvlUtoFKJMqZU7aBSiSWCRA5WKpKK8vZUOYLKnMgHF5aNlCJRDnDyX5BJRLlXCbbQCUS&#10;5bAl20AlEuVCTdtAJRLlWCTbQCUS5awj20AlEuXUI9tAJRLLpAgnEtQhUY4aMl9QmRdhC3TZQCUS&#10;y9QIV25WDqFEItmSKmks0yMca17ZQIlEMiZ1X1AikZxJXQMlEsma1DVQIpG8SVUDZaKEbTuVDZRI&#10;JHdS9wUlEsme1DVQ6kTyJ3UNlEgkg1LXQKkTyaHUNVAikSxKXQMlEsmj1DVQIpFMSl0DJRLJpVQ1&#10;UCZPuLK7soESieRT6r6gRCIZlboGSiSSU6lroEQiWZW6Bkokklepa6BEIpmVugZKJJJbqWugRCLZ&#10;lboGSiSSX6lqoEyoNJUZFTaQFIsr/1D3BSUSybLUNVAikTxLXQMlEsm01DVQIpFcS10DJRLJttQ1&#10;UCKRfEtdAyUSybjUNVAikZxLTQPheAdt5sk/1DVQIFEOcahroECinMxQ10CBRDluoa6BAolyhkJd&#10;AwUS5WCEugYKJMppB3UNFEjk8unKBgoksoe2soECiXLYQNUQyhwLxydUNlAisTLHErb2G1mozLGE&#10;/fq2gUoklptDZC9/HRNLJFbmWMImezuESiSWW0Q4xq1yCCUSK3MsYbe6HUIlEsscC9vk64ZwtVWk&#10;MsfCLeh2eZd/qMLB1XaRyhxL2NZtmFiZY+H+gHIIlTrxatNIZY6F+zTKL6hE4tXGkcocS3u1daQy&#10;x8IhcsUQKnMsHPRYNlC5Opc5FtnKXIXEMsfSVu4hCXuMDRIrd5G0ZY5F/qFuCOXqXLmThLtWylkw&#10;SIzFwmlz7umwf7t7+nD/dH/39uH+7f7u9OH+dH/38cP9R/lqtuvu3mRPb/7r3dcP93JXB+dy3d89&#10;hL/3nKkUdvY+H389/OcxvPkmW3wnDuJKNT2cNDRwYFNixOXF/S8fH/f/fPhvQzZwhmcUZ8i2XNOd&#10;viQ2yvGZqZ6Ug8i4UikAhO+MT2cuA8+0HKRwWVJNR7e6Zd86p1cFznEOEOciha/NDXPqxkZu9wQa&#10;HMM3cg2O/qgZguWjZm68zSO1Hdlf8YvDHe65YW5bjMGiS7dc1h4NTo4n4KBH+1Fy+NBCy2iX5dsx&#10;WjiVG+auxliCn7sNZwDnhrnILvpKy1PDZK68WBa81W65gozzNzKTubLNsHECSamCjbllF7wZ7Tfh&#10;ZNm6fzqeDwG6F5hFVstR9CnngpgP8+KHX160TSUyzjRKWQbIxj6GMDIzRq7zTeWSPOVgNzOiEUyl&#10;hQE9wPlNizpbZdXIwW1Jl7DVX+CnEcfdPKNcbSt47MaZGTFPp6FLi7rcvMQNnvJUBH+9WyCV4gUc&#10;N8HR3bbhmeHnbmcu/TLSN27ncK5u+CiOP73Eahzdck1Abphb6mKsbGHy2G5T2pXxDBz/bkbLXQEp&#10;JQovOD2pYrTdwH0XiY0Dc2sb1oBBNGMoefkormBJaUxmngOiKrrlNO+0IUAgxXURZjymYS6yDWb9&#10;pdtvoLiY22+KwYBazqLfUR23ZBkuYvD0ohVyPPAtMQnBWbRbfi3/meSFszIAa4TmwlPAl1+zH6qE&#10;LCluboWfYonMMmaZpqSPbsx/h8LOHVaiXW6nuCJduhWBzU+vhYyFaJGUOtgN6ImsBjm5g0Oa9fzH&#10;Yy8TA7nQqRBBDjFK2/KRBSAbsHMl25nZkb3cScLNlnlOUMKZKL+W/0yvcwhhVsQG2vm1/Gd6nTN6&#10;UhoVe0sOt0zqJr/2bZ3cjg0HA8UP24wc+J0Nxm+BseWVtCmCoAF3I171ZXRN/MAWoyEd40CoYuBy&#10;Vs1vLjrjitf0DdMmMSeDoOXc7Qxnrk7aXiLYpqPvDFFGGNc8Aq9c+Hk9xFsSwXLODQPhq4SMmxnN&#10;N6M/kq1LdFaOmjRPOVEn5TPldEKuOEoTYjuyvxKr5OLIKGqcCcxNo0bDc/NGl+wruWVvE7cdLqzi&#10;xu2U9QC06Lg8N7Yj+yt1y/HhCXFyxDx2gBkPpzMnzLM6jZwzap/SbTIqMNIw1fyjlfNbk2KRw4tj&#10;MHAZD3dQpKmnW8Zju0XLLVOwfPKVIN4crWYjMhzFcekWAzMpJZjM8Y12CsLxtgkXKJLLVm2LR/Mr&#10;MTnYEYkUIbBGA+4f12jnpxuOpzNM5kKDVDbEnWrcVVIBKU4CSwY9aOw4m9M0DLrTFi2QjNkXjNiF&#10;FyT2k+bnvRFB8M+tXE8XfSkRoClWFFwansKF8dgqPOVSuhCAvDz9hsza2fy20IczvpMYoRC5siZ9&#10;90Wv2abiDFE3sUkrTjNj5sS1OX8VuWz8oThDXJE2xEDR8lROIs1PWeEv6UYDhZvdcvN68n2YA1qx&#10;MyRqLyuwa5Wg548roi6VH6vdErW5YAoHKqal8njCtRFpPFvuuSrRKjZxQiujvSSU1ru9SBCaHfmy&#10;o+XmmexUbbgsrvgoRCT7gYgIB/z68ciB4Gl+yBlsu1LXyMUVYTzE8zdTDHwsvOAo0ewTb8BF/Cif&#10;ruHEwyS4NIwVYKxJ1t9wfqOY7DzlDlQjm/I0pivIEQC+JTprmJyX+azKm9tLen4t/5lfX9QoXwBb&#10;sqTk124BVk4FzAYhn8U9Muaz9RRec5prcVKkC33PJcQVU4jvv0wSH2vFkwWbOyoTJAkgxARhnkJU&#10;eTi/NigcAheX2Jrh5a3RcprpkKoN5fYFuYYzxmZCzAOXK0RjQsP81S4XYlItKzZnRFa4gtzjRNQm&#10;jYehWRuDJQCTOD6dcfbiqruMFmc7mWkcPthz8KtbTuQS5FTRxq0fZDnsaDkQNhsKs0QmjOn8TbVr&#10;2fodvY3llNZArqDjHMn02d9X23JRYOQE+ci0aytzQj3DJrOfu2WkiW5kNVri/uuIYD2LbivhhY5r&#10;3Q0guFEhfw5nOFv1xvGdeYAthmOFIqHsmHVB3DqK8TdScKdBKFjJD0d6NQ/RB5mSA73j+u9TXlwt&#10;mSk5hb1YArjiMvfJWavWd++JJCXKHgmocM7D7W1xKER7CoCFcxbzwxGrT4+z4wzmxPieg5UvlWer&#10;8xlO20zNcoVZnJWMoHA8ZnqISW4jhKrPgb1yUSO5eBtOwozNok2Rbz2UcNVbesiZnlbRhfOf40OJ&#10;sV6Sv6vjnDDv0qzEqyt1n/GUzdgutilawzzFTUs7wtF43SZOt2uk3KLNzZWx4RsahWhzBvb1UxHR&#10;NKeYILJEeyNpADJ/LzqAWKceDctIhufUTVxLYB5yZ0vuUy5Z9i9QIDI7YBgxXRFXQmekZnmPk3V1&#10;n+Gs8jSnRF8qxhluf02U0qppNlytlx5KsN6MM5ztnR5iIVfMaLhlPFHysVbFydWBaba59FGmTykq&#10;5ActErQYSqEmMhpOc02UrP0x1Z1lFIRlA3rAVbQrNAZHdqyEQRWGuZZRLAq7eii9QJhN1J0aJ9ZH&#10;CjynC07loUtakLMME66VkNVCNytHEEcmIMqFSRDOQk4P0fgVOhc7HHM4zIpc823H2VyWD0bJzXr6&#10;g4KREil7UhGRCVfjzLZk8rIuKxmJG4LciTf5LWssJBq5mSf1gwFuZ59ITV6OiU1IKlix7GIA8Olz&#10;hZ+CgZVXMLRANEUWvNFq/Jp4ZbPuUBaw9GzuyJ+l0dlR2V/JFGdBTYR4Y3aIKMn8jNRDadpmeGPh&#10;YFK7O8R1zAs4QU+rBMFv+hZCnHYpUI8I5/nHd6EjimjNhcwwjD6rL/ID7LrIkCts3eJkosJgKlyT&#10;5RO4jI6u9LRdHlXaggsTUTuTDSVfGEyeAddd93eBCfUeshp5FYQo/Dg18eoD3egFs/g73Kqqn4Gg&#10;NKUNuKzoEM6kDvFmxMRS0qVED1UgBqF+eLGEcYLIV8lD1wTqZoGmVYLhlq7IAUKvYvvrPi8GtvEg&#10;LEy+7YFsJecW8UMuexGm7zsgBEBZ0sMnIZs2dkCD4gOIckWb26gePhpTH57J7PiDa7NkNmOjBO1s&#10;PDZkw+NM4/PaMAfZfBlT0PQbki/+KCLrDkHwRMkYrY7lH/iX0Cz5Pxu0RgQX/4MlKjoRLhRMRHvy&#10;Whgu0tMTDRLHLAjIknW7uTKyy04Y69k3tH5ecKL65QonLkqOg9A0+S2LoETTETxOAyeaZiPUkilN&#10;FTUor+9whVEuQLO92F+pTwyRbGXKwfgmZDSTqkhL0/XkS71CARrXPMx0mIIYhEJiRU5eCbFys807&#10;s2AaWITiitghaeuKlYKImRh4gieiK9btnAmDpanFMLFu8AzHkx8cLXyvvlGCSMGHLSLgLhsJFsrH&#10;LBohj/4b2sJO27eVDY4xEhmjOAPGcl4Evq9t2BonsZH4RVhuhucoWp4nXSQJdC0zBI3QOLE/WSpu&#10;K5wM+Ag31DrSFGmQ5KXQN79lx5pp5DrPNIEIp0nc0BxR3xioi06aVt/JHRNuh0sm/UsGE0fcNoIG&#10;zV30iVmbVAn5gOKDcGzFupA+CddV1C/ATzENIyWSVzCbxEPKXxEEboppuj3zlpvfQQ4OBvZ/6Dnc&#10;j5P4tIKcDp8rCUiMeWjWd9icSQHeeIjYoUaFR9Hx8YpWQ4ZvSvUhMVpi+mThxEwJzSIA1nzoidOn&#10;ZZWihOjUuRSWLIm5IjRGonSfPRViCI30Gd1R83DGc4ofFB1Z9zhRg1m9Rm9eN4vmyNPFVdJFfE7+&#10;YVlF5AZSP+jRhiwzYSwpeaV7xdvlOsPwlJyHlCCYp7heKRzUEnCK1qKPvyyUUvkgLEw5adWwBGGl&#10;gig8jYll8zQG/cNTAlIVywJbNUj5pPFgMFlXQRIoxAdjtywMcUnNmpoECnmKBGBMnwg112gxWhpS&#10;n6FhypUQXM1GntJt5EWHwX8jeZc0IQFfLqVyz61E9simx27J4cbVYRkP515QuRKfEi+yMWjq8Llb&#10;Lj2lUiF+sm+0ZD7J94WGufxRwhh69pjccLOUCA/318TZWz6KHQW49JGWaGxNCIJ84yKVhHesv00a&#10;jAU9iSVJS+u6tS0J+6TWgGWqXvONVjdMCVw5HuoTUsCFKrfkDlxGyzenpZYKHC7L8s8tCw5FMZFR&#10;2J3RG7s0zCWEyXLssbutQyGvc3tlpMVbqYj/Qkq3cY1EtUrOQM8tt9xLgEQksyMlbdUFdQD9JsMR&#10;8amR2wZNk5Zm9IzER0y36MZks7JMlkEtisCoD4ofxbIeHQ/f3GILbRIbuSY4BecXJhOYI9EbG8an&#10;LuSWdAs9x6coxwqjAG8eNsa5JZAszrMeLcVQFNqGhsOFh5YXLLxNyjUCqJo4cK7MlNmjMnQbw5zL&#10;aHskM80t1dWCLv1RrIOsFeGjCIxgRstTH5N5nTBLImW8RcNU3SYRmbAgrBFE3WDTZvOJmF5N5RB5&#10;mKyTSVWk2MJltLirqQKLmthkWKunorLDJ5NCqglCtyy3fVpR0c3JmV0aRgsRnAgNw2KYapgM2rYJ&#10;jkhXqnD3MRl5l6CfzC3FFvIFevYG1pWkHBEfHAo7BzgES2URT0Wa3LPL9IHS0DExGZouhqQfE6ix&#10;WWjZqXChxgyMSt07ZEVLmMQGs2h6ZnVKH0Za7js9s5ZUya/mF1cglnoDoJIijz3L1b7FkqGmCh2f&#10;Q2LOMYstkZL6qOpU6qvgRVYpjTlEUgoYXNAndSMpRXLVc3bcoqvGe/jMuVFC64sQ5vfyn8v7iwSk&#10;O0oTmvJ71oW5QYXfydAMgikhzqVIYmAUcUQsO6IsqUyVGnOqMG4iOH9B6lPqeHADg6GJU9/H4CT8&#10;yO/lP/P7aLJcIST+a9Sg6v1bI0PRUrcY+ccWMEZhFLoYhDkfoMrU85QSiR24UzZ+I8ozxY+v5uxm&#10;z3wsfCtpL00jMknLkdDcsjtCs5wqXmYhwpjBUuq2bAE2aWTLIwLArCKxqg8qLIisS/J7+c/I0wYD&#10;n2xx/MY+2BcOtODJyP6KRCUhLetY95jR6UwE9EDQfUodUpKBCxWVpXrs4yksoTwp9nyjaaII4XpP&#10;9LAIjmgg1bNIbIoUkSvE3Qggv+rYskiKqNNx49R8EhDJ2M6v5T8jRwlVsB8msYbFM66oKyAlPCoF&#10;T0ESeiwMeKs+m6iOHLYcn1Jdat0qRoFxlJ+SYfLbBpQ7UX0USck4FEFjQlFN9hLFyrarJX5jLv5V&#10;cnPFy1uCwScu1WmXevgsF9QCLPVnnayqRhONuMkp5ACf0PO3p/BWt1Qx5LAWkSjCDqZhkJGLyFAT&#10;mIBmjaajXOuF38oaECbINVq0txQVRi0X/SA1t7LpKRdMkopPCdrMC/bRSdlT0pBEabI02/HZXxGH&#10;WPFSfxdJox+kukVAlx154iADL/0UycpMppUap5iFHssqdktxwWgtIaIDC1YBOaa26Zbyygw4iWrG&#10;j3IxGWcIXORuYaNtWIoaMi+oTbApMoxcIsiJU4hXRXiHdnP5C2WiwRXVbMS5SNZC9o/VU3gskpxw&#10;Ac4rIAU8c0U/LOZKXMNG9hYk1xXHm2XSIDmUhmRegL6oIX1Mjo59/GLcLyCixgMbUVNpPBii1tEg&#10;mZurayiJwj/2aylKWdmdkxqW6IYdLZV2uX43ecD6o0RzZjii0OLMu0ZLYSwRudgtcVfZB6caxuMk&#10;KpifEssxvOhQnctHRUcVWl+36KG8IMtd4lYy2aFANX7qFuhZXrDLCJMjPZXyfj+Tk/8d5lZ8Get/&#10;ou9Y5FPD9GKDP7hKuaKS4lspUBFO+UZLkmNRFxhbduEjHL0svWKmsczpKRBZTaYOSy5h4Zvd2uUZ&#10;acAdDiMhmzjhmCSi/Fr+M9mcBNCS5sBJnSggLF6/pXpZKrp0GZPsEUorctbpYvkvTaLd7fZFwqBy&#10;3IzMA9bYSOWhY1CoUkL4kQjbKuWbmYA8mPxnMvpYQZOzCnup9MirSn7t1qAw43IKvWErkgSE1FyE&#10;/GlEnkQJsXv1U4qy874MAkRUyt8c061eyRmlwC4GElNnZBC9nbAD6tgRYERQ9FxEbHMpAXJhUlH2&#10;zJX1a1XB3nWfqtSvj2kKrxwg5skKoGKCqJJhn2zMjhpbQjCyBVxxnoU8qQvFIdc4VTEkG7hl5VXN&#10;asYTmLc1HKx6yR5t2DmZEpyuPiU9nYZC3WYq6c6SQWU4IYgI4+sKTNRxCiGTvABhfhDJ9sAEBUp1&#10;JRimBip1HfmLJMZmH4rlnT6IdbbC/JJK3twnEcYCuKoMNaaK1Qep2R6pkPmGj3JLWNifktYG1iuJ&#10;EupxKuDKiC0TFORZmknNCKVrQqVGNck9I5YaLTWUYB5F9l2jGvHJuwIqhUXqKtOUYRFLzFv1KdGH&#10;9JB9QOm8o4wwKU9PX9tShlph+2hKqrOs4aofgi8bYdAPEbPFIbczaH9FPa0pCULEWbk1FBZgqzE0&#10;JXqxwiXUlMxnNNOWPi+8ZWEuHELFeBh7qcyyI7O/0jjJHSdZua6Kk8RyfogFUJhDko6IACPVL6W3&#10;XtxK4D8hAaVa5AAkJZ37ZNWxtVSqlJlYco3ZLhXSuU/cPotb/ZCyGbu8qu0GKEmpgro1zrx8R65K&#10;djz1hoik8Cwynd+6NRNKD+CpocO0ZClRh3fJKczQUOqFruQ6iltfeKtPVrsUL8F/EBdY9xmiDGGC&#10;2Vgujr+S9MsSJcmuyDCXzqKdpLNS7Z9qFITl0p1UyKQfonlSqCUcARM+1dUl3gCSFQYyU4toQ9K4&#10;Q7J1UGw+mpXyMN2nlJhHhUahHhtCbzI2T2oy8NjDn3QrBbY4Aokmv5X/jG8rkxNZSyugAkrxNmtZ&#10;umiDMqcUqfrO2xL+C0MbEZw4gertW4AgbikZEmEHqZDC0CS6l9MK1PaU6Q48xZQMIVxKLPQmr272&#10;qSl7nCE9BWKDpgza2HHkhZkfgJc3puKCqPP1TJT2Zp9qnBIRs32GvHdiAhWrxjhj0594SoFDuIsV&#10;9jTBe7aQRkoEyob0eJQLJXAABUEah3gjqUoIN0hqWnjow764XLFPoq/FhjEcpLy1+kbak1Bqitem&#10;cKO3TxLpedc8SS+BoBoK8b2cIKJCtSzkR8YTh2rnM8SjA28pNSpOqiLbmQ/h4fyu4vQsit1lhmU+&#10;cawkH+seJ15v4i0hlWLPNHFkvK3QLLoTPmgmdLBoKclgm7dfYYfas9QsS4QNPpFhlEIYGQr5nPKh&#10;/qC6Pgk/Jw6lwKaaT4qz8uFIsoDFNFJemNjgifsZP4j6nooAEJnFpUYthtRUn0A6HzBFwCNtks59&#10;kpnKmZ0BUY0ccskKaTDWwIgE4vF2McTpkqPTgtizoJTrhKTE4sM6ncD6kAuvqPUrdYJseo8fNBKM&#10;jtDM4wzbieMHsZupZkMnjo3s/JChsHQXUe8GJqT6GQ4uSPcHLX0CvwSwCchXuCoNiE8YmvBgrUtG&#10;HEbSH+GDmOxopS994nCkD5K4XoVLdvF3SXkVJaYo1CSdhOrT3TS5x1haK19D0WI6ZMYFIAm15GHA&#10;HbOmEPdOq0Yq+Vd4xnMUByOMX9ZOvzrQnGO5ttIX4kKpWQBrTd6wTySZNhLK8S/XhHRyneENyF4O&#10;CZFit2KNk81yCc9ANrr7Ls4CHtKwgUOcbEDYXWtT/K9cCsipV+kawDyZarlOZ1e51Tv6IKESExF3&#10;1vRJzgMdIFOGh5cOhlj6xNpKkZawHbliSaGjZHBelNfS7OWgjZSbUhiihEwsJ/kgOekv+sgu3iqF&#10;mVIqulns5aTZ8IKL2lxOf+tSzCglILy8pfR7k3hLvFbCjKpPgpQo0TgUQFK4++j0VHom+yCi6+0a&#10;J/HqpYaS+FDhXfMNKdjZi79gZJdjxsQnDLyVJJpfVjglJx+6SpVBkfXEjJTskTSLVgXihgkIUjYR&#10;WEUrTD5WIuyv2CxwsuY0GQLZghX6xKEpnUzsgvhQcr8V8skJZrmAjqxXcjUyblFMM8pQ+ryuh0bx&#10;SygoPAyFdsIE13wmoQyU4Vg+zb6wYSRiCKOoSOQw7mz3kg9L6RZfn5LGThxCw1s9RL2B5ITCB2EV&#10;2azUSMlbHmc0JbzjRN1JhkuaTQa7khV1iKekLOzSmTy4QMkyFxekq3FaFxN45/pZwiRi1cTvzG/l&#10;P6P7ygFFkk0MPWBks6Tat2+5XtTYZiuVCLYYOGo8CFeuIYG/uAPmIXo26Tg2POAOpt5sL/ZX/E6M&#10;HIkkhe+MBo7uk1rFpHTJvslBDuohq7HEawMlxZIVazPbi3JEnTIoa01iC2XL7mqfFokx0jihx2Wr&#10;xNWk3Rok4TgJ4gRKsSLMOIjvcA5kHEgoqNCDxAAhDpIeYsTkSbe92F8p2rFhlU9KLIahFO+IRBKN&#10;iuJy4yHFtNnxYqn1TyaXXsPY9LUoawMgZojy7G8+JGSdZEkiahXjxBKWei7BAUo1Aj0rOHZ0kPTP&#10;XhlVCYa3nJCUz3yIYXc45JvPBvszDSUGPjVvKR7KMXwQbQUFG4iH8WslqFwxzmCnx6Fcb0hCNHMK&#10;adnntDABTz9bscsOKd84OehLBEt4SyjIusq6YI3CIZsoyzWWhvK6z28eN0vjJIhjz1l1rW0SI7yX&#10;vtXoJkJtJCZS4Fo0l8EAOelcz7CM8Po7TdQqyRfKOG/zvR4+kYUpBcvlDASLO4LEcz4sDperAgN4&#10;WTnxHnxiMxSp3Upxf3ziQslQq0BJe5hJ2d6feWo1h/2VxsnRnbm2bKFcoMUcyXIalHA4cEMLAnZv&#10;3oKJwKCL3PJFvCTve7zR5yYcFRX6zENZPggVKdUB5qFvPlX95XWfBKo41i80e81brCjyFulhjUGI&#10;q0d9a6Kk08Chy1DEMY8igOyXDwnI5xIRiY74edsgWbn+KqNv6ROtxuM4lCvcNrij6Wsr9QiLbBaH&#10;hXLpE2RI0XJQFaDayoocUZDSt4ti880nhp4UP4RmIbW8pWRFqvvCw6yGLx+ETZK84Zi+c+M2hAtS&#10;n0AzzMqlWUCdjn6NuVotK7IlPi9UmMX++UwZIBlJTCyrVjmslR1ZYZTXz+B6KuGuXIgUY1l4i4AR&#10;Bdo5mWwV7Q2FbtVN3jXM7Mr1EWEpXu6RCFN+fvvj4fgsV0Wcj0+Pn/7w+PQUfuwfDs+H3z+d7n7d&#10;cSnFbr8/vLxlBpo3n17kJop4MMh+9/rh/vPT7i3cQvFylNYi607nt59254fYWqCPavb58e1wilB4&#10;euHzvr6e359ffz79+IP87ePx099+Pt2d3p5+f+QrwNbuZf9w5GaM/dspSKe89fX8+uMPr4/79/z/&#10;7rfnp5ez/O3D/cPb2+v7d+/OMpTd+XfH18MLTz8fT8+7N36evrz7dNp9fXz58vz0DqUwvoPq7ZfT&#10;4T418uxq43l3+usvr/+wPz7D2MePj0+Pb38LzcED+aiXX39+3MuA5Mf+X39lPI+f5OS++7uX3fPh&#10;wz2Ppdc70XafDuc9o/v54fhyuHvcH19kkJkwNsNMPu7/dNz/9Xz3cvz9w+7ly+Gfzq9cHkKbgSX2&#10;dRmU/YaPT4+veZrl72m0dLvOsOPnz4/7w0/H/S/P4CFy7XRgwh+PL+eHx9cz15a8Pzx/PDDC0//9&#10;xCU0+/Pb7o1RMq7DIQwHpJ32/84HB2Sc306Htz3I3L3/DFrSvwPN5UEYweWjZTyCkLuPX//f8RMt&#10;7355Owa8/fb5FIDMR8qlJ8SFksEd/xa6O/z2drfnIZFoSSvf7cXPjH+PKMyNvIJYkYw7+QuD4XtD&#10;J7tfuYMlvppfkW9XWBccq39gKAHZ+bsBufyV/we4f3n/9Qvw5a0vp93rw+P+p93bTv8Ob70/tMeH&#10;49Onw+nH/w8AAP//AwBQSwMECgAAAAAAAAAhAO1s7auPAgAAjwIAABQAAABkcnMvbWVkaWEvaW1h&#10;Z2UxLnBuZ4lQTkcNChoKAAAADUlIRFIAAAAiAAAAIwgGAAAA8RvYZwAAAAZiS0dEAP8A/wD/oL2n&#10;kwAAAAlwSFlzAAAOxAAADsQBlSsOGwAAAi9JREFUWIXNmD1MFEEYhp/dO2IwopHCYCOJCRQUGIl0&#10;orGw1MSfQhsoiBUmxNLEwkJiRyWV8qONlY2WVoodBKMFBXeSXA2hgUAh3mtxs+ew7K47znnLm0yx&#10;O/N977PZ2Z/vCyThqG7gEjBsDYAlaywDW05ZJeUZPZJmJVWUXxUT05PHIw/EbUmbDgBxbUi65QNy&#10;StKCB0Bc85JOpvkFSt4jV4E3wLmUOzpt9sFT4DQwac2VgKmU2BowCnzOs0euS6pnXNm0tXZR0o+E&#10;HPcy4uvG40BMGOPqAl4CQdrmBr5kzEX6mTEXGI8T9sk4yHOgN4eRr3qNVyLIFWCiDRCRHgIjcZBO&#10;4FUbISLNGu8myBOgrwCQPuPdBLlZAESkGxHIcWCghYlLwF2H9QNAZxkY5PDT46LzwL51HDjmKwEX&#10;ysCQB4SdzEcXwxaB+GroSIH0F00B9IfAWtEUwFoIrBRNAawcGZAyrQGJv0dcH+evIfAdqHtArAMd&#10;1jgGvHWI/wV8C4FdYNUDJCnxO4f1q8Be9Cp+30IQV32AP9+EKaBaAEQFeGaD7ALjBYCMA3s2CDR+&#10;8WfaCPECWIwO4p/rxzRqj/+tmvFqKg6yDTwAsirzyzmMOjLmZDx27JPlhIUfgWukV3qPTLJl4AyN&#10;Wui+NR9VekmqAWPAp8N42bXva4fa9m9aMDn/uRtwR37dgE01OgrebQkknZU0J6nqAFA1Mbn6I2nd&#10;gCx1c7BblNQxWsKxY/QblACJ+BnlG1gAAAAASUVORK5CYIJQSwMEFAAGAAgAAAAhAIDV7cLdAAAA&#10;BwEAAA8AAABkcnMvZG93bnJldi54bWxMzkFrwkAQBeB7wf+wTKE33cSaUtNsRMT2JIVqofQ2Zsck&#10;mJ0N2TWJ/77ryR6H93jzZavRNKKnztWWFcSzCARxYXXNpYLvw/v0FYTzyBoby6TgSg5W+eQhw1Tb&#10;gb+o3/tShBF2KSqovG9TKV1RkUE3sy1xyE62M+jD2ZVSdziEcdPIeRS9SIM1hw8VtrSpqDjvL0bB&#10;x4DD+jne9rvzaXP9PSSfP7uYlHp6HNdvIDyN/l6GGz/QIQ+mo72wdqJRcIN7Bct4CSLEyXwB4hhq&#10;iyQCmWfyvz//AwAA//8DAFBLAwQUAAYACAAAACEAqiYOvrwAAAAhAQAAGQAAAGRycy9fcmVscy9l&#10;Mm9Eb2MueG1sLnJlbHOEj0FqwzAQRfeF3EHMPpadRSjFsjeh4G1IDjBIY1nEGglJLfXtI8gmgUCX&#10;8z//PaYf//wqfillF1hB17QgiHUwjq2C6+V7/wkiF2SDa2BSsFGGcdh99GdasdRRXlzMolI4K1hK&#10;iV9SZr2Qx9yESFybOSSPpZ7Jyoj6hpbkoW2PMj0zYHhhiskoSJPpQFy2WM3/s8M8O02noH88cXmj&#10;kM5XdwVislQUeDIOH2HXRLYgh16+PDbcAQAA//8DAFBLAQItABQABgAIAAAAIQCxgme2CgEAABMC&#10;AAATAAAAAAAAAAAAAAAAAAAAAABbQ29udGVudF9UeXBlc10ueG1sUEsBAi0AFAAGAAgAAAAhADj9&#10;If/WAAAAlAEAAAsAAAAAAAAAAAAAAAAAOwEAAF9yZWxzLy5yZWxzUEsBAi0AFAAGAAgAAAAhAKHT&#10;qW81NAAAXQkBAA4AAAAAAAAAAAAAAAAAOgIAAGRycy9lMm9Eb2MueG1sUEsBAi0ACgAAAAAAAAAh&#10;AO1s7auPAgAAjwIAABQAAAAAAAAAAAAAAAAAmzYAAGRycy9tZWRpYS9pbWFnZTEucG5nUEsBAi0A&#10;FAAGAAgAAAAhAIDV7cLdAAAABwEAAA8AAAAAAAAAAAAAAAAAXDkAAGRycy9kb3ducmV2LnhtbFBL&#10;AQItABQABgAIAAAAIQCqJg6+vAAAACEBAAAZAAAAAAAAAAAAAAAAAGY6AABkcnMvX3JlbHMvZTJv&#10;RG9jLnhtbC5yZWxzUEsFBgAAAAAGAAYAfAEAAFk7AAAAAA==&#10;">
                      <v:shape id="Freeform: Shape 162" o:spid="_x0000_s1027" style="position:absolute;width:337820;height:337185;visibility:visible;mso-wrap-style:square;v-text-anchor:middle" coordsize="2517880,2514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kgILwwAAANoAAAAPAAAAZHJzL2Rvd25yZXYueG1sRE9Na8JA&#10;EL0X/A/LCL3Vja2VEl1FrIUiCmpKobcxOybB7GzMbjT6691DwePjfY+nrSnFmWpXWFbQ70UgiFOr&#10;C84U/CRfLx8gnEfWWFomBVdyMJ10nsYYa3vhLZ13PhMhhF2MCnLvq1hKl+Zk0PVsRRy4g60N+gDr&#10;TOoaLyHclPI1iobSYMGhIceK5jmlx11jFOwHi7fTX0rN++/nsWmTdbJabm5KPXfb2QiEp9Y/xP/u&#10;b60gbA1Xwg2QkzsAAAD//wMAUEsBAi0AFAAGAAgAAAAhANvh9svuAAAAhQEAABMAAAAAAAAAAAAA&#10;AAAAAAAAAFtDb250ZW50X1R5cGVzXS54bWxQSwECLQAUAAYACAAAACEAWvQsW78AAAAVAQAACwAA&#10;AAAAAAAAAAAAAAAfAQAAX3JlbHMvLnJlbHNQSwECLQAUAAYACAAAACEAbpICC8MAAADaAAAADwAA&#10;AAAAAAAAAAAAAAAHAgAAZHJzL2Rvd25yZXYueG1sUEsFBgAAAAADAAMAtwAAAPcCAAAAAA==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0072c7 [3205]" stroked="f">
                        <v:stroke joinstyle="miter"/>
                        <v:path arrowok="t" o:connecttype="custom" o:connectlocs="99553,327861;105559,330160;113610,333481;109776,332842;105559,331054;99553,327861;84345,314562;85751,315345;90607,318410;93674,321092;86517,316877;84089,314834;84345,314562;72716,309853;77188,313046;81789,315983;84856,318410;81278,316877;82556,318665;78466,316111;76422,314834;74377,313556;35127,276465;37189,279327;35447,277164;29261,255329;31310,258508;34760,264511;37444,269365;34888,266172;32460,262595;30288,259019;29010,255698;29261,255329;20320,246503;24409,254421;29393,263617;31693,267832;33610,271408;35016,275368;35048,276294;35127,276465;34888,276134;32204,271919;26326,262085;23770,257103;21853,252633;20320,246503;1789,153521;1278,169103;1789,173190;2428,176128;5495,197330;4601,197713;4601,202566;7029,217510;16997,244459;12780,239606;9712,229516;8179,224279;6773,218915;6006,216233;5367,213551;3962,208058;2811,202439;2300,199629;1917,196819;1022,191199;511,185579;256,182770;128,179960;0,174468;128,169103;511,163867;1150,158758;1534,156331;1789,153521;121150,9068;117827,11495;111310,13794;104664,16221;98658,17498;96869,17498;104664,14177;109776,12261;112332,11367;114760,10601;121150,9068;217124,7536;223770,8940;230415,10728;233099,12389;225687,10345;217124,7536;173802,4215;181086,4470;188370,4981;199872,6258;236549,16604;265687,32697;272076,36911;277699,40615;277316,39083;291246,52749;297380,59390;303898,65393;298275,58369;294568,54026;293035,52238;291501,50450;287412,46107;311693,71013;328434,99878;330223,100772;334057,114055;336485,126572;337636,138067;337763,143304;337763,148285;337124,157098;335974,164250;334796,168086;335080,173701;275552,299853;275143,300159;274888,300401;246262,320581;239377,322577;238139,322910;235174,324338;171501,337185;122858,329835;111519,325687;110160,325307;105687,323647;86901,314834;81022,310491;74121,305510;66965,300018;60575,294526;55208,291205;61981,297591;69010,303977;65176,301934;59808,297080;53802,290694;50735,287246;47668,283797;52652,287629;42843,275687;37955,267906;35860,265107;27666,251627;21584,239009;25303,250462;12652,217638;6518,187368;7668,199757;8818,206270;10224,212401;12524,226323;10735,223385;8434,216488;6518,208058;6134,199757;4728,174212;4728,168209;4728,165272;4856,162334;5112,156459;5623,150711;5879,147902;6262,145092;7157,139472;9712,128360;18786,107158;23259,104668;23536,104345;27666,95775;34714,85035;33738,86084;31054,88256;35272,80081;28626,89916;25176,94769;28243,86851;32204,80081;36805,73312;43195,64372;42428,64372;40511,65904;37572,68842;23131,89916;20319,95536;17763,100772;13418,109202;12396,107414;13930,102688;16613,96430;24281,82125;28626,75611;32460,70247;36677,64883;39361,61817;42045,58880;46645,54537;48307,53899;67093,36145;72077,32824;77188,29759;82300,26949;87540,24395;90096,23118;92779,21968;98019,19797;108754,15837;131374,8174;138402,7280;144153,7025;150543,6769;159616,6131;162172,4726;167284,4343;173802,4215;171246,0;206134,4215;196677,3704;185176,2554;179297,2427;173418,2554;167540,2810;161661,3193;150160,4343;145815,4470;141853,4853;135463,5747;133802,4726;17124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28" o:spid="_x0000_s1028" type="#_x0000_t75" alt="Phone icon" style="position:absolute;left:83820;top:8382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tN2wQAAANsAAAAPAAAAZHJzL2Rvd25yZXYueG1sRE9Na8JA&#10;EL0L/Q/LFLyIbmpp0egqUlCEnozW85Ads8HsbJrdJrG/visUvM3jfc5y3dtKtNT40rGCl0kCgjh3&#10;uuRCwem4Hc9A+ICssXJMCm7kYb16Giwx1a7jA7VZKEQMYZ+iAhNCnUrpc0MW/cTVxJG7uMZiiLAp&#10;pG6wi+G2ktMkeZcWS44NBmv6MJRfsx+rAOft7BvdxnydRyd++9yVXf6bKTV87jcLEIH68BD/u/c6&#10;zn+F+y/xALn6AwAA//8DAFBLAQItABQABgAIAAAAIQDb4fbL7gAAAIUBAAATAAAAAAAAAAAAAAAA&#10;AAAAAABbQ29udGVudF9UeXBlc10ueG1sUEsBAi0AFAAGAAgAAAAhAFr0LFu/AAAAFQEAAAsAAAAA&#10;AAAAAAAAAAAAHwEAAF9yZWxzLy5yZWxzUEsBAi0AFAAGAAgAAAAhAB2W03bBAAAA2wAAAA8AAAAA&#10;AAAAAAAAAAAABwIAAGRycy9kb3ducmV2LnhtbFBLBQYAAAAAAwADALcAAAD1AgAAAAA=&#10;">
                        <v:imagedata r:id="rId20" o:title="Phone icon"/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 w:hint="cs"/>
                <w:color w:val="0072C7"/>
                <w:sz w:val="40"/>
                <w:szCs w:val="40"/>
                <w:cs/>
                <w:lang w:bidi="th-TH"/>
              </w:rPr>
              <w:t>การติดต่อ</w:t>
            </w:r>
          </w:p>
          <w:p w14:paraId="34E59DAB" w14:textId="67DE6A15" w:rsidR="00305F10" w:rsidRDefault="00305F10" w:rsidP="00305F10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</w:t>
            </w:r>
            <w:r w:rsidRPr="00BF15A5">
              <w:rPr>
                <w:rFonts w:ascii="TH SarabunPSK" w:hAnsi="TH SarabunPSK" w:cs="TH SarabunPSK"/>
                <w:sz w:val="40"/>
                <w:szCs w:val="40"/>
              </w:rPr>
              <w:t>02 610 5201</w:t>
            </w:r>
          </w:p>
          <w:p w14:paraId="51D0EA89" w14:textId="2F42AAB6" w:rsidR="00305F10" w:rsidRPr="00305F10" w:rsidRDefault="00305F10" w:rsidP="00305F10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</w:t>
            </w:r>
          </w:p>
          <w:p w14:paraId="5E42BA9B" w14:textId="52BC5E49" w:rsidR="00305F10" w:rsidRPr="00F25F14" w:rsidRDefault="00305F10" w:rsidP="00305F10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709440" behindDoc="0" locked="0" layoutInCell="1" allowOverlap="1" wp14:anchorId="022ABCDF" wp14:editId="5F0B5625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19050</wp:posOffset>
                      </wp:positionV>
                      <wp:extent cx="338455" cy="346075"/>
                      <wp:effectExtent l="0" t="0" r="4445" b="0"/>
                      <wp:wrapNone/>
                      <wp:docPr id="20" name="Group 20" descr="email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8455" cy="346075"/>
                                <a:chOff x="0" y="0"/>
                                <a:chExt cx="338455" cy="346075"/>
                              </a:xfrm>
                            </wpg:grpSpPr>
                            <wps:wsp>
                              <wps:cNvPr id="21" name="Freeform: Shape 273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8455" cy="346075"/>
                                </a:xfrm>
                                <a:custGeom>
                                  <a:avLst/>
                                  <a:gdLst>
                                    <a:gd name="connsiteX0" fmla="*/ 2554038 w 2731203"/>
                                    <a:gd name="connsiteY0" fmla="*/ 843497 h 2794134"/>
                                    <a:gd name="connsiteX1" fmla="*/ 2554990 w 2731203"/>
                                    <a:gd name="connsiteY1" fmla="*/ 843497 h 2794134"/>
                                    <a:gd name="connsiteX2" fmla="*/ 2574040 w 2731203"/>
                                    <a:gd name="connsiteY2" fmla="*/ 889217 h 2794134"/>
                                    <a:gd name="connsiteX3" fmla="*/ 2554038 w 2731203"/>
                                    <a:gd name="connsiteY3" fmla="*/ 843497 h 2794134"/>
                                    <a:gd name="connsiteX4" fmla="*/ 2630238 w 2731203"/>
                                    <a:gd name="connsiteY4" fmla="*/ 810160 h 2794134"/>
                                    <a:gd name="connsiteX5" fmla="*/ 2631190 w 2731203"/>
                                    <a:gd name="connsiteY5" fmla="*/ 810160 h 2794134"/>
                                    <a:gd name="connsiteX6" fmla="*/ 2651193 w 2731203"/>
                                    <a:gd name="connsiteY6" fmla="*/ 858737 h 2794134"/>
                                    <a:gd name="connsiteX7" fmla="*/ 2630238 w 2731203"/>
                                    <a:gd name="connsiteY7" fmla="*/ 810160 h 2794134"/>
                                    <a:gd name="connsiteX8" fmla="*/ 2475759 w 2731203"/>
                                    <a:gd name="connsiteY8" fmla="*/ 697568 h 2794134"/>
                                    <a:gd name="connsiteX9" fmla="*/ 2489267 w 2731203"/>
                                    <a:gd name="connsiteY9" fmla="*/ 717767 h 2794134"/>
                                    <a:gd name="connsiteX10" fmla="*/ 2488315 w 2731203"/>
                                    <a:gd name="connsiteY10" fmla="*/ 717767 h 2794134"/>
                                    <a:gd name="connsiteX11" fmla="*/ 2444909 w 2731203"/>
                                    <a:gd name="connsiteY11" fmla="*/ 651438 h 2794134"/>
                                    <a:gd name="connsiteX12" fmla="*/ 2454977 w 2731203"/>
                                    <a:gd name="connsiteY12" fmla="*/ 665379 h 2794134"/>
                                    <a:gd name="connsiteX13" fmla="*/ 2466407 w 2731203"/>
                                    <a:gd name="connsiteY13" fmla="*/ 682524 h 2794134"/>
                                    <a:gd name="connsiteX14" fmla="*/ 2475759 w 2731203"/>
                                    <a:gd name="connsiteY14" fmla="*/ 697568 h 2794134"/>
                                    <a:gd name="connsiteX15" fmla="*/ 382337 w 2731203"/>
                                    <a:gd name="connsiteY15" fmla="*/ 565367 h 2794134"/>
                                    <a:gd name="connsiteX16" fmla="*/ 363287 w 2731203"/>
                                    <a:gd name="connsiteY16" fmla="*/ 599657 h 2794134"/>
                                    <a:gd name="connsiteX17" fmla="*/ 345190 w 2731203"/>
                                    <a:gd name="connsiteY17" fmla="*/ 635852 h 2794134"/>
                                    <a:gd name="connsiteX18" fmla="*/ 336617 w 2731203"/>
                                    <a:gd name="connsiteY18" fmla="*/ 653949 h 2794134"/>
                                    <a:gd name="connsiteX19" fmla="*/ 328045 w 2731203"/>
                                    <a:gd name="connsiteY19" fmla="*/ 672047 h 2794134"/>
                                    <a:gd name="connsiteX20" fmla="*/ 311852 w 2731203"/>
                                    <a:gd name="connsiteY20" fmla="*/ 709194 h 2794134"/>
                                    <a:gd name="connsiteX21" fmla="*/ 134687 w 2731203"/>
                                    <a:gd name="connsiteY21" fmla="*/ 1227354 h 2794134"/>
                                    <a:gd name="connsiteX22" fmla="*/ 132782 w 2731203"/>
                                    <a:gd name="connsiteY22" fmla="*/ 1502627 h 2794134"/>
                                    <a:gd name="connsiteX23" fmla="*/ 189932 w 2731203"/>
                                    <a:gd name="connsiteY23" fmla="*/ 1772184 h 2794134"/>
                                    <a:gd name="connsiteX24" fmla="*/ 469015 w 2731203"/>
                                    <a:gd name="connsiteY24" fmla="*/ 2242719 h 2794134"/>
                                    <a:gd name="connsiteX25" fmla="*/ 919547 w 2731203"/>
                                    <a:gd name="connsiteY25" fmla="*/ 2553234 h 2794134"/>
                                    <a:gd name="connsiteX26" fmla="*/ 1458663 w 2731203"/>
                                    <a:gd name="connsiteY26" fmla="*/ 2645627 h 2794134"/>
                                    <a:gd name="connsiteX27" fmla="*/ 1987300 w 2731203"/>
                                    <a:gd name="connsiteY27" fmla="*/ 2503704 h 2794134"/>
                                    <a:gd name="connsiteX28" fmla="*/ 2407353 w 2731203"/>
                                    <a:gd name="connsiteY28" fmla="*/ 2153184 h 2794134"/>
                                    <a:gd name="connsiteX29" fmla="*/ 2642620 w 2731203"/>
                                    <a:gd name="connsiteY29" fmla="*/ 1658837 h 2794134"/>
                                    <a:gd name="connsiteX30" fmla="*/ 2679767 w 2731203"/>
                                    <a:gd name="connsiteY30" fmla="*/ 1776947 h 2794134"/>
                                    <a:gd name="connsiteX31" fmla="*/ 2382588 w 2731203"/>
                                    <a:gd name="connsiteY31" fmla="*/ 2277962 h 2794134"/>
                                    <a:gd name="connsiteX32" fmla="*/ 1903480 w 2731203"/>
                                    <a:gd name="connsiteY32" fmla="*/ 2604669 h 2794134"/>
                                    <a:gd name="connsiteX33" fmla="*/ 1332932 w 2731203"/>
                                    <a:gd name="connsiteY33" fmla="*/ 2697062 h 2794134"/>
                                    <a:gd name="connsiteX34" fmla="*/ 779530 w 2731203"/>
                                    <a:gd name="connsiteY34" fmla="*/ 2538947 h 2794134"/>
                                    <a:gd name="connsiteX35" fmla="*/ 347095 w 2731203"/>
                                    <a:gd name="connsiteY35" fmla="*/ 2162709 h 2794134"/>
                                    <a:gd name="connsiteX36" fmla="*/ 116590 w 2731203"/>
                                    <a:gd name="connsiteY36" fmla="*/ 1640739 h 2794134"/>
                                    <a:gd name="connsiteX37" fmla="*/ 129925 w 2731203"/>
                                    <a:gd name="connsiteY37" fmla="*/ 1072097 h 2794134"/>
                                    <a:gd name="connsiteX38" fmla="*/ 228032 w 2731203"/>
                                    <a:gd name="connsiteY38" fmla="*/ 804444 h 2794134"/>
                                    <a:gd name="connsiteX39" fmla="*/ 382337 w 2731203"/>
                                    <a:gd name="connsiteY39" fmla="*/ 565367 h 2794134"/>
                                    <a:gd name="connsiteX40" fmla="*/ 2429260 w 2731203"/>
                                    <a:gd name="connsiteY40" fmla="*/ 494882 h 2794134"/>
                                    <a:gd name="connsiteX41" fmla="*/ 2434975 w 2731203"/>
                                    <a:gd name="connsiteY41" fmla="*/ 497739 h 2794134"/>
                                    <a:gd name="connsiteX42" fmla="*/ 2441642 w 2731203"/>
                                    <a:gd name="connsiteY42" fmla="*/ 501549 h 2794134"/>
                                    <a:gd name="connsiteX43" fmla="*/ 2468312 w 2731203"/>
                                    <a:gd name="connsiteY43" fmla="*/ 534887 h 2794134"/>
                                    <a:gd name="connsiteX44" fmla="*/ 2494030 w 2731203"/>
                                    <a:gd name="connsiteY44" fmla="*/ 569177 h 2794134"/>
                                    <a:gd name="connsiteX45" fmla="*/ 2526415 w 2731203"/>
                                    <a:gd name="connsiteY45" fmla="*/ 616802 h 2794134"/>
                                    <a:gd name="connsiteX46" fmla="*/ 2564515 w 2731203"/>
                                    <a:gd name="connsiteY46" fmla="*/ 678714 h 2794134"/>
                                    <a:gd name="connsiteX47" fmla="*/ 2582612 w 2731203"/>
                                    <a:gd name="connsiteY47" fmla="*/ 711099 h 2794134"/>
                                    <a:gd name="connsiteX48" fmla="*/ 2591185 w 2731203"/>
                                    <a:gd name="connsiteY48" fmla="*/ 727292 h 2794134"/>
                                    <a:gd name="connsiteX49" fmla="*/ 2598805 w 2731203"/>
                                    <a:gd name="connsiteY49" fmla="*/ 743484 h 2794134"/>
                                    <a:gd name="connsiteX50" fmla="*/ 2596900 w 2731203"/>
                                    <a:gd name="connsiteY50" fmla="*/ 742532 h 2794134"/>
                                    <a:gd name="connsiteX51" fmla="*/ 2578802 w 2731203"/>
                                    <a:gd name="connsiteY51" fmla="*/ 709194 h 2794134"/>
                                    <a:gd name="connsiteX52" fmla="*/ 2559752 w 2731203"/>
                                    <a:gd name="connsiteY52" fmla="*/ 675857 h 2794134"/>
                                    <a:gd name="connsiteX53" fmla="*/ 2518795 w 2731203"/>
                                    <a:gd name="connsiteY53" fmla="*/ 611087 h 2794134"/>
                                    <a:gd name="connsiteX54" fmla="*/ 2486410 w 2731203"/>
                                    <a:gd name="connsiteY54" fmla="*/ 566319 h 2794134"/>
                                    <a:gd name="connsiteX55" fmla="*/ 2458787 w 2731203"/>
                                    <a:gd name="connsiteY55" fmla="*/ 530124 h 2794134"/>
                                    <a:gd name="connsiteX56" fmla="*/ 2444500 w 2731203"/>
                                    <a:gd name="connsiteY56" fmla="*/ 512027 h 2794134"/>
                                    <a:gd name="connsiteX57" fmla="*/ 2280670 w 2731203"/>
                                    <a:gd name="connsiteY57" fmla="*/ 458687 h 2794134"/>
                                    <a:gd name="connsiteX58" fmla="*/ 2296862 w 2731203"/>
                                    <a:gd name="connsiteY58" fmla="*/ 465354 h 2794134"/>
                                    <a:gd name="connsiteX59" fmla="*/ 2400566 w 2731203"/>
                                    <a:gd name="connsiteY59" fmla="*/ 585131 h 2794134"/>
                                    <a:gd name="connsiteX60" fmla="*/ 2444909 w 2731203"/>
                                    <a:gd name="connsiteY60" fmla="*/ 651438 h 2794134"/>
                                    <a:gd name="connsiteX61" fmla="*/ 2442595 w 2731203"/>
                                    <a:gd name="connsiteY61" fmla="*/ 648234 h 2794134"/>
                                    <a:gd name="connsiteX62" fmla="*/ 2418782 w 2731203"/>
                                    <a:gd name="connsiteY62" fmla="*/ 613944 h 2794134"/>
                                    <a:gd name="connsiteX63" fmla="*/ 2393065 w 2731203"/>
                                    <a:gd name="connsiteY63" fmla="*/ 581559 h 2794134"/>
                                    <a:gd name="connsiteX64" fmla="*/ 2379730 w 2731203"/>
                                    <a:gd name="connsiteY64" fmla="*/ 565367 h 2794134"/>
                                    <a:gd name="connsiteX65" fmla="*/ 2366395 w 2731203"/>
                                    <a:gd name="connsiteY65" fmla="*/ 549174 h 2794134"/>
                                    <a:gd name="connsiteX66" fmla="*/ 2338772 w 2731203"/>
                                    <a:gd name="connsiteY66" fmla="*/ 517742 h 2794134"/>
                                    <a:gd name="connsiteX67" fmla="*/ 2280670 w 2731203"/>
                                    <a:gd name="connsiteY67" fmla="*/ 458687 h 2794134"/>
                                    <a:gd name="connsiteX68" fmla="*/ 1399608 w 2731203"/>
                                    <a:gd name="connsiteY68" fmla="*/ 153887 h 2794134"/>
                                    <a:gd name="connsiteX69" fmla="*/ 2618808 w 2731203"/>
                                    <a:gd name="connsiteY69" fmla="*/ 1373087 h 2794134"/>
                                    <a:gd name="connsiteX70" fmla="*/ 2612513 w 2731203"/>
                                    <a:gd name="connsiteY70" fmla="*/ 1497743 h 2794134"/>
                                    <a:gd name="connsiteX71" fmla="*/ 2595954 w 2731203"/>
                                    <a:gd name="connsiteY71" fmla="*/ 1606243 h 2794134"/>
                                    <a:gd name="connsiteX72" fmla="*/ 2598805 w 2731203"/>
                                    <a:gd name="connsiteY72" fmla="*/ 1612164 h 2794134"/>
                                    <a:gd name="connsiteX73" fmla="*/ 2620713 w 2731203"/>
                                    <a:gd name="connsiteY73" fmla="*/ 1667409 h 2794134"/>
                                    <a:gd name="connsiteX74" fmla="*/ 2408305 w 2731203"/>
                                    <a:gd name="connsiteY74" fmla="*/ 2112227 h 2794134"/>
                                    <a:gd name="connsiteX75" fmla="*/ 2041592 w 2731203"/>
                                    <a:gd name="connsiteY75" fmla="*/ 2439887 h 2794134"/>
                                    <a:gd name="connsiteX76" fmla="*/ 1578677 w 2731203"/>
                                    <a:gd name="connsiteY76" fmla="*/ 2599907 h 2794134"/>
                                    <a:gd name="connsiteX77" fmla="*/ 1091950 w 2731203"/>
                                    <a:gd name="connsiteY77" fmla="*/ 2569427 h 2794134"/>
                                    <a:gd name="connsiteX78" fmla="*/ 656657 w 2731203"/>
                                    <a:gd name="connsiteY78" fmla="*/ 2353209 h 2794134"/>
                                    <a:gd name="connsiteX79" fmla="*/ 339475 w 2731203"/>
                                    <a:gd name="connsiteY79" fmla="*/ 1987449 h 2794134"/>
                                    <a:gd name="connsiteX80" fmla="*/ 188980 w 2731203"/>
                                    <a:gd name="connsiteY80" fmla="*/ 1529297 h 2794134"/>
                                    <a:gd name="connsiteX81" fmla="*/ 186849 w 2731203"/>
                                    <a:gd name="connsiteY81" fmla="*/ 1498705 h 2794134"/>
                                    <a:gd name="connsiteX82" fmla="*/ 186703 w 2731203"/>
                                    <a:gd name="connsiteY82" fmla="*/ 1497743 h 2794134"/>
                                    <a:gd name="connsiteX83" fmla="*/ 186492 w 2731203"/>
                                    <a:gd name="connsiteY83" fmla="*/ 1493576 h 2794134"/>
                                    <a:gd name="connsiteX84" fmla="*/ 180586 w 2731203"/>
                                    <a:gd name="connsiteY84" fmla="*/ 1408776 h 2794134"/>
                                    <a:gd name="connsiteX85" fmla="*/ 181167 w 2731203"/>
                                    <a:gd name="connsiteY85" fmla="*/ 1388115 h 2794134"/>
                                    <a:gd name="connsiteX86" fmla="*/ 180408 w 2731203"/>
                                    <a:gd name="connsiteY86" fmla="*/ 1373087 h 2794134"/>
                                    <a:gd name="connsiteX87" fmla="*/ 183073 w 2731203"/>
                                    <a:gd name="connsiteY87" fmla="*/ 1320311 h 2794134"/>
                                    <a:gd name="connsiteX88" fmla="*/ 183979 w 2731203"/>
                                    <a:gd name="connsiteY88" fmla="*/ 1288077 h 2794134"/>
                                    <a:gd name="connsiteX89" fmla="*/ 185178 w 2731203"/>
                                    <a:gd name="connsiteY89" fmla="*/ 1278633 h 2794134"/>
                                    <a:gd name="connsiteX90" fmla="*/ 186703 w 2731203"/>
                                    <a:gd name="connsiteY90" fmla="*/ 1248431 h 2794134"/>
                                    <a:gd name="connsiteX91" fmla="*/ 1399608 w 2731203"/>
                                    <a:gd name="connsiteY91" fmla="*/ 153887 h 2794134"/>
                                    <a:gd name="connsiteX92" fmla="*/ 823345 w 2731203"/>
                                    <a:gd name="connsiteY92" fmla="*/ 112930 h 2794134"/>
                                    <a:gd name="connsiteX93" fmla="*/ 690948 w 2731203"/>
                                    <a:gd name="connsiteY93" fmla="*/ 207227 h 2794134"/>
                                    <a:gd name="connsiteX94" fmla="*/ 431868 w 2731203"/>
                                    <a:gd name="connsiteY94" fmla="*/ 411062 h 2794134"/>
                                    <a:gd name="connsiteX95" fmla="*/ 228985 w 2731203"/>
                                    <a:gd name="connsiteY95" fmla="*/ 670142 h 2794134"/>
                                    <a:gd name="connsiteX96" fmla="*/ 93730 w 2731203"/>
                                    <a:gd name="connsiteY96" fmla="*/ 971132 h 2794134"/>
                                    <a:gd name="connsiteX97" fmla="*/ 35628 w 2731203"/>
                                    <a:gd name="connsiteY97" fmla="*/ 1294982 h 2794134"/>
                                    <a:gd name="connsiteX98" fmla="*/ 55630 w 2731203"/>
                                    <a:gd name="connsiteY98" fmla="*/ 1623595 h 2794134"/>
                                    <a:gd name="connsiteX99" fmla="*/ 72775 w 2731203"/>
                                    <a:gd name="connsiteY99" fmla="*/ 1704557 h 2794134"/>
                                    <a:gd name="connsiteX100" fmla="*/ 83253 w 2731203"/>
                                    <a:gd name="connsiteY100" fmla="*/ 1744562 h 2794134"/>
                                    <a:gd name="connsiteX101" fmla="*/ 94683 w 2731203"/>
                                    <a:gd name="connsiteY101" fmla="*/ 1784567 h 2794134"/>
                                    <a:gd name="connsiteX102" fmla="*/ 153738 w 2731203"/>
                                    <a:gd name="connsiteY102" fmla="*/ 1938872 h 2794134"/>
                                    <a:gd name="connsiteX103" fmla="*/ 230890 w 2731203"/>
                                    <a:gd name="connsiteY103" fmla="*/ 2084605 h 2794134"/>
                                    <a:gd name="connsiteX104" fmla="*/ 325188 w 2731203"/>
                                    <a:gd name="connsiteY104" fmla="*/ 2219860 h 2794134"/>
                                    <a:gd name="connsiteX105" fmla="*/ 434725 w 2731203"/>
                                    <a:gd name="connsiteY105" fmla="*/ 2343685 h 2794134"/>
                                    <a:gd name="connsiteX106" fmla="*/ 558550 w 2731203"/>
                                    <a:gd name="connsiteY106" fmla="*/ 2452270 h 2794134"/>
                                    <a:gd name="connsiteX107" fmla="*/ 693805 w 2731203"/>
                                    <a:gd name="connsiteY107" fmla="*/ 2546567 h 2794134"/>
                                    <a:gd name="connsiteX108" fmla="*/ 730000 w 2731203"/>
                                    <a:gd name="connsiteY108" fmla="*/ 2567522 h 2794134"/>
                                    <a:gd name="connsiteX109" fmla="*/ 748098 w 2731203"/>
                                    <a:gd name="connsiteY109" fmla="*/ 2578000 h 2794134"/>
                                    <a:gd name="connsiteX110" fmla="*/ 766195 w 2731203"/>
                                    <a:gd name="connsiteY110" fmla="*/ 2587525 h 2794134"/>
                                    <a:gd name="connsiteX111" fmla="*/ 803343 w 2731203"/>
                                    <a:gd name="connsiteY111" fmla="*/ 2606575 h 2794134"/>
                                    <a:gd name="connsiteX112" fmla="*/ 840490 w 2731203"/>
                                    <a:gd name="connsiteY112" fmla="*/ 2623720 h 2794134"/>
                                    <a:gd name="connsiteX113" fmla="*/ 994795 w 2731203"/>
                                    <a:gd name="connsiteY113" fmla="*/ 2682775 h 2794134"/>
                                    <a:gd name="connsiteX114" fmla="*/ 1155768 w 2731203"/>
                                    <a:gd name="connsiteY114" fmla="*/ 2721827 h 2794134"/>
                                    <a:gd name="connsiteX115" fmla="*/ 1808230 w 2731203"/>
                                    <a:gd name="connsiteY115" fmla="*/ 2681822 h 2794134"/>
                                    <a:gd name="connsiteX116" fmla="*/ 2108268 w 2731203"/>
                                    <a:gd name="connsiteY116" fmla="*/ 2545615 h 2794134"/>
                                    <a:gd name="connsiteX117" fmla="*/ 2367348 w 2731203"/>
                                    <a:gd name="connsiteY117" fmla="*/ 2341780 h 2794134"/>
                                    <a:gd name="connsiteX118" fmla="*/ 2570230 w 2731203"/>
                                    <a:gd name="connsiteY118" fmla="*/ 2082700 h 2794134"/>
                                    <a:gd name="connsiteX119" fmla="*/ 2705485 w 2731203"/>
                                    <a:gd name="connsiteY119" fmla="*/ 1781710 h 2794134"/>
                                    <a:gd name="connsiteX120" fmla="*/ 2731203 w 2731203"/>
                                    <a:gd name="connsiteY120" fmla="*/ 1908392 h 2794134"/>
                                    <a:gd name="connsiteX121" fmla="*/ 2695960 w 2731203"/>
                                    <a:gd name="connsiteY121" fmla="*/ 1988402 h 2794134"/>
                                    <a:gd name="connsiteX122" fmla="*/ 2675958 w 2731203"/>
                                    <a:gd name="connsiteY122" fmla="*/ 2027455 h 2794134"/>
                                    <a:gd name="connsiteX123" fmla="*/ 2655003 w 2731203"/>
                                    <a:gd name="connsiteY123" fmla="*/ 2065555 h 2794134"/>
                                    <a:gd name="connsiteX124" fmla="*/ 2610235 w 2731203"/>
                                    <a:gd name="connsiteY124" fmla="*/ 2139850 h 2794134"/>
                                    <a:gd name="connsiteX125" fmla="*/ 2586423 w 2731203"/>
                                    <a:gd name="connsiteY125" fmla="*/ 2176045 h 2794134"/>
                                    <a:gd name="connsiteX126" fmla="*/ 2560705 w 2731203"/>
                                    <a:gd name="connsiteY126" fmla="*/ 2211287 h 2794134"/>
                                    <a:gd name="connsiteX127" fmla="*/ 2322580 w 2731203"/>
                                    <a:gd name="connsiteY127" fmla="*/ 2464652 h 2794134"/>
                                    <a:gd name="connsiteX128" fmla="*/ 1702503 w 2731203"/>
                                    <a:gd name="connsiteY128" fmla="*/ 2764690 h 2794134"/>
                                    <a:gd name="connsiteX129" fmla="*/ 1358650 w 2731203"/>
                                    <a:gd name="connsiteY129" fmla="*/ 2793265 h 2794134"/>
                                    <a:gd name="connsiteX130" fmla="*/ 1186248 w 2731203"/>
                                    <a:gd name="connsiteY130" fmla="*/ 2777072 h 2794134"/>
                                    <a:gd name="connsiteX131" fmla="*/ 1143385 w 2731203"/>
                                    <a:gd name="connsiteY131" fmla="*/ 2769452 h 2794134"/>
                                    <a:gd name="connsiteX132" fmla="*/ 1101475 w 2731203"/>
                                    <a:gd name="connsiteY132" fmla="*/ 2760880 h 2794134"/>
                                    <a:gd name="connsiteX133" fmla="*/ 1017655 w 2731203"/>
                                    <a:gd name="connsiteY133" fmla="*/ 2738972 h 2794134"/>
                                    <a:gd name="connsiteX134" fmla="*/ 976698 w 2731203"/>
                                    <a:gd name="connsiteY134" fmla="*/ 2726590 h 2794134"/>
                                    <a:gd name="connsiteX135" fmla="*/ 935740 w 2731203"/>
                                    <a:gd name="connsiteY135" fmla="*/ 2712302 h 2794134"/>
                                    <a:gd name="connsiteX136" fmla="*/ 854778 w 2731203"/>
                                    <a:gd name="connsiteY136" fmla="*/ 2680870 h 2794134"/>
                                    <a:gd name="connsiteX137" fmla="*/ 815725 w 2731203"/>
                                    <a:gd name="connsiteY137" fmla="*/ 2662772 h 2794134"/>
                                    <a:gd name="connsiteX138" fmla="*/ 776673 w 2731203"/>
                                    <a:gd name="connsiteY138" fmla="*/ 2643722 h 2794134"/>
                                    <a:gd name="connsiteX139" fmla="*/ 700473 w 2731203"/>
                                    <a:gd name="connsiteY139" fmla="*/ 2602765 h 2794134"/>
                                    <a:gd name="connsiteX140" fmla="*/ 663325 w 2731203"/>
                                    <a:gd name="connsiteY140" fmla="*/ 2580857 h 2794134"/>
                                    <a:gd name="connsiteX141" fmla="*/ 627130 w 2731203"/>
                                    <a:gd name="connsiteY141" fmla="*/ 2557045 h 2794134"/>
                                    <a:gd name="connsiteX142" fmla="*/ 609033 w 2731203"/>
                                    <a:gd name="connsiteY142" fmla="*/ 2545615 h 2794134"/>
                                    <a:gd name="connsiteX143" fmla="*/ 591888 w 2731203"/>
                                    <a:gd name="connsiteY143" fmla="*/ 2533232 h 2794134"/>
                                    <a:gd name="connsiteX144" fmla="*/ 556645 w 2731203"/>
                                    <a:gd name="connsiteY144" fmla="*/ 2507515 h 2794134"/>
                                    <a:gd name="connsiteX145" fmla="*/ 426153 w 2731203"/>
                                    <a:gd name="connsiteY145" fmla="*/ 2395120 h 2794134"/>
                                    <a:gd name="connsiteX146" fmla="*/ 309948 w 2731203"/>
                                    <a:gd name="connsiteY146" fmla="*/ 2268437 h 2794134"/>
                                    <a:gd name="connsiteX147" fmla="*/ 210888 w 2731203"/>
                                    <a:gd name="connsiteY147" fmla="*/ 2128420 h 2794134"/>
                                    <a:gd name="connsiteX148" fmla="*/ 168025 w 2731203"/>
                                    <a:gd name="connsiteY148" fmla="*/ 2054125 h 2794134"/>
                                    <a:gd name="connsiteX149" fmla="*/ 148023 w 2731203"/>
                                    <a:gd name="connsiteY149" fmla="*/ 2016025 h 2794134"/>
                                    <a:gd name="connsiteX150" fmla="*/ 128973 w 2731203"/>
                                    <a:gd name="connsiteY150" fmla="*/ 1977925 h 2794134"/>
                                    <a:gd name="connsiteX151" fmla="*/ 111828 w 2731203"/>
                                    <a:gd name="connsiteY151" fmla="*/ 1938872 h 2794134"/>
                                    <a:gd name="connsiteX152" fmla="*/ 103255 w 2731203"/>
                                    <a:gd name="connsiteY152" fmla="*/ 1918870 h 2794134"/>
                                    <a:gd name="connsiteX153" fmla="*/ 95635 w 2731203"/>
                                    <a:gd name="connsiteY153" fmla="*/ 1898867 h 2794134"/>
                                    <a:gd name="connsiteX154" fmla="*/ 80395 w 2731203"/>
                                    <a:gd name="connsiteY154" fmla="*/ 1858862 h 2794134"/>
                                    <a:gd name="connsiteX155" fmla="*/ 67060 w 2731203"/>
                                    <a:gd name="connsiteY155" fmla="*/ 1817905 h 2794134"/>
                                    <a:gd name="connsiteX156" fmla="*/ 43248 w 2731203"/>
                                    <a:gd name="connsiteY156" fmla="*/ 1735990 h 2794134"/>
                                    <a:gd name="connsiteX157" fmla="*/ 33723 w 2731203"/>
                                    <a:gd name="connsiteY157" fmla="*/ 1694080 h 2794134"/>
                                    <a:gd name="connsiteX158" fmla="*/ 25150 w 2731203"/>
                                    <a:gd name="connsiteY158" fmla="*/ 1652170 h 2794134"/>
                                    <a:gd name="connsiteX159" fmla="*/ 3243 w 2731203"/>
                                    <a:gd name="connsiteY159" fmla="*/ 1482625 h 2794134"/>
                                    <a:gd name="connsiteX160" fmla="*/ 21340 w 2731203"/>
                                    <a:gd name="connsiteY160" fmla="*/ 1142582 h 2794134"/>
                                    <a:gd name="connsiteX161" fmla="*/ 28960 w 2731203"/>
                                    <a:gd name="connsiteY161" fmla="*/ 1100672 h 2794134"/>
                                    <a:gd name="connsiteX162" fmla="*/ 38485 w 2731203"/>
                                    <a:gd name="connsiteY162" fmla="*/ 1058762 h 2794134"/>
                                    <a:gd name="connsiteX163" fmla="*/ 48963 w 2731203"/>
                                    <a:gd name="connsiteY163" fmla="*/ 1017805 h 2794134"/>
                                    <a:gd name="connsiteX164" fmla="*/ 61345 w 2731203"/>
                                    <a:gd name="connsiteY164" fmla="*/ 976847 h 2794134"/>
                                    <a:gd name="connsiteX165" fmla="*/ 67060 w 2731203"/>
                                    <a:gd name="connsiteY165" fmla="*/ 956845 h 2794134"/>
                                    <a:gd name="connsiteX166" fmla="*/ 73728 w 2731203"/>
                                    <a:gd name="connsiteY166" fmla="*/ 935890 h 2794134"/>
                                    <a:gd name="connsiteX167" fmla="*/ 88015 w 2731203"/>
                                    <a:gd name="connsiteY167" fmla="*/ 895885 h 2794134"/>
                                    <a:gd name="connsiteX168" fmla="*/ 104208 w 2731203"/>
                                    <a:gd name="connsiteY168" fmla="*/ 855880 h 2794134"/>
                                    <a:gd name="connsiteX169" fmla="*/ 120400 w 2731203"/>
                                    <a:gd name="connsiteY169" fmla="*/ 816827 h 2794134"/>
                                    <a:gd name="connsiteX170" fmla="*/ 157548 w 2731203"/>
                                    <a:gd name="connsiteY170" fmla="*/ 740627 h 2794134"/>
                                    <a:gd name="connsiteX171" fmla="*/ 177550 w 2731203"/>
                                    <a:gd name="connsiteY171" fmla="*/ 703480 h 2794134"/>
                                    <a:gd name="connsiteX172" fmla="*/ 199458 w 2731203"/>
                                    <a:gd name="connsiteY172" fmla="*/ 666332 h 2794134"/>
                                    <a:gd name="connsiteX173" fmla="*/ 222318 w 2731203"/>
                                    <a:gd name="connsiteY173" fmla="*/ 630137 h 2794134"/>
                                    <a:gd name="connsiteX174" fmla="*/ 245178 w 2731203"/>
                                    <a:gd name="connsiteY174" fmla="*/ 594895 h 2794134"/>
                                    <a:gd name="connsiteX175" fmla="*/ 269943 w 2731203"/>
                                    <a:gd name="connsiteY175" fmla="*/ 560605 h 2794134"/>
                                    <a:gd name="connsiteX176" fmla="*/ 295660 w 2731203"/>
                                    <a:gd name="connsiteY176" fmla="*/ 526315 h 2794134"/>
                                    <a:gd name="connsiteX177" fmla="*/ 533785 w 2731203"/>
                                    <a:gd name="connsiteY177" fmla="*/ 287237 h 2794134"/>
                                    <a:gd name="connsiteX178" fmla="*/ 823345 w 2731203"/>
                                    <a:gd name="connsiteY178" fmla="*/ 112930 h 2794134"/>
                                    <a:gd name="connsiteX179" fmla="*/ 1879668 w 2731203"/>
                                    <a:gd name="connsiteY179" fmla="*/ 109120 h 2794134"/>
                                    <a:gd name="connsiteX180" fmla="*/ 1932055 w 2731203"/>
                                    <a:gd name="connsiteY180" fmla="*/ 124360 h 2794134"/>
                                    <a:gd name="connsiteX181" fmla="*/ 1984443 w 2731203"/>
                                    <a:gd name="connsiteY181" fmla="*/ 142457 h 2794134"/>
                                    <a:gd name="connsiteX182" fmla="*/ 2406400 w 2731203"/>
                                    <a:gd name="connsiteY182" fmla="*/ 459640 h 2794134"/>
                                    <a:gd name="connsiteX183" fmla="*/ 2376873 w 2731203"/>
                                    <a:gd name="connsiteY183" fmla="*/ 432970 h 2794134"/>
                                    <a:gd name="connsiteX184" fmla="*/ 2346393 w 2731203"/>
                                    <a:gd name="connsiteY184" fmla="*/ 407252 h 2794134"/>
                                    <a:gd name="connsiteX185" fmla="*/ 1879668 w 2731203"/>
                                    <a:gd name="connsiteY185" fmla="*/ 109120 h 2794134"/>
                                    <a:gd name="connsiteX186" fmla="*/ 1596775 w 2731203"/>
                                    <a:gd name="connsiteY186" fmla="*/ 107215 h 2794134"/>
                                    <a:gd name="connsiteX187" fmla="*/ 1618682 w 2731203"/>
                                    <a:gd name="connsiteY187" fmla="*/ 107215 h 2794134"/>
                                    <a:gd name="connsiteX188" fmla="*/ 1658687 w 2731203"/>
                                    <a:gd name="connsiteY188" fmla="*/ 114835 h 2794134"/>
                                    <a:gd name="connsiteX189" fmla="*/ 1698692 w 2731203"/>
                                    <a:gd name="connsiteY189" fmla="*/ 124360 h 2794134"/>
                                    <a:gd name="connsiteX190" fmla="*/ 1718695 w 2731203"/>
                                    <a:gd name="connsiteY190" fmla="*/ 129122 h 2794134"/>
                                    <a:gd name="connsiteX191" fmla="*/ 1738697 w 2731203"/>
                                    <a:gd name="connsiteY191" fmla="*/ 134837 h 2794134"/>
                                    <a:gd name="connsiteX192" fmla="*/ 1777750 w 2731203"/>
                                    <a:gd name="connsiteY192" fmla="*/ 146267 h 2794134"/>
                                    <a:gd name="connsiteX193" fmla="*/ 1930150 w 2731203"/>
                                    <a:gd name="connsiteY193" fmla="*/ 206275 h 2794134"/>
                                    <a:gd name="connsiteX194" fmla="*/ 2206375 w 2731203"/>
                                    <a:gd name="connsiteY194" fmla="*/ 381535 h 2794134"/>
                                    <a:gd name="connsiteX195" fmla="*/ 2185420 w 2731203"/>
                                    <a:gd name="connsiteY195" fmla="*/ 371057 h 2794134"/>
                                    <a:gd name="connsiteX196" fmla="*/ 2175895 w 2731203"/>
                                    <a:gd name="connsiteY196" fmla="*/ 365342 h 2794134"/>
                                    <a:gd name="connsiteX197" fmla="*/ 1532005 w 2731203"/>
                                    <a:gd name="connsiteY197" fmla="*/ 108167 h 2794134"/>
                                    <a:gd name="connsiteX198" fmla="*/ 1574867 w 2731203"/>
                                    <a:gd name="connsiteY198" fmla="*/ 108167 h 2794134"/>
                                    <a:gd name="connsiteX199" fmla="*/ 1399607 w 2731203"/>
                                    <a:gd name="connsiteY199" fmla="*/ 81497 h 2794134"/>
                                    <a:gd name="connsiteX200" fmla="*/ 1348172 w 2731203"/>
                                    <a:gd name="connsiteY200" fmla="*/ 89117 h 2794134"/>
                                    <a:gd name="connsiteX201" fmla="*/ 1334837 w 2731203"/>
                                    <a:gd name="connsiteY201" fmla="*/ 91022 h 2794134"/>
                                    <a:gd name="connsiteX202" fmla="*/ 1321502 w 2731203"/>
                                    <a:gd name="connsiteY202" fmla="*/ 93879 h 2794134"/>
                                    <a:gd name="connsiteX203" fmla="*/ 1295785 w 2731203"/>
                                    <a:gd name="connsiteY203" fmla="*/ 99594 h 2794134"/>
                                    <a:gd name="connsiteX204" fmla="*/ 853825 w 2731203"/>
                                    <a:gd name="connsiteY204" fmla="*/ 217704 h 2794134"/>
                                    <a:gd name="connsiteX205" fmla="*/ 482350 w 2731203"/>
                                    <a:gd name="connsiteY205" fmla="*/ 483452 h 2794134"/>
                                    <a:gd name="connsiteX206" fmla="*/ 626177 w 2731203"/>
                                    <a:gd name="connsiteY206" fmla="*/ 327242 h 2794134"/>
                                    <a:gd name="connsiteX207" fmla="*/ 802390 w 2731203"/>
                                    <a:gd name="connsiteY207" fmla="*/ 219609 h 2794134"/>
                                    <a:gd name="connsiteX208" fmla="*/ 896687 w 2731203"/>
                                    <a:gd name="connsiteY208" fmla="*/ 176747 h 2794134"/>
                                    <a:gd name="connsiteX209" fmla="*/ 945265 w 2731203"/>
                                    <a:gd name="connsiteY209" fmla="*/ 158649 h 2794134"/>
                                    <a:gd name="connsiteX210" fmla="*/ 993842 w 2731203"/>
                                    <a:gd name="connsiteY210" fmla="*/ 142457 h 2794134"/>
                                    <a:gd name="connsiteX211" fmla="*/ 1194820 w 2731203"/>
                                    <a:gd name="connsiteY211" fmla="*/ 95784 h 2794134"/>
                                    <a:gd name="connsiteX212" fmla="*/ 1399607 w 2731203"/>
                                    <a:gd name="connsiteY212" fmla="*/ 81497 h 2794134"/>
                                    <a:gd name="connsiteX213" fmla="*/ 1362475 w 2731203"/>
                                    <a:gd name="connsiteY213" fmla="*/ 222 h 2794134"/>
                                    <a:gd name="connsiteX214" fmla="*/ 1783465 w 2731203"/>
                                    <a:gd name="connsiteY214" fmla="*/ 57685 h 2794134"/>
                                    <a:gd name="connsiteX215" fmla="*/ 1748223 w 2731203"/>
                                    <a:gd name="connsiteY215" fmla="*/ 51970 h 2794134"/>
                                    <a:gd name="connsiteX216" fmla="*/ 1711075 w 2731203"/>
                                    <a:gd name="connsiteY216" fmla="*/ 48160 h 2794134"/>
                                    <a:gd name="connsiteX217" fmla="*/ 1612015 w 2731203"/>
                                    <a:gd name="connsiteY217" fmla="*/ 28157 h 2794134"/>
                                    <a:gd name="connsiteX218" fmla="*/ 1561533 w 2731203"/>
                                    <a:gd name="connsiteY218" fmla="*/ 21490 h 2794134"/>
                                    <a:gd name="connsiteX219" fmla="*/ 1511050 w 2731203"/>
                                    <a:gd name="connsiteY219" fmla="*/ 16727 h 2794134"/>
                                    <a:gd name="connsiteX220" fmla="*/ 1460568 w 2731203"/>
                                    <a:gd name="connsiteY220" fmla="*/ 12917 h 2794134"/>
                                    <a:gd name="connsiteX221" fmla="*/ 1410085 w 2731203"/>
                                    <a:gd name="connsiteY221" fmla="*/ 11012 h 2794134"/>
                                    <a:gd name="connsiteX222" fmla="*/ 1359603 w 2731203"/>
                                    <a:gd name="connsiteY222" fmla="*/ 11965 h 2794134"/>
                                    <a:gd name="connsiteX223" fmla="*/ 1333885 w 2731203"/>
                                    <a:gd name="connsiteY223" fmla="*/ 12917 h 2794134"/>
                                    <a:gd name="connsiteX224" fmla="*/ 1309120 w 2731203"/>
                                    <a:gd name="connsiteY224" fmla="*/ 14822 h 2794134"/>
                                    <a:gd name="connsiteX225" fmla="*/ 913833 w 2731203"/>
                                    <a:gd name="connsiteY225" fmla="*/ 98642 h 2794134"/>
                                    <a:gd name="connsiteX226" fmla="*/ 931930 w 2731203"/>
                                    <a:gd name="connsiteY226" fmla="*/ 89117 h 2794134"/>
                                    <a:gd name="connsiteX227" fmla="*/ 946218 w 2731203"/>
                                    <a:gd name="connsiteY227" fmla="*/ 82450 h 2794134"/>
                                    <a:gd name="connsiteX228" fmla="*/ 982413 w 2731203"/>
                                    <a:gd name="connsiteY228" fmla="*/ 66257 h 2794134"/>
                                    <a:gd name="connsiteX229" fmla="*/ 1013845 w 2731203"/>
                                    <a:gd name="connsiteY229" fmla="*/ 54827 h 2794134"/>
                                    <a:gd name="connsiteX230" fmla="*/ 1060518 w 2731203"/>
                                    <a:gd name="connsiteY230" fmla="*/ 40540 h 2794134"/>
                                    <a:gd name="connsiteX231" fmla="*/ 1128145 w 2731203"/>
                                    <a:gd name="connsiteY231" fmla="*/ 24347 h 2794134"/>
                                    <a:gd name="connsiteX232" fmla="*/ 1171008 w 2731203"/>
                                    <a:gd name="connsiteY232" fmla="*/ 16727 h 2794134"/>
                                    <a:gd name="connsiteX233" fmla="*/ 1194820 w 2731203"/>
                                    <a:gd name="connsiteY233" fmla="*/ 12917 h 2794134"/>
                                    <a:gd name="connsiteX234" fmla="*/ 1220538 w 2731203"/>
                                    <a:gd name="connsiteY234" fmla="*/ 10060 h 2794134"/>
                                    <a:gd name="connsiteX235" fmla="*/ 1362475 w 2731203"/>
                                    <a:gd name="connsiteY235" fmla="*/ 222 h 279413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</a:cxnLst>
                                  <a:rect l="l" t="t" r="r" b="b"/>
                                  <a:pathLst>
                                    <a:path w="2731203" h="2794134">
                                      <a:moveTo>
                                        <a:pt x="2554038" y="843497"/>
                                      </a:moveTo>
                                      <a:cubicBezTo>
                                        <a:pt x="2554038" y="843497"/>
                                        <a:pt x="2554990" y="843497"/>
                                        <a:pt x="2554990" y="843497"/>
                                      </a:cubicBezTo>
                                      <a:cubicBezTo>
                                        <a:pt x="2561658" y="858737"/>
                                        <a:pt x="2568325" y="873024"/>
                                        <a:pt x="2574040" y="889217"/>
                                      </a:cubicBezTo>
                                      <a:cubicBezTo>
                                        <a:pt x="2568325" y="873024"/>
                                        <a:pt x="2560705" y="858737"/>
                                        <a:pt x="2554038" y="843497"/>
                                      </a:cubicBezTo>
                                      <a:close/>
                                      <a:moveTo>
                                        <a:pt x="2630238" y="810160"/>
                                      </a:moveTo>
                                      <a:cubicBezTo>
                                        <a:pt x="2630238" y="810160"/>
                                        <a:pt x="2631190" y="810160"/>
                                        <a:pt x="2631190" y="810160"/>
                                      </a:cubicBezTo>
                                      <a:cubicBezTo>
                                        <a:pt x="2637858" y="826352"/>
                                        <a:pt x="2645478" y="841592"/>
                                        <a:pt x="2651193" y="858737"/>
                                      </a:cubicBezTo>
                                      <a:cubicBezTo>
                                        <a:pt x="2645478" y="841592"/>
                                        <a:pt x="2636905" y="826352"/>
                                        <a:pt x="2630238" y="810160"/>
                                      </a:cubicBezTo>
                                      <a:close/>
                                      <a:moveTo>
                                        <a:pt x="2475759" y="697568"/>
                                      </a:moveTo>
                                      <a:lnTo>
                                        <a:pt x="2489267" y="717767"/>
                                      </a:lnTo>
                                      <a:cubicBezTo>
                                        <a:pt x="2489267" y="717767"/>
                                        <a:pt x="2488315" y="717767"/>
                                        <a:pt x="2488315" y="717767"/>
                                      </a:cubicBezTo>
                                      <a:close/>
                                      <a:moveTo>
                                        <a:pt x="2444909" y="651438"/>
                                      </a:moveTo>
                                      <a:lnTo>
                                        <a:pt x="2454977" y="665379"/>
                                      </a:lnTo>
                                      <a:lnTo>
                                        <a:pt x="2466407" y="682524"/>
                                      </a:lnTo>
                                      <a:lnTo>
                                        <a:pt x="2475759" y="697568"/>
                                      </a:lnTo>
                                      <a:close/>
                                      <a:moveTo>
                                        <a:pt x="382337" y="565367"/>
                                      </a:moveTo>
                                      <a:cubicBezTo>
                                        <a:pt x="375670" y="577749"/>
                                        <a:pt x="369002" y="589179"/>
                                        <a:pt x="363287" y="599657"/>
                                      </a:cubicBezTo>
                                      <a:cubicBezTo>
                                        <a:pt x="357572" y="612039"/>
                                        <a:pt x="350905" y="623469"/>
                                        <a:pt x="345190" y="635852"/>
                                      </a:cubicBezTo>
                                      <a:lnTo>
                                        <a:pt x="336617" y="653949"/>
                                      </a:lnTo>
                                      <a:lnTo>
                                        <a:pt x="328045" y="672047"/>
                                      </a:lnTo>
                                      <a:cubicBezTo>
                                        <a:pt x="322330" y="684429"/>
                                        <a:pt x="317567" y="696812"/>
                                        <a:pt x="311852" y="709194"/>
                                      </a:cubicBezTo>
                                      <a:cubicBezTo>
                                        <a:pt x="216602" y="866357"/>
                                        <a:pt x="155642" y="1044474"/>
                                        <a:pt x="134687" y="1227354"/>
                                      </a:cubicBezTo>
                                      <a:cubicBezTo>
                                        <a:pt x="124210" y="1318794"/>
                                        <a:pt x="123257" y="1411187"/>
                                        <a:pt x="132782" y="1502627"/>
                                      </a:cubicBezTo>
                                      <a:cubicBezTo>
                                        <a:pt x="141355" y="1594067"/>
                                        <a:pt x="161357" y="1684554"/>
                                        <a:pt x="189932" y="1772184"/>
                                      </a:cubicBezTo>
                                      <a:cubicBezTo>
                                        <a:pt x="247082" y="1946492"/>
                                        <a:pt x="343285" y="2108417"/>
                                        <a:pt x="469015" y="2242719"/>
                                      </a:cubicBezTo>
                                      <a:cubicBezTo>
                                        <a:pt x="594745" y="2377022"/>
                                        <a:pt x="749050" y="2484654"/>
                                        <a:pt x="919547" y="2553234"/>
                                      </a:cubicBezTo>
                                      <a:cubicBezTo>
                                        <a:pt x="1089092" y="2622767"/>
                                        <a:pt x="1274830" y="2654199"/>
                                        <a:pt x="1458663" y="2645627"/>
                                      </a:cubicBezTo>
                                      <a:cubicBezTo>
                                        <a:pt x="1642495" y="2638007"/>
                                        <a:pt x="1824422" y="2588477"/>
                                        <a:pt x="1987300" y="2503704"/>
                                      </a:cubicBezTo>
                                      <a:cubicBezTo>
                                        <a:pt x="2150177" y="2419884"/>
                                        <a:pt x="2294958" y="2298917"/>
                                        <a:pt x="2407353" y="2153184"/>
                                      </a:cubicBezTo>
                                      <a:cubicBezTo>
                                        <a:pt x="2520700" y="2008404"/>
                                        <a:pt x="2601663" y="1837907"/>
                                        <a:pt x="2642620" y="1658837"/>
                                      </a:cubicBezTo>
                                      <a:cubicBezTo>
                                        <a:pt x="2656908" y="1696937"/>
                                        <a:pt x="2668338" y="1735989"/>
                                        <a:pt x="2679767" y="1776947"/>
                                      </a:cubicBezTo>
                                      <a:cubicBezTo>
                                        <a:pt x="2618808" y="1962684"/>
                                        <a:pt x="2516890" y="2136039"/>
                                        <a:pt x="2382588" y="2277962"/>
                                      </a:cubicBezTo>
                                      <a:cubicBezTo>
                                        <a:pt x="2249238" y="2419884"/>
                                        <a:pt x="2084455" y="2533232"/>
                                        <a:pt x="1903480" y="2604669"/>
                                      </a:cubicBezTo>
                                      <a:cubicBezTo>
                                        <a:pt x="1722505" y="2677059"/>
                                        <a:pt x="1526290" y="2708492"/>
                                        <a:pt x="1332932" y="2697062"/>
                                      </a:cubicBezTo>
                                      <a:cubicBezTo>
                                        <a:pt x="1139575" y="2685632"/>
                                        <a:pt x="949075" y="2631339"/>
                                        <a:pt x="779530" y="2538947"/>
                                      </a:cubicBezTo>
                                      <a:cubicBezTo>
                                        <a:pt x="609032" y="2447507"/>
                                        <a:pt x="461395" y="2317014"/>
                                        <a:pt x="347095" y="2162709"/>
                                      </a:cubicBezTo>
                                      <a:cubicBezTo>
                                        <a:pt x="233747" y="2008404"/>
                                        <a:pt x="153737" y="1828382"/>
                                        <a:pt x="116590" y="1640739"/>
                                      </a:cubicBezTo>
                                      <a:cubicBezTo>
                                        <a:pt x="79442" y="1452144"/>
                                        <a:pt x="84205" y="1257834"/>
                                        <a:pt x="129925" y="1072097"/>
                                      </a:cubicBezTo>
                                      <a:cubicBezTo>
                                        <a:pt x="152785" y="979704"/>
                                        <a:pt x="185170" y="889217"/>
                                        <a:pt x="228032" y="804444"/>
                                      </a:cubicBezTo>
                                      <a:cubicBezTo>
                                        <a:pt x="270895" y="719672"/>
                                        <a:pt x="322330" y="638709"/>
                                        <a:pt x="382337" y="565367"/>
                                      </a:cubicBezTo>
                                      <a:close/>
                                      <a:moveTo>
                                        <a:pt x="2429260" y="494882"/>
                                      </a:moveTo>
                                      <a:cubicBezTo>
                                        <a:pt x="2431165" y="495834"/>
                                        <a:pt x="2433070" y="496787"/>
                                        <a:pt x="2434975" y="497739"/>
                                      </a:cubicBezTo>
                                      <a:cubicBezTo>
                                        <a:pt x="2436880" y="499644"/>
                                        <a:pt x="2439737" y="500597"/>
                                        <a:pt x="2441642" y="501549"/>
                                      </a:cubicBezTo>
                                      <a:cubicBezTo>
                                        <a:pt x="2451167" y="512027"/>
                                        <a:pt x="2459740" y="523457"/>
                                        <a:pt x="2468312" y="534887"/>
                                      </a:cubicBezTo>
                                      <a:cubicBezTo>
                                        <a:pt x="2476885" y="546317"/>
                                        <a:pt x="2486410" y="557747"/>
                                        <a:pt x="2494030" y="569177"/>
                                      </a:cubicBezTo>
                                      <a:cubicBezTo>
                                        <a:pt x="2504507" y="584417"/>
                                        <a:pt x="2515937" y="600609"/>
                                        <a:pt x="2526415" y="616802"/>
                                      </a:cubicBezTo>
                                      <a:cubicBezTo>
                                        <a:pt x="2539750" y="637757"/>
                                        <a:pt x="2553085" y="657759"/>
                                        <a:pt x="2564515" y="678714"/>
                                      </a:cubicBezTo>
                                      <a:lnTo>
                                        <a:pt x="2582612" y="711099"/>
                                      </a:lnTo>
                                      <a:lnTo>
                                        <a:pt x="2591185" y="727292"/>
                                      </a:lnTo>
                                      <a:lnTo>
                                        <a:pt x="2598805" y="743484"/>
                                      </a:lnTo>
                                      <a:cubicBezTo>
                                        <a:pt x="2597852" y="743484"/>
                                        <a:pt x="2597852" y="742532"/>
                                        <a:pt x="2596900" y="742532"/>
                                      </a:cubicBezTo>
                                      <a:cubicBezTo>
                                        <a:pt x="2591185" y="731102"/>
                                        <a:pt x="2585470" y="720624"/>
                                        <a:pt x="2578802" y="709194"/>
                                      </a:cubicBezTo>
                                      <a:lnTo>
                                        <a:pt x="2559752" y="675857"/>
                                      </a:lnTo>
                                      <a:cubicBezTo>
                                        <a:pt x="2546417" y="653949"/>
                                        <a:pt x="2533082" y="632042"/>
                                        <a:pt x="2518795" y="611087"/>
                                      </a:cubicBezTo>
                                      <a:lnTo>
                                        <a:pt x="2486410" y="566319"/>
                                      </a:lnTo>
                                      <a:cubicBezTo>
                                        <a:pt x="2477837" y="553937"/>
                                        <a:pt x="2468312" y="542507"/>
                                        <a:pt x="2458787" y="530124"/>
                                      </a:cubicBezTo>
                                      <a:lnTo>
                                        <a:pt x="2444500" y="512027"/>
                                      </a:lnTo>
                                      <a:close/>
                                      <a:moveTo>
                                        <a:pt x="2280670" y="458687"/>
                                      </a:moveTo>
                                      <a:cubicBezTo>
                                        <a:pt x="2285432" y="460592"/>
                                        <a:pt x="2291147" y="462497"/>
                                        <a:pt x="2296862" y="465354"/>
                                      </a:cubicBezTo>
                                      <a:cubicBezTo>
                                        <a:pt x="2334010" y="502978"/>
                                        <a:pt x="2368538" y="542983"/>
                                        <a:pt x="2400566" y="585131"/>
                                      </a:cubicBezTo>
                                      <a:lnTo>
                                        <a:pt x="2444909" y="651438"/>
                                      </a:lnTo>
                                      <a:lnTo>
                                        <a:pt x="2442595" y="648234"/>
                                      </a:lnTo>
                                      <a:lnTo>
                                        <a:pt x="2418782" y="613944"/>
                                      </a:lnTo>
                                      <a:lnTo>
                                        <a:pt x="2393065" y="581559"/>
                                      </a:lnTo>
                                      <a:lnTo>
                                        <a:pt x="2379730" y="565367"/>
                                      </a:lnTo>
                                      <a:lnTo>
                                        <a:pt x="2366395" y="549174"/>
                                      </a:lnTo>
                                      <a:cubicBezTo>
                                        <a:pt x="2356870" y="538697"/>
                                        <a:pt x="2348297" y="528219"/>
                                        <a:pt x="2338772" y="517742"/>
                                      </a:cubicBezTo>
                                      <a:cubicBezTo>
                                        <a:pt x="2319722" y="497739"/>
                                        <a:pt x="2300672" y="477737"/>
                                        <a:pt x="2280670" y="458687"/>
                                      </a:cubicBezTo>
                                      <a:close/>
                                      <a:moveTo>
                                        <a:pt x="1399608" y="153887"/>
                                      </a:moveTo>
                                      <a:cubicBezTo>
                                        <a:pt x="2072953" y="153887"/>
                                        <a:pt x="2618808" y="699741"/>
                                        <a:pt x="2618808" y="1373087"/>
                                      </a:cubicBezTo>
                                      <a:cubicBezTo>
                                        <a:pt x="2618808" y="1415171"/>
                                        <a:pt x="2616676" y="1456757"/>
                                        <a:pt x="2612513" y="1497743"/>
                                      </a:cubicBezTo>
                                      <a:lnTo>
                                        <a:pt x="2595954" y="1606243"/>
                                      </a:lnTo>
                                      <a:lnTo>
                                        <a:pt x="2598805" y="1612164"/>
                                      </a:lnTo>
                                      <a:cubicBezTo>
                                        <a:pt x="2606425" y="1630262"/>
                                        <a:pt x="2613092" y="1648359"/>
                                        <a:pt x="2620713" y="1667409"/>
                                      </a:cubicBezTo>
                                      <a:cubicBezTo>
                                        <a:pt x="2580707" y="1828382"/>
                                        <a:pt x="2507365" y="1979829"/>
                                        <a:pt x="2408305" y="2112227"/>
                                      </a:cubicBezTo>
                                      <a:cubicBezTo>
                                        <a:pt x="2309245" y="2244624"/>
                                        <a:pt x="2183515" y="2357019"/>
                                        <a:pt x="2041592" y="2439887"/>
                                      </a:cubicBezTo>
                                      <a:cubicBezTo>
                                        <a:pt x="1899670" y="2523707"/>
                                        <a:pt x="1741555" y="2577999"/>
                                        <a:pt x="1578677" y="2599907"/>
                                      </a:cubicBezTo>
                                      <a:cubicBezTo>
                                        <a:pt x="1415800" y="2621814"/>
                                        <a:pt x="1250065" y="2611337"/>
                                        <a:pt x="1091950" y="2569427"/>
                                      </a:cubicBezTo>
                                      <a:cubicBezTo>
                                        <a:pt x="933835" y="2527517"/>
                                        <a:pt x="785245" y="2453222"/>
                                        <a:pt x="656657" y="2353209"/>
                                      </a:cubicBezTo>
                                      <a:cubicBezTo>
                                        <a:pt x="528070" y="2253197"/>
                                        <a:pt x="419485" y="2128419"/>
                                        <a:pt x="339475" y="1987449"/>
                                      </a:cubicBezTo>
                                      <a:cubicBezTo>
                                        <a:pt x="259465" y="1846479"/>
                                        <a:pt x="208030" y="1689317"/>
                                        <a:pt x="188980" y="1529297"/>
                                      </a:cubicBezTo>
                                      <a:lnTo>
                                        <a:pt x="186849" y="1498705"/>
                                      </a:lnTo>
                                      <a:lnTo>
                                        <a:pt x="186703" y="1497743"/>
                                      </a:lnTo>
                                      <a:lnTo>
                                        <a:pt x="186492" y="1493576"/>
                                      </a:lnTo>
                                      <a:lnTo>
                                        <a:pt x="180586" y="1408776"/>
                                      </a:lnTo>
                                      <a:lnTo>
                                        <a:pt x="181167" y="1388115"/>
                                      </a:lnTo>
                                      <a:lnTo>
                                        <a:pt x="180408" y="1373087"/>
                                      </a:lnTo>
                                      <a:lnTo>
                                        <a:pt x="183073" y="1320311"/>
                                      </a:lnTo>
                                      <a:lnTo>
                                        <a:pt x="183979" y="1288077"/>
                                      </a:lnTo>
                                      <a:lnTo>
                                        <a:pt x="185178" y="1278633"/>
                                      </a:lnTo>
                                      <a:lnTo>
                                        <a:pt x="186703" y="1248431"/>
                                      </a:lnTo>
                                      <a:cubicBezTo>
                                        <a:pt x="249138" y="633642"/>
                                        <a:pt x="768346" y="153887"/>
                                        <a:pt x="1399608" y="153887"/>
                                      </a:cubicBezTo>
                                      <a:close/>
                                      <a:moveTo>
                                        <a:pt x="823345" y="112930"/>
                                      </a:moveTo>
                                      <a:cubicBezTo>
                                        <a:pt x="776673" y="141505"/>
                                        <a:pt x="733810" y="172937"/>
                                        <a:pt x="690948" y="207227"/>
                                      </a:cubicBezTo>
                                      <a:cubicBezTo>
                                        <a:pt x="596650" y="265330"/>
                                        <a:pt x="509973" y="333910"/>
                                        <a:pt x="431868" y="411062"/>
                                      </a:cubicBezTo>
                                      <a:cubicBezTo>
                                        <a:pt x="354715" y="489167"/>
                                        <a:pt x="286135" y="575845"/>
                                        <a:pt x="228985" y="670142"/>
                                      </a:cubicBezTo>
                                      <a:cubicBezTo>
                                        <a:pt x="171835" y="765392"/>
                                        <a:pt x="127068" y="866357"/>
                                        <a:pt x="93730" y="971132"/>
                                      </a:cubicBezTo>
                                      <a:cubicBezTo>
                                        <a:pt x="62298" y="1075907"/>
                                        <a:pt x="42295" y="1185445"/>
                                        <a:pt x="35628" y="1294982"/>
                                      </a:cubicBezTo>
                                      <a:cubicBezTo>
                                        <a:pt x="28960" y="1404520"/>
                                        <a:pt x="35628" y="1515010"/>
                                        <a:pt x="55630" y="1623595"/>
                                      </a:cubicBezTo>
                                      <a:cubicBezTo>
                                        <a:pt x="59440" y="1651217"/>
                                        <a:pt x="67060" y="1677887"/>
                                        <a:pt x="72775" y="1704557"/>
                                      </a:cubicBezTo>
                                      <a:cubicBezTo>
                                        <a:pt x="75633" y="1717892"/>
                                        <a:pt x="79443" y="1731227"/>
                                        <a:pt x="83253" y="1744562"/>
                                      </a:cubicBezTo>
                                      <a:cubicBezTo>
                                        <a:pt x="87063" y="1757897"/>
                                        <a:pt x="90873" y="1771232"/>
                                        <a:pt x="94683" y="1784567"/>
                                      </a:cubicBezTo>
                                      <a:cubicBezTo>
                                        <a:pt x="111828" y="1836955"/>
                                        <a:pt x="130878" y="1889342"/>
                                        <a:pt x="153738" y="1938872"/>
                                      </a:cubicBezTo>
                                      <a:cubicBezTo>
                                        <a:pt x="176598" y="1989355"/>
                                        <a:pt x="203268" y="2036980"/>
                                        <a:pt x="230890" y="2084605"/>
                                      </a:cubicBezTo>
                                      <a:cubicBezTo>
                                        <a:pt x="260418" y="2131277"/>
                                        <a:pt x="290898" y="2176997"/>
                                        <a:pt x="325188" y="2219860"/>
                                      </a:cubicBezTo>
                                      <a:cubicBezTo>
                                        <a:pt x="358525" y="2263675"/>
                                        <a:pt x="396625" y="2304632"/>
                                        <a:pt x="434725" y="2343685"/>
                                      </a:cubicBezTo>
                                      <a:cubicBezTo>
                                        <a:pt x="474730" y="2381785"/>
                                        <a:pt x="514735" y="2418932"/>
                                        <a:pt x="558550" y="2452270"/>
                                      </a:cubicBezTo>
                                      <a:cubicBezTo>
                                        <a:pt x="601413" y="2486560"/>
                                        <a:pt x="647133" y="2517992"/>
                                        <a:pt x="693805" y="2546567"/>
                                      </a:cubicBezTo>
                                      <a:lnTo>
                                        <a:pt x="730000" y="2567522"/>
                                      </a:lnTo>
                                      <a:lnTo>
                                        <a:pt x="748098" y="2578000"/>
                                      </a:lnTo>
                                      <a:lnTo>
                                        <a:pt x="766195" y="2587525"/>
                                      </a:lnTo>
                                      <a:lnTo>
                                        <a:pt x="803343" y="2606575"/>
                                      </a:lnTo>
                                      <a:cubicBezTo>
                                        <a:pt x="815725" y="2612290"/>
                                        <a:pt x="828108" y="2618005"/>
                                        <a:pt x="840490" y="2623720"/>
                                      </a:cubicBezTo>
                                      <a:cubicBezTo>
                                        <a:pt x="890020" y="2647532"/>
                                        <a:pt x="942408" y="2665630"/>
                                        <a:pt x="994795" y="2682775"/>
                                      </a:cubicBezTo>
                                      <a:cubicBezTo>
                                        <a:pt x="1048135" y="2698967"/>
                                        <a:pt x="1101475" y="2712302"/>
                                        <a:pt x="1155768" y="2721827"/>
                                      </a:cubicBezTo>
                                      <a:cubicBezTo>
                                        <a:pt x="1371985" y="2761832"/>
                                        <a:pt x="1597728" y="2746592"/>
                                        <a:pt x="1808230" y="2681822"/>
                                      </a:cubicBezTo>
                                      <a:cubicBezTo>
                                        <a:pt x="1913005" y="2648485"/>
                                        <a:pt x="2013970" y="2602765"/>
                                        <a:pt x="2108268" y="2545615"/>
                                      </a:cubicBezTo>
                                      <a:cubicBezTo>
                                        <a:pt x="2202565" y="2487512"/>
                                        <a:pt x="2289243" y="2419885"/>
                                        <a:pt x="2367348" y="2341780"/>
                                      </a:cubicBezTo>
                                      <a:cubicBezTo>
                                        <a:pt x="2444500" y="2263675"/>
                                        <a:pt x="2513080" y="2176997"/>
                                        <a:pt x="2570230" y="2082700"/>
                                      </a:cubicBezTo>
                                      <a:cubicBezTo>
                                        <a:pt x="2627380" y="1988402"/>
                                        <a:pt x="2672148" y="1886485"/>
                                        <a:pt x="2705485" y="1781710"/>
                                      </a:cubicBezTo>
                                      <a:cubicBezTo>
                                        <a:pt x="2715963" y="1822667"/>
                                        <a:pt x="2725488" y="1865530"/>
                                        <a:pt x="2731203" y="1908392"/>
                                      </a:cubicBezTo>
                                      <a:cubicBezTo>
                                        <a:pt x="2720725" y="1936015"/>
                                        <a:pt x="2708343" y="1961732"/>
                                        <a:pt x="2695960" y="1988402"/>
                                      </a:cubicBezTo>
                                      <a:cubicBezTo>
                                        <a:pt x="2690245" y="2001737"/>
                                        <a:pt x="2682625" y="2014120"/>
                                        <a:pt x="2675958" y="2027455"/>
                                      </a:cubicBezTo>
                                      <a:cubicBezTo>
                                        <a:pt x="2668338" y="2039837"/>
                                        <a:pt x="2662623" y="2053172"/>
                                        <a:pt x="2655003" y="2065555"/>
                                      </a:cubicBezTo>
                                      <a:cubicBezTo>
                                        <a:pt x="2640715" y="2090320"/>
                                        <a:pt x="2626428" y="2116037"/>
                                        <a:pt x="2610235" y="2139850"/>
                                      </a:cubicBezTo>
                                      <a:lnTo>
                                        <a:pt x="2586423" y="2176045"/>
                                      </a:lnTo>
                                      <a:lnTo>
                                        <a:pt x="2560705" y="2211287"/>
                                      </a:lnTo>
                                      <a:cubicBezTo>
                                        <a:pt x="2492125" y="2305585"/>
                                        <a:pt x="2411163" y="2390357"/>
                                        <a:pt x="2322580" y="2464652"/>
                                      </a:cubicBezTo>
                                      <a:cubicBezTo>
                                        <a:pt x="2144463" y="2613242"/>
                                        <a:pt x="1929198" y="2718017"/>
                                        <a:pt x="1702503" y="2764690"/>
                                      </a:cubicBezTo>
                                      <a:cubicBezTo>
                                        <a:pt x="1589155" y="2788502"/>
                                        <a:pt x="1473903" y="2797075"/>
                                        <a:pt x="1358650" y="2793265"/>
                                      </a:cubicBezTo>
                                      <a:cubicBezTo>
                                        <a:pt x="1300548" y="2792312"/>
                                        <a:pt x="1243398" y="2785645"/>
                                        <a:pt x="1186248" y="2777072"/>
                                      </a:cubicBezTo>
                                      <a:cubicBezTo>
                                        <a:pt x="1171960" y="2775167"/>
                                        <a:pt x="1157673" y="2772310"/>
                                        <a:pt x="1143385" y="2769452"/>
                                      </a:cubicBezTo>
                                      <a:cubicBezTo>
                                        <a:pt x="1130050" y="2766595"/>
                                        <a:pt x="1115763" y="2764690"/>
                                        <a:pt x="1101475" y="2760880"/>
                                      </a:cubicBezTo>
                                      <a:cubicBezTo>
                                        <a:pt x="1072900" y="2753260"/>
                                        <a:pt x="1045278" y="2747545"/>
                                        <a:pt x="1017655" y="2738972"/>
                                      </a:cubicBezTo>
                                      <a:lnTo>
                                        <a:pt x="976698" y="2726590"/>
                                      </a:lnTo>
                                      <a:lnTo>
                                        <a:pt x="935740" y="2712302"/>
                                      </a:lnTo>
                                      <a:cubicBezTo>
                                        <a:pt x="908118" y="2702777"/>
                                        <a:pt x="881448" y="2691347"/>
                                        <a:pt x="854778" y="2680870"/>
                                      </a:cubicBezTo>
                                      <a:cubicBezTo>
                                        <a:pt x="841443" y="2675155"/>
                                        <a:pt x="829060" y="2668487"/>
                                        <a:pt x="815725" y="2662772"/>
                                      </a:cubicBezTo>
                                      <a:cubicBezTo>
                                        <a:pt x="802390" y="2656105"/>
                                        <a:pt x="789055" y="2650390"/>
                                        <a:pt x="776673" y="2643722"/>
                                      </a:cubicBezTo>
                                      <a:cubicBezTo>
                                        <a:pt x="750955" y="2630387"/>
                                        <a:pt x="725238" y="2618005"/>
                                        <a:pt x="700473" y="2602765"/>
                                      </a:cubicBezTo>
                                      <a:cubicBezTo>
                                        <a:pt x="688090" y="2595145"/>
                                        <a:pt x="675708" y="2588477"/>
                                        <a:pt x="663325" y="2580857"/>
                                      </a:cubicBezTo>
                                      <a:lnTo>
                                        <a:pt x="627130" y="2557045"/>
                                      </a:lnTo>
                                      <a:lnTo>
                                        <a:pt x="609033" y="2545615"/>
                                      </a:lnTo>
                                      <a:lnTo>
                                        <a:pt x="591888" y="2533232"/>
                                      </a:lnTo>
                                      <a:lnTo>
                                        <a:pt x="556645" y="2507515"/>
                                      </a:lnTo>
                                      <a:cubicBezTo>
                                        <a:pt x="510925" y="2472272"/>
                                        <a:pt x="467110" y="2435125"/>
                                        <a:pt x="426153" y="2395120"/>
                                      </a:cubicBezTo>
                                      <a:cubicBezTo>
                                        <a:pt x="384243" y="2355115"/>
                                        <a:pt x="346143" y="2312252"/>
                                        <a:pt x="309948" y="2268437"/>
                                      </a:cubicBezTo>
                                      <a:cubicBezTo>
                                        <a:pt x="274705" y="2223670"/>
                                        <a:pt x="240415" y="2176997"/>
                                        <a:pt x="210888" y="2128420"/>
                                      </a:cubicBezTo>
                                      <a:cubicBezTo>
                                        <a:pt x="195648" y="2104607"/>
                                        <a:pt x="182313" y="2078890"/>
                                        <a:pt x="168025" y="2054125"/>
                                      </a:cubicBezTo>
                                      <a:cubicBezTo>
                                        <a:pt x="160405" y="2041742"/>
                                        <a:pt x="154690" y="2028407"/>
                                        <a:pt x="148023" y="2016025"/>
                                      </a:cubicBezTo>
                                      <a:cubicBezTo>
                                        <a:pt x="141355" y="2003642"/>
                                        <a:pt x="134688" y="1991260"/>
                                        <a:pt x="128973" y="1977925"/>
                                      </a:cubicBezTo>
                                      <a:lnTo>
                                        <a:pt x="111828" y="1938872"/>
                                      </a:lnTo>
                                      <a:cubicBezTo>
                                        <a:pt x="108970" y="1932205"/>
                                        <a:pt x="106113" y="1925537"/>
                                        <a:pt x="103255" y="1918870"/>
                                      </a:cubicBezTo>
                                      <a:lnTo>
                                        <a:pt x="95635" y="1898867"/>
                                      </a:lnTo>
                                      <a:lnTo>
                                        <a:pt x="80395" y="1858862"/>
                                      </a:lnTo>
                                      <a:cubicBezTo>
                                        <a:pt x="75633" y="1845527"/>
                                        <a:pt x="71823" y="1831240"/>
                                        <a:pt x="67060" y="1817905"/>
                                      </a:cubicBezTo>
                                      <a:cubicBezTo>
                                        <a:pt x="57535" y="1791235"/>
                                        <a:pt x="50868" y="1763612"/>
                                        <a:pt x="43248" y="1735990"/>
                                      </a:cubicBezTo>
                                      <a:cubicBezTo>
                                        <a:pt x="39438" y="1721702"/>
                                        <a:pt x="36580" y="1708367"/>
                                        <a:pt x="33723" y="1694080"/>
                                      </a:cubicBezTo>
                                      <a:cubicBezTo>
                                        <a:pt x="30865" y="1679792"/>
                                        <a:pt x="28008" y="1666457"/>
                                        <a:pt x="25150" y="1652170"/>
                                      </a:cubicBezTo>
                                      <a:cubicBezTo>
                                        <a:pt x="14673" y="1595972"/>
                                        <a:pt x="6100" y="1539775"/>
                                        <a:pt x="3243" y="1482625"/>
                                      </a:cubicBezTo>
                                      <a:cubicBezTo>
                                        <a:pt x="-4377" y="1369277"/>
                                        <a:pt x="1338" y="1254977"/>
                                        <a:pt x="21340" y="1142582"/>
                                      </a:cubicBezTo>
                                      <a:lnTo>
                                        <a:pt x="28960" y="1100672"/>
                                      </a:lnTo>
                                      <a:cubicBezTo>
                                        <a:pt x="31818" y="1086385"/>
                                        <a:pt x="35628" y="1073050"/>
                                        <a:pt x="38485" y="1058762"/>
                                      </a:cubicBezTo>
                                      <a:cubicBezTo>
                                        <a:pt x="42295" y="1045427"/>
                                        <a:pt x="45153" y="1031140"/>
                                        <a:pt x="48963" y="1017805"/>
                                      </a:cubicBezTo>
                                      <a:lnTo>
                                        <a:pt x="61345" y="976847"/>
                                      </a:lnTo>
                                      <a:cubicBezTo>
                                        <a:pt x="63250" y="970180"/>
                                        <a:pt x="65155" y="963512"/>
                                        <a:pt x="67060" y="956845"/>
                                      </a:cubicBezTo>
                                      <a:lnTo>
                                        <a:pt x="73728" y="935890"/>
                                      </a:lnTo>
                                      <a:lnTo>
                                        <a:pt x="88015" y="895885"/>
                                      </a:lnTo>
                                      <a:cubicBezTo>
                                        <a:pt x="93730" y="882550"/>
                                        <a:pt x="98493" y="869215"/>
                                        <a:pt x="104208" y="855880"/>
                                      </a:cubicBezTo>
                                      <a:cubicBezTo>
                                        <a:pt x="108970" y="842545"/>
                                        <a:pt x="114685" y="829210"/>
                                        <a:pt x="120400" y="816827"/>
                                      </a:cubicBezTo>
                                      <a:cubicBezTo>
                                        <a:pt x="132783" y="791110"/>
                                        <a:pt x="144213" y="765392"/>
                                        <a:pt x="157548" y="740627"/>
                                      </a:cubicBezTo>
                                      <a:cubicBezTo>
                                        <a:pt x="164215" y="728245"/>
                                        <a:pt x="170883" y="715862"/>
                                        <a:pt x="177550" y="703480"/>
                                      </a:cubicBezTo>
                                      <a:lnTo>
                                        <a:pt x="199458" y="666332"/>
                                      </a:lnTo>
                                      <a:cubicBezTo>
                                        <a:pt x="207078" y="653950"/>
                                        <a:pt x="214698" y="641567"/>
                                        <a:pt x="222318" y="630137"/>
                                      </a:cubicBezTo>
                                      <a:lnTo>
                                        <a:pt x="245178" y="594895"/>
                                      </a:lnTo>
                                      <a:lnTo>
                                        <a:pt x="269943" y="560605"/>
                                      </a:lnTo>
                                      <a:cubicBezTo>
                                        <a:pt x="278515" y="548222"/>
                                        <a:pt x="287088" y="536792"/>
                                        <a:pt x="295660" y="526315"/>
                                      </a:cubicBezTo>
                                      <a:cubicBezTo>
                                        <a:pt x="365193" y="437732"/>
                                        <a:pt x="445203" y="356770"/>
                                        <a:pt x="533785" y="287237"/>
                                      </a:cubicBezTo>
                                      <a:cubicBezTo>
                                        <a:pt x="623320" y="217705"/>
                                        <a:pt x="720475" y="158650"/>
                                        <a:pt x="823345" y="112930"/>
                                      </a:cubicBezTo>
                                      <a:close/>
                                      <a:moveTo>
                                        <a:pt x="1879668" y="109120"/>
                                      </a:moveTo>
                                      <a:cubicBezTo>
                                        <a:pt x="1896813" y="113882"/>
                                        <a:pt x="1914910" y="118645"/>
                                        <a:pt x="1932055" y="124360"/>
                                      </a:cubicBezTo>
                                      <a:lnTo>
                                        <a:pt x="1984443" y="142457"/>
                                      </a:lnTo>
                                      <a:cubicBezTo>
                                        <a:pt x="2144463" y="219610"/>
                                        <a:pt x="2288290" y="328195"/>
                                        <a:pt x="2406400" y="459640"/>
                                      </a:cubicBezTo>
                                      <a:lnTo>
                                        <a:pt x="2376873" y="432970"/>
                                      </a:lnTo>
                                      <a:cubicBezTo>
                                        <a:pt x="2366395" y="424397"/>
                                        <a:pt x="2356870" y="415825"/>
                                        <a:pt x="2346393" y="407252"/>
                                      </a:cubicBezTo>
                                      <a:cubicBezTo>
                                        <a:pt x="2213043" y="277712"/>
                                        <a:pt x="2053975" y="174842"/>
                                        <a:pt x="1879668" y="109120"/>
                                      </a:cubicBezTo>
                                      <a:close/>
                                      <a:moveTo>
                                        <a:pt x="1596775" y="107215"/>
                                      </a:moveTo>
                                      <a:lnTo>
                                        <a:pt x="1618682" y="107215"/>
                                      </a:lnTo>
                                      <a:lnTo>
                                        <a:pt x="1658687" y="114835"/>
                                      </a:lnTo>
                                      <a:lnTo>
                                        <a:pt x="1698692" y="124360"/>
                                      </a:lnTo>
                                      <a:lnTo>
                                        <a:pt x="1718695" y="129122"/>
                                      </a:lnTo>
                                      <a:cubicBezTo>
                                        <a:pt x="1725362" y="131027"/>
                                        <a:pt x="1732030" y="132932"/>
                                        <a:pt x="1738697" y="134837"/>
                                      </a:cubicBezTo>
                                      <a:lnTo>
                                        <a:pt x="1777750" y="146267"/>
                                      </a:lnTo>
                                      <a:cubicBezTo>
                                        <a:pt x="1829185" y="163412"/>
                                        <a:pt x="1880620" y="182462"/>
                                        <a:pt x="1930150" y="206275"/>
                                      </a:cubicBezTo>
                                      <a:cubicBezTo>
                                        <a:pt x="2030162" y="251995"/>
                                        <a:pt x="2122555" y="312002"/>
                                        <a:pt x="2206375" y="381535"/>
                                      </a:cubicBezTo>
                                      <a:cubicBezTo>
                                        <a:pt x="2199707" y="377725"/>
                                        <a:pt x="2192087" y="374867"/>
                                        <a:pt x="2185420" y="371057"/>
                                      </a:cubicBezTo>
                                      <a:cubicBezTo>
                                        <a:pt x="2182562" y="369152"/>
                                        <a:pt x="2178752" y="367247"/>
                                        <a:pt x="2175895" y="365342"/>
                                      </a:cubicBezTo>
                                      <a:cubicBezTo>
                                        <a:pt x="1990157" y="222467"/>
                                        <a:pt x="1764415" y="131980"/>
                                        <a:pt x="1532005" y="108167"/>
                                      </a:cubicBezTo>
                                      <a:lnTo>
                                        <a:pt x="1574867" y="108167"/>
                                      </a:lnTo>
                                      <a:close/>
                                      <a:moveTo>
                                        <a:pt x="1399607" y="81497"/>
                                      </a:moveTo>
                                      <a:lnTo>
                                        <a:pt x="1348172" y="89117"/>
                                      </a:lnTo>
                                      <a:lnTo>
                                        <a:pt x="1334837" y="91022"/>
                                      </a:lnTo>
                                      <a:lnTo>
                                        <a:pt x="1321502" y="93879"/>
                                      </a:lnTo>
                                      <a:lnTo>
                                        <a:pt x="1295785" y="99594"/>
                                      </a:lnTo>
                                      <a:cubicBezTo>
                                        <a:pt x="1142432" y="111977"/>
                                        <a:pt x="991937" y="151982"/>
                                        <a:pt x="853825" y="217704"/>
                                      </a:cubicBezTo>
                                      <a:cubicBezTo>
                                        <a:pt x="715712" y="282474"/>
                                        <a:pt x="589030" y="373914"/>
                                        <a:pt x="482350" y="483452"/>
                                      </a:cubicBezTo>
                                      <a:cubicBezTo>
                                        <a:pt x="525212" y="428207"/>
                                        <a:pt x="572837" y="375819"/>
                                        <a:pt x="626177" y="327242"/>
                                      </a:cubicBezTo>
                                      <a:cubicBezTo>
                                        <a:pt x="681422" y="286284"/>
                                        <a:pt x="741430" y="251042"/>
                                        <a:pt x="802390" y="219609"/>
                                      </a:cubicBezTo>
                                      <a:cubicBezTo>
                                        <a:pt x="833822" y="204369"/>
                                        <a:pt x="865255" y="190082"/>
                                        <a:pt x="896687" y="176747"/>
                                      </a:cubicBezTo>
                                      <a:lnTo>
                                        <a:pt x="945265" y="158649"/>
                                      </a:lnTo>
                                      <a:cubicBezTo>
                                        <a:pt x="960505" y="152934"/>
                                        <a:pt x="977650" y="148172"/>
                                        <a:pt x="993842" y="142457"/>
                                      </a:cubicBezTo>
                                      <a:cubicBezTo>
                                        <a:pt x="1059565" y="122454"/>
                                        <a:pt x="1127192" y="105309"/>
                                        <a:pt x="1194820" y="95784"/>
                                      </a:cubicBezTo>
                                      <a:cubicBezTo>
                                        <a:pt x="1262447" y="86259"/>
                                        <a:pt x="1331027" y="81497"/>
                                        <a:pt x="1399607" y="81497"/>
                                      </a:cubicBezTo>
                                      <a:close/>
                                      <a:moveTo>
                                        <a:pt x="1362475" y="222"/>
                                      </a:moveTo>
                                      <a:cubicBezTo>
                                        <a:pt x="1504681" y="-2323"/>
                                        <a:pt x="1647020" y="16965"/>
                                        <a:pt x="1783465" y="57685"/>
                                      </a:cubicBezTo>
                                      <a:cubicBezTo>
                                        <a:pt x="1771083" y="55780"/>
                                        <a:pt x="1758700" y="53875"/>
                                        <a:pt x="1748223" y="51970"/>
                                      </a:cubicBezTo>
                                      <a:cubicBezTo>
                                        <a:pt x="1735840" y="50065"/>
                                        <a:pt x="1723458" y="49112"/>
                                        <a:pt x="1711075" y="48160"/>
                                      </a:cubicBezTo>
                                      <a:cubicBezTo>
                                        <a:pt x="1678690" y="39587"/>
                                        <a:pt x="1645353" y="33872"/>
                                        <a:pt x="1612015" y="28157"/>
                                      </a:cubicBezTo>
                                      <a:cubicBezTo>
                                        <a:pt x="1594870" y="26252"/>
                                        <a:pt x="1578678" y="23395"/>
                                        <a:pt x="1561533" y="21490"/>
                                      </a:cubicBezTo>
                                      <a:cubicBezTo>
                                        <a:pt x="1544388" y="19585"/>
                                        <a:pt x="1528195" y="17680"/>
                                        <a:pt x="1511050" y="16727"/>
                                      </a:cubicBezTo>
                                      <a:cubicBezTo>
                                        <a:pt x="1493905" y="15775"/>
                                        <a:pt x="1477713" y="12917"/>
                                        <a:pt x="1460568" y="12917"/>
                                      </a:cubicBezTo>
                                      <a:lnTo>
                                        <a:pt x="1410085" y="11012"/>
                                      </a:lnTo>
                                      <a:cubicBezTo>
                                        <a:pt x="1392940" y="11012"/>
                                        <a:pt x="1376748" y="11965"/>
                                        <a:pt x="1359603" y="11965"/>
                                      </a:cubicBezTo>
                                      <a:lnTo>
                                        <a:pt x="1333885" y="12917"/>
                                      </a:lnTo>
                                      <a:cubicBezTo>
                                        <a:pt x="1326265" y="13870"/>
                                        <a:pt x="1317693" y="13870"/>
                                        <a:pt x="1309120" y="14822"/>
                                      </a:cubicBezTo>
                                      <a:cubicBezTo>
                                        <a:pt x="1173865" y="22442"/>
                                        <a:pt x="1040515" y="51017"/>
                                        <a:pt x="913833" y="98642"/>
                                      </a:cubicBezTo>
                                      <a:cubicBezTo>
                                        <a:pt x="921453" y="94832"/>
                                        <a:pt x="927168" y="91975"/>
                                        <a:pt x="931930" y="89117"/>
                                      </a:cubicBezTo>
                                      <a:cubicBezTo>
                                        <a:pt x="936693" y="87212"/>
                                        <a:pt x="941455" y="84355"/>
                                        <a:pt x="946218" y="82450"/>
                                      </a:cubicBezTo>
                                      <a:cubicBezTo>
                                        <a:pt x="955743" y="77687"/>
                                        <a:pt x="965268" y="72925"/>
                                        <a:pt x="982413" y="66257"/>
                                      </a:cubicBezTo>
                                      <a:cubicBezTo>
                                        <a:pt x="990985" y="62447"/>
                                        <a:pt x="1001463" y="58637"/>
                                        <a:pt x="1013845" y="54827"/>
                                      </a:cubicBezTo>
                                      <a:cubicBezTo>
                                        <a:pt x="1026228" y="51017"/>
                                        <a:pt x="1041468" y="45302"/>
                                        <a:pt x="1060518" y="40540"/>
                                      </a:cubicBezTo>
                                      <a:cubicBezTo>
                                        <a:pt x="1079568" y="35777"/>
                                        <a:pt x="1101475" y="30062"/>
                                        <a:pt x="1128145" y="24347"/>
                                      </a:cubicBezTo>
                                      <a:cubicBezTo>
                                        <a:pt x="1141480" y="22442"/>
                                        <a:pt x="1155768" y="19585"/>
                                        <a:pt x="1171008" y="16727"/>
                                      </a:cubicBezTo>
                                      <a:cubicBezTo>
                                        <a:pt x="1178628" y="15775"/>
                                        <a:pt x="1186248" y="13870"/>
                                        <a:pt x="1194820" y="12917"/>
                                      </a:cubicBezTo>
                                      <a:cubicBezTo>
                                        <a:pt x="1202440" y="11965"/>
                                        <a:pt x="1211965" y="11012"/>
                                        <a:pt x="1220538" y="10060"/>
                                      </a:cubicBezTo>
                                      <a:cubicBezTo>
                                        <a:pt x="1267687" y="4345"/>
                                        <a:pt x="1315074" y="1071"/>
                                        <a:pt x="1362475" y="222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4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23" name="Picture 32" descr="Email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9144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4EC309A" id="Group 20" o:spid="_x0000_s1026" alt="email icon" style="position:absolute;margin-left:-.15pt;margin-top:1.5pt;width:26.65pt;height:27.25pt;z-index:251709440;mso-width-relative:margin;mso-height-relative:margin" coordsize="338455,3460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FCE32jIAALT9AAAOAAAAZHJzL2Uyb0RvYy54bWyknduOI8mRpu8X2Hcg&#10;8nIAqRjniEJXC7PqkbCAdrYxB2B0yWKxKhPKTCZIdldrn34/C3cPmnkyM8w1DUjMqAjz42/mdnL3&#10;H/7w29Pj5tfD6fxwfP50V/1+e7c5PO+PXx6ev326+8//+NPvxrvN+bJ7/rJ7PD4fPt39/XC++8OP&#10;//N//PD95eOhPt4fH78cThsKeT5//P7y6e7+cnn5+OHDeX9/eNqdf398OTzz8uvx9LS78Hj69uHL&#10;afed0p8eP9Tbbf/h+/H05eV03B/OZ/71p/Dy7se5/K9fD/vL//369Xy4bB4/3dG2y/z/p/n/P8v/&#10;f/jxh93Hb6fdy/3DPjZj9w+04mn38EylS1E/7S67zS+nh1dFPT3sT8fz8evl9/vj04fj168P+8Pc&#10;B3pTbbPe/Pl0/OVl7su3j9+/vSzDxNBm4/QPF7v/11//fHr595efT4zE95dvjMX8JH357evpSX5p&#10;5ea3ecj+vgzZ4bfLZs8/Ns3Ydt3dZs+rpu23QxeGdH/PuL+i2t//y7t0H1KlH0xTvr8AjvO1/+f/&#10;Xv///X73cpiH9fyR/v982jx8+XRXV3eb590TGP3T6XAQxH3czF9u6qGRTkkr+FzGSkbl/PKX4/5v&#10;583z8Y/3u+dvh38+v4A2eEC+pf3qY3k4R7J/fFCXwdl93P9yvvz5cJxnZ/frX86XAOMv/DWD8Evs&#10;yf74/Hx+uBz+C+h/fXoE2f/0YVN3Xbttxs136VhVb+fOgdyc6K+aaGybdho299BMbdW0YZZf0fwX&#10;g2gqmqbtekWayFtRbSoa2m3rqEgTjeNUV44eNaYi59BpIm+PWl1R32xrzxxporHaVv12fY5g1+sc&#10;9U1VeeZIE3kr6k1FHRU162DQRGM3Do1jjgZTkXPoNJG3R6xm16Frh27opvUeaaJ+Grp+XJ+jyVQE&#10;VPthvSJNNFTDAM06w2our9txbKpuvaZKU7mr0nxet207bR2jV2mqvqta2GK9V5rT67ZDdjnGr9JU&#10;fd81w+SoSvN63fZ9u/VUpan6se7q1lGV5vbaC79KU3nxV2l+b8a6gQ1XFwxD1DF+LgBqhm/6ph49&#10;NWmibpr6zgN1zfFN27nkXqWJ+qYbu9oxUZrlm6bvWWjWR08TMXhT60Gf5nnGbtt6uFcT9UO9bR2j&#10;V2uWZ9GQgVjtkyEatlM1OWAumtgiZdE1eg8iLFGNatN5qtIcXzX1MHo6ZYi6bd3XnvHTHF+N09R4&#10;qjJEw1BXo6dXmuPbftp6RHqtieq6rYfKgb9aywmmtwNK66jQRKijTd14eqV5vmq7se8d6kStqeq+&#10;7XyTpbm+mtBCth71UlPV3bYZtp5+ab6vWT2aztMvQ1V1jQ8ZmvMZDaDr6ZemqvoOJcEB+EYLDPSX&#10;SfSRVWwYKtFhJo9warTIQHGuaaOjLkNVD8PUO4R7Y9h/2jbt6BhDQ1X3WxQFB3s1hv+bpnZJDUNV&#10;s+RvXf3SAoCx6BpPtzRR3TWjb7q0AGhaFgbHqtVoorqCj1EfVzXBRvN/BXg9xo4lEo2u8VSl2b+q&#10;p6n29MoQbVmMPWZ2Y7ifZd+zmBgiNAX+c4yf5n2vIthoIq8i2Bp50dbYPA4AGqp2woBxsHBrGH92&#10;bTimylCJReEBRaulBUZPhdBdl0yGqmP99uiCrRYWWCKYcp6qNFWHMEPbWuWq1rA9w771CAtD1fUT&#10;4t1RlWH7jkXLo820mqqv+nHrgYWWFXWHsuCqSlP1wzhUDrZqNduzWtW9a6401VBV28khllojK7pJ&#10;VHcHAjXVUA+wo2OuNN/X3TSOW09VmmqAGz06bmekRTeh5TqkhaEaWhYsR686Iy26gV45+MpQeU2f&#10;zkiLrsNb5KlKU/UDNqqDrzrN93VXjaz467AwVD0I9EiLzkqLERb2zJWm6lD2PfaIxCIW2xHHzwg/&#10;OnqlqdB7Ko83ptN8L+6szoVATdXhfq89c6X5vma57wfPAGoqsZdcc6X5vq6nfkR3XNXaO03V4rzw&#10;GN+d5nsMny2T7KhKUwH1qqnWBVNvpIXX9WiovK7H3kiLFhnj4StD1bc43ByLSK/5vm5hYY/7wlD1&#10;FX4mT1VGWjRTs+0d0qLXVN1YIdAcc6X5vsYHi/G9DoteU3lVzl7zfY2frnHNlaZCM6sGzwBqvsed&#10;OuLMcfRKU3XoSyiPq8pZr/neLS0MlVda9JrvgdLUbx12t6XCaPQIpl7zPeoSq7CnKk1VNUDJU9dg&#10;xAWqGVJmfbIMVSUGQtusz9Zg5AXCAh+aoy5NRdSvr111GYHh1c8GTVUxGtgwjn5p3hc/0+AaQ01V&#10;9T2BXYfIGDTzs5KMjUfvtFRVVeM1dvRLcz+u86pDM15dIMmL0HpJg2rsqUuzf4Xm2XvCWIOmYvkh&#10;Bu+pS0sNLAt8uQ6xO2gqTKYJv7FjDLXY6Fn2UVjXh1AT1ThJcZU4qtICoGGxGxzr1qCJxP1LrHK9&#10;qlFLDeTT5PELWqIOM8vj/xkN+6PZ0b7VAbRELd2CS1ZXk9FwPwjcOkShJfKKwtEwP2aCh7MsUTs1&#10;3dA7eqUlRoWZOjpUz9EQIWZwTzuq0qxfjfggHWAfDRErZIUrYn2uNOfTK5rogIUh8i6Ro2b8CoE7&#10;eGBhiGBg4oiOXmnGp6qJsPw62A1RjbbgcTaNhvExLgbPABoiYoh941j3JystfHxliUjXaD3Wz2Sk&#10;hVdLs1ROLW3S0kLSBjzxaEPEOox1sY6KSQsLvD+4ftdRYYhQSVwr/qTZngFH3DpqMkQ4SjwhmElz&#10;PZr75PHUGSJgVHlshEkz/SRM7+iSocH96HGeTZrlG6KvnrHTNMCBpcph9kya47uODDpHlzQNIaVG&#10;jPVVMTtphsc36lEpDE1FYLjzOOmqrZYSY4PDcr1TlgjrVILe670ie1DpqJPEDzx1aSLEJXU5FMBq&#10;q+UE0evBk+yYUU1iOLo6pkVFjQnoiQFWJMYqlX07kt3swEa11YzPhKEIeoZRU9U1Oqcnk7PaaoGB&#10;53zwhBwtFZ6mpkfOrKIeEaYGpMP15jEQLBUeWUSuQ7pXWy0DeqbaY9FZqrrDE+lDoxYDkuvh8eTi&#10;+1bjge2Dr96FRiM9SB6YXADRVDWmoLRxfc5soiaJaB4HF6uV6dlIzzwAMamaxKRBlgP6hoqYL8ag&#10;qzItQUbyv11MbVI88Uo0BNw9w6hlwYQR6RtGTVWT5SkrhWPOtCxA78eg8SDE5HkSsKuoz1ObFiHY&#10;DChtjoWTZmmI9CO1ecBfaRlSw0IMiwcjhqxjkfGYQ5VJ3sS/OxBb9NSmZQ/ykWXNBRIrDwYy+F0j&#10;acgYkcHH2UYgYMq3HmWRHHw1b3SsGojFrWPSJHLGfSOOkTRk5NtivHlQYpI5SWAivOsZSUPGEopU&#10;cNWmJQmJauiAHpTUhow4HiqdZyStUGAR9ThUqtqQIST5z1ObliV4zcGkw/9F/FOhpMaxP7LWO1Bi&#10;hAI+lbb2rAAmiZRNOWTHufpmhQKbz1w6gs0IrbE3Pa7YqrZCoSZpw4VJQ9b2qCQuTGqhgLkg2aQe&#10;ftNk9UBtrIqOeTNCgST33qXa1ZqMjWFNTVBwvTab4ok5jR/D0TdDxlI6YL57ajMGCttHGpectBml&#10;kobqmjeT5okeVbn8zVjSmt9gAPxVnr5poUBlA2LBM5KaDGE+Tr6R1EKBbN7epbiyV1CZUQMQcUHS&#10;ZHuKU9ezv68yVGSwswK7MKIlyUgOu8ftV5ksUfQY/MGuSdMSgZi4z2ZrNFXdk/3qmzMtEHBXowJ5&#10;AKKpyLhDS3YNo5YHaDGtrzJNhf6P2PJIEZP4SeQeU9vRM0MlItyVK1WZ1E/GvnJpdoaKfQ7i9XFw&#10;tUn+7LdkmHvmzFBh+jpVZJM0SnLg6HJXGCqcUuzg8ADEJoAS9/N4hytDxUI4SFrm+jJjUkDZ6YCX&#10;yQMQo8KQD0KKlqcyLUEa8jJdS1qrqWpECJzmqczIAowo35xZqnpsfT3TsmBOpHXxmaaqMU7IofD0&#10;TMuCCt+IS39sNRXnKCBDPJWZZFC0QBKNHACxVCR5SJr/OhpNOmhFDq7HEV5ZKrfD06SR4shE9nh6&#10;ppWQSkSBaz0zKaETfndXXVoFYTfcSGDZM4pamcDD5HLDmPRTkp+pyyOsTCopcRWXCWqICPYOk8tp&#10;bHJJ28anEBuiim1jctiCA4laDrCv18VinSaq0Ia3LgXV5IXiC3eZFYaIHTtYhK5+aSnAELqYWdMg&#10;b/AIepjZJIZiHrt0U0NUEaUj698xXSYzFCHlgqEhwgwhYdhVl5YAnOzispRMPimxhXFwsZfJDW3p&#10;l2e+DJEYPBIWWIe8SQ4l5dWldhgizJ3RsxERuCpzxys1DBEilCiap1dae+CcDNeK0msi7CqJhTkG&#10;ULM/tqlnXwx5LmooRpxqriiTTQ7doqR4nAOGisiUz342OaUoeuSgO9ZJQzWiEtWepctmhxLjcGmI&#10;hgob2LV7GZ+uGnmyhn2ROkNFmpfsa12Hhs0ORfF1OU8NVT+bb566tNZAuia5GI754vimqweCtADS&#10;gD11aVWDuCWyxlOXpuqwAjz5BJXNDu0ZRI8wNFQdgTOXLLTZoQgb14JiqNiEJ6fEOLChJQBW4uBa&#10;UGxOKSF+33xpi8ObecSkKmx4U4/Q6jQVO6d6VxTLkpFi6zLAbIYoTtatS5u3ZKhDzPP6jNkc0Wlk&#10;q4wHipashV08LGayREnbZqO1R/4aspbYEOqXo2daCgApdkO5eqbJ0MzZTO+pTIsBIohsLHFVpsnY&#10;dc6xQJ7KtMoh+/h8aLQppm40av2B3Hcy0j323mjI6JlLftgkU/Z8sNY6hLAlc1dmRAGnXLjOncFK&#10;1rIAGwL714FGI0HwpPeeXGcMZV2Zl6lt1ujAMLrsZktWI648aLRpowQXOH/CMWeWDN3DJfRt5igx&#10;ocFlYVqytpfT1dbnzCSPcpYdWrBHXBmyWjQ4D0BM0mkNWePiM0PWEF1wodGkkJI40olrcDXFmlwi&#10;hcaGRAKX1Depp9j2mCAeCWLIGraYetJcK5N+ymhwZqyrMq244GCVnH0HQIwoIGQlTi3HMBoyd2VG&#10;FMxJ3a7KNNkou9TWO8agqYnGfMav5ZDDlmzk4AFXXcZ2IYdMJMHqIOL1VU2cyHNwyCo2XysigrAw&#10;tKtfmgynrOeYQDln9WqFkNRMCp8DiZZsIhPGsfUOQ1bVNZK6j1fLMYSaCsb0nV5lU1BRvD1CER1W&#10;tZApdkXXkYKKCqktB4g4+qWpOOONs808mNciQAIROEocdWkq0ngJ33nq0hIAV5hL88AxokaD2P/g&#10;cVCxaU5RSVaDZyO3paoks8fTL5NHyol3hJwcY2io8JO6jAnyeFS/SHPDmeuZMEMmTOnhL5NFGrY9&#10;e4BoyLyytzJyoyFZxqMI4JRWw4GrxIFCk0CKZYzZ4hEbhkxyVR3qDZJWNY8tCmSPOgwkS8YBnh5j&#10;jO3Kpi7c4b4R1GQseR77Gamp62KvtMtVaslqSQrxzJfhf4n3exIFUO9UE2s0AIdBiyRTRIQl0fVc&#10;3GXICEJ4+mWTRmXbhce7go6sm4i54qrLSA3OpSEhxCGibKYpgQgPf5mEUVKVWBw8mLdkLCke/jLp&#10;olVD0puvX1pqoKT4xlDrDWTGzH6t9aXS5JhK7M01hlpuTFUzuiBvEkyxtV0KgMkTnTh9yJPzQxKH&#10;QqFX5zW5pey8gkc9INSyZmSZ9DByrbmffXUc5u+pSlORfOaSTyY9FB6RqyI8dWmZQZSk9vCxSQ5l&#10;z9GWfVeOugxZS5qKZwhNaqikD3MYracuLWpw3bi0NZMYigElAspTl7ZQMF59Y2iY361BmdNGvTLD&#10;ZIXiWNpipHj6ZUQNYW3XfGmZQdamU4OyuaS5dOI2jm/pvo3dfbqCY//bc7yDg782XAsiF6bIlRwv&#10;x7PchqIv5ODGlPT41/kiGoqESr5eIQZImjjcOOIlBhmauJ6vK/ESgxBNPF8d4m42c6eJ5ztE3MTM&#10;oSaer5lxEyOTNXFf1GekrCYeioiRm5p4LCJGEGriqYhYrChNzbNcTOOdabGLDHkZysTUMeRlOBPr&#10;xZCXIU1MEkNehjUxTgx5GdrE3jDkZXgTE8KQlyFO1HtDXoY5UfQNeRnqRAnX5DyXoE70akNehjpR&#10;lQ15GepEaTbkZagThdaQl6FOlFRDXoY6UTwNeRnqRAU15GWoE7XSkJehTlRFQ16GOlHjNDnPJagT&#10;hc6Ql6FOdDRDXoY60Z8MeRnqRJMy5GWoEy3HkJehTvbAGPIy1MmuFkNehjo50dyQl6FOjik35GWo&#10;k70kmpznEtTJ7hBDXoY62e9hyMtQJzs4DHkZ6mRPhiEvQ53szTDkZaiTfROGvAx1cvi2IS9DnRyo&#10;bcjLUCe7FQx5Gepk/4Em57kEdbKjwJCXoU52FhjyMtTJXgFDXoY6yeQ35GWok+R8Q16GOsm3N+Rl&#10;qJMUekNehjrJijfkZaiTw5YNeRnqJHldk/NcgjrJRzfkZaiTFHNDXoY6yRo35GWok0RwQ16GOknu&#10;NuRlqJOEbUNehjpJwjbkZaiTvGpDXoY6SZU25GWok+xnTc5zCeokodmQl6FOcpQNeRnqJO3YkJeh&#10;Tk6nNeRlqJPkYENehjrJ9zXkZaiTFF5DXoY6yco15GWokzxbQ16GOsmc1eQ8l6BOcmENeRnqJLvV&#10;kJehTo5DNeRlqJMjTg15Geokp9SQl6FOskQNeRnqJO/TkJehTjI5DXkZ6iQ305CXoU6yLTU5zyWo&#10;k/xJQ16GOsmINORlqJMcR0NehjrJWjTkZaiTPERDXoY6ySw05GWokxRDQ16GOjm20pCXoU7OlTTk&#10;Zaibz4rU9PIPJbgjrmcbIP9QVkAGPTnlsayADHxycmNZARn85AzHsgIyAMoJi2UFZBCUUxPLCshA&#10;KCchlhWQwVBONywrIAMiR8iXFfAqYFEcsciRSAyjqAuvghb8Q1kBORKJY5QVkCORSEZZATkSiWWU&#10;FZAjkWhGWQE5EolnlBWQI5GIRlkBORKJaRQVkAcxyOIqLCBHInGNshbkMpHIRlkBORKJbZQVkCOR&#10;6EZZATkSiW+UFZAjkQhHWQE5EolxlBWQI5EoR1kBORKJcxQVkAc2yK4qLCBHIrGOshbkSCTaUVZA&#10;jkTiHWUF5Egk4lFWQI5EYh5lBeRIJOpRVkCOROIeZQXkSCTyUVZAjkRiH0UF5MGOqjDaMR+hZRRN&#10;4h9lLciRSASkrIAcicRAygrIkUgUpKyAHInEQcoKyJFIJKSsgByJxELKCsiRSDSkrIAcicRDigrI&#10;AyBs2iksIJeJxETKWpAjkahIWQE5EomLlBWQI5HISFkBORKJjZQVkCOR6EhZATkSiY+UFZAjkQhJ&#10;WQE5EomRFBWQB0XYIlBYQI5E4iRlLciRSKSkrIAcicRKygrIkUi0pKyAHInES8oKyJFIxKSsgByJ&#10;xEzKCsiRSNSkrIAcicRNigrIAyWcmFVYQI5EYidlLciRSPSkrIAcicRPygrIkUgEpayAHInEUMoK&#10;yJFIFKWsgByJxFHKCsiRSCSlrIAcicRSigrIgyfcKFBYQI5E4illLciRSESlrIAcicRUygrIkUhU&#10;payAHInEVcoKyJFIZKWsgByJxFbKCsiRSHSlrIAcicRXigrIAypcP1BYQI5EYixlLciRSJSlrIAc&#10;icRZygrIkUikpayAHInEWsoKyJFItKWsgByJxFvKCsiRSMSlrIAcicRcSgqYz0HQpq/8Q1kBGRLl&#10;tIOyAjIkyskHZQVkSJRzCcoKyJAoZxSUFZAhUY4QKCsgQ6KcJlBWQIZE7g8sLCBDouzgL2tBhkTZ&#10;ll9UQB5j4QaewgJyJBbGWOo8xiL/UNaFHImFMRZ2PNuApfxDWQtyJBbGWOYN6UYeFMZY5u3itoBC&#10;JOabRGRTeNkY5EgsjLHMu7VNFwpjLNyRl01jYYyFMxHyAgqR+Gq7SGGMpX61YaQwxsIdNHkXCmXi&#10;q00jhTEWLvPLW1CIxFcbRwpjLPWrrSOFMRauCMm6UBhj4RTSvIDC1TnfQMJlCmXcmG8h4d7dwgJy&#10;mVgYY+HUn3wMDBLDtsO4NfZ02F82j5/uHu82l093l7vN6dPd6W7z+dPdZ2k1m2V3F9lRm/7cfP90&#10;F68cu9vcy98Tu9bbeV/t0/HXw38c5y8vssGWk+7bbdwWwm0KHG8VB+L64f6Xzw/7/3X4f+tktGQp&#10;lLPV5x5eC33/rfTYVGSfUsE9B0YHrYBz6TnDOQ5ArJYrWCOL824bpMO1Wo4DjlEZ7pqXNSFKcE+1&#10;7xY836QVenujUW8MsO3f/vF4PsyTeR342GdO4K3TDJEstPhMrx/aot4jWwaDA2nFvpNUqHEp9P23&#10;vhni3D1mJhTMsbfB038tuOWyoPi25TTMmW+vbzknJWbGXWfXWe37BTfc6xU4jiPrXzXqjQG2w/rO&#10;DHHCEJfgzX3m8EZOX3nFQ4/Phns45pgjFGeCgTO5Fv9p+szWHCf0JtEydu04csZwVuT7b1+P7Nsg&#10;5FxbrgwPXey4FGy9ix2yJHSx5/DBxS2Wuph+U+e420ausAWPnFnaLQt7+iz9ps/fGPH02duTxdlu&#10;nKs8V9TRrmXo3+cmDpPkbPpAxaGZIQSXRlfAJSfj0XbOZpTDjoNUnoVS0zfclxdeTpxF45c63OHF&#10;XVczpZyLFALQS50d9xyF6eZSVq6tM3Vy+nZkbsA+XqNtRtKlsQpD2jRcdhsnoGu4QjxiOH2VfuPX&#10;9cjdTKFt3Ai7BEXTV7cA3HBkVdQdOLC/DWrH0h/OtYwc0U/cjmoEA7JKOiEDPHBaztUnY/pzq05M&#10;By63mSlHDk0Po5/q5KZYTraZX5LB2LbB/728ZVTjxHHeBreFLFbPaq1cBymGorS34sh1ll89O1yy&#10;xnkw4W0rN9uYRYxTFYeY0i6nK3L6aZwI2z37FCaFlIEmbtlCtHI8tC2YexxStXJhQujP0tuR4+bi&#10;WHBTWnX1wK72luNBuIQ19IezeFor1LnTuI5Z7nJ9LXfD6rGQ+xaj1EK7556wBDvbP/sUeksPuUF0&#10;rpbTqbnx0UAGFuXErfC25Spy21swxDoU3nYccnrV3lZ7Sx8QhKG7zA6Xr5kOce0lpzPGiqm1Cr6v&#10;ZZg57R8chpq5zatoegFrG1O3WcS40NrWzNlEbbTRuCqF2zfs60lUotgwLsfksEo3sOScT5apOJrz&#10;RbF6EjEpaFdY1flbRKB5jWBv4kZGSoIhCmrucBqlVnOUDxqcKbpHH4rDWXHu6WSHhJv4mKLIiOiN&#10;fOHvM1ehc//u3Gfu7+FGddspzpzkkLDwWq4SCt72NM+s7tyAEpmcBR6sFtTMGdmp5olTO8N4LUV3&#10;3KARpTunFnImmpH9qIoy+2GuuPSQAvw1g6+kanLQlVwIbEab8UduhKLDHXb6NUuOXIERXnMlLfdd&#10;umvmfFwuqotFc0T6NqQWpD5XnLpZpz4jbTIZw3ltdZJe3H7M1VP+PlccR8lCG1s9ch2XkSMgm9MP&#10;49uGisxgM7xdYnYOZCqZ5fmewihGWHq4pU+PZYuwTqzeEJwOLrc0HByFtU1vK0TI1au5Kr5E+UmS&#10;7zU/wZ1iU80LFxeuASXdqArbK05CJdraNSVutVqWwLTScoKq3FCoVCS5WC8MMZfeyTGa+iUHZHFh&#10;XGgSJ9NvFwPVrgn2Ka6HHUtpIJ1gRys60Cgk6C9dvVqDaYBr1Ju4GqLn8J+06LW6bLod6mQyOJ57&#10;LpbFjIPEdF+0BsQpyGHaUp1vKaa2Z28rtiyfGBWhRy2nuS5R3Pc1Ww5Wk3mdWyxS3I4+bxsEcHzb&#10;D1ZXkUPZsHfi26EEEJD2SLlIypUUZtJ5y+WCAYjc992FSU8jxToH/gLvsDBhaPinB814vmdJdHWU&#10;6qBdXQumpugi6FAKrLpYow820R3Paerc9ldQLce8Rih2XG6RL5CcsBj1RS49Ff5U3IFMxkMTRool&#10;SdZhNxg7lPRoVXXI7qxarpeTVU1YoJej4YxowwajUWFucbpwoHNBtcxeVL5wB2DFmP6gcHFoaKiW&#10;3lpJX6OS067wFrhdYw2G2ZKdEZmOm+EwkWaigaNWl3hj+iz9ps85Wj22gJP+YJvYtfRZ+l0+B6mh&#10;SQOIX9SX9Jnl0IUI2RObtBAtQANn17fcB2vERM1Jp1iUoTtcexfe+sQPN9IuXYOxw6xdq5W7mmPB&#10;crOCZTpkr0yz4OEdMyv1OvWTrsR+9lxNEOaatqbPbg8OZgJgnJG3GJvXViJzokHBasyNZhY+YlAl&#10;XKKN32aHVH1sJTcLLByGwriYGemzm62Ua62TEKKV/GnYUkkDJsmu3xwuOoqwlB4CdwzCCDFbUao+&#10;tRL1Ks77VTjpsXzbP8OClRwUYmIso7Ii/DHNsM/mZsq5wdZ0Q5fn2sXQCc5Yjb7hZZpq7PR40AT2&#10;VYl9jBLSbpPA23JF0OxNWgpmZUCZCmPHohayiZa33HnEHVzhLWv4dX/GewLiLfdVmoD0u0wEPBgx&#10;xoGqi3mYPku/6XMgmQCL3raoC+mz9Bs/B0rbuOJ2HF29ZNGmz9Jv+hzdZZH/ymOVPku/6XPwHdvO&#10;yshR4ZlwswhMRDgtk39rvoHGQB2ZxySFIa9HOdtaMwJmEB6D8JbVKbCrT1rBiCj+M6l4C61yTaBJ&#10;ruEMb3G6Zfz3FuJt/97Wl8Ix9NGCA29elkEJRemfW4W6HMkWdHLnUrLduJZuCHs2br3lUj2k3G3h&#10;ZbsQp0iVjKMH5XUOmqmiuas+sAXH6yKKrbRieYRXQqtlqK9bOd5jG5gAR0mg4r481LIMTBn2MIPT&#10;SllRI1pa9v3tnnGRWVLxJdgRrDfVM47IDjCgQK6LsvDDwOd6+dhG7nQoMYa4z36I+pFcMJ3ZOyLU&#10;uTgnFI0FARMY4HOnb5NsVo41xhcUe2t7aZ8Sw9Gl5L1Cn82XYpwZSQsiVIj9Z2vehtiJrC6iKl+x&#10;a+uyT6FmrsTCLAk6ADoefiADFOQFEin0GWNsmDL/FToC5vk8JIhIgnz+PgtqcVoFWjmy2xq1ABR+&#10;jzX3mOWW39HqcNqlduNQKRjtCREVA650eYB39DyKJpamokXZso5E3EDitJ+HGi+WyiAyjHNrqDtE&#10;VBpptDi5W0nJTfwr3BccCuZMbB71WxwNOAXmt/hhBqIvfmzhGU2oxfPZ2ngEOVTJmhA/UmaKIL2m&#10;aJXhc5lE6t8yNizbyzVztE+GiNsRWEdSKDt9ln4TAsHfLVGUPku/y+fi7omlwwwpCy19ln7T59yo&#10;nOQgAnb188Ue5Lz1scL0CB1OpabfpXS4PjTGCPD0WfpNn2M9x64CHRTyldIxnOJA1kjSxdRLpabf&#10;VLpcshoag6ejX5IY0mfpN31+HXcuTMfuzxpzC8NofYzLXAfli9WtIIxRS5AkNODVUvjm+mqreXuB&#10;DneShtLxAqEChZl5X6Vlwvs05AicgMW0lgwIghSYYRm3EgabC46c62NJKZHm2Gt9Ek1owqGlqU4C&#10;dehvc7FcK8FNW3oEmQSYZ35JKKjEb4m+PUQ7mcCw+DTUxNSjBHvmYvFtEuwxL7kUPdnf4llM1m82&#10;L0a8RQRxFWIsdqCf1log8rGNXXkdamOoowo7YaAXGLREWOKBL3ILTebfJ9wRNV0xejGedDcbgiuJ&#10;OfDiLu6w9W7Ol8bPg8emXdyVZsZUsazQYsWocSegGLuJWxZFJQmT9TqR2dHxhDMOzclMJ3wbHXvM&#10;M0a6eYkHIy0UuDjxH0mDXOo3EdeYCIUyOZCSoLsiHtsouQa8XtZRJtkw6SXDXuBuZ3VI8RpU1NEu&#10;icRbEusOg4RJdYNY1OJZXbRVNFx3PyXGmqAwEqwPWzcTf3JEANZbmG5WP65J1LXOHvH4lvu4uFzZ&#10;Xy08krBLeEhCswoqrAZEduZq+ZMLTQ2QsH2WGA/hDkxzd7X4gNuYrkp4CK40aCGKAveHarkCDdGk&#10;G8W0zvezil6JmTcuuUbrAJ7zDKI6Q3QSA8QUjISMKj5dwwNqBhn/GFf3hkYRL8b8d/eWGHCSLESu&#10;QIaplkwVYnOhYAZFYkRqCrj1nove49sOiM9T4GId4o4E2yPpiI5oZg+dC/U1vGWJJoChqyWUmIyk&#10;GmfwW0i2ized5L9YJIMblFTlG8o+JxCXphk2E9IgFdJn6TcIdtbM+XJSmXccVx2T8d7naJBMU2gM&#10;ZqGEz+znFi6hDrmkK00ytqGE89RcwKBygtKsZmPp4uMxb5HDKfyHYCUMFCu0FdmnWK3k5iSjA5Xa&#10;QgAzIulzNWu4SG/VKO6VT65GeHWWs6GftiL7FJfKLTegJejB3dhcumTWeqAZkSmizjpqUUPlYrgw&#10;HJKNUWDs4FiAc1PRjKXtMT5/vDWpaOBnwcnQo3el8RqpuUDgoSrKxIVJRMO0zMgmHNTbVDShF4wU&#10;NdiSHbJIxA4Bv6jidnztUxhtsuMJHCRGB8A2f4hwHtZ2YleJa9uakVa4uEK7GxzTQRa7BAG2++Kz&#10;5S6rXO6J0wWDKxT9Wt5iYZPbGV/TfUl18CIMNwmXRQda6VJrIUQGAnHW0ClkOo4T22estGR+0mG5&#10;KMlfM4rnlFZxAILCbSYSNic6NvcZ7VbCPfY1i1Ky/1iNohrpG204PwkRMkWRwnmnMEjCPBN8rQYL&#10;fVID5A650LDriPlqxjpYvARbsmGs7SDiYVngZG2wSiOTgTIYEQbyJYvCP8/oPdEEY9xwh9vRZmFF&#10;JAaEcSsUmRRmtBn/bRxtIj64dkpqJsgfbQz8HigsdiKpuE2SBCuanCJbM9GnJAHh/JGl9laf7UrE&#10;8kOhsTswjGQZBqr0XfqNnM/SKw6HWeZwp6nkWtrvb8oLPAr4mwIVPjwUAdN0SctLWVrcY5vlDaKY&#10;0szItThY+jcSLG/WTO4D6k+oGSONqL2uucLlAjOH11hbAM28RlyQuxVfU3NYRF0Ixvk2saxEWkSg&#10;lReiKdHT+Bo5bRU41jJYOfZ5QJEKwttXs6wKSb4OZBhZ6UxwDLs49ZkMHGvHobzjHU2vSQ0qUcGR&#10;a4njZfnOzGSWWZK0Up8HGmYATvALxksjhsuxYJ4xcul0Gi9Ui2ALLkbHXHWqeZnI62utHvRbfEER&#10;1RZT9ilpHng2kqoo+o7VTcl0lbSYOM/oINlogzikRHxNStMbo225kFw3dJxIBDQWWKbP0m9oIrZQ&#10;SrMg5TMpP2ApfXarXywVQCHWgQy1dg2uuzaBhCQJDArNNxL2Tn0mlUFCXbdE0a1qccwmQ1ikuHAQ&#10;pGmiCAkk05xlEI3HVqtVXpbrN8byZrXzBdqht+il8YDUVC2GM0IrvWVRMLhVLjAkNNqyX4UjbUPM&#10;46DBNWwMMv1h6V3SA18r6SgvyJBIu6h3LgkhqUBJv4dTCGDpQWbYyaoKBb9ObCXcmTb9iFS+ZiDY&#10;YU3QCghkMmDQWCSlr6wyc7Je7JpRTVOp6TeUThLGmFIwr3mSCt/Z54QYaMA86IScJPCzvoR1BETS&#10;Cob1TBqLHrK2lzyYUGRLKCkYdAk+ZMXi1whviRVHZcU1U3IledKk8WhEf3kqGG8wMjMWjI0XBOby&#10;Fk9o4lEUJpAZ+2lnyj6FEUVluq7yNVq2ATw2HK7eUO0NJRvDIs2GBFoKjEeMYhTnWDBuiyxWhqWU&#10;nABb3HKWC+ecqdgolr84Ba5BRpfibtVQLT2LIfU0jCS8ybo/w2VLf7JGYfkn/Uk2i4WZ91V73T/A&#10;iQu5sx+ZCpvO1ZLUXuXLCiZW8t1hYAo0b0lYC3ztmDPOtfTZLSgwm8mKxASQm1A18PGhs/TGVrK5&#10;0eqknHTNv8W38Ogb60CqPq5WuAUiDa4zwp+xZ+mr9Bu+xjeSfNLsYZMEmXVeVo5Y2Zhhfa1ogXE+&#10;MeXRlQzylWcYG052BN0a9VvDiNMm9WpgNvkbygSxbpuiErBTI6l16iUJQ5EnsIKIAfvXUmKaS8o8&#10;Lm6rgBJpT9Ys0h4W13USDE6DgB4mFrW3n5jfKRgqOfnW20GANkXzepHBpk5s96jA4ZKX5rrrrBC/&#10;EYOsZlGFSmPLWh6YFxEMp5hxZ2QjHRk3Yk96e/k7hGkIUrMjYELT0IOHLzLyLYY5Vep3uIhT3IFI&#10;EHmUN6u0EFfxEfoSc5zV6nYLbsS5ovIG/7J5xXb7GqohXCpqs4IbK07UwVGCxmFhKFuLfQqsqMJD&#10;LPAxYSBNg2SZxrGWuKxlKyJqyb+BPize2lsTYUcFYy4u4mjD7L6JJOmjWw3EDR4RhkSrAqhT+4gC&#10;RUlFUzJ/1pXrWZ9idO+VhE8Vh7HAXxFNdZTvuFKpKbMfo43F5ZRc9ugsUx/f6so1wEfiuXjV1QxO&#10;ZAeEoR7BZtBuUjcxR+RUF1nMcMaX2TnLOsCanpsxsGBEDSp6PLVlqZOc0siDI6t0kW8V0yl0BaEp&#10;GpbqJnYC3DR35UZ0FHkbpSamD+rnTUTdGllJdY+zwRSKD0rXiahMDcLAt5lTJOOl+AYJF7I1Zx3F&#10;LO3kj86dQCKiWUeaBJBbLZQtWtG6kqiwnXyckMk0lHxyK9bJtUEwhNrIkn1DIUx1ByQzArDkTEPQ&#10;VDZbhF6lr9Jv/JoQV5SpeIqucbT01c3+EEWKI86cZflAOJgY8lA9i1S2nsCP0cFI+rzsx7414rfq&#10;ZPVLW99FlFvHJS7m5DEl/IwLRIpNaMbAkKjXrA4SnnxjDG/VidtQXHozJVixitS8qzeqPcH1o+p8&#10;KzXD1vJ2aoekcGMuz1VLYteikr+f20EEj63BUWpLuo7RS6qJ7KNo9IjTKOMUdMVkM4vHKXhFVqQm&#10;rjjcdbFCDJ8luP4ufLSLT9zQZrqIRYjTYO46O2Ml7KYGFvWOnVXhbYuzOixLK61kzsneDa1EORPt&#10;OMDu3Vay3ztpqmLS2UAw+uCSECxpe9Z+lA3nJDHPfcD8iGbeq1ZaNER+RERuk4mID8eqlswQDYmo&#10;YyNt5hx9CzW2ondgx4guyRK0e+HPK+zSkIXWksSKIhyTzzRB+iz9ps/hFFwmwlGoFJIrYyci/5wI&#10;OwJk/lxDMn2WfmPpWAJEMOLnMI1HNhMOIGU81oF/09oWEiFZsgHDHkoFRt5SYVIr6c7tRStvJbMa&#10;tRpEPz6zbAzsZMWuwRJp2wqOd4xlzRQYaqyYUWlmBcxWOTLDkqIue1qCRu0DI30nUWceUbT9KeNF&#10;cWBEHUxCVtZcwfBkb1OYDRIPxJgKc237Z59Cb8msEP/6XC2yXgJaatR5i0aU3rJxZR7AJO2JBaPJ&#10;RvFB0G6RSLYi+5SqhY1jbzESyO+01bJfhX8SMLKusak/e4vWGHvLIl+SNIaFiB80DDKb/G1/sC/Z&#10;lxZBTYqsVYIZVsY9vsX/u4DJ9i9DIM5lGbWZrTRR+uwdAdGQHB1nBodykIlA6U35gFYlATepiuhK&#10;lWM91RhRTtZE2lDEQvWKf/OvkU9gTsrGObJygAoJkuR5hJECx8sRGalMO2CxPVh8afcPymxmGeLj&#10;kQTJeRThDbvWygYdYCsvsYxLzhIgoChCf6aEl+2ZG2KZRLcsCYOs5xqDshEnChaGsSQYQz5LOkeR&#10;gCXqqi6WrJQ0KfAzC7J+ifyie3NrOZcjButcsgVFZTmNAb3c7qQnyb5d3M9iAuk6xX+X/HsSvfJn&#10;fkucGFTNY8siaw+FwQ1y9X3h9rB1ijoWJ5uQ2GK9WtgkMAX4SDwsuVZY95YM9fSVpY00aOCJn8kv&#10;t5uNAWAKMbJ4ZoFsjicRdWCGo9bEbC32KcKcfW0pOQSRjidAjzYhY2KEsWDUD7sLFq4AdkHcCoOl&#10;/Sy2HvsUa8V/w77+ucHMv920gkdmXoqlN4ucSSI+JE5HSiWEbC3vCTFqjitTNF6MCLPlxNayUxjE&#10;zq39HfHteZ/P0iDy2VIOlRyFYZYrbDG0wSAKJGfJvwzCWPiCghZJulMm+WHFdPAHsiYs6kuDEPBY&#10;jnNrEU2Lvmt7Zp9iP/FY4jEPlPN2E7XygjjESrBKsCQyJUQCKnFUAecb5sPNOtk2nxz2aNw2pIZ1&#10;j+oQugL32iiO7KFKnhhMhYK1Xs7/Ee/2LApAn2F2CmJ9DP3EBLRaDyY6q25oELZ7gXeXuATu3WjU&#10;0U8LEzbDpBRD1vxssokjpWA5a3yJcwTPUjoHi25lMCHou2wNQ8E0Yh/dlH2ksbXp5SvJnmRZRA97&#10;iNPWdVocAAJN+urm7JPfhMd6nomFZgEylhtYji9zzsK5TlKNfbnWQrYYpIMGUAlCl1dbiKhKghwI&#10;GnOVDGKyhGMjXr8MtnsQyrL0eFVgVCVsi6hAICctPiX6lRwwDLOZN9mOEuGJ9VSgh+IFhNXm0YQ3&#10;rIMFjzmOwPAOeWKQyxYp2Xsyi2ql4tm5tk8BLeSnpZGDr6004UDOdJIOcVCMDCWGSHRHyw8Vslol&#10;Y95WYZ9ihUjRaFqzklo5A7ZScqUceGArRA+LXhXJ0k5KrK3CPsUK2TETdc6w2KlewCmwWBhvtINg&#10;Oy64x9cnfmsZVHGx+atk2WRLSBgdQuCVwQaaFHWGl8y1NdiIDIKq+JKArH9ckfviZ59bS+aKDaAI&#10;T6fVlpSfzDYl3izJDLMYliz3AgahK0jJmfIVg6j0YIRqJmkll3OJahUJU9byZc/MK2Gq0rCYvExK&#10;KDVJix0LGvsURSqZu8vOF7RdA0z2wcz/JIPwWnZK6DcFthj4gvnEKZG0XSbFVonTdotRMldJ9qNm&#10;TEJrNxQr26ukliFz5VTeeSfOcjzvLLzPlz8fjk/ivz0fHx++/Onh8XF+2N8fng5/fDxtft1x1u9u&#10;vz88X5K6ab58fJYDfidJ0t/sdy+f7r4+7i7z4b7PRyktMOHpfPlpd74Ppc30oStPD5fDKYjpx2ea&#10;9/3l/PH88vPpxx/kr8/HL3//+bQ5XR7/eKQV4G/3vL8/cuDw/nKawStffT+//PjDy8P+I//b/Pb0&#10;+HyWvz7d3V8uLx8/fDhLV3bn3x9fDs+8/Xo8Pe0uPJ6+ffhy2n1/eP729PgBu77/ANXll9PhLhby&#10;5CrjaXf62y8vv9sfnxjYh88Pjw+Xv8/FMQbSqOdff37YS4fkYf+vv9Kfhy/Yqcii593T4dMdr6XW&#10;DWvA5svhvKd3//K0e3jcPOyPz9LJRBiKYSYf9n857v923jwf/3i/e/52+OfzC2cyA8p5SOzn0inb&#10;hs+PDy9pmuXv2FuqXR+w49evD/vDT8f9L0/gIYza6cCEPxyfz/cPL2dOg/54ePp8oIen//0FDX5/&#10;vuwu9JJ+HQ5zd0Daaf9vNHhGxvlyOlz2IHP38Stoif8ONJcXcw+ujZb+CEI2n7//n+MXSt79cjnO&#10;ePvt62kGMo2Us6Rl/3yQWFjuQb7uPh5+u2z2vETRnc2EvfBy+DugMBXyAmKFMzbyB52hvXMlu185&#10;2jp8mj6RtiusC47VP8zqDshO7Y5/8jjD/dvH79+AL199O+1e7h/2P+0uO/08f/XxUB/vj49fDqcf&#10;/z8AAAD//wMAUEsDBAoAAAAAAAAAIQBIVu2Q+wIAAPsCAAAUAAAAZHJzL21lZGlhL2ltYWdlMS5w&#10;bmeJUE5HDQoaCgAAAA1JSERSAAAAIgAAACMIBgAAAPEb2GcAAAAGYktHRAD/AP8A/6C9p5MAAAAJ&#10;cEhZcwAADsQAAA7EAZUrDhsAAAKbSURBVFiFzZi/axRBFMc/tx7BnGgwjbFQu1QSzaEgFpfKTgU9&#10;/AMs/AcEKxEJEgJiTKGt5tJbxeoq8SeESJQIIVxSmNogB0ZjkdzXYmfPub0xN3O3Rr8wsPPmzXvf&#10;nZ339s3kJBGIQeAMcNZqAAtWew98DbIqyacNSXoiaVX+WDVzhnx8+JC4KmkjgEAaXyRd6YXIgKRK&#10;DwTSmJF0KJTImKT1DEkk+Cyp5EvkgqTGXyCRoGF8tPjNqTVqDgKfgBOhoRSIdeAksJkIopTC5B6Q&#10;wPiYtAX2ipSAl45JH4CtHh33A6MO+RjwCmjukX5JNcf3nJKUc22uwJaT9NBhv2Z8N4lMOJTmMyJh&#10;k5l3+JmQRN4s0WXHstWBdP7fD9wCDnf4FHXgPvDTksnI07gE3EZSQdKOg2nVepvIeh6WtOLQT7Bi&#10;dFxzqw79bUn9ETBCe/Sk8QA4ZZ5rwDmg6tCrmrGa6Z8GpjrY3geMRECxgyLE4fYOKJt+HbgITFs6&#10;00aWLH8ZeItfOijmPYkAFIBnwF3gHrAN3CROgAIqRi8H3AHGPe0GE0kwTpwVrwPfgRlr7IDpXwu0&#10;WYyA4cBJGEevgWOW7DjwpgsSAMMRvzdWKEaJq7Hzpi0Qb85uUMsDi7jTrw+OAC/Mc1+XNgAWI0Ok&#10;F/T1SCIzIllgMQKWgMY/JLEDLOWBH8AycUj+CbPExUw3cJUWNpaBreSnN+cgMkCcnGTG57okkiBn&#10;bKbxHGiWAQW5zyx7Vo/4VGgfyaZCc+WYEnFibKviH+/ye88aj2zf/20V/w24QXtlliVkfGy2Svf+&#10;pDfm8tnp7DubIYmKsRl8CE9aWb3dBmwovlHY1Y9vHjgq6amktQACa2aO1/1IOmp8MEjrbZHrxmiB&#10;wBujXxJG7V5Rf+lxAAAAAElFTkSuQmCCUEsDBBQABgAIAAAAIQA58mHm2wAAAAUBAAAPAAAAZHJz&#10;L2Rvd25yZXYueG1sTI9BS8NAEIXvgv9hGcFbu4khKjGbUop6KoKtIN6myTQJzc6G7DZJ/73Tk54e&#10;w3u8+V6+mm2nRhp869hAvIxAEZeuark28LV/WzyD8gG5ws4xGbiQh1Vxe5NjVrmJP2nchVpJCfsM&#10;DTQh9JnWvmzIol+6nli8oxssBjmHWlcDTlJuO/0QRY/aYsvyocGeNg2Vp93ZGnifcFon8eu4PR03&#10;l599+vG9jcmY+7t5/QIq0Bz+wnDFF3QohOngzlx51RlYJBI0kMggcdOrHkSfUtBFrv/TF78A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BAi0AFAAGAAgAAAAhALGCZ7YKAQAAEwIAABMAAAAAAAAAAAAA&#10;AAAAAAAAAFtDb250ZW50X1R5cGVzXS54bWxQSwECLQAUAAYACAAAACEAOP0h/9YAAACUAQAACwAA&#10;AAAAAAAAAAAAAAA7AQAAX3JlbHMvLnJlbHNQSwECLQAUAAYACAAAACEARhQhN9oyAAC0/QAADgAA&#10;AAAAAAAAAAAAAAA6AgAAZHJzL2Uyb0RvYy54bWxQSwECLQAKAAAAAAAAACEASFbtkPsCAAD7AgAA&#10;FAAAAAAAAAAAAAAAAABANQAAZHJzL21lZGlhL2ltYWdlMS5wbmdQSwECLQAUAAYACAAAACEAOfJh&#10;5tsAAAAFAQAADwAAAAAAAAAAAAAAAABtOAAAZHJzL2Rvd25yZXYueG1sUEsBAi0AFAAGAAgAAAAh&#10;AKomDr68AAAAIQEAABkAAAAAAAAAAAAAAAAAdTkAAGRycy9fcmVscy9lMm9Eb2MueG1sLnJlbHNQ&#10;SwUGAAAAAAYABgB8AQAAaDoAAAAA&#10;">
                      <v:shape id="Freeform: Shape 273" o:spid="_x0000_s1027" style="position:absolute;width:338455;height:346075;visibility:visible;mso-wrap-style:square;v-text-anchor:middle" coordsize="2731203,2794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HMP3wwAAANsAAAAPAAAAZHJzL2Rvd25yZXYueG1sRI/dasJA&#10;FITvBd9hOULvzCYBi42uIrZK6Z2xD3DInvxo9mzIbkzap+8WCr0cZuYbZrufTCse1LvGsoIkikEQ&#10;F1Y3XCn4vJ6WaxDOI2tsLZOCL3Kw381nW8y0HflCj9xXIkDYZaig9r7LpHRFTQZdZDvi4JW2N+iD&#10;7CupexwD3LQyjeNnabDhsFBjR8eains+GAXDxy2vhvIsX6/mRa/M8DZ+n+9KPS2mwwaEp8n/h//a&#10;71pBmsDvl/AD5O4HAAD//wMAUEsBAi0AFAAGAAgAAAAhANvh9svuAAAAhQEAABMAAAAAAAAAAAAA&#10;AAAAAAAAAFtDb250ZW50X1R5cGVzXS54bWxQSwECLQAUAAYACAAAACEAWvQsW78AAAAVAQAACwAA&#10;AAAAAAAAAAAAAAAfAQAAX3JlbHMvLnJlbHNQSwECLQAUAAYACAAAACEA1RzD98MAAADbAAAADwAA&#10;AAAAAAAAAAAAAAAHAgAAZHJzL2Rvd25yZXYueG1sUEsFBgAAAAADAAMAtwAAAPcCAAAAAA==&#10;" path="m2554038,843497v,,952,,952,c2561658,858737,2568325,873024,2574040,889217v-5715,-16193,-13335,-30480,-20002,-45720xm2630238,810160v,,952,,952,c2637858,826352,2645478,841592,2651193,858737v-5715,-17145,-14288,-32385,-20955,-48577xm2475759,697568r13508,20199c2489267,717767,2488315,717767,2488315,717767r-12556,-20199xm2444909,651438r10068,13941l2466407,682524r9352,15044l2444909,651438xm382337,565367v-6667,12382,-13335,23812,-19050,34290c357572,612039,350905,623469,345190,635852r-8573,18097l328045,672047v-5715,12382,-10478,24765,-16193,37147c216602,866357,155642,1044474,134687,1227354v-10477,91440,-11430,183833,-1905,275273c141355,1594067,161357,1684554,189932,1772184v57150,174308,153353,336233,279083,470535c594745,2377022,749050,2484654,919547,2553234v169545,69533,355283,100965,539116,92393c1642495,2638007,1824422,2588477,1987300,2503704v162877,-83820,307658,-204787,420053,-350520c2520700,2008404,2601663,1837907,2642620,1658837v14288,38100,25718,77152,37147,118110c2618808,1962684,2516890,2136039,2382588,2277962v-133350,141922,-298133,255270,-479108,326707c1722505,2677059,1526290,2708492,1332932,2697062,1139575,2685632,949075,2631339,779530,2538947,609032,2447507,461395,2317014,347095,2162709,233747,2008404,153737,1828382,116590,1640739,79442,1452144,84205,1257834,129925,1072097v22860,-92393,55245,-182880,98107,-267653c270895,719672,322330,638709,382337,565367xm2429260,494882v1905,952,3810,1905,5715,2857c2436880,499644,2439737,500597,2441642,501549v9525,10478,18098,21908,26670,33338c2476885,546317,2486410,557747,2494030,569177v10477,15240,21907,31432,32385,47625c2539750,637757,2553085,657759,2564515,678714r18097,32385l2591185,727292r7620,16192c2597852,743484,2597852,742532,2596900,742532v-5715,-11430,-11430,-21908,-18098,-33338l2559752,675857v-13335,-21908,-26670,-43815,-40957,-64770l2486410,566319v-8573,-12382,-18098,-23812,-27623,-36195l2444500,512027r-15240,-17145xm2280670,458687v4762,1905,10477,3810,16192,6667c2334010,502978,2368538,542983,2400566,585131r44343,66307l2442595,648234r-23813,-34290l2393065,581559r-13335,-16192l2366395,549174v-9525,-10477,-18098,-20955,-27623,-31432c2319722,497739,2300672,477737,2280670,458687xm1399608,153887v673345,,1219200,545854,1219200,1219200c2618808,1415171,2616676,1456757,2612513,1497743r-16559,108500l2598805,1612164v7620,18098,14287,36195,21908,55245c2580707,1828382,2507365,1979829,2408305,2112227v-99060,132397,-224790,244792,-366713,327660c1899670,2523707,1741555,2577999,1578677,2599907v-162877,21907,-328612,11430,-486727,-30480c933835,2527517,785245,2453222,656657,2353209,528070,2253197,419485,2128419,339475,1987449,259465,1846479,208030,1689317,188980,1529297r-2131,-30592l186703,1497743r-211,-4167l180586,1408776r581,-20661l180408,1373087r2665,-52776l183979,1288077r1199,-9444l186703,1248431c249138,633642,768346,153887,1399608,153887xm823345,112930v-46672,28575,-89535,60007,-132397,94297c596650,265330,509973,333910,431868,411062,354715,489167,286135,575845,228985,670142,171835,765392,127068,866357,93730,971132,62298,1075907,42295,1185445,35628,1294982v-6668,109538,,220028,20002,328613c59440,1651217,67060,1677887,72775,1704557v2858,13335,6668,26670,10478,40005c87063,1757897,90873,1771232,94683,1784567v17145,52388,36195,104775,59055,154305c176598,1989355,203268,2036980,230890,2084605v29528,46672,60008,92392,94298,135255c358525,2263675,396625,2304632,434725,2343685v40005,38100,80010,75247,123825,108585c601413,2486560,647133,2517992,693805,2546567r36195,20955l748098,2578000r18097,9525l803343,2606575v12382,5715,24765,11430,37147,17145c890020,2647532,942408,2665630,994795,2682775v53340,16192,106680,29527,160973,39052c1371985,2761832,1597728,2746592,1808230,2681822v104775,-33337,205740,-79057,300038,-136207c2202565,2487512,2289243,2419885,2367348,2341780v77152,-78105,145732,-164783,202882,-259080c2627380,1988402,2672148,1886485,2705485,1781710v10478,40957,20003,83820,25718,126682c2720725,1936015,2708343,1961732,2695960,1988402v-5715,13335,-13335,25718,-20002,39053c2668338,2039837,2662623,2053172,2655003,2065555v-14288,24765,-28575,50482,-44768,74295l2586423,2176045r-25718,35242c2492125,2305585,2411163,2390357,2322580,2464652v-178117,148590,-393382,253365,-620077,300038c1589155,2788502,1473903,2797075,1358650,2793265v-58102,-953,-115252,-7620,-172402,-16193c1171960,2775167,1157673,2772310,1143385,2769452v-13335,-2857,-27622,-4762,-41910,-8572c1072900,2753260,1045278,2747545,1017655,2738972r-40957,-12382l935740,2712302v-27622,-9525,-54292,-20955,-80962,-31432c841443,2675155,829060,2668487,815725,2662772v-13335,-6667,-26670,-12382,-39052,-19050c750955,2630387,725238,2618005,700473,2602765v-12383,-7620,-24765,-14288,-37148,-21908l627130,2557045r-18097,-11430l591888,2533232r-35243,-25717c510925,2472272,467110,2435125,426153,2395120v-41910,-40005,-80010,-82868,-116205,-126683c274705,2223670,240415,2176997,210888,2128420v-15240,-23813,-28575,-49530,-42863,-74295c160405,2041742,154690,2028407,148023,2016025v-6668,-12383,-13335,-24765,-19050,-38100l111828,1938872v-2858,-6667,-5715,-13335,-8573,-20002l95635,1898867,80395,1858862v-4762,-13335,-8572,-27622,-13335,-40957c57535,1791235,50868,1763612,43248,1735990v-3810,-14288,-6668,-27623,-9525,-41910c30865,1679792,28008,1666457,25150,1652170,14673,1595972,6100,1539775,3243,1482625,-4377,1369277,1338,1254977,21340,1142582r7620,-41910c31818,1086385,35628,1073050,38485,1058762v3810,-13335,6668,-27622,10478,-40957l61345,976847v1905,-6667,3810,-13335,5715,-20002l73728,935890,88015,895885v5715,-13335,10478,-26670,16193,-40005c108970,842545,114685,829210,120400,816827v12383,-25717,23813,-51435,37148,-76200c164215,728245,170883,715862,177550,703480r21908,-37148c207078,653950,214698,641567,222318,630137r22860,-35242l269943,560605v8572,-12383,17145,-23813,25717,-34290c365193,437732,445203,356770,533785,287237,623320,217705,720475,158650,823345,112930xm1879668,109120v17145,4762,35242,9525,52387,15240l1984443,142457v160020,77153,303847,185738,421957,317183l2376873,432970v-10478,-8573,-20003,-17145,-30480,-25718c2213043,277712,2053975,174842,1879668,109120xm1596775,107215r21907,l1658687,114835r40005,9525l1718695,129122v6667,1905,13335,3810,20002,5715l1777750,146267v51435,17145,102870,36195,152400,60008c2030162,251995,2122555,312002,2206375,381535v-6668,-3810,-14288,-6668,-20955,-10478c2182562,369152,2178752,367247,2175895,365342,1990157,222467,1764415,131980,1532005,108167r42862,l1596775,107215xm1399607,81497r-51435,7620l1334837,91022r-13335,2857l1295785,99594c1142432,111977,991937,151982,853825,217704,715712,282474,589030,373914,482350,483452,525212,428207,572837,375819,626177,327242,681422,286284,741430,251042,802390,219609v31432,-15240,62865,-29527,94297,-42862l945265,158649v15240,-5715,32385,-10477,48577,-16192c1059565,122454,1127192,105309,1194820,95784v67627,-9525,136207,-14287,204787,-14287xm1362475,222v142206,-2545,284545,16743,420990,57463c1771083,55780,1758700,53875,1748223,51970v-12383,-1905,-24765,-2858,-37148,-3810c1678690,39587,1645353,33872,1612015,28157v-17145,-1905,-33337,-4762,-50482,-6667c1544388,19585,1528195,17680,1511050,16727v-17145,-952,-33337,-3810,-50482,-3810l1410085,11012v-17145,,-33337,953,-50482,953l1333885,12917v-7620,953,-16192,953,-24765,1905c1173865,22442,1040515,51017,913833,98642v7620,-3810,13335,-6667,18097,-9525c936693,87212,941455,84355,946218,82450v9525,-4763,19050,-9525,36195,-16193c990985,62447,1001463,58637,1013845,54827v12383,-3810,27623,-9525,46673,-14287c1079568,35777,1101475,30062,1128145,24347v13335,-1905,27623,-4762,42863,-7620c1178628,15775,1186248,13870,1194820,12917v7620,-952,17145,-1905,25718,-2857c1267687,4345,1315074,1071,1362475,222xe" fillcolor="#666 [3207]" stroked="f">
                        <v:stroke joinstyle="miter"/>
                        <v:path arrowok="t" o:connecttype="custom" o:connectlocs="316500,104474;316618,104474;318979,110136;316500,104474;325943,100345;326061,100345;328540,106361;325943,100345;306800,86399;308474,88901;308356,88901;302977,80686;304225,82412;305641,84536;306800,86399;47380,70025;45019,74272;42776,78755;41714,80997;40652,83238;38645,87839;16691,152017;16455,186112;23537,219499;58121,277778;113952,316238;180760,327681;246269,310103;298323,266688;327478,205460;332081,220089;295254,282143;235882,322608;165179,334052;96601,314468;43013,267868;14448,203218;16101,132787;28258,99637;47380,70025;301038,61295;301746,61649;302572,62121;305877,66250;309064,70497;313077,76396;317799,84064;320041,88075;321104,90081;322048,92086;321812,91968;319569,87839;317209,83710;312133,75688;308120,70143;304697,65660;302926,63418;282624,56812;284631,57638;297482,72473;302977,80686;302690,80289;299739,76042;296552,72031;294900,70025;293247,68019;289824,64126;282624,56812;173442,19060;324527,170067;323747,185507;321695,198946;322048,199679;324763,206521;298441,261616;252997,302199;195632,322018;135316,318243;81374,291463;42068,246161;23419,189415;23155,185626;23137,185507;23110,184991;22379,174488;22451,171929;22356,170067;22687,163531;22799,159538;22948,158369;23137,154628;173442,19060;102030,13987;85623,25667;53518,50913;28376,83002;11615,120282;4415,160393;6894,201095;9018,211123;10317,216077;11733,221032;19051,240144;28612,258194;40298,274947;53872,290283;69216,303733;85977,315412;90463,318007;92705,319305;94948,320485;99552,322844;104155,324968;123277,332282;143225,337119;224079,332164;261260,315294;293366,290047;318507,257958;335268,220678;338455,236369;334088,246279;331609,251116;329012,255835;323464,265037;320514,269520;317327,273885;287818,305266;210977,342428;168366,345967;147002,343962;141690,343018;136497,341956;126109,339243;121034,337709;115958,335939;105925,332046;101086,329805;96247,327445;86804,322372;82200,319659;77715,316710;75472,315294;73348,313760;68980,310575;52810,296654;38409,280963;26134,263621;20822,254419;18343,249700;15983,244981;13858,240144;12796,237667;11851,235189;9963,230234;8310,225162;5359,215016;4179,209825;3117,204634;402,183635;2644,141518;3589,136327;4769,131136;6068,126063;7602,120990;8310,118513;9136,115917;10907,110962;12914,106007;14920,101170;19524,91732;22002,87131;24717,82530;27550,78047;30383,73682;33452,69435;36639,65188;66147,35577;102030,13987;232931,13515;239423,15403;245915,17644;298205,56930;294546,53627;290769,50441;232931,13515;197875,13279;200590,13279;205547,14223;210505,15403;212983,15993;215462,16701;220302,18116;239187,25549;273417,47256;270821,45958;269640,45250;189848,13397;195160,13397;173442,10094;167068,11038;165415,11274;163763,11628;160576,12335;105807,26964;59774,59879;77597,40531;99433,27200;111119,21891;117139,19650;123158,17644;148064,11864;173442,10094;168840,27;221010,7145;216643,6437;212039,5965;199763,3487;193508,2662;187252,2072;180996,1600;174740,1364;168484,1482;165297,1600;162228,1836;113244,12218;115486,11038;117257,10212;121742,8206;125637,6791;131421,5021;139802,3016;145113,2072;148064,1600;151251,1246;168840,27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32" o:spid="_x0000_s1028" type="#_x0000_t75" alt="Email icon" style="position:absolute;left:83820;top:9144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swIpxAAAANsAAAAPAAAAZHJzL2Rvd25yZXYueG1sRI9ba8JA&#10;FITfBf/Dcgq+1U0T8BJdRQQvpVCoCr4esqdJaPZsyK5J/PddQfBxmJlvmOW6N5VoqXGlZQUf4wgE&#10;cWZ1ybmCy3n3PgPhPLLGyjIpuJOD9Wo4WGKqbcc/1J58LgKEXYoKCu/rVEqXFWTQjW1NHLxf2xj0&#10;QTa51A12AW4qGUfRRBosOSwUWNO2oOzvdDMKPr+mbbzN9leaziff+cEmhw4TpUZv/WYBwlPvX+Fn&#10;+6gVxAk8voQfIFf/AAAA//8DAFBLAQItABQABgAIAAAAIQDb4fbL7gAAAIUBAAATAAAAAAAAAAAA&#10;AAAAAAAAAABbQ29udGVudF9UeXBlc10ueG1sUEsBAi0AFAAGAAgAAAAhAFr0LFu/AAAAFQEAAAsA&#10;AAAAAAAAAAAAAAAAHwEAAF9yZWxzLy5yZWxzUEsBAi0AFAAGAAgAAAAhADqzAinEAAAA2wAAAA8A&#10;AAAAAAAAAAAAAAAABwIAAGRycy9kb3ducmV2LnhtbFBLBQYAAAAAAwADALcAAAD4AgAAAAA=&#10;">
                        <v:imagedata r:id="rId21" o:title="Email icon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40"/>
                <w:szCs w:val="40"/>
              </w:rPr>
              <w:t xml:space="preserve">    </w:t>
            </w:r>
            <w:r w:rsidRPr="006F49F3">
              <w:rPr>
                <w:rFonts w:ascii="TH SarabunPSK" w:hAnsi="TH SarabunPSK" w:cs="TH SarabunPSK"/>
                <w:sz w:val="40"/>
                <w:szCs w:val="40"/>
              </w:rPr>
              <w:t>supakit_boonsiri@yahoo.com</w:t>
            </w:r>
          </w:p>
        </w:tc>
      </w:tr>
      <w:tr w:rsidR="00305F10" w14:paraId="6F8AEDD9" w14:textId="77777777" w:rsidTr="00305F10">
        <w:trPr>
          <w:trHeight w:val="1164"/>
        </w:trPr>
        <w:tc>
          <w:tcPr>
            <w:tcW w:w="721" w:type="dxa"/>
          </w:tcPr>
          <w:p w14:paraId="5F967D8F" w14:textId="77777777" w:rsidR="00305F10" w:rsidRPr="0056708E" w:rsidRDefault="00305F10" w:rsidP="006A2B71">
            <w:pPr>
              <w:pStyle w:val="BodyText"/>
              <w:kinsoku w:val="0"/>
              <w:overflowPunct w:val="0"/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3" w:type="dxa"/>
            <w:gridSpan w:val="2"/>
          </w:tcPr>
          <w:p w14:paraId="2B5BC1E0" w14:textId="77777777" w:rsidR="00305F10" w:rsidRPr="00F25F14" w:rsidRDefault="00305F10" w:rsidP="006A2B7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7A296991" w14:textId="77777777" w:rsidR="00305F10" w:rsidRPr="00F25F14" w:rsidRDefault="00305F10" w:rsidP="006A2B7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10" w:type="dxa"/>
            <w:vMerge/>
          </w:tcPr>
          <w:p w14:paraId="21C3CC8C" w14:textId="77777777" w:rsidR="00305F10" w:rsidRPr="00F25F14" w:rsidRDefault="00305F10" w:rsidP="006A2B71">
            <w:pPr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305F10" w14:paraId="5FE073DB" w14:textId="77777777" w:rsidTr="00305F10">
        <w:trPr>
          <w:trHeight w:val="543"/>
        </w:trPr>
        <w:tc>
          <w:tcPr>
            <w:tcW w:w="721" w:type="dxa"/>
          </w:tcPr>
          <w:p w14:paraId="3FD3999D" w14:textId="77777777" w:rsidR="00305F10" w:rsidRDefault="00305F10" w:rsidP="006A2B7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</w:tcPr>
          <w:p w14:paraId="33B8F893" w14:textId="77777777" w:rsidR="00305F10" w:rsidRPr="00376291" w:rsidRDefault="00305F10" w:rsidP="006A2B71">
            <w:pPr>
              <w:pStyle w:val="Information"/>
              <w:jc w:val="center"/>
              <w:rPr>
                <w:rStyle w:val="Strong"/>
                <w:rFonts w:ascii="Calibri" w:hAnsi="Calibri" w:cs="Calibri"/>
                <w:b w:val="0"/>
                <w:bCs w:val="0"/>
                <w:color w:val="666666"/>
              </w:rPr>
            </w:pPr>
          </w:p>
        </w:tc>
        <w:tc>
          <w:tcPr>
            <w:tcW w:w="2313" w:type="dxa"/>
          </w:tcPr>
          <w:p w14:paraId="5A24DF64" w14:textId="77777777" w:rsidR="00305F10" w:rsidRPr="00F25F14" w:rsidRDefault="00305F10" w:rsidP="006A2B71">
            <w:pPr>
              <w:pStyle w:val="Information"/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</w:pPr>
          </w:p>
        </w:tc>
        <w:tc>
          <w:tcPr>
            <w:tcW w:w="423" w:type="dxa"/>
            <w:vMerge/>
          </w:tcPr>
          <w:p w14:paraId="539ADDD0" w14:textId="77777777" w:rsidR="00305F10" w:rsidRPr="00F25F14" w:rsidRDefault="00305F10" w:rsidP="006A2B7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10" w:type="dxa"/>
            <w:vMerge/>
          </w:tcPr>
          <w:p w14:paraId="773C5046" w14:textId="77777777" w:rsidR="00305F10" w:rsidRPr="00F25F14" w:rsidRDefault="00305F10" w:rsidP="006A2B71">
            <w:pPr>
              <w:pStyle w:val="Heading1"/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305F10" w14:paraId="2B94FB89" w14:textId="77777777" w:rsidTr="00305F10">
        <w:trPr>
          <w:trHeight w:val="183"/>
        </w:trPr>
        <w:tc>
          <w:tcPr>
            <w:tcW w:w="721" w:type="dxa"/>
          </w:tcPr>
          <w:p w14:paraId="40C97E16" w14:textId="77777777" w:rsidR="00305F10" w:rsidRPr="00376291" w:rsidRDefault="00305F10" w:rsidP="006A2B7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3" w:type="dxa"/>
            <w:gridSpan w:val="2"/>
          </w:tcPr>
          <w:p w14:paraId="0CF6F08E" w14:textId="77777777" w:rsidR="00305F10" w:rsidRPr="00376291" w:rsidRDefault="00305F10" w:rsidP="006A2B7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787733E6" w14:textId="77777777" w:rsidR="00305F10" w:rsidRDefault="00305F10" w:rsidP="006A2B7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10" w:type="dxa"/>
            <w:vMerge/>
          </w:tcPr>
          <w:p w14:paraId="100F073A" w14:textId="77777777" w:rsidR="00305F10" w:rsidRDefault="00305F10" w:rsidP="006A2B71">
            <w:pPr>
              <w:pStyle w:val="Heading1"/>
            </w:pPr>
          </w:p>
        </w:tc>
      </w:tr>
      <w:tr w:rsidR="00305F10" w14:paraId="60B445A1" w14:textId="77777777" w:rsidTr="00305F10">
        <w:trPr>
          <w:trHeight w:val="624"/>
        </w:trPr>
        <w:tc>
          <w:tcPr>
            <w:tcW w:w="721" w:type="dxa"/>
          </w:tcPr>
          <w:p w14:paraId="0D828AD8" w14:textId="77777777" w:rsidR="00305F10" w:rsidRDefault="00305F10" w:rsidP="006A2B7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</w:tcPr>
          <w:p w14:paraId="64152C4D" w14:textId="77777777" w:rsidR="00305F10" w:rsidRPr="00376291" w:rsidRDefault="00305F10" w:rsidP="006A2B7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3" w:type="dxa"/>
          </w:tcPr>
          <w:p w14:paraId="1B5169C8" w14:textId="77777777" w:rsidR="00305F10" w:rsidRPr="00380FD1" w:rsidRDefault="00305F10" w:rsidP="006A2B71">
            <w:pPr>
              <w:pStyle w:val="Information"/>
            </w:pPr>
          </w:p>
        </w:tc>
        <w:tc>
          <w:tcPr>
            <w:tcW w:w="423" w:type="dxa"/>
            <w:vMerge/>
          </w:tcPr>
          <w:p w14:paraId="1D53CF09" w14:textId="77777777" w:rsidR="00305F10" w:rsidRDefault="00305F10" w:rsidP="006A2B7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10" w:type="dxa"/>
            <w:vMerge/>
          </w:tcPr>
          <w:p w14:paraId="333A5AA5" w14:textId="77777777" w:rsidR="00305F10" w:rsidRDefault="00305F10" w:rsidP="006A2B71">
            <w:pPr>
              <w:pStyle w:val="Heading1"/>
            </w:pPr>
          </w:p>
        </w:tc>
      </w:tr>
      <w:tr w:rsidR="00305F10" w14:paraId="5AEC332F" w14:textId="77777777" w:rsidTr="00305F10">
        <w:trPr>
          <w:trHeight w:val="183"/>
        </w:trPr>
        <w:tc>
          <w:tcPr>
            <w:tcW w:w="721" w:type="dxa"/>
          </w:tcPr>
          <w:p w14:paraId="7EE01B95" w14:textId="77777777" w:rsidR="00305F10" w:rsidRPr="00376291" w:rsidRDefault="00305F10" w:rsidP="006A2B7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3" w:type="dxa"/>
            <w:gridSpan w:val="2"/>
          </w:tcPr>
          <w:p w14:paraId="768F2B1F" w14:textId="77777777" w:rsidR="00305F10" w:rsidRPr="00376291" w:rsidRDefault="00305F10" w:rsidP="006A2B7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6D76382C" w14:textId="77777777" w:rsidR="00305F10" w:rsidRDefault="00305F10" w:rsidP="006A2B7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10" w:type="dxa"/>
            <w:vMerge/>
          </w:tcPr>
          <w:p w14:paraId="6B55F02F" w14:textId="77777777" w:rsidR="00305F10" w:rsidRDefault="00305F10" w:rsidP="006A2B71">
            <w:pPr>
              <w:pStyle w:val="Heading1"/>
            </w:pPr>
          </w:p>
        </w:tc>
      </w:tr>
      <w:tr w:rsidR="00305F10" w14:paraId="3896B468" w14:textId="77777777" w:rsidTr="00305F10">
        <w:trPr>
          <w:trHeight w:val="633"/>
        </w:trPr>
        <w:tc>
          <w:tcPr>
            <w:tcW w:w="721" w:type="dxa"/>
          </w:tcPr>
          <w:p w14:paraId="32747282" w14:textId="77777777" w:rsidR="00305F10" w:rsidRDefault="00305F10" w:rsidP="006A2B7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</w:tcPr>
          <w:p w14:paraId="3859B64D" w14:textId="77777777" w:rsidR="00305F10" w:rsidRPr="00376291" w:rsidRDefault="00305F10" w:rsidP="006A2B7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3" w:type="dxa"/>
          </w:tcPr>
          <w:p w14:paraId="64B36FFA" w14:textId="77777777" w:rsidR="00305F10" w:rsidRPr="00380FD1" w:rsidRDefault="00305F10" w:rsidP="006A2B71">
            <w:pPr>
              <w:pStyle w:val="Information"/>
            </w:pPr>
          </w:p>
        </w:tc>
        <w:tc>
          <w:tcPr>
            <w:tcW w:w="423" w:type="dxa"/>
            <w:vMerge/>
          </w:tcPr>
          <w:p w14:paraId="52DBB903" w14:textId="77777777" w:rsidR="00305F10" w:rsidRDefault="00305F10" w:rsidP="006A2B7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10" w:type="dxa"/>
            <w:vMerge/>
          </w:tcPr>
          <w:p w14:paraId="52559735" w14:textId="77777777" w:rsidR="00305F10" w:rsidRDefault="00305F10" w:rsidP="006A2B71">
            <w:pPr>
              <w:pStyle w:val="Heading1"/>
            </w:pPr>
          </w:p>
        </w:tc>
      </w:tr>
      <w:tr w:rsidR="00305F10" w14:paraId="6369445A" w14:textId="77777777" w:rsidTr="00305F10">
        <w:trPr>
          <w:trHeight w:val="174"/>
        </w:trPr>
        <w:tc>
          <w:tcPr>
            <w:tcW w:w="721" w:type="dxa"/>
          </w:tcPr>
          <w:p w14:paraId="0893BFB1" w14:textId="77777777" w:rsidR="00305F10" w:rsidRPr="00376291" w:rsidRDefault="00305F10" w:rsidP="006A2B7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3" w:type="dxa"/>
            <w:gridSpan w:val="2"/>
          </w:tcPr>
          <w:p w14:paraId="272DAED6" w14:textId="77777777" w:rsidR="00305F10" w:rsidRPr="00376291" w:rsidRDefault="00305F10" w:rsidP="006A2B7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1E9910CD" w14:textId="77777777" w:rsidR="00305F10" w:rsidRDefault="00305F10" w:rsidP="006A2B7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10" w:type="dxa"/>
            <w:vMerge/>
          </w:tcPr>
          <w:p w14:paraId="71263FC4" w14:textId="77777777" w:rsidR="00305F10" w:rsidRDefault="00305F10" w:rsidP="006A2B71">
            <w:pPr>
              <w:pStyle w:val="Heading1"/>
            </w:pPr>
          </w:p>
        </w:tc>
      </w:tr>
      <w:tr w:rsidR="00305F10" w14:paraId="0F98CB54" w14:textId="77777777" w:rsidTr="00305F10">
        <w:trPr>
          <w:trHeight w:val="1629"/>
        </w:trPr>
        <w:tc>
          <w:tcPr>
            <w:tcW w:w="721" w:type="dxa"/>
          </w:tcPr>
          <w:p w14:paraId="58701E2A" w14:textId="77777777" w:rsidR="00305F10" w:rsidRDefault="00305F10" w:rsidP="006A2B7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</w:tcPr>
          <w:p w14:paraId="6042198E" w14:textId="77777777" w:rsidR="00305F10" w:rsidRPr="00376291" w:rsidRDefault="00305F10" w:rsidP="006A2B7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3" w:type="dxa"/>
          </w:tcPr>
          <w:p w14:paraId="62DB56CB" w14:textId="77777777" w:rsidR="00305F10" w:rsidRPr="00380FD1" w:rsidRDefault="00305F10" w:rsidP="006A2B71">
            <w:pPr>
              <w:pStyle w:val="Information"/>
            </w:pPr>
          </w:p>
        </w:tc>
        <w:tc>
          <w:tcPr>
            <w:tcW w:w="423" w:type="dxa"/>
            <w:vMerge/>
          </w:tcPr>
          <w:p w14:paraId="139D8D67" w14:textId="77777777" w:rsidR="00305F10" w:rsidRDefault="00305F10" w:rsidP="006A2B71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610" w:type="dxa"/>
            <w:vMerge/>
          </w:tcPr>
          <w:p w14:paraId="1E46723A" w14:textId="77777777" w:rsidR="00305F10" w:rsidRDefault="00305F10" w:rsidP="006A2B71">
            <w:pPr>
              <w:pStyle w:val="Heading1"/>
            </w:pPr>
          </w:p>
        </w:tc>
      </w:tr>
    </w:tbl>
    <w:p w14:paraId="37CA180C" w14:textId="5F09459F" w:rsidR="00305F10" w:rsidRDefault="00305F10" w:rsidP="006D79A8">
      <w:pPr>
        <w:pStyle w:val="BodyText"/>
        <w:rPr>
          <w:rFonts w:cstheme="minorBidi"/>
          <w:szCs w:val="25"/>
          <w:lang w:bidi="th-TH"/>
        </w:rPr>
      </w:pPr>
    </w:p>
    <w:p w14:paraId="01C0C69F" w14:textId="5B907DC7" w:rsidR="00305F10" w:rsidRDefault="00305F10" w:rsidP="006D79A8">
      <w:pPr>
        <w:pStyle w:val="BodyText"/>
        <w:rPr>
          <w:rFonts w:cstheme="minorBidi"/>
          <w:szCs w:val="25"/>
          <w:lang w:bidi="th-TH"/>
        </w:rPr>
      </w:pPr>
    </w:p>
    <w:p w14:paraId="51362817" w14:textId="25ACE14F" w:rsidR="00305F10" w:rsidRDefault="00305F10" w:rsidP="006D79A8">
      <w:pPr>
        <w:pStyle w:val="BodyText"/>
        <w:rPr>
          <w:rFonts w:cstheme="minorBidi"/>
          <w:szCs w:val="25"/>
          <w:lang w:bidi="th-TH"/>
        </w:rPr>
      </w:pPr>
    </w:p>
    <w:p w14:paraId="1414DBED" w14:textId="77777777" w:rsidR="00305F10" w:rsidRDefault="00305F10" w:rsidP="006D79A8">
      <w:pPr>
        <w:pStyle w:val="BodyText"/>
        <w:rPr>
          <w:rFonts w:cstheme="minorBidi"/>
          <w:szCs w:val="25"/>
          <w:lang w:bidi="th-TH"/>
        </w:rPr>
      </w:pPr>
    </w:p>
    <w:tbl>
      <w:tblPr>
        <w:tblW w:w="10692" w:type="dxa"/>
        <w:tblInd w:w="-720" w:type="dxa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</w:tblPr>
      <w:tblGrid>
        <w:gridCol w:w="720"/>
        <w:gridCol w:w="630"/>
        <w:gridCol w:w="2312"/>
        <w:gridCol w:w="423"/>
        <w:gridCol w:w="6607"/>
      </w:tblGrid>
      <w:tr w:rsidR="005F1DF3" w14:paraId="4919C538" w14:textId="77777777" w:rsidTr="001F7EAA">
        <w:trPr>
          <w:trHeight w:val="2117"/>
        </w:trPr>
        <w:tc>
          <w:tcPr>
            <w:tcW w:w="3662" w:type="dxa"/>
            <w:gridSpan w:val="3"/>
            <w:vMerge w:val="restart"/>
          </w:tcPr>
          <w:p w14:paraId="29993BC7" w14:textId="0EC45BA2" w:rsidR="005F1DF3" w:rsidRPr="00A60853" w:rsidRDefault="009D6B3F" w:rsidP="00FB2861">
            <w:pPr>
              <w:pStyle w:val="BodyText"/>
              <w:kinsoku w:val="0"/>
              <w:overflowPunct w:val="0"/>
              <w:ind w:left="-120"/>
              <w:rPr>
                <w:rFonts w:ascii="Times New Roman" w:hAnsi="Times New Roman" w:cstheme="minorBidi"/>
                <w:szCs w:val="25"/>
                <w:cs/>
                <w:lang w:bidi="th-TH"/>
              </w:rPr>
            </w:pPr>
            <w:r>
              <w:rPr>
                <w:rFonts w:ascii="Times New Roman" w:hAnsi="Times New Roman" w:cstheme="minorBidi" w:hint="cs"/>
                <w:noProof/>
                <w:szCs w:val="25"/>
                <w:lang w:val="th-TH" w:bidi="th-TH"/>
              </w:rPr>
              <w:lastRenderedPageBreak/>
              <w:drawing>
                <wp:anchor distT="0" distB="0" distL="114300" distR="114300" simplePos="0" relativeHeight="251696128" behindDoc="0" locked="0" layoutInCell="1" allowOverlap="1" wp14:anchorId="1DFC195D" wp14:editId="7D6980C3">
                  <wp:simplePos x="0" y="0"/>
                  <wp:positionH relativeFrom="column">
                    <wp:posOffset>-352103</wp:posOffset>
                  </wp:positionH>
                  <wp:positionV relativeFrom="paragraph">
                    <wp:posOffset>-371220</wp:posOffset>
                  </wp:positionV>
                  <wp:extent cx="2236353" cy="2456597"/>
                  <wp:effectExtent l="0" t="0" r="8890" b="5715"/>
                  <wp:wrapNone/>
                  <wp:docPr id="152" name="Picture 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" name="Picture 152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6353" cy="2456597"/>
                          </a:xfrm>
                          <a:prstGeom prst="ellipse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23" w:type="dxa"/>
            <w:vMerge w:val="restart"/>
          </w:tcPr>
          <w:p w14:paraId="76971609" w14:textId="77777777" w:rsidR="005F1DF3" w:rsidRPr="00F25F14" w:rsidRDefault="005F1DF3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8"/>
                <w:szCs w:val="48"/>
              </w:rPr>
            </w:pPr>
          </w:p>
        </w:tc>
        <w:tc>
          <w:tcPr>
            <w:tcW w:w="6607" w:type="dxa"/>
          </w:tcPr>
          <w:p w14:paraId="6DBB3D35" w14:textId="77777777" w:rsidR="005B5F23" w:rsidRPr="005B5F23" w:rsidRDefault="00547473" w:rsidP="005B5F23">
            <w:pPr>
              <w:pStyle w:val="Title"/>
              <w:spacing w:before="0" w:after="0"/>
              <w:rPr>
                <w:rFonts w:ascii="TH SarabunPSK" w:hAnsi="TH SarabunPSK" w:cs="TH SarabunPSK"/>
                <w:szCs w:val="48"/>
              </w:rPr>
            </w:pPr>
            <w:r w:rsidRPr="0054747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นายเพิ่มสุข</w:t>
            </w:r>
            <w:r w:rsidRPr="00547473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 </w:t>
            </w:r>
            <w:r w:rsidRPr="0054747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สัจจาภิวัฒน์</w:t>
            </w:r>
            <w:r w:rsidR="005F1DF3" w:rsidRPr="00F25F14">
              <w:rPr>
                <w:rFonts w:ascii="TH SarabunPSK" w:hAnsi="TH SarabunPSK" w:cs="TH SarabunPSK"/>
                <w:szCs w:val="48"/>
              </w:rPr>
              <w:br/>
            </w:r>
            <w:r w:rsidR="005B5F23" w:rsidRPr="005B5F2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เลขาธิการสำนักงานปรมานูเพื่อสันติ</w:t>
            </w:r>
          </w:p>
          <w:p w14:paraId="1D3541D2" w14:textId="624CE541" w:rsidR="005F1DF3" w:rsidRDefault="005B5F23" w:rsidP="005B5F23">
            <w:pPr>
              <w:pStyle w:val="Title"/>
              <w:spacing w:before="0" w:after="0"/>
              <w:rPr>
                <w:rFonts w:ascii="TH SarabunPSK" w:hAnsi="TH SarabunPSK" w:cs="TH SarabunPSK"/>
                <w:szCs w:val="48"/>
                <w:lang w:bidi="th-TH"/>
              </w:rPr>
            </w:pPr>
            <w:r w:rsidRPr="005B5F23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กรรมการโดยตำแหน่ง</w:t>
            </w:r>
          </w:p>
          <w:p w14:paraId="3B03DA23" w14:textId="77777777" w:rsidR="005B5F23" w:rsidRPr="005B5F23" w:rsidRDefault="005B5F23" w:rsidP="005B5F23">
            <w:pPr>
              <w:rPr>
                <w:lang w:bidi="th-TH"/>
              </w:rPr>
            </w:pPr>
          </w:p>
          <w:p w14:paraId="38D7E31C" w14:textId="2A637BF7" w:rsidR="005F1DF3" w:rsidRDefault="005F1DF3" w:rsidP="005B5F23">
            <w:pPr>
              <w:rPr>
                <w:rFonts w:ascii="TH SarabunPSK" w:hAnsi="TH SarabunPSK" w:cs="TH SarabunPSK"/>
                <w:b/>
                <w:bCs/>
                <w:sz w:val="48"/>
                <w:szCs w:val="48"/>
                <w:lang w:bidi="th-TH"/>
              </w:rPr>
            </w:pP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(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 xml:space="preserve">อายุ </w:t>
            </w:r>
            <w:r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5</w:t>
            </w:r>
            <w:r w:rsidR="00DF604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5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 xml:space="preserve"> 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>ปี)</w:t>
            </w:r>
          </w:p>
          <w:p w14:paraId="1F2AD428" w14:textId="1C56611A" w:rsidR="001F7EAA" w:rsidRPr="00F25F14" w:rsidRDefault="001F7EAA" w:rsidP="005B5F23">
            <w:pPr>
              <w:rPr>
                <w:rFonts w:ascii="TH SarabunPSK" w:hAnsi="TH SarabunPSK" w:cs="TH SarabunPSK"/>
                <w:b/>
                <w:bCs/>
                <w:sz w:val="48"/>
                <w:szCs w:val="48"/>
                <w:lang w:bidi="th-TH"/>
              </w:rPr>
            </w:pPr>
          </w:p>
        </w:tc>
      </w:tr>
      <w:tr w:rsidR="005F1DF3" w:rsidRPr="00A60853" w14:paraId="00DB4B5B" w14:textId="77777777" w:rsidTr="001F7EAA">
        <w:trPr>
          <w:trHeight w:val="1589"/>
        </w:trPr>
        <w:tc>
          <w:tcPr>
            <w:tcW w:w="3662" w:type="dxa"/>
            <w:gridSpan w:val="3"/>
            <w:vMerge/>
          </w:tcPr>
          <w:p w14:paraId="7CAFC224" w14:textId="77777777" w:rsidR="005F1DF3" w:rsidRPr="00F25F14" w:rsidRDefault="005F1DF3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7DB7E63F" w14:textId="77777777" w:rsidR="005F1DF3" w:rsidRPr="00F25F14" w:rsidRDefault="005F1DF3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 w:val="restart"/>
          </w:tcPr>
          <w:p w14:paraId="1308F2CE" w14:textId="77777777" w:rsidR="005F1DF3" w:rsidRPr="00F25F14" w:rsidRDefault="005F1DF3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ประวัติการทำงาน</w:t>
            </w:r>
          </w:p>
          <w:p w14:paraId="146377DB" w14:textId="77777777" w:rsidR="00BA3B62" w:rsidRDefault="00BA3B62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  <w:lang w:bidi="th-TH"/>
              </w:rPr>
            </w:pPr>
            <w:r w:rsidRPr="00BA3B62">
              <w:rPr>
                <w:rFonts w:ascii="TH SarabunPSK" w:hAnsi="TH SarabunPSK" w:cs="TH SarabunPSK" w:hint="cs"/>
                <w:b w:val="0"/>
                <w:bCs w:val="0"/>
                <w:color w:val="auto"/>
                <w:sz w:val="40"/>
                <w:szCs w:val="40"/>
                <w:u w:val="none"/>
                <w:cs/>
                <w:lang w:bidi="th-TH"/>
              </w:rPr>
              <w:t>เลขาธิการสำนักงานปรมานูเพื่อสันติ</w:t>
            </w:r>
          </w:p>
          <w:p w14:paraId="0C48DABD" w14:textId="0348A15F" w:rsidR="005F1DF3" w:rsidRPr="00F25F14" w:rsidRDefault="005F1DF3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ประวัติการศึกษา</w:t>
            </w:r>
          </w:p>
          <w:p w14:paraId="61C915BA" w14:textId="77777777" w:rsidR="00547473" w:rsidRPr="00547473" w:rsidRDefault="00547473" w:rsidP="00547473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54747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วิทยาศาสตร์มหาบัณฑิต</w:t>
            </w:r>
            <w:r w:rsidRPr="0054747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54747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สาขาเทคโนโลยีสิ่งแวดล้อม</w:t>
            </w:r>
            <w:r w:rsidRPr="0054747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54747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มหาวิทยาลัยมหิดล</w:t>
            </w:r>
          </w:p>
          <w:p w14:paraId="7A537C29" w14:textId="77777777" w:rsidR="00547473" w:rsidRPr="00547473" w:rsidRDefault="00547473" w:rsidP="00547473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54747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วิทยาศาสตร์บัณฑิต</w:t>
            </w:r>
            <w:r w:rsidRPr="0054747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54747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สาขาฟิสิกส์</w:t>
            </w:r>
            <w:r w:rsidRPr="00547473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547473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มหาวิทยาลัยรามคำแหง</w:t>
            </w:r>
          </w:p>
          <w:p w14:paraId="29AE2825" w14:textId="77777777" w:rsidR="005F1DF3" w:rsidRPr="00F25F14" w:rsidRDefault="005F1DF3" w:rsidP="00FB2861">
            <w:pPr>
              <w:pStyle w:val="Heading2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94080" behindDoc="0" locked="0" layoutInCell="1" allowOverlap="1" wp14:anchorId="430EBFB1" wp14:editId="27DCB295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583565</wp:posOffset>
                      </wp:positionV>
                      <wp:extent cx="337820" cy="337185"/>
                      <wp:effectExtent l="0" t="0" r="5080" b="5715"/>
                      <wp:wrapNone/>
                      <wp:docPr id="145" name="Group 145" descr="phon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820" cy="337185"/>
                                <a:chOff x="0" y="0"/>
                                <a:chExt cx="337820" cy="337185"/>
                              </a:xfrm>
                            </wpg:grpSpPr>
                            <wps:wsp>
                              <wps:cNvPr id="146" name="Freeform: Shape 162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820" cy="337185"/>
                                </a:xfrm>
                                <a:custGeom>
                                  <a:avLst/>
                                  <a:gdLst>
                                    <a:gd name="connsiteX0" fmla="*/ 741998 w 2517880"/>
                                    <a:gd name="connsiteY0" fmla="*/ 2445067 h 2514600"/>
                                    <a:gd name="connsiteX1" fmla="*/ 786765 w 2517880"/>
                                    <a:gd name="connsiteY1" fmla="*/ 2462212 h 2514600"/>
                                    <a:gd name="connsiteX2" fmla="*/ 846773 w 2517880"/>
                                    <a:gd name="connsiteY2" fmla="*/ 2486977 h 2514600"/>
                                    <a:gd name="connsiteX3" fmla="*/ 818198 w 2517880"/>
                                    <a:gd name="connsiteY3" fmla="*/ 2482214 h 2514600"/>
                                    <a:gd name="connsiteX4" fmla="*/ 786765 w 2517880"/>
                                    <a:gd name="connsiteY4" fmla="*/ 2468879 h 2514600"/>
                                    <a:gd name="connsiteX5" fmla="*/ 741998 w 2517880"/>
                                    <a:gd name="connsiteY5" fmla="*/ 2445067 h 2514600"/>
                                    <a:gd name="connsiteX6" fmla="*/ 628649 w 2517880"/>
                                    <a:gd name="connsiteY6" fmla="*/ 2345888 h 2514600"/>
                                    <a:gd name="connsiteX7" fmla="*/ 639127 w 2517880"/>
                                    <a:gd name="connsiteY7" fmla="*/ 2351722 h 2514600"/>
                                    <a:gd name="connsiteX8" fmla="*/ 675322 w 2517880"/>
                                    <a:gd name="connsiteY8" fmla="*/ 2374582 h 2514600"/>
                                    <a:gd name="connsiteX9" fmla="*/ 698182 w 2517880"/>
                                    <a:gd name="connsiteY9" fmla="*/ 2394585 h 2514600"/>
                                    <a:gd name="connsiteX10" fmla="*/ 644842 w 2517880"/>
                                    <a:gd name="connsiteY10" fmla="*/ 2363152 h 2514600"/>
                                    <a:gd name="connsiteX11" fmla="*/ 626745 w 2517880"/>
                                    <a:gd name="connsiteY11" fmla="*/ 2347912 h 2514600"/>
                                    <a:gd name="connsiteX12" fmla="*/ 628649 w 2517880"/>
                                    <a:gd name="connsiteY12" fmla="*/ 2345888 h 2514600"/>
                                    <a:gd name="connsiteX13" fmla="*/ 541973 w 2517880"/>
                                    <a:gd name="connsiteY13" fmla="*/ 2310765 h 2514600"/>
                                    <a:gd name="connsiteX14" fmla="*/ 575310 w 2517880"/>
                                    <a:gd name="connsiteY14" fmla="*/ 2334577 h 2514600"/>
                                    <a:gd name="connsiteX15" fmla="*/ 609600 w 2517880"/>
                                    <a:gd name="connsiteY15" fmla="*/ 2356485 h 2514600"/>
                                    <a:gd name="connsiteX16" fmla="*/ 632460 w 2517880"/>
                                    <a:gd name="connsiteY16" fmla="*/ 2374582 h 2514600"/>
                                    <a:gd name="connsiteX17" fmla="*/ 605790 w 2517880"/>
                                    <a:gd name="connsiteY17" fmla="*/ 2363152 h 2514600"/>
                                    <a:gd name="connsiteX18" fmla="*/ 615315 w 2517880"/>
                                    <a:gd name="connsiteY18" fmla="*/ 2376487 h 2514600"/>
                                    <a:gd name="connsiteX19" fmla="*/ 584835 w 2517880"/>
                                    <a:gd name="connsiteY19" fmla="*/ 2357437 h 2514600"/>
                                    <a:gd name="connsiteX20" fmla="*/ 569595 w 2517880"/>
                                    <a:gd name="connsiteY20" fmla="*/ 2347912 h 2514600"/>
                                    <a:gd name="connsiteX21" fmla="*/ 554355 w 2517880"/>
                                    <a:gd name="connsiteY21" fmla="*/ 2338387 h 2514600"/>
                                    <a:gd name="connsiteX22" fmla="*/ 261809 w 2517880"/>
                                    <a:gd name="connsiteY22" fmla="*/ 2061771 h 2514600"/>
                                    <a:gd name="connsiteX23" fmla="*/ 277178 w 2517880"/>
                                    <a:gd name="connsiteY23" fmla="*/ 2083117 h 2514600"/>
                                    <a:gd name="connsiteX24" fmla="*/ 264200 w 2517880"/>
                                    <a:gd name="connsiteY24" fmla="*/ 2066984 h 2514600"/>
                                    <a:gd name="connsiteX25" fmla="*/ 218093 w 2517880"/>
                                    <a:gd name="connsiteY25" fmla="*/ 1904151 h 2514600"/>
                                    <a:gd name="connsiteX26" fmla="*/ 233363 w 2517880"/>
                                    <a:gd name="connsiteY26" fmla="*/ 1927859 h 2514600"/>
                                    <a:gd name="connsiteX27" fmla="*/ 259080 w 2517880"/>
                                    <a:gd name="connsiteY27" fmla="*/ 1972627 h 2514600"/>
                                    <a:gd name="connsiteX28" fmla="*/ 279083 w 2517880"/>
                                    <a:gd name="connsiteY28" fmla="*/ 2008822 h 2514600"/>
                                    <a:gd name="connsiteX29" fmla="*/ 260033 w 2517880"/>
                                    <a:gd name="connsiteY29" fmla="*/ 1985009 h 2514600"/>
                                    <a:gd name="connsiteX30" fmla="*/ 241935 w 2517880"/>
                                    <a:gd name="connsiteY30" fmla="*/ 1958339 h 2514600"/>
                                    <a:gd name="connsiteX31" fmla="*/ 225743 w 2517880"/>
                                    <a:gd name="connsiteY31" fmla="*/ 1931669 h 2514600"/>
                                    <a:gd name="connsiteX32" fmla="*/ 216218 w 2517880"/>
                                    <a:gd name="connsiteY32" fmla="*/ 1906904 h 2514600"/>
                                    <a:gd name="connsiteX33" fmla="*/ 218093 w 2517880"/>
                                    <a:gd name="connsiteY33" fmla="*/ 1904151 h 2514600"/>
                                    <a:gd name="connsiteX34" fmla="*/ 151448 w 2517880"/>
                                    <a:gd name="connsiteY34" fmla="*/ 1838325 h 2514600"/>
                                    <a:gd name="connsiteX35" fmla="*/ 181928 w 2517880"/>
                                    <a:gd name="connsiteY35" fmla="*/ 1897380 h 2514600"/>
                                    <a:gd name="connsiteX36" fmla="*/ 219075 w 2517880"/>
                                    <a:gd name="connsiteY36" fmla="*/ 1965960 h 2514600"/>
                                    <a:gd name="connsiteX37" fmla="*/ 236220 w 2517880"/>
                                    <a:gd name="connsiteY37" fmla="*/ 1997392 h 2514600"/>
                                    <a:gd name="connsiteX38" fmla="*/ 250508 w 2517880"/>
                                    <a:gd name="connsiteY38" fmla="*/ 2024062 h 2514600"/>
                                    <a:gd name="connsiteX39" fmla="*/ 260985 w 2517880"/>
                                    <a:gd name="connsiteY39" fmla="*/ 2053590 h 2514600"/>
                                    <a:gd name="connsiteX40" fmla="*/ 261224 w 2517880"/>
                                    <a:gd name="connsiteY40" fmla="*/ 2060496 h 2514600"/>
                                    <a:gd name="connsiteX41" fmla="*/ 261809 w 2517880"/>
                                    <a:gd name="connsiteY41" fmla="*/ 2061771 h 2514600"/>
                                    <a:gd name="connsiteX42" fmla="*/ 260033 w 2517880"/>
                                    <a:gd name="connsiteY42" fmla="*/ 2059305 h 2514600"/>
                                    <a:gd name="connsiteX43" fmla="*/ 240030 w 2517880"/>
                                    <a:gd name="connsiteY43" fmla="*/ 2027872 h 2514600"/>
                                    <a:gd name="connsiteX44" fmla="*/ 196215 w 2517880"/>
                                    <a:gd name="connsiteY44" fmla="*/ 1954530 h 2514600"/>
                                    <a:gd name="connsiteX45" fmla="*/ 177165 w 2517880"/>
                                    <a:gd name="connsiteY45" fmla="*/ 1917382 h 2514600"/>
                                    <a:gd name="connsiteX46" fmla="*/ 162878 w 2517880"/>
                                    <a:gd name="connsiteY46" fmla="*/ 1884045 h 2514600"/>
                                    <a:gd name="connsiteX47" fmla="*/ 151448 w 2517880"/>
                                    <a:gd name="connsiteY47" fmla="*/ 1838325 h 2514600"/>
                                    <a:gd name="connsiteX48" fmla="*/ 13335 w 2517880"/>
                                    <a:gd name="connsiteY48" fmla="*/ 1144905 h 2514600"/>
                                    <a:gd name="connsiteX49" fmla="*/ 9525 w 2517880"/>
                                    <a:gd name="connsiteY49" fmla="*/ 1261110 h 2514600"/>
                                    <a:gd name="connsiteX50" fmla="*/ 13335 w 2517880"/>
                                    <a:gd name="connsiteY50" fmla="*/ 1291590 h 2514600"/>
                                    <a:gd name="connsiteX51" fmla="*/ 18097 w 2517880"/>
                                    <a:gd name="connsiteY51" fmla="*/ 1313497 h 2514600"/>
                                    <a:gd name="connsiteX52" fmla="*/ 40957 w 2517880"/>
                                    <a:gd name="connsiteY52" fmla="*/ 1471612 h 2514600"/>
                                    <a:gd name="connsiteX53" fmla="*/ 34290 w 2517880"/>
                                    <a:gd name="connsiteY53" fmla="*/ 1474470 h 2514600"/>
                                    <a:gd name="connsiteX54" fmla="*/ 34290 w 2517880"/>
                                    <a:gd name="connsiteY54" fmla="*/ 1510665 h 2514600"/>
                                    <a:gd name="connsiteX55" fmla="*/ 52387 w 2517880"/>
                                    <a:gd name="connsiteY55" fmla="*/ 1622107 h 2514600"/>
                                    <a:gd name="connsiteX56" fmla="*/ 126682 w 2517880"/>
                                    <a:gd name="connsiteY56" fmla="*/ 1823085 h 2514600"/>
                                    <a:gd name="connsiteX57" fmla="*/ 95250 w 2517880"/>
                                    <a:gd name="connsiteY57" fmla="*/ 1786890 h 2514600"/>
                                    <a:gd name="connsiteX58" fmla="*/ 72390 w 2517880"/>
                                    <a:gd name="connsiteY58" fmla="*/ 1711642 h 2514600"/>
                                    <a:gd name="connsiteX59" fmla="*/ 60960 w 2517880"/>
                                    <a:gd name="connsiteY59" fmla="*/ 1672590 h 2514600"/>
                                    <a:gd name="connsiteX60" fmla="*/ 50482 w 2517880"/>
                                    <a:gd name="connsiteY60" fmla="*/ 1632585 h 2514600"/>
                                    <a:gd name="connsiteX61" fmla="*/ 44767 w 2517880"/>
                                    <a:gd name="connsiteY61" fmla="*/ 1612582 h 2514600"/>
                                    <a:gd name="connsiteX62" fmla="*/ 40005 w 2517880"/>
                                    <a:gd name="connsiteY62" fmla="*/ 1592580 h 2514600"/>
                                    <a:gd name="connsiteX63" fmla="*/ 29527 w 2517880"/>
                                    <a:gd name="connsiteY63" fmla="*/ 1551622 h 2514600"/>
                                    <a:gd name="connsiteX64" fmla="*/ 20955 w 2517880"/>
                                    <a:gd name="connsiteY64" fmla="*/ 1509712 h 2514600"/>
                                    <a:gd name="connsiteX65" fmla="*/ 17145 w 2517880"/>
                                    <a:gd name="connsiteY65" fmla="*/ 1488757 h 2514600"/>
                                    <a:gd name="connsiteX66" fmla="*/ 14287 w 2517880"/>
                                    <a:gd name="connsiteY66" fmla="*/ 1467802 h 2514600"/>
                                    <a:gd name="connsiteX67" fmla="*/ 7620 w 2517880"/>
                                    <a:gd name="connsiteY67" fmla="*/ 1425892 h 2514600"/>
                                    <a:gd name="connsiteX68" fmla="*/ 3810 w 2517880"/>
                                    <a:gd name="connsiteY68" fmla="*/ 1383982 h 2514600"/>
                                    <a:gd name="connsiteX69" fmla="*/ 1905 w 2517880"/>
                                    <a:gd name="connsiteY69" fmla="*/ 1363027 h 2514600"/>
                                    <a:gd name="connsiteX70" fmla="*/ 952 w 2517880"/>
                                    <a:gd name="connsiteY70" fmla="*/ 1342072 h 2514600"/>
                                    <a:gd name="connsiteX71" fmla="*/ 0 w 2517880"/>
                                    <a:gd name="connsiteY71" fmla="*/ 1301115 h 2514600"/>
                                    <a:gd name="connsiteX72" fmla="*/ 952 w 2517880"/>
                                    <a:gd name="connsiteY72" fmla="*/ 1261110 h 2514600"/>
                                    <a:gd name="connsiteX73" fmla="*/ 3810 w 2517880"/>
                                    <a:gd name="connsiteY73" fmla="*/ 1222057 h 2514600"/>
                                    <a:gd name="connsiteX74" fmla="*/ 8572 w 2517880"/>
                                    <a:gd name="connsiteY74" fmla="*/ 1183957 h 2514600"/>
                                    <a:gd name="connsiteX75" fmla="*/ 11430 w 2517880"/>
                                    <a:gd name="connsiteY75" fmla="*/ 1165860 h 2514600"/>
                                    <a:gd name="connsiteX76" fmla="*/ 13335 w 2517880"/>
                                    <a:gd name="connsiteY76" fmla="*/ 1144905 h 2514600"/>
                                    <a:gd name="connsiteX77" fmla="*/ 902970 w 2517880"/>
                                    <a:gd name="connsiteY77" fmla="*/ 67627 h 2514600"/>
                                    <a:gd name="connsiteX78" fmla="*/ 878205 w 2517880"/>
                                    <a:gd name="connsiteY78" fmla="*/ 85724 h 2514600"/>
                                    <a:gd name="connsiteX79" fmla="*/ 829627 w 2517880"/>
                                    <a:gd name="connsiteY79" fmla="*/ 102869 h 2514600"/>
                                    <a:gd name="connsiteX80" fmla="*/ 780097 w 2517880"/>
                                    <a:gd name="connsiteY80" fmla="*/ 120967 h 2514600"/>
                                    <a:gd name="connsiteX81" fmla="*/ 735330 w 2517880"/>
                                    <a:gd name="connsiteY81" fmla="*/ 130492 h 2514600"/>
                                    <a:gd name="connsiteX82" fmla="*/ 721995 w 2517880"/>
                                    <a:gd name="connsiteY82" fmla="*/ 130492 h 2514600"/>
                                    <a:gd name="connsiteX83" fmla="*/ 780097 w 2517880"/>
                                    <a:gd name="connsiteY83" fmla="*/ 105727 h 2514600"/>
                                    <a:gd name="connsiteX84" fmla="*/ 818197 w 2517880"/>
                                    <a:gd name="connsiteY84" fmla="*/ 91439 h 2514600"/>
                                    <a:gd name="connsiteX85" fmla="*/ 837247 w 2517880"/>
                                    <a:gd name="connsiteY85" fmla="*/ 84772 h 2514600"/>
                                    <a:gd name="connsiteX86" fmla="*/ 855345 w 2517880"/>
                                    <a:gd name="connsiteY86" fmla="*/ 79057 h 2514600"/>
                                    <a:gd name="connsiteX87" fmla="*/ 902970 w 2517880"/>
                                    <a:gd name="connsiteY87" fmla="*/ 67627 h 2514600"/>
                                    <a:gd name="connsiteX88" fmla="*/ 1618298 w 2517880"/>
                                    <a:gd name="connsiteY88" fmla="*/ 56197 h 2514600"/>
                                    <a:gd name="connsiteX89" fmla="*/ 1667828 w 2517880"/>
                                    <a:gd name="connsiteY89" fmla="*/ 66674 h 2514600"/>
                                    <a:gd name="connsiteX90" fmla="*/ 1717358 w 2517880"/>
                                    <a:gd name="connsiteY90" fmla="*/ 80009 h 2514600"/>
                                    <a:gd name="connsiteX91" fmla="*/ 1737360 w 2517880"/>
                                    <a:gd name="connsiteY91" fmla="*/ 92392 h 2514600"/>
                                    <a:gd name="connsiteX92" fmla="*/ 1682115 w 2517880"/>
                                    <a:gd name="connsiteY92" fmla="*/ 77152 h 2514600"/>
                                    <a:gd name="connsiteX93" fmla="*/ 1618298 w 2517880"/>
                                    <a:gd name="connsiteY93" fmla="*/ 56197 h 2514600"/>
                                    <a:gd name="connsiteX94" fmla="*/ 1295400 w 2517880"/>
                                    <a:gd name="connsiteY94" fmla="*/ 31432 h 2514600"/>
                                    <a:gd name="connsiteX95" fmla="*/ 1349692 w 2517880"/>
                                    <a:gd name="connsiteY95" fmla="*/ 33337 h 2514600"/>
                                    <a:gd name="connsiteX96" fmla="*/ 1403985 w 2517880"/>
                                    <a:gd name="connsiteY96" fmla="*/ 37147 h 2514600"/>
                                    <a:gd name="connsiteX97" fmla="*/ 1489710 w 2517880"/>
                                    <a:gd name="connsiteY97" fmla="*/ 46672 h 2514600"/>
                                    <a:gd name="connsiteX98" fmla="*/ 1763077 w 2517880"/>
                                    <a:gd name="connsiteY98" fmla="*/ 123825 h 2514600"/>
                                    <a:gd name="connsiteX99" fmla="*/ 1980247 w 2517880"/>
                                    <a:gd name="connsiteY99" fmla="*/ 243840 h 2514600"/>
                                    <a:gd name="connsiteX100" fmla="*/ 2027872 w 2517880"/>
                                    <a:gd name="connsiteY100" fmla="*/ 275272 h 2514600"/>
                                    <a:gd name="connsiteX101" fmla="*/ 2069782 w 2517880"/>
                                    <a:gd name="connsiteY101" fmla="*/ 302895 h 2514600"/>
                                    <a:gd name="connsiteX102" fmla="*/ 2066925 w 2517880"/>
                                    <a:gd name="connsiteY102" fmla="*/ 291465 h 2514600"/>
                                    <a:gd name="connsiteX103" fmla="*/ 2170747 w 2517880"/>
                                    <a:gd name="connsiteY103" fmla="*/ 393382 h 2514600"/>
                                    <a:gd name="connsiteX104" fmla="*/ 2216467 w 2517880"/>
                                    <a:gd name="connsiteY104" fmla="*/ 442912 h 2514600"/>
                                    <a:gd name="connsiteX105" fmla="*/ 2265045 w 2517880"/>
                                    <a:gd name="connsiteY105" fmla="*/ 487680 h 2514600"/>
                                    <a:gd name="connsiteX106" fmla="*/ 2223135 w 2517880"/>
                                    <a:gd name="connsiteY106" fmla="*/ 435292 h 2514600"/>
                                    <a:gd name="connsiteX107" fmla="*/ 2195512 w 2517880"/>
                                    <a:gd name="connsiteY107" fmla="*/ 402907 h 2514600"/>
                                    <a:gd name="connsiteX108" fmla="*/ 2184082 w 2517880"/>
                                    <a:gd name="connsiteY108" fmla="*/ 389572 h 2514600"/>
                                    <a:gd name="connsiteX109" fmla="*/ 2172652 w 2517880"/>
                                    <a:gd name="connsiteY109" fmla="*/ 376237 h 2514600"/>
                                    <a:gd name="connsiteX110" fmla="*/ 2142172 w 2517880"/>
                                    <a:gd name="connsiteY110" fmla="*/ 343852 h 2514600"/>
                                    <a:gd name="connsiteX111" fmla="*/ 2323148 w 2517880"/>
                                    <a:gd name="connsiteY111" fmla="*/ 529590 h 2514600"/>
                                    <a:gd name="connsiteX112" fmla="*/ 2447925 w 2517880"/>
                                    <a:gd name="connsiteY112" fmla="*/ 744855 h 2514600"/>
                                    <a:gd name="connsiteX113" fmla="*/ 2461260 w 2517880"/>
                                    <a:gd name="connsiteY113" fmla="*/ 751522 h 2514600"/>
                                    <a:gd name="connsiteX114" fmla="*/ 2489835 w 2517880"/>
                                    <a:gd name="connsiteY114" fmla="*/ 850582 h 2514600"/>
                                    <a:gd name="connsiteX115" fmla="*/ 2507932 w 2517880"/>
                                    <a:gd name="connsiteY115" fmla="*/ 943927 h 2514600"/>
                                    <a:gd name="connsiteX116" fmla="*/ 2516505 w 2517880"/>
                                    <a:gd name="connsiteY116" fmla="*/ 1029652 h 2514600"/>
                                    <a:gd name="connsiteX117" fmla="*/ 2517457 w 2517880"/>
                                    <a:gd name="connsiteY117" fmla="*/ 1068705 h 2514600"/>
                                    <a:gd name="connsiteX118" fmla="*/ 2517457 w 2517880"/>
                                    <a:gd name="connsiteY118" fmla="*/ 1105852 h 2514600"/>
                                    <a:gd name="connsiteX119" fmla="*/ 2512695 w 2517880"/>
                                    <a:gd name="connsiteY119" fmla="*/ 1171575 h 2514600"/>
                                    <a:gd name="connsiteX120" fmla="*/ 2504123 w 2517880"/>
                                    <a:gd name="connsiteY120" fmla="*/ 1224915 h 2514600"/>
                                    <a:gd name="connsiteX121" fmla="*/ 2495340 w 2517880"/>
                                    <a:gd name="connsiteY121" fmla="*/ 1253522 h 2514600"/>
                                    <a:gd name="connsiteX122" fmla="*/ 2497455 w 2517880"/>
                                    <a:gd name="connsiteY122" fmla="*/ 1295400 h 2514600"/>
                                    <a:gd name="connsiteX123" fmla="*/ 2053779 w 2517880"/>
                                    <a:gd name="connsiteY123" fmla="*/ 2236194 h 2514600"/>
                                    <a:gd name="connsiteX124" fmla="*/ 2050729 w 2517880"/>
                                    <a:gd name="connsiteY124" fmla="*/ 2238475 h 2514600"/>
                                    <a:gd name="connsiteX125" fmla="*/ 2048828 w 2517880"/>
                                    <a:gd name="connsiteY125" fmla="*/ 2240280 h 2514600"/>
                                    <a:gd name="connsiteX126" fmla="*/ 1835468 w 2517880"/>
                                    <a:gd name="connsiteY126" fmla="*/ 2390775 h 2514600"/>
                                    <a:gd name="connsiteX127" fmla="*/ 1784152 w 2517880"/>
                                    <a:gd name="connsiteY127" fmla="*/ 2405658 h 2514600"/>
                                    <a:gd name="connsiteX128" fmla="*/ 1774926 w 2517880"/>
                                    <a:gd name="connsiteY128" fmla="*/ 2408142 h 2514600"/>
                                    <a:gd name="connsiteX129" fmla="*/ 1752823 w 2517880"/>
                                    <a:gd name="connsiteY129" fmla="*/ 2418789 h 2514600"/>
                                    <a:gd name="connsiteX130" fmla="*/ 1278255 w 2517880"/>
                                    <a:gd name="connsiteY130" fmla="*/ 2514600 h 2514600"/>
                                    <a:gd name="connsiteX131" fmla="*/ 915702 w 2517880"/>
                                    <a:gd name="connsiteY131" fmla="*/ 2459787 h 2514600"/>
                                    <a:gd name="connsiteX132" fmla="*/ 831186 w 2517880"/>
                                    <a:gd name="connsiteY132" fmla="*/ 2428854 h 2514600"/>
                                    <a:gd name="connsiteX133" fmla="*/ 821055 w 2517880"/>
                                    <a:gd name="connsiteY133" fmla="*/ 2426017 h 2514600"/>
                                    <a:gd name="connsiteX134" fmla="*/ 787718 w 2517880"/>
                                    <a:gd name="connsiteY134" fmla="*/ 2413635 h 2514600"/>
                                    <a:gd name="connsiteX135" fmla="*/ 647700 w 2517880"/>
                                    <a:gd name="connsiteY135" fmla="*/ 2347912 h 2514600"/>
                                    <a:gd name="connsiteX136" fmla="*/ 603885 w 2517880"/>
                                    <a:gd name="connsiteY136" fmla="*/ 2315527 h 2514600"/>
                                    <a:gd name="connsiteX137" fmla="*/ 552450 w 2517880"/>
                                    <a:gd name="connsiteY137" fmla="*/ 2278380 h 2514600"/>
                                    <a:gd name="connsiteX138" fmla="*/ 499110 w 2517880"/>
                                    <a:gd name="connsiteY138" fmla="*/ 2237422 h 2514600"/>
                                    <a:gd name="connsiteX139" fmla="*/ 451485 w 2517880"/>
                                    <a:gd name="connsiteY139" fmla="*/ 2196465 h 2514600"/>
                                    <a:gd name="connsiteX140" fmla="*/ 411480 w 2517880"/>
                                    <a:gd name="connsiteY140" fmla="*/ 2171700 h 2514600"/>
                                    <a:gd name="connsiteX141" fmla="*/ 461963 w 2517880"/>
                                    <a:gd name="connsiteY141" fmla="*/ 2219325 h 2514600"/>
                                    <a:gd name="connsiteX142" fmla="*/ 514350 w 2517880"/>
                                    <a:gd name="connsiteY142" fmla="*/ 2266950 h 2514600"/>
                                    <a:gd name="connsiteX143" fmla="*/ 485775 w 2517880"/>
                                    <a:gd name="connsiteY143" fmla="*/ 2251710 h 2514600"/>
                                    <a:gd name="connsiteX144" fmla="*/ 445770 w 2517880"/>
                                    <a:gd name="connsiteY144" fmla="*/ 2215515 h 2514600"/>
                                    <a:gd name="connsiteX145" fmla="*/ 401003 w 2517880"/>
                                    <a:gd name="connsiteY145" fmla="*/ 2167890 h 2514600"/>
                                    <a:gd name="connsiteX146" fmla="*/ 378143 w 2517880"/>
                                    <a:gd name="connsiteY146" fmla="*/ 2142172 h 2514600"/>
                                    <a:gd name="connsiteX147" fmla="*/ 355283 w 2517880"/>
                                    <a:gd name="connsiteY147" fmla="*/ 2116455 h 2514600"/>
                                    <a:gd name="connsiteX148" fmla="*/ 392430 w 2517880"/>
                                    <a:gd name="connsiteY148" fmla="*/ 2145030 h 2514600"/>
                                    <a:gd name="connsiteX149" fmla="*/ 319326 w 2517880"/>
                                    <a:gd name="connsiteY149" fmla="*/ 2055971 h 2514600"/>
                                    <a:gd name="connsiteX150" fmla="*/ 282887 w 2517880"/>
                                    <a:gd name="connsiteY150" fmla="*/ 1997944 h 2514600"/>
                                    <a:gd name="connsiteX151" fmla="*/ 267275 w 2517880"/>
                                    <a:gd name="connsiteY151" fmla="*/ 1977066 h 2514600"/>
                                    <a:gd name="connsiteX152" fmla="*/ 206206 w 2517880"/>
                                    <a:gd name="connsiteY152" fmla="*/ 1876543 h 2514600"/>
                                    <a:gd name="connsiteX153" fmla="*/ 160874 w 2517880"/>
                                    <a:gd name="connsiteY153" fmla="*/ 1782439 h 2514600"/>
                                    <a:gd name="connsiteX154" fmla="*/ 188595 w 2517880"/>
                                    <a:gd name="connsiteY154" fmla="*/ 1867852 h 2514600"/>
                                    <a:gd name="connsiteX155" fmla="*/ 94298 w 2517880"/>
                                    <a:gd name="connsiteY155" fmla="*/ 1623060 h 2514600"/>
                                    <a:gd name="connsiteX156" fmla="*/ 48578 w 2517880"/>
                                    <a:gd name="connsiteY156" fmla="*/ 1397317 h 2514600"/>
                                    <a:gd name="connsiteX157" fmla="*/ 57150 w 2517880"/>
                                    <a:gd name="connsiteY157" fmla="*/ 1489710 h 2514600"/>
                                    <a:gd name="connsiteX158" fmla="*/ 65723 w 2517880"/>
                                    <a:gd name="connsiteY158" fmla="*/ 1538287 h 2514600"/>
                                    <a:gd name="connsiteX159" fmla="*/ 76200 w 2517880"/>
                                    <a:gd name="connsiteY159" fmla="*/ 1584007 h 2514600"/>
                                    <a:gd name="connsiteX160" fmla="*/ 93345 w 2517880"/>
                                    <a:gd name="connsiteY160" fmla="*/ 1687830 h 2514600"/>
                                    <a:gd name="connsiteX161" fmla="*/ 80010 w 2517880"/>
                                    <a:gd name="connsiteY161" fmla="*/ 1665922 h 2514600"/>
                                    <a:gd name="connsiteX162" fmla="*/ 62865 w 2517880"/>
                                    <a:gd name="connsiteY162" fmla="*/ 1614487 h 2514600"/>
                                    <a:gd name="connsiteX163" fmla="*/ 48578 w 2517880"/>
                                    <a:gd name="connsiteY163" fmla="*/ 1551622 h 2514600"/>
                                    <a:gd name="connsiteX164" fmla="*/ 45720 w 2517880"/>
                                    <a:gd name="connsiteY164" fmla="*/ 1489710 h 2514600"/>
                                    <a:gd name="connsiteX165" fmla="*/ 35243 w 2517880"/>
                                    <a:gd name="connsiteY165" fmla="*/ 1299210 h 2514600"/>
                                    <a:gd name="connsiteX166" fmla="*/ 35243 w 2517880"/>
                                    <a:gd name="connsiteY166" fmla="*/ 1254442 h 2514600"/>
                                    <a:gd name="connsiteX167" fmla="*/ 35243 w 2517880"/>
                                    <a:gd name="connsiteY167" fmla="*/ 1232535 h 2514600"/>
                                    <a:gd name="connsiteX168" fmla="*/ 36195 w 2517880"/>
                                    <a:gd name="connsiteY168" fmla="*/ 1210627 h 2514600"/>
                                    <a:gd name="connsiteX169" fmla="*/ 38100 w 2517880"/>
                                    <a:gd name="connsiteY169" fmla="*/ 1166812 h 2514600"/>
                                    <a:gd name="connsiteX170" fmla="*/ 41910 w 2517880"/>
                                    <a:gd name="connsiteY170" fmla="*/ 1123950 h 2514600"/>
                                    <a:gd name="connsiteX171" fmla="*/ 43815 w 2517880"/>
                                    <a:gd name="connsiteY171" fmla="*/ 1102995 h 2514600"/>
                                    <a:gd name="connsiteX172" fmla="*/ 46673 w 2517880"/>
                                    <a:gd name="connsiteY172" fmla="*/ 1082040 h 2514600"/>
                                    <a:gd name="connsiteX173" fmla="*/ 53340 w 2517880"/>
                                    <a:gd name="connsiteY173" fmla="*/ 1040130 h 2514600"/>
                                    <a:gd name="connsiteX174" fmla="*/ 72390 w 2517880"/>
                                    <a:gd name="connsiteY174" fmla="*/ 957262 h 2514600"/>
                                    <a:gd name="connsiteX175" fmla="*/ 140018 w 2517880"/>
                                    <a:gd name="connsiteY175" fmla="*/ 799147 h 2514600"/>
                                    <a:gd name="connsiteX176" fmla="*/ 173355 w 2517880"/>
                                    <a:gd name="connsiteY176" fmla="*/ 780574 h 2514600"/>
                                    <a:gd name="connsiteX177" fmla="*/ 175420 w 2517880"/>
                                    <a:gd name="connsiteY177" fmla="*/ 778164 h 2514600"/>
                                    <a:gd name="connsiteX178" fmla="*/ 206206 w 2517880"/>
                                    <a:gd name="connsiteY178" fmla="*/ 714257 h 2514600"/>
                                    <a:gd name="connsiteX179" fmla="*/ 258734 w 2517880"/>
                                    <a:gd name="connsiteY179" fmla="*/ 634160 h 2514600"/>
                                    <a:gd name="connsiteX180" fmla="*/ 251460 w 2517880"/>
                                    <a:gd name="connsiteY180" fmla="*/ 641985 h 2514600"/>
                                    <a:gd name="connsiteX181" fmla="*/ 231457 w 2517880"/>
                                    <a:gd name="connsiteY181" fmla="*/ 658177 h 2514600"/>
                                    <a:gd name="connsiteX182" fmla="*/ 262890 w 2517880"/>
                                    <a:gd name="connsiteY182" fmla="*/ 597217 h 2514600"/>
                                    <a:gd name="connsiteX183" fmla="*/ 213360 w 2517880"/>
                                    <a:gd name="connsiteY183" fmla="*/ 670560 h 2514600"/>
                                    <a:gd name="connsiteX184" fmla="*/ 187642 w 2517880"/>
                                    <a:gd name="connsiteY184" fmla="*/ 706755 h 2514600"/>
                                    <a:gd name="connsiteX185" fmla="*/ 210502 w 2517880"/>
                                    <a:gd name="connsiteY185" fmla="*/ 647700 h 2514600"/>
                                    <a:gd name="connsiteX186" fmla="*/ 240030 w 2517880"/>
                                    <a:gd name="connsiteY186" fmla="*/ 597217 h 2514600"/>
                                    <a:gd name="connsiteX187" fmla="*/ 274320 w 2517880"/>
                                    <a:gd name="connsiteY187" fmla="*/ 546735 h 2514600"/>
                                    <a:gd name="connsiteX188" fmla="*/ 321945 w 2517880"/>
                                    <a:gd name="connsiteY188" fmla="*/ 480060 h 2514600"/>
                                    <a:gd name="connsiteX189" fmla="*/ 316230 w 2517880"/>
                                    <a:gd name="connsiteY189" fmla="*/ 480060 h 2514600"/>
                                    <a:gd name="connsiteX190" fmla="*/ 301942 w 2517880"/>
                                    <a:gd name="connsiteY190" fmla="*/ 491490 h 2514600"/>
                                    <a:gd name="connsiteX191" fmla="*/ 280035 w 2517880"/>
                                    <a:gd name="connsiteY191" fmla="*/ 513397 h 2514600"/>
                                    <a:gd name="connsiteX192" fmla="*/ 172402 w 2517880"/>
                                    <a:gd name="connsiteY192" fmla="*/ 670560 h 2514600"/>
                                    <a:gd name="connsiteX193" fmla="*/ 151447 w 2517880"/>
                                    <a:gd name="connsiteY193" fmla="*/ 712470 h 2514600"/>
                                    <a:gd name="connsiteX194" fmla="*/ 132397 w 2517880"/>
                                    <a:gd name="connsiteY194" fmla="*/ 751522 h 2514600"/>
                                    <a:gd name="connsiteX195" fmla="*/ 100012 w 2517880"/>
                                    <a:gd name="connsiteY195" fmla="*/ 814387 h 2514600"/>
                                    <a:gd name="connsiteX196" fmla="*/ 92392 w 2517880"/>
                                    <a:gd name="connsiteY196" fmla="*/ 801052 h 2514600"/>
                                    <a:gd name="connsiteX197" fmla="*/ 103822 w 2517880"/>
                                    <a:gd name="connsiteY197" fmla="*/ 765810 h 2514600"/>
                                    <a:gd name="connsiteX198" fmla="*/ 123825 w 2517880"/>
                                    <a:gd name="connsiteY198" fmla="*/ 719137 h 2514600"/>
                                    <a:gd name="connsiteX199" fmla="*/ 180975 w 2517880"/>
                                    <a:gd name="connsiteY199" fmla="*/ 612457 h 2514600"/>
                                    <a:gd name="connsiteX200" fmla="*/ 213360 w 2517880"/>
                                    <a:gd name="connsiteY200" fmla="*/ 563880 h 2514600"/>
                                    <a:gd name="connsiteX201" fmla="*/ 241935 w 2517880"/>
                                    <a:gd name="connsiteY201" fmla="*/ 523875 h 2514600"/>
                                    <a:gd name="connsiteX202" fmla="*/ 273367 w 2517880"/>
                                    <a:gd name="connsiteY202" fmla="*/ 483870 h 2514600"/>
                                    <a:gd name="connsiteX203" fmla="*/ 293370 w 2517880"/>
                                    <a:gd name="connsiteY203" fmla="*/ 461010 h 2514600"/>
                                    <a:gd name="connsiteX204" fmla="*/ 313372 w 2517880"/>
                                    <a:gd name="connsiteY204" fmla="*/ 439102 h 2514600"/>
                                    <a:gd name="connsiteX205" fmla="*/ 347662 w 2517880"/>
                                    <a:gd name="connsiteY205" fmla="*/ 406717 h 2514600"/>
                                    <a:gd name="connsiteX206" fmla="*/ 360045 w 2517880"/>
                                    <a:gd name="connsiteY206" fmla="*/ 401955 h 2514600"/>
                                    <a:gd name="connsiteX207" fmla="*/ 500062 w 2517880"/>
                                    <a:gd name="connsiteY207" fmla="*/ 269557 h 2514600"/>
                                    <a:gd name="connsiteX208" fmla="*/ 537210 w 2517880"/>
                                    <a:gd name="connsiteY208" fmla="*/ 244792 h 2514600"/>
                                    <a:gd name="connsiteX209" fmla="*/ 575310 w 2517880"/>
                                    <a:gd name="connsiteY209" fmla="*/ 221932 h 2514600"/>
                                    <a:gd name="connsiteX210" fmla="*/ 613410 w 2517880"/>
                                    <a:gd name="connsiteY210" fmla="*/ 200977 h 2514600"/>
                                    <a:gd name="connsiteX211" fmla="*/ 652462 w 2517880"/>
                                    <a:gd name="connsiteY211" fmla="*/ 181927 h 2514600"/>
                                    <a:gd name="connsiteX212" fmla="*/ 671512 w 2517880"/>
                                    <a:gd name="connsiteY212" fmla="*/ 172402 h 2514600"/>
                                    <a:gd name="connsiteX213" fmla="*/ 691515 w 2517880"/>
                                    <a:gd name="connsiteY213" fmla="*/ 163830 h 2514600"/>
                                    <a:gd name="connsiteX214" fmla="*/ 730567 w 2517880"/>
                                    <a:gd name="connsiteY214" fmla="*/ 147637 h 2514600"/>
                                    <a:gd name="connsiteX215" fmla="*/ 810577 w 2517880"/>
                                    <a:gd name="connsiteY215" fmla="*/ 118110 h 2514600"/>
                                    <a:gd name="connsiteX216" fmla="*/ 979170 w 2517880"/>
                                    <a:gd name="connsiteY216" fmla="*/ 60960 h 2514600"/>
                                    <a:gd name="connsiteX217" fmla="*/ 1031557 w 2517880"/>
                                    <a:gd name="connsiteY217" fmla="*/ 54292 h 2514600"/>
                                    <a:gd name="connsiteX218" fmla="*/ 1074420 w 2517880"/>
                                    <a:gd name="connsiteY218" fmla="*/ 52387 h 2514600"/>
                                    <a:gd name="connsiteX219" fmla="*/ 1122045 w 2517880"/>
                                    <a:gd name="connsiteY219" fmla="*/ 50482 h 2514600"/>
                                    <a:gd name="connsiteX220" fmla="*/ 1189672 w 2517880"/>
                                    <a:gd name="connsiteY220" fmla="*/ 45720 h 2514600"/>
                                    <a:gd name="connsiteX221" fmla="*/ 1208722 w 2517880"/>
                                    <a:gd name="connsiteY221" fmla="*/ 35242 h 2514600"/>
                                    <a:gd name="connsiteX222" fmla="*/ 1246822 w 2517880"/>
                                    <a:gd name="connsiteY222" fmla="*/ 32385 h 2514600"/>
                                    <a:gd name="connsiteX223" fmla="*/ 1295400 w 2517880"/>
                                    <a:gd name="connsiteY223" fmla="*/ 31432 h 2514600"/>
                                    <a:gd name="connsiteX224" fmla="*/ 1276350 w 2517880"/>
                                    <a:gd name="connsiteY224" fmla="*/ 0 h 2514600"/>
                                    <a:gd name="connsiteX225" fmla="*/ 1536383 w 2517880"/>
                                    <a:gd name="connsiteY225" fmla="*/ 31432 h 2514600"/>
                                    <a:gd name="connsiteX226" fmla="*/ 1465898 w 2517880"/>
                                    <a:gd name="connsiteY226" fmla="*/ 27622 h 2514600"/>
                                    <a:gd name="connsiteX227" fmla="*/ 1380173 w 2517880"/>
                                    <a:gd name="connsiteY227" fmla="*/ 19050 h 2514600"/>
                                    <a:gd name="connsiteX228" fmla="*/ 1336358 w 2517880"/>
                                    <a:gd name="connsiteY228" fmla="*/ 18097 h 2514600"/>
                                    <a:gd name="connsiteX229" fmla="*/ 1292543 w 2517880"/>
                                    <a:gd name="connsiteY229" fmla="*/ 19050 h 2514600"/>
                                    <a:gd name="connsiteX230" fmla="*/ 1248728 w 2517880"/>
                                    <a:gd name="connsiteY230" fmla="*/ 20955 h 2514600"/>
                                    <a:gd name="connsiteX231" fmla="*/ 1204913 w 2517880"/>
                                    <a:gd name="connsiteY231" fmla="*/ 23812 h 2514600"/>
                                    <a:gd name="connsiteX232" fmla="*/ 1119188 w 2517880"/>
                                    <a:gd name="connsiteY232" fmla="*/ 32385 h 2514600"/>
                                    <a:gd name="connsiteX233" fmla="*/ 1086803 w 2517880"/>
                                    <a:gd name="connsiteY233" fmla="*/ 33337 h 2514600"/>
                                    <a:gd name="connsiteX234" fmla="*/ 1057275 w 2517880"/>
                                    <a:gd name="connsiteY234" fmla="*/ 36195 h 2514600"/>
                                    <a:gd name="connsiteX235" fmla="*/ 1009650 w 2517880"/>
                                    <a:gd name="connsiteY235" fmla="*/ 42862 h 2514600"/>
                                    <a:gd name="connsiteX236" fmla="*/ 997268 w 2517880"/>
                                    <a:gd name="connsiteY236" fmla="*/ 35242 h 2514600"/>
                                    <a:gd name="connsiteX237" fmla="*/ 1276350 w 2517880"/>
                                    <a:gd name="connsiteY237" fmla="*/ 0 h 2514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</a:cxnLst>
                                  <a:rect l="l" t="t" r="r" b="b"/>
                                  <a:pathLst>
                                    <a:path w="2517880" h="2514600">
                                      <a:moveTo>
                                        <a:pt x="741998" y="2445067"/>
                                      </a:moveTo>
                                      <a:cubicBezTo>
                                        <a:pt x="756285" y="2449829"/>
                                        <a:pt x="770573" y="2454592"/>
                                        <a:pt x="786765" y="2462212"/>
                                      </a:cubicBezTo>
                                      <a:cubicBezTo>
                                        <a:pt x="803910" y="2467927"/>
                                        <a:pt x="822008" y="2476499"/>
                                        <a:pt x="846773" y="2486977"/>
                                      </a:cubicBezTo>
                                      <a:cubicBezTo>
                                        <a:pt x="837248" y="2485072"/>
                                        <a:pt x="827723" y="2483167"/>
                                        <a:pt x="818198" y="2482214"/>
                                      </a:cubicBezTo>
                                      <a:cubicBezTo>
                                        <a:pt x="808673" y="2479357"/>
                                        <a:pt x="799148" y="2474594"/>
                                        <a:pt x="786765" y="2468879"/>
                                      </a:cubicBezTo>
                                      <a:cubicBezTo>
                                        <a:pt x="774383" y="2461259"/>
                                        <a:pt x="760095" y="2452687"/>
                                        <a:pt x="741998" y="2445067"/>
                                      </a:cubicBezTo>
                                      <a:close/>
                                      <a:moveTo>
                                        <a:pt x="628649" y="2345888"/>
                                      </a:moveTo>
                                      <a:cubicBezTo>
                                        <a:pt x="630554" y="2346484"/>
                                        <a:pt x="633888" y="2348389"/>
                                        <a:pt x="639127" y="2351722"/>
                                      </a:cubicBezTo>
                                      <a:cubicBezTo>
                                        <a:pt x="661035" y="2362200"/>
                                        <a:pt x="669607" y="2368867"/>
                                        <a:pt x="675322" y="2374582"/>
                                      </a:cubicBezTo>
                                      <a:cubicBezTo>
                                        <a:pt x="681990" y="2380297"/>
                                        <a:pt x="684847" y="2386012"/>
                                        <a:pt x="698182" y="2394585"/>
                                      </a:cubicBezTo>
                                      <a:cubicBezTo>
                                        <a:pt x="688657" y="2392680"/>
                                        <a:pt x="662940" y="2375535"/>
                                        <a:pt x="644842" y="2363152"/>
                                      </a:cubicBezTo>
                                      <a:cubicBezTo>
                                        <a:pt x="635317" y="2356485"/>
                                        <a:pt x="628649" y="2350770"/>
                                        <a:pt x="626745" y="2347912"/>
                                      </a:cubicBezTo>
                                      <a:cubicBezTo>
                                        <a:pt x="626269" y="2346007"/>
                                        <a:pt x="626745" y="2345293"/>
                                        <a:pt x="628649" y="2345888"/>
                                      </a:cubicBezTo>
                                      <a:close/>
                                      <a:moveTo>
                                        <a:pt x="541973" y="2310765"/>
                                      </a:moveTo>
                                      <a:lnTo>
                                        <a:pt x="575310" y="2334577"/>
                                      </a:lnTo>
                                      <a:lnTo>
                                        <a:pt x="609600" y="2356485"/>
                                      </a:lnTo>
                                      <a:cubicBezTo>
                                        <a:pt x="630555" y="2371725"/>
                                        <a:pt x="635318" y="2375535"/>
                                        <a:pt x="632460" y="2374582"/>
                                      </a:cubicBezTo>
                                      <a:cubicBezTo>
                                        <a:pt x="628650" y="2374582"/>
                                        <a:pt x="617220" y="2368867"/>
                                        <a:pt x="605790" y="2363152"/>
                                      </a:cubicBezTo>
                                      <a:cubicBezTo>
                                        <a:pt x="583883" y="2352675"/>
                                        <a:pt x="563880" y="2342197"/>
                                        <a:pt x="615315" y="2376487"/>
                                      </a:cubicBezTo>
                                      <a:lnTo>
                                        <a:pt x="584835" y="2357437"/>
                                      </a:lnTo>
                                      <a:lnTo>
                                        <a:pt x="569595" y="2347912"/>
                                      </a:lnTo>
                                      <a:lnTo>
                                        <a:pt x="554355" y="2338387"/>
                                      </a:lnTo>
                                      <a:close/>
                                      <a:moveTo>
                                        <a:pt x="261809" y="2061771"/>
                                      </a:moveTo>
                                      <a:lnTo>
                                        <a:pt x="277178" y="2083117"/>
                                      </a:lnTo>
                                      <a:cubicBezTo>
                                        <a:pt x="270511" y="2075497"/>
                                        <a:pt x="266522" y="2070437"/>
                                        <a:pt x="264200" y="2066984"/>
                                      </a:cubicBezTo>
                                      <a:close/>
                                      <a:moveTo>
                                        <a:pt x="218093" y="1904151"/>
                                      </a:moveTo>
                                      <a:cubicBezTo>
                                        <a:pt x="221040" y="1904821"/>
                                        <a:pt x="226933" y="1915000"/>
                                        <a:pt x="233363" y="1927859"/>
                                      </a:cubicBezTo>
                                      <a:cubicBezTo>
                                        <a:pt x="242888" y="1944052"/>
                                        <a:pt x="253365" y="1964054"/>
                                        <a:pt x="259080" y="1972627"/>
                                      </a:cubicBezTo>
                                      <a:cubicBezTo>
                                        <a:pt x="264795" y="1985009"/>
                                        <a:pt x="272415" y="1996439"/>
                                        <a:pt x="279083" y="2008822"/>
                                      </a:cubicBezTo>
                                      <a:cubicBezTo>
                                        <a:pt x="273368" y="2001202"/>
                                        <a:pt x="266700" y="1992629"/>
                                        <a:pt x="260033" y="1985009"/>
                                      </a:cubicBezTo>
                                      <a:cubicBezTo>
                                        <a:pt x="253365" y="1976437"/>
                                        <a:pt x="247650" y="1966912"/>
                                        <a:pt x="241935" y="1958339"/>
                                      </a:cubicBezTo>
                                      <a:cubicBezTo>
                                        <a:pt x="236220" y="1949767"/>
                                        <a:pt x="230505" y="1940242"/>
                                        <a:pt x="225743" y="1931669"/>
                                      </a:cubicBezTo>
                                      <a:cubicBezTo>
                                        <a:pt x="222885" y="1923097"/>
                                        <a:pt x="219075" y="1914524"/>
                                        <a:pt x="216218" y="1906904"/>
                                      </a:cubicBezTo>
                                      <a:cubicBezTo>
                                        <a:pt x="216456" y="1904761"/>
                                        <a:pt x="217111" y="1903928"/>
                                        <a:pt x="218093" y="1904151"/>
                                      </a:cubicBezTo>
                                      <a:close/>
                                      <a:moveTo>
                                        <a:pt x="151448" y="1838325"/>
                                      </a:moveTo>
                                      <a:cubicBezTo>
                                        <a:pt x="160020" y="1853565"/>
                                        <a:pt x="170498" y="1874520"/>
                                        <a:pt x="181928" y="1897380"/>
                                      </a:cubicBezTo>
                                      <a:cubicBezTo>
                                        <a:pt x="194310" y="1919287"/>
                                        <a:pt x="206693" y="1944052"/>
                                        <a:pt x="219075" y="1965960"/>
                                      </a:cubicBezTo>
                                      <a:cubicBezTo>
                                        <a:pt x="225743" y="1977390"/>
                                        <a:pt x="231458" y="1987867"/>
                                        <a:pt x="236220" y="1997392"/>
                                      </a:cubicBezTo>
                                      <a:cubicBezTo>
                                        <a:pt x="241935" y="2006917"/>
                                        <a:pt x="246698" y="2015490"/>
                                        <a:pt x="250508" y="2024062"/>
                                      </a:cubicBezTo>
                                      <a:cubicBezTo>
                                        <a:pt x="258128" y="2039302"/>
                                        <a:pt x="262890" y="2050732"/>
                                        <a:pt x="260985" y="2053590"/>
                                      </a:cubicBezTo>
                                      <a:cubicBezTo>
                                        <a:pt x="263843" y="2058353"/>
                                        <a:pt x="261223" y="2058114"/>
                                        <a:pt x="261224" y="2060496"/>
                                      </a:cubicBezTo>
                                      <a:lnTo>
                                        <a:pt x="261809" y="2061771"/>
                                      </a:lnTo>
                                      <a:lnTo>
                                        <a:pt x="260033" y="2059305"/>
                                      </a:lnTo>
                                      <a:cubicBezTo>
                                        <a:pt x="254318" y="2049780"/>
                                        <a:pt x="246698" y="2039302"/>
                                        <a:pt x="240030" y="2027872"/>
                                      </a:cubicBezTo>
                                      <a:cubicBezTo>
                                        <a:pt x="224790" y="2005965"/>
                                        <a:pt x="210503" y="1979295"/>
                                        <a:pt x="196215" y="1954530"/>
                                      </a:cubicBezTo>
                                      <a:cubicBezTo>
                                        <a:pt x="189548" y="1942147"/>
                                        <a:pt x="182880" y="1928812"/>
                                        <a:pt x="177165" y="1917382"/>
                                      </a:cubicBezTo>
                                      <a:cubicBezTo>
                                        <a:pt x="171450" y="1905000"/>
                                        <a:pt x="166688" y="1894522"/>
                                        <a:pt x="162878" y="1884045"/>
                                      </a:cubicBezTo>
                                      <a:cubicBezTo>
                                        <a:pt x="155258" y="1862137"/>
                                        <a:pt x="150495" y="1845945"/>
                                        <a:pt x="151448" y="1838325"/>
                                      </a:cubicBezTo>
                                      <a:close/>
                                      <a:moveTo>
                                        <a:pt x="13335" y="1144905"/>
                                      </a:moveTo>
                                      <a:cubicBezTo>
                                        <a:pt x="7620" y="1201102"/>
                                        <a:pt x="7620" y="1236345"/>
                                        <a:pt x="9525" y="1261110"/>
                                      </a:cubicBezTo>
                                      <a:cubicBezTo>
                                        <a:pt x="10477" y="1273492"/>
                                        <a:pt x="11430" y="1283017"/>
                                        <a:pt x="13335" y="1291590"/>
                                      </a:cubicBezTo>
                                      <a:cubicBezTo>
                                        <a:pt x="14287" y="1300162"/>
                                        <a:pt x="17145" y="1306830"/>
                                        <a:pt x="18097" y="1313497"/>
                                      </a:cubicBezTo>
                                      <a:cubicBezTo>
                                        <a:pt x="25717" y="1340167"/>
                                        <a:pt x="28575" y="1365885"/>
                                        <a:pt x="40957" y="1471612"/>
                                      </a:cubicBezTo>
                                      <a:cubicBezTo>
                                        <a:pt x="38100" y="1464945"/>
                                        <a:pt x="35242" y="1466850"/>
                                        <a:pt x="34290" y="1474470"/>
                                      </a:cubicBezTo>
                                      <a:cubicBezTo>
                                        <a:pt x="32385" y="1482090"/>
                                        <a:pt x="33337" y="1494472"/>
                                        <a:pt x="34290" y="1510665"/>
                                      </a:cubicBezTo>
                                      <a:cubicBezTo>
                                        <a:pt x="36195" y="1543050"/>
                                        <a:pt x="43815" y="1586865"/>
                                        <a:pt x="52387" y="1622107"/>
                                      </a:cubicBezTo>
                                      <a:cubicBezTo>
                                        <a:pt x="75247" y="1687830"/>
                                        <a:pt x="100965" y="1767840"/>
                                        <a:pt x="126682" y="1823085"/>
                                      </a:cubicBezTo>
                                      <a:cubicBezTo>
                                        <a:pt x="141922" y="1862137"/>
                                        <a:pt x="128587" y="1862137"/>
                                        <a:pt x="95250" y="1786890"/>
                                      </a:cubicBezTo>
                                      <a:cubicBezTo>
                                        <a:pt x="88582" y="1762125"/>
                                        <a:pt x="79057" y="1737360"/>
                                        <a:pt x="72390" y="1711642"/>
                                      </a:cubicBezTo>
                                      <a:cubicBezTo>
                                        <a:pt x="68580" y="1698307"/>
                                        <a:pt x="64770" y="1685925"/>
                                        <a:pt x="60960" y="1672590"/>
                                      </a:cubicBezTo>
                                      <a:cubicBezTo>
                                        <a:pt x="57150" y="1659255"/>
                                        <a:pt x="53340" y="1645920"/>
                                        <a:pt x="50482" y="1632585"/>
                                      </a:cubicBezTo>
                                      <a:cubicBezTo>
                                        <a:pt x="48577" y="1625917"/>
                                        <a:pt x="46672" y="1619250"/>
                                        <a:pt x="44767" y="1612582"/>
                                      </a:cubicBezTo>
                                      <a:cubicBezTo>
                                        <a:pt x="42862" y="1605915"/>
                                        <a:pt x="41910" y="1599247"/>
                                        <a:pt x="40005" y="1592580"/>
                                      </a:cubicBezTo>
                                      <a:cubicBezTo>
                                        <a:pt x="36195" y="1579245"/>
                                        <a:pt x="33337" y="1564957"/>
                                        <a:pt x="29527" y="1551622"/>
                                      </a:cubicBezTo>
                                      <a:cubicBezTo>
                                        <a:pt x="26670" y="1537335"/>
                                        <a:pt x="23812" y="1524000"/>
                                        <a:pt x="20955" y="1509712"/>
                                      </a:cubicBezTo>
                                      <a:cubicBezTo>
                                        <a:pt x="20002" y="1503045"/>
                                        <a:pt x="18097" y="1495425"/>
                                        <a:pt x="17145" y="1488757"/>
                                      </a:cubicBezTo>
                                      <a:lnTo>
                                        <a:pt x="14287" y="1467802"/>
                                      </a:lnTo>
                                      <a:cubicBezTo>
                                        <a:pt x="12382" y="1453515"/>
                                        <a:pt x="10477" y="1439227"/>
                                        <a:pt x="7620" y="1425892"/>
                                      </a:cubicBezTo>
                                      <a:cubicBezTo>
                                        <a:pt x="6667" y="1411605"/>
                                        <a:pt x="4762" y="1397317"/>
                                        <a:pt x="3810" y="1383982"/>
                                      </a:cubicBezTo>
                                      <a:cubicBezTo>
                                        <a:pt x="2857" y="1377315"/>
                                        <a:pt x="2857" y="1369695"/>
                                        <a:pt x="1905" y="1363027"/>
                                      </a:cubicBezTo>
                                      <a:cubicBezTo>
                                        <a:pt x="1905" y="1356360"/>
                                        <a:pt x="952" y="1348740"/>
                                        <a:pt x="952" y="1342072"/>
                                      </a:cubicBezTo>
                                      <a:cubicBezTo>
                                        <a:pt x="952" y="1327785"/>
                                        <a:pt x="0" y="1314450"/>
                                        <a:pt x="0" y="1301115"/>
                                      </a:cubicBezTo>
                                      <a:cubicBezTo>
                                        <a:pt x="0" y="1287780"/>
                                        <a:pt x="952" y="1274445"/>
                                        <a:pt x="952" y="1261110"/>
                                      </a:cubicBezTo>
                                      <a:cubicBezTo>
                                        <a:pt x="1905" y="1247775"/>
                                        <a:pt x="1905" y="1234440"/>
                                        <a:pt x="3810" y="1222057"/>
                                      </a:cubicBezTo>
                                      <a:cubicBezTo>
                                        <a:pt x="5715" y="1208722"/>
                                        <a:pt x="6667" y="1196340"/>
                                        <a:pt x="8572" y="1183957"/>
                                      </a:cubicBezTo>
                                      <a:cubicBezTo>
                                        <a:pt x="9525" y="1177290"/>
                                        <a:pt x="10477" y="1171575"/>
                                        <a:pt x="11430" y="1165860"/>
                                      </a:cubicBezTo>
                                      <a:cubicBezTo>
                                        <a:pt x="10477" y="1156335"/>
                                        <a:pt x="12382" y="1150620"/>
                                        <a:pt x="13335" y="1144905"/>
                                      </a:cubicBezTo>
                                      <a:close/>
                                      <a:moveTo>
                                        <a:pt x="902970" y="67627"/>
                                      </a:moveTo>
                                      <a:cubicBezTo>
                                        <a:pt x="908685" y="69532"/>
                                        <a:pt x="902017" y="73342"/>
                                        <a:pt x="878205" y="85724"/>
                                      </a:cubicBezTo>
                                      <a:cubicBezTo>
                                        <a:pt x="863917" y="91439"/>
                                        <a:pt x="846772" y="96202"/>
                                        <a:pt x="829627" y="102869"/>
                                      </a:cubicBezTo>
                                      <a:cubicBezTo>
                                        <a:pt x="812482" y="109537"/>
                                        <a:pt x="795337" y="115252"/>
                                        <a:pt x="780097" y="120967"/>
                                      </a:cubicBezTo>
                                      <a:cubicBezTo>
                                        <a:pt x="750570" y="132397"/>
                                        <a:pt x="729615" y="138112"/>
                                        <a:pt x="735330" y="130492"/>
                                      </a:cubicBezTo>
                                      <a:lnTo>
                                        <a:pt x="721995" y="130492"/>
                                      </a:lnTo>
                                      <a:cubicBezTo>
                                        <a:pt x="734377" y="125729"/>
                                        <a:pt x="755332" y="115252"/>
                                        <a:pt x="780097" y="105727"/>
                                      </a:cubicBezTo>
                                      <a:cubicBezTo>
                                        <a:pt x="792480" y="100964"/>
                                        <a:pt x="804862" y="96202"/>
                                        <a:pt x="818197" y="91439"/>
                                      </a:cubicBezTo>
                                      <a:cubicBezTo>
                                        <a:pt x="824865" y="89534"/>
                                        <a:pt x="830580" y="86677"/>
                                        <a:pt x="837247" y="84772"/>
                                      </a:cubicBezTo>
                                      <a:cubicBezTo>
                                        <a:pt x="843915" y="82867"/>
                                        <a:pt x="849630" y="80962"/>
                                        <a:pt x="855345" y="79057"/>
                                      </a:cubicBezTo>
                                      <a:cubicBezTo>
                                        <a:pt x="878205" y="72389"/>
                                        <a:pt x="896302" y="67627"/>
                                        <a:pt x="902970" y="67627"/>
                                      </a:cubicBezTo>
                                      <a:close/>
                                      <a:moveTo>
                                        <a:pt x="1618298" y="56197"/>
                                      </a:moveTo>
                                      <a:cubicBezTo>
                                        <a:pt x="1634490" y="60007"/>
                                        <a:pt x="1651635" y="62864"/>
                                        <a:pt x="1667828" y="66674"/>
                                      </a:cubicBezTo>
                                      <a:lnTo>
                                        <a:pt x="1717358" y="80009"/>
                                      </a:lnTo>
                                      <a:cubicBezTo>
                                        <a:pt x="1724025" y="83819"/>
                                        <a:pt x="1730693" y="88582"/>
                                        <a:pt x="1737360" y="92392"/>
                                      </a:cubicBezTo>
                                      <a:cubicBezTo>
                                        <a:pt x="1723073" y="87629"/>
                                        <a:pt x="1703070" y="83819"/>
                                        <a:pt x="1682115" y="77152"/>
                                      </a:cubicBezTo>
                                      <a:cubicBezTo>
                                        <a:pt x="1661160" y="70484"/>
                                        <a:pt x="1638300" y="63817"/>
                                        <a:pt x="1618298" y="56197"/>
                                      </a:cubicBezTo>
                                      <a:close/>
                                      <a:moveTo>
                                        <a:pt x="1295400" y="31432"/>
                                      </a:moveTo>
                                      <a:cubicBezTo>
                                        <a:pt x="1312545" y="32385"/>
                                        <a:pt x="1331595" y="32385"/>
                                        <a:pt x="1349692" y="33337"/>
                                      </a:cubicBezTo>
                                      <a:cubicBezTo>
                                        <a:pt x="1368742" y="34290"/>
                                        <a:pt x="1386840" y="36195"/>
                                        <a:pt x="1403985" y="37147"/>
                                      </a:cubicBezTo>
                                      <a:cubicBezTo>
                                        <a:pt x="1439227" y="40957"/>
                                        <a:pt x="1469707" y="44767"/>
                                        <a:pt x="1489710" y="46672"/>
                                      </a:cubicBezTo>
                                      <a:cubicBezTo>
                                        <a:pt x="1580197" y="60960"/>
                                        <a:pt x="1676400" y="87630"/>
                                        <a:pt x="1763077" y="123825"/>
                                      </a:cubicBezTo>
                                      <a:cubicBezTo>
                                        <a:pt x="1849755" y="160020"/>
                                        <a:pt x="1925955" y="203835"/>
                                        <a:pt x="1980247" y="243840"/>
                                      </a:cubicBezTo>
                                      <a:cubicBezTo>
                                        <a:pt x="1995487" y="253365"/>
                                        <a:pt x="2011680" y="264795"/>
                                        <a:pt x="2027872" y="275272"/>
                                      </a:cubicBezTo>
                                      <a:cubicBezTo>
                                        <a:pt x="2044065" y="285750"/>
                                        <a:pt x="2058352" y="296227"/>
                                        <a:pt x="2069782" y="302895"/>
                                      </a:cubicBezTo>
                                      <a:cubicBezTo>
                                        <a:pt x="2091690" y="317182"/>
                                        <a:pt x="2098357" y="319087"/>
                                        <a:pt x="2066925" y="291465"/>
                                      </a:cubicBezTo>
                                      <a:cubicBezTo>
                                        <a:pt x="2107882" y="322897"/>
                                        <a:pt x="2140267" y="359092"/>
                                        <a:pt x="2170747" y="393382"/>
                                      </a:cubicBezTo>
                                      <a:cubicBezTo>
                                        <a:pt x="2185987" y="410527"/>
                                        <a:pt x="2201228" y="427672"/>
                                        <a:pt x="2216467" y="442912"/>
                                      </a:cubicBezTo>
                                      <a:cubicBezTo>
                                        <a:pt x="2231707" y="459105"/>
                                        <a:pt x="2247900" y="474345"/>
                                        <a:pt x="2265045" y="487680"/>
                                      </a:cubicBezTo>
                                      <a:cubicBezTo>
                                        <a:pt x="2247900" y="465772"/>
                                        <a:pt x="2233612" y="448627"/>
                                        <a:pt x="2223135" y="435292"/>
                                      </a:cubicBezTo>
                                      <a:cubicBezTo>
                                        <a:pt x="2211705" y="421957"/>
                                        <a:pt x="2203132" y="412432"/>
                                        <a:pt x="2195512" y="402907"/>
                                      </a:cubicBezTo>
                                      <a:cubicBezTo>
                                        <a:pt x="2191703" y="398145"/>
                                        <a:pt x="2187892" y="394335"/>
                                        <a:pt x="2184082" y="389572"/>
                                      </a:cubicBezTo>
                                      <a:cubicBezTo>
                                        <a:pt x="2180273" y="384810"/>
                                        <a:pt x="2176462" y="381000"/>
                                        <a:pt x="2172652" y="376237"/>
                                      </a:cubicBezTo>
                                      <a:cubicBezTo>
                                        <a:pt x="2165032" y="367665"/>
                                        <a:pt x="2155507" y="357187"/>
                                        <a:pt x="2142172" y="343852"/>
                                      </a:cubicBezTo>
                                      <a:cubicBezTo>
                                        <a:pt x="2207895" y="390525"/>
                                        <a:pt x="2270760" y="457200"/>
                                        <a:pt x="2323148" y="529590"/>
                                      </a:cubicBezTo>
                                      <a:cubicBezTo>
                                        <a:pt x="2375535" y="601980"/>
                                        <a:pt x="2416492" y="679132"/>
                                        <a:pt x="2447925" y="744855"/>
                                      </a:cubicBezTo>
                                      <a:cubicBezTo>
                                        <a:pt x="2448877" y="743902"/>
                                        <a:pt x="2451735" y="749617"/>
                                        <a:pt x="2461260" y="751522"/>
                                      </a:cubicBezTo>
                                      <a:cubicBezTo>
                                        <a:pt x="2472690" y="784860"/>
                                        <a:pt x="2481263" y="818197"/>
                                        <a:pt x="2489835" y="850582"/>
                                      </a:cubicBezTo>
                                      <a:cubicBezTo>
                                        <a:pt x="2497455" y="882967"/>
                                        <a:pt x="2504123" y="913447"/>
                                        <a:pt x="2507932" y="943927"/>
                                      </a:cubicBezTo>
                                      <a:cubicBezTo>
                                        <a:pt x="2512695" y="973455"/>
                                        <a:pt x="2514600" y="1002982"/>
                                        <a:pt x="2516505" y="1029652"/>
                                      </a:cubicBezTo>
                                      <a:cubicBezTo>
                                        <a:pt x="2517457" y="1042987"/>
                                        <a:pt x="2517457" y="1056322"/>
                                        <a:pt x="2517457" y="1068705"/>
                                      </a:cubicBezTo>
                                      <a:cubicBezTo>
                                        <a:pt x="2517457" y="1082040"/>
                                        <a:pt x="2518410" y="1094422"/>
                                        <a:pt x="2517457" y="1105852"/>
                                      </a:cubicBezTo>
                                      <a:cubicBezTo>
                                        <a:pt x="2516505" y="1129665"/>
                                        <a:pt x="2515552" y="1151572"/>
                                        <a:pt x="2512695" y="1171575"/>
                                      </a:cubicBezTo>
                                      <a:cubicBezTo>
                                        <a:pt x="2509838" y="1191577"/>
                                        <a:pt x="2506980" y="1209675"/>
                                        <a:pt x="2504123" y="1224915"/>
                                      </a:cubicBezTo>
                                      <a:lnTo>
                                        <a:pt x="2495340" y="1253522"/>
                                      </a:lnTo>
                                      <a:lnTo>
                                        <a:pt x="2497455" y="1295400"/>
                                      </a:lnTo>
                                      <a:cubicBezTo>
                                        <a:pt x="2497455" y="1674157"/>
                                        <a:pt x="2324743" y="2012575"/>
                                        <a:pt x="2053779" y="2236194"/>
                                      </a:cubicBezTo>
                                      <a:lnTo>
                                        <a:pt x="2050729" y="2238475"/>
                                      </a:lnTo>
                                      <a:lnTo>
                                        <a:pt x="2048828" y="2240280"/>
                                      </a:lnTo>
                                      <a:cubicBezTo>
                                        <a:pt x="1981200" y="2297430"/>
                                        <a:pt x="1908810" y="2347912"/>
                                        <a:pt x="1835468" y="2390775"/>
                                      </a:cubicBezTo>
                                      <a:cubicBezTo>
                                        <a:pt x="1828324" y="2390775"/>
                                        <a:pt x="1804035" y="2399348"/>
                                        <a:pt x="1784152" y="2405658"/>
                                      </a:cubicBezTo>
                                      <a:lnTo>
                                        <a:pt x="1774926" y="2408142"/>
                                      </a:lnTo>
                                      <a:lnTo>
                                        <a:pt x="1752823" y="2418789"/>
                                      </a:lnTo>
                                      <a:cubicBezTo>
                                        <a:pt x="1606960" y="2480484"/>
                                        <a:pt x="1446591" y="2514600"/>
                                        <a:pt x="1278255" y="2514600"/>
                                      </a:cubicBezTo>
                                      <a:cubicBezTo>
                                        <a:pt x="1152003" y="2514600"/>
                                        <a:pt x="1030232" y="2495410"/>
                                        <a:pt x="915702" y="2459787"/>
                                      </a:cubicBezTo>
                                      <a:lnTo>
                                        <a:pt x="831186" y="2428854"/>
                                      </a:lnTo>
                                      <a:lnTo>
                                        <a:pt x="821055" y="2426017"/>
                                      </a:lnTo>
                                      <a:cubicBezTo>
                                        <a:pt x="811530" y="2423160"/>
                                        <a:pt x="800100" y="2419350"/>
                                        <a:pt x="787718" y="2413635"/>
                                      </a:cubicBezTo>
                                      <a:cubicBezTo>
                                        <a:pt x="738188" y="2395537"/>
                                        <a:pt x="678180" y="2361247"/>
                                        <a:pt x="647700" y="2347912"/>
                                      </a:cubicBezTo>
                                      <a:cubicBezTo>
                                        <a:pt x="635318" y="2338387"/>
                                        <a:pt x="621030" y="2326957"/>
                                        <a:pt x="603885" y="2315527"/>
                                      </a:cubicBezTo>
                                      <a:cubicBezTo>
                                        <a:pt x="587693" y="2304097"/>
                                        <a:pt x="570548" y="2290762"/>
                                        <a:pt x="552450" y="2278380"/>
                                      </a:cubicBezTo>
                                      <a:cubicBezTo>
                                        <a:pt x="534353" y="2265045"/>
                                        <a:pt x="517208" y="2250757"/>
                                        <a:pt x="499110" y="2237422"/>
                                      </a:cubicBezTo>
                                      <a:cubicBezTo>
                                        <a:pt x="481965" y="2223135"/>
                                        <a:pt x="465773" y="2209800"/>
                                        <a:pt x="451485" y="2196465"/>
                                      </a:cubicBezTo>
                                      <a:cubicBezTo>
                                        <a:pt x="442913" y="2192655"/>
                                        <a:pt x="406718" y="2160270"/>
                                        <a:pt x="411480" y="2171700"/>
                                      </a:cubicBezTo>
                                      <a:cubicBezTo>
                                        <a:pt x="433388" y="2190750"/>
                                        <a:pt x="447675" y="2205990"/>
                                        <a:pt x="461963" y="2219325"/>
                                      </a:cubicBezTo>
                                      <a:cubicBezTo>
                                        <a:pt x="476250" y="2233612"/>
                                        <a:pt x="490538" y="2247900"/>
                                        <a:pt x="514350" y="2266950"/>
                                      </a:cubicBezTo>
                                      <a:cubicBezTo>
                                        <a:pt x="507683" y="2265997"/>
                                        <a:pt x="497205" y="2260282"/>
                                        <a:pt x="485775" y="2251710"/>
                                      </a:cubicBezTo>
                                      <a:cubicBezTo>
                                        <a:pt x="474345" y="2242185"/>
                                        <a:pt x="461010" y="2229802"/>
                                        <a:pt x="445770" y="2215515"/>
                                      </a:cubicBezTo>
                                      <a:cubicBezTo>
                                        <a:pt x="431483" y="2201227"/>
                                        <a:pt x="416243" y="2184082"/>
                                        <a:pt x="401003" y="2167890"/>
                                      </a:cubicBezTo>
                                      <a:cubicBezTo>
                                        <a:pt x="393383" y="2159317"/>
                                        <a:pt x="385763" y="2150745"/>
                                        <a:pt x="378143" y="2142172"/>
                                      </a:cubicBezTo>
                                      <a:cubicBezTo>
                                        <a:pt x="370523" y="2133600"/>
                                        <a:pt x="362903" y="2125027"/>
                                        <a:pt x="355283" y="2116455"/>
                                      </a:cubicBezTo>
                                      <a:cubicBezTo>
                                        <a:pt x="367665" y="2126932"/>
                                        <a:pt x="380048" y="2135505"/>
                                        <a:pt x="392430" y="2145030"/>
                                      </a:cubicBezTo>
                                      <a:cubicBezTo>
                                        <a:pt x="366713" y="2118360"/>
                                        <a:pt x="342186" y="2088118"/>
                                        <a:pt x="319326" y="2055971"/>
                                      </a:cubicBezTo>
                                      <a:lnTo>
                                        <a:pt x="282887" y="1997944"/>
                                      </a:lnTo>
                                      <a:lnTo>
                                        <a:pt x="267275" y="1977066"/>
                                      </a:lnTo>
                                      <a:cubicBezTo>
                                        <a:pt x="245366" y="1944635"/>
                                        <a:pt x="224975" y="1911093"/>
                                        <a:pt x="206206" y="1876543"/>
                                      </a:cubicBezTo>
                                      <a:lnTo>
                                        <a:pt x="160874" y="1782439"/>
                                      </a:lnTo>
                                      <a:lnTo>
                                        <a:pt x="188595" y="1867852"/>
                                      </a:lnTo>
                                      <a:cubicBezTo>
                                        <a:pt x="146685" y="1795462"/>
                                        <a:pt x="115253" y="1707832"/>
                                        <a:pt x="94298" y="1623060"/>
                                      </a:cubicBezTo>
                                      <a:cubicBezTo>
                                        <a:pt x="72390" y="1538287"/>
                                        <a:pt x="61913" y="1457325"/>
                                        <a:pt x="48578" y="1397317"/>
                                      </a:cubicBezTo>
                                      <a:cubicBezTo>
                                        <a:pt x="48578" y="1424940"/>
                                        <a:pt x="53340" y="1457325"/>
                                        <a:pt x="57150" y="1489710"/>
                                      </a:cubicBezTo>
                                      <a:cubicBezTo>
                                        <a:pt x="60008" y="1505902"/>
                                        <a:pt x="62865" y="1522095"/>
                                        <a:pt x="65723" y="1538287"/>
                                      </a:cubicBezTo>
                                      <a:cubicBezTo>
                                        <a:pt x="68580" y="1554480"/>
                                        <a:pt x="72390" y="1569720"/>
                                        <a:pt x="76200" y="1584007"/>
                                      </a:cubicBezTo>
                                      <a:cubicBezTo>
                                        <a:pt x="89535" y="1642110"/>
                                        <a:pt x="102870" y="1685925"/>
                                        <a:pt x="93345" y="1687830"/>
                                      </a:cubicBezTo>
                                      <a:cubicBezTo>
                                        <a:pt x="90488" y="1686877"/>
                                        <a:pt x="85725" y="1679257"/>
                                        <a:pt x="80010" y="1665922"/>
                                      </a:cubicBezTo>
                                      <a:cubicBezTo>
                                        <a:pt x="75248" y="1652587"/>
                                        <a:pt x="68580" y="1634490"/>
                                        <a:pt x="62865" y="1614487"/>
                                      </a:cubicBezTo>
                                      <a:cubicBezTo>
                                        <a:pt x="58103" y="1594485"/>
                                        <a:pt x="53340" y="1572577"/>
                                        <a:pt x="48578" y="1551622"/>
                                      </a:cubicBezTo>
                                      <a:cubicBezTo>
                                        <a:pt x="50483" y="1524952"/>
                                        <a:pt x="47625" y="1505902"/>
                                        <a:pt x="45720" y="1489710"/>
                                      </a:cubicBezTo>
                                      <a:cubicBezTo>
                                        <a:pt x="40005" y="1422082"/>
                                        <a:pt x="36195" y="1359217"/>
                                        <a:pt x="35243" y="1299210"/>
                                      </a:cubicBezTo>
                                      <a:cubicBezTo>
                                        <a:pt x="35243" y="1283970"/>
                                        <a:pt x="35243" y="1268730"/>
                                        <a:pt x="35243" y="1254442"/>
                                      </a:cubicBezTo>
                                      <a:cubicBezTo>
                                        <a:pt x="35243" y="1246822"/>
                                        <a:pt x="35243" y="1239202"/>
                                        <a:pt x="35243" y="1232535"/>
                                      </a:cubicBezTo>
                                      <a:cubicBezTo>
                                        <a:pt x="35243" y="1224915"/>
                                        <a:pt x="36195" y="1218247"/>
                                        <a:pt x="36195" y="1210627"/>
                                      </a:cubicBezTo>
                                      <a:cubicBezTo>
                                        <a:pt x="37148" y="1196340"/>
                                        <a:pt x="37148" y="1181100"/>
                                        <a:pt x="38100" y="1166812"/>
                                      </a:cubicBezTo>
                                      <a:cubicBezTo>
                                        <a:pt x="39053" y="1152525"/>
                                        <a:pt x="40958" y="1138237"/>
                                        <a:pt x="41910" y="1123950"/>
                                      </a:cubicBezTo>
                                      <a:cubicBezTo>
                                        <a:pt x="42863" y="1117282"/>
                                        <a:pt x="42863" y="1109662"/>
                                        <a:pt x="43815" y="1102995"/>
                                      </a:cubicBezTo>
                                      <a:lnTo>
                                        <a:pt x="46673" y="1082040"/>
                                      </a:lnTo>
                                      <a:cubicBezTo>
                                        <a:pt x="48578" y="1067752"/>
                                        <a:pt x="50483" y="1053465"/>
                                        <a:pt x="53340" y="1040130"/>
                                      </a:cubicBezTo>
                                      <a:cubicBezTo>
                                        <a:pt x="59055" y="1012507"/>
                                        <a:pt x="64770" y="984885"/>
                                        <a:pt x="72390" y="957262"/>
                                      </a:cubicBezTo>
                                      <a:cubicBezTo>
                                        <a:pt x="88583" y="902017"/>
                                        <a:pt x="110490" y="849630"/>
                                        <a:pt x="140018" y="799147"/>
                                      </a:cubicBezTo>
                                      <a:cubicBezTo>
                                        <a:pt x="143352" y="808672"/>
                                        <a:pt x="155496" y="799862"/>
                                        <a:pt x="173355" y="780574"/>
                                      </a:cubicBezTo>
                                      <a:lnTo>
                                        <a:pt x="175420" y="778164"/>
                                      </a:lnTo>
                                      <a:lnTo>
                                        <a:pt x="206206" y="714257"/>
                                      </a:lnTo>
                                      <a:lnTo>
                                        <a:pt x="258734" y="634160"/>
                                      </a:lnTo>
                                      <a:lnTo>
                                        <a:pt x="251460" y="641985"/>
                                      </a:lnTo>
                                      <a:cubicBezTo>
                                        <a:pt x="240982" y="652462"/>
                                        <a:pt x="232410" y="661987"/>
                                        <a:pt x="231457" y="658177"/>
                                      </a:cubicBezTo>
                                      <a:cubicBezTo>
                                        <a:pt x="231457" y="654367"/>
                                        <a:pt x="239077" y="637222"/>
                                        <a:pt x="262890" y="597217"/>
                                      </a:cubicBezTo>
                                      <a:cubicBezTo>
                                        <a:pt x="240982" y="635317"/>
                                        <a:pt x="224790" y="655320"/>
                                        <a:pt x="213360" y="670560"/>
                                      </a:cubicBezTo>
                                      <a:cubicBezTo>
                                        <a:pt x="201930" y="684847"/>
                                        <a:pt x="193357" y="693420"/>
                                        <a:pt x="187642" y="706755"/>
                                      </a:cubicBezTo>
                                      <a:cubicBezTo>
                                        <a:pt x="182880" y="702945"/>
                                        <a:pt x="194310" y="679132"/>
                                        <a:pt x="210502" y="647700"/>
                                      </a:cubicBezTo>
                                      <a:cubicBezTo>
                                        <a:pt x="219075" y="632460"/>
                                        <a:pt x="229552" y="615315"/>
                                        <a:pt x="240030" y="597217"/>
                                      </a:cubicBezTo>
                                      <a:cubicBezTo>
                                        <a:pt x="251460" y="580072"/>
                                        <a:pt x="263842" y="562927"/>
                                        <a:pt x="274320" y="546735"/>
                                      </a:cubicBezTo>
                                      <a:cubicBezTo>
                                        <a:pt x="297180" y="515302"/>
                                        <a:pt x="316230" y="488632"/>
                                        <a:pt x="321945" y="480060"/>
                                      </a:cubicBezTo>
                                      <a:cubicBezTo>
                                        <a:pt x="323850" y="475297"/>
                                        <a:pt x="322897" y="475297"/>
                                        <a:pt x="316230" y="480060"/>
                                      </a:cubicBezTo>
                                      <a:cubicBezTo>
                                        <a:pt x="312420" y="481965"/>
                                        <a:pt x="307657" y="485775"/>
                                        <a:pt x="301942" y="491490"/>
                                      </a:cubicBezTo>
                                      <a:cubicBezTo>
                                        <a:pt x="296227" y="497205"/>
                                        <a:pt x="288607" y="503872"/>
                                        <a:pt x="280035" y="513397"/>
                                      </a:cubicBezTo>
                                      <a:cubicBezTo>
                                        <a:pt x="238125" y="555307"/>
                                        <a:pt x="200977" y="614362"/>
                                        <a:pt x="172402" y="670560"/>
                                      </a:cubicBezTo>
                                      <a:cubicBezTo>
                                        <a:pt x="164782" y="684847"/>
                                        <a:pt x="158115" y="699135"/>
                                        <a:pt x="151447" y="712470"/>
                                      </a:cubicBezTo>
                                      <a:cubicBezTo>
                                        <a:pt x="144780" y="726757"/>
                                        <a:pt x="138112" y="739140"/>
                                        <a:pt x="132397" y="751522"/>
                                      </a:cubicBezTo>
                                      <a:cubicBezTo>
                                        <a:pt x="121920" y="776287"/>
                                        <a:pt x="109537" y="797242"/>
                                        <a:pt x="100012" y="814387"/>
                                      </a:cubicBezTo>
                                      <a:cubicBezTo>
                                        <a:pt x="89535" y="825817"/>
                                        <a:pt x="87630" y="819150"/>
                                        <a:pt x="92392" y="801052"/>
                                      </a:cubicBezTo>
                                      <a:cubicBezTo>
                                        <a:pt x="94297" y="791527"/>
                                        <a:pt x="99060" y="780097"/>
                                        <a:pt x="103822" y="765810"/>
                                      </a:cubicBezTo>
                                      <a:cubicBezTo>
                                        <a:pt x="109537" y="752475"/>
                                        <a:pt x="115252" y="736282"/>
                                        <a:pt x="123825" y="719137"/>
                                      </a:cubicBezTo>
                                      <a:cubicBezTo>
                                        <a:pt x="139065" y="684847"/>
                                        <a:pt x="160020" y="646747"/>
                                        <a:pt x="180975" y="612457"/>
                                      </a:cubicBezTo>
                                      <a:cubicBezTo>
                                        <a:pt x="192405" y="596265"/>
                                        <a:pt x="202882" y="579120"/>
                                        <a:pt x="213360" y="563880"/>
                                      </a:cubicBezTo>
                                      <a:cubicBezTo>
                                        <a:pt x="223837" y="549592"/>
                                        <a:pt x="233362" y="535305"/>
                                        <a:pt x="241935" y="523875"/>
                                      </a:cubicBezTo>
                                      <a:cubicBezTo>
                                        <a:pt x="249555" y="513397"/>
                                        <a:pt x="260985" y="499110"/>
                                        <a:pt x="273367" y="483870"/>
                                      </a:cubicBezTo>
                                      <a:cubicBezTo>
                                        <a:pt x="280035" y="476250"/>
                                        <a:pt x="286702" y="468630"/>
                                        <a:pt x="293370" y="461010"/>
                                      </a:cubicBezTo>
                                      <a:cubicBezTo>
                                        <a:pt x="300037" y="453390"/>
                                        <a:pt x="306705" y="445770"/>
                                        <a:pt x="313372" y="439102"/>
                                      </a:cubicBezTo>
                                      <a:cubicBezTo>
                                        <a:pt x="326707" y="424815"/>
                                        <a:pt x="339090" y="414337"/>
                                        <a:pt x="347662" y="406717"/>
                                      </a:cubicBezTo>
                                      <a:cubicBezTo>
                                        <a:pt x="356235" y="399097"/>
                                        <a:pt x="360997" y="397192"/>
                                        <a:pt x="360045" y="401955"/>
                                      </a:cubicBezTo>
                                      <a:cubicBezTo>
                                        <a:pt x="402907" y="349567"/>
                                        <a:pt x="450532" y="305752"/>
                                        <a:pt x="500062" y="269557"/>
                                      </a:cubicBezTo>
                                      <a:cubicBezTo>
                                        <a:pt x="511492" y="260985"/>
                                        <a:pt x="524827" y="253365"/>
                                        <a:pt x="537210" y="244792"/>
                                      </a:cubicBezTo>
                                      <a:cubicBezTo>
                                        <a:pt x="549592" y="237172"/>
                                        <a:pt x="561975" y="228600"/>
                                        <a:pt x="575310" y="221932"/>
                                      </a:cubicBezTo>
                                      <a:cubicBezTo>
                                        <a:pt x="587692" y="215265"/>
                                        <a:pt x="601027" y="207645"/>
                                        <a:pt x="613410" y="200977"/>
                                      </a:cubicBezTo>
                                      <a:cubicBezTo>
                                        <a:pt x="626745" y="194310"/>
                                        <a:pt x="639127" y="187642"/>
                                        <a:pt x="652462" y="181927"/>
                                      </a:cubicBezTo>
                                      <a:lnTo>
                                        <a:pt x="671512" y="172402"/>
                                      </a:lnTo>
                                      <a:lnTo>
                                        <a:pt x="691515" y="163830"/>
                                      </a:lnTo>
                                      <a:cubicBezTo>
                                        <a:pt x="703897" y="158115"/>
                                        <a:pt x="717232" y="152400"/>
                                        <a:pt x="730567" y="147637"/>
                                      </a:cubicBezTo>
                                      <a:cubicBezTo>
                                        <a:pt x="757237" y="138112"/>
                                        <a:pt x="782955" y="126682"/>
                                        <a:pt x="810577" y="118110"/>
                                      </a:cubicBezTo>
                                      <a:cubicBezTo>
                                        <a:pt x="864870" y="98107"/>
                                        <a:pt x="920115" y="80962"/>
                                        <a:pt x="979170" y="60960"/>
                                      </a:cubicBezTo>
                                      <a:cubicBezTo>
                                        <a:pt x="1000125" y="58102"/>
                                        <a:pt x="1016317" y="55245"/>
                                        <a:pt x="1031557" y="54292"/>
                                      </a:cubicBezTo>
                                      <a:cubicBezTo>
                                        <a:pt x="1046797" y="53340"/>
                                        <a:pt x="1060132" y="53340"/>
                                        <a:pt x="1074420" y="52387"/>
                                      </a:cubicBezTo>
                                      <a:cubicBezTo>
                                        <a:pt x="1088707" y="51435"/>
                                        <a:pt x="1103947" y="51435"/>
                                        <a:pt x="1122045" y="50482"/>
                                      </a:cubicBezTo>
                                      <a:cubicBezTo>
                                        <a:pt x="1140142" y="49530"/>
                                        <a:pt x="1162050" y="47625"/>
                                        <a:pt x="1189672" y="45720"/>
                                      </a:cubicBezTo>
                                      <a:cubicBezTo>
                                        <a:pt x="1180147" y="41910"/>
                                        <a:pt x="1188720" y="38100"/>
                                        <a:pt x="1208722" y="35242"/>
                                      </a:cubicBezTo>
                                      <a:cubicBezTo>
                                        <a:pt x="1219200" y="34290"/>
                                        <a:pt x="1232535" y="33337"/>
                                        <a:pt x="1246822" y="32385"/>
                                      </a:cubicBezTo>
                                      <a:cubicBezTo>
                                        <a:pt x="1261110" y="31432"/>
                                        <a:pt x="1278255" y="30480"/>
                                        <a:pt x="1295400" y="31432"/>
                                      </a:cubicBezTo>
                                      <a:close/>
                                      <a:moveTo>
                                        <a:pt x="1276350" y="0"/>
                                      </a:moveTo>
                                      <a:cubicBezTo>
                                        <a:pt x="1375410" y="0"/>
                                        <a:pt x="1469708" y="15240"/>
                                        <a:pt x="1536383" y="31432"/>
                                      </a:cubicBezTo>
                                      <a:cubicBezTo>
                                        <a:pt x="1512570" y="30480"/>
                                        <a:pt x="1488758" y="28575"/>
                                        <a:pt x="1465898" y="27622"/>
                                      </a:cubicBezTo>
                                      <a:cubicBezTo>
                                        <a:pt x="1438275" y="23812"/>
                                        <a:pt x="1409700" y="20002"/>
                                        <a:pt x="1380173" y="19050"/>
                                      </a:cubicBezTo>
                                      <a:cubicBezTo>
                                        <a:pt x="1365885" y="19050"/>
                                        <a:pt x="1350645" y="18097"/>
                                        <a:pt x="1336358" y="18097"/>
                                      </a:cubicBezTo>
                                      <a:cubicBezTo>
                                        <a:pt x="1322070" y="19050"/>
                                        <a:pt x="1306830" y="19050"/>
                                        <a:pt x="1292543" y="19050"/>
                                      </a:cubicBezTo>
                                      <a:cubicBezTo>
                                        <a:pt x="1278255" y="19050"/>
                                        <a:pt x="1263015" y="20002"/>
                                        <a:pt x="1248728" y="20955"/>
                                      </a:cubicBezTo>
                                      <a:cubicBezTo>
                                        <a:pt x="1233488" y="21907"/>
                                        <a:pt x="1219200" y="21907"/>
                                        <a:pt x="1204913" y="23812"/>
                                      </a:cubicBezTo>
                                      <a:cubicBezTo>
                                        <a:pt x="1176338" y="27622"/>
                                        <a:pt x="1147763" y="28575"/>
                                        <a:pt x="1119188" y="32385"/>
                                      </a:cubicBezTo>
                                      <a:cubicBezTo>
                                        <a:pt x="1107758" y="32385"/>
                                        <a:pt x="1097280" y="32385"/>
                                        <a:pt x="1086803" y="33337"/>
                                      </a:cubicBezTo>
                                      <a:cubicBezTo>
                                        <a:pt x="1076325" y="33337"/>
                                        <a:pt x="1066800" y="35242"/>
                                        <a:pt x="1057275" y="36195"/>
                                      </a:cubicBezTo>
                                      <a:cubicBezTo>
                                        <a:pt x="1038225" y="39052"/>
                                        <a:pt x="1022033" y="40005"/>
                                        <a:pt x="1009650" y="42862"/>
                                      </a:cubicBezTo>
                                      <a:cubicBezTo>
                                        <a:pt x="984885" y="47625"/>
                                        <a:pt x="976313" y="47625"/>
                                        <a:pt x="997268" y="35242"/>
                                      </a:cubicBezTo>
                                      <a:cubicBezTo>
                                        <a:pt x="1076325" y="14287"/>
                                        <a:pt x="1178243" y="0"/>
                                        <a:pt x="12763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2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47" name="Picture 28" descr="Phone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8382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53BB821" id="Group 145" o:spid="_x0000_s1026" alt="phone icon" style="position:absolute;margin-left:-.4pt;margin-top:45.95pt;width:26.6pt;height:26.55pt;z-index:251694080;mso-width-relative:margin;mso-height-relative:margin" coordsize="337820,3371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+zwcOTQAAGAJAQAOAAAAZHJzL2Uyb0RvYy54bWyknVuPG8mR798PcL5D&#10;ox8PsBbrXhRGs9j1rI0D+OwO9gLYjxRFqRvubjbIntF4P/35RV6KEUlKFekF7JGoqsisjPxHZNwy&#10;84d//O356e7Xw+n8eHz5cN/8bnN/d3jZHz89vnz5cP9f//mHf5jv785vu5dPu6fjy+HD/d8O5/t/&#10;/PF//68fvr6+P7THh+PTp8PpjkZezu+/vn64f3h7e33/7t15/3B43p1/d3w9vPDw8/H0vHvj5+nL&#10;u0+n3Vdaf356124247uvx9On19Nxfzif+def4sP7H0P7nz8f9m//9vnz+fB29/Thnm97C/89hf9+&#10;lP+++/GH3fsvp93rw+M+fcbu7/iK593jC50uTf20e9vd/XJ6vGrq+XF/Op6Pn99+tz8+vzt+/vy4&#10;P4QxMJpmU4zmj6fjL69hLF/ef/3yurAJ1hZ8+rub3f/rr388vf7H688nOPH19Qu8CL9kLL99Pj3L&#10;n3zl3W+BZX9bWHb47e1uzz923TS3MHbPI/7ezENk6f4Bvl9R7R/+5bt073Kn78ynfH0FHOfL+M//&#10;s/H/x8Pu9RDYen7P+H8+3T1+Arv9eH/3snsGpH84HQ4Cufd34dW7ZmxlVPIZvC/MEracX/903P/1&#10;fPdy/P3D7uXL4Z/Or8CNhuRdBqBelh/nRPb3c3Xhzu79/pfz2x8PxzA9u1//dH6LOP7E3wIKP6WR&#10;7I8vL+fHt8OfmaLPz09A+/+8u5v6Zrud777etUMzzXMWgpLmL5qm7fthM053D0LUj5tvEf250R3N&#10;4zQO6x1pmrYf27Zp1ztqVUdzP05Tt96Rpmn7edxOjhF1uqNmbjys0zR0xIj69RH1qqPJyTpNA+vm&#10;edqudzTojpxg0DRuMCBRC+rGdh777focaZq264d5ntdHNOmOum3TTusdaZq2QxRaB+pYzi4jmoYO&#10;mlU50jRtNzEkR0db3dF2bqBZ7UjTtN2WjoZ11jVazMe+n3tHT4ao7cauGRxjarSgj+0IK9YHZYgA&#10;xMTsOkalRd0LvUYTubHXaGEfECePJjJEbddsRFGuK1ct7gPwazYOBmqitkOkPFqv0QI/braofEdX&#10;mgiZGnsXArXIjx1qzNOVJnJLVaOFftwM09bTlSbyg12L/dgwVx6wayJGBQMdK1SjBX+Y+7nzdKWJ&#10;mKup7xxdia23KMBh3A5bR1eGyC3CrdYWw9B3g6crTQTY587DwNYI/tjMG8dCZYk2YzNNzboIt1pb&#10;tJBMDkvMEm3mrmk8c2UEf+zxl9ZFuDVEm3Hczg7TpTWCL/zzWGOaqNlu+mbwMNAKfsfi4xiVJmq2&#10;7TQPDjupNYI/bDezh4GaiMWgHVvPXBnBRy3NnlEZos1mxtB0INAIPnq983SliTCBhw0isrpedVpb&#10;tCyNHsVkiJrtMHedpysj+K2os3VYdJqIr2uAu2NURlvgHDYOEe40EWAfwbujK6MtnHLVaSK3XHVa&#10;8JFELEEHAw0RyrZrHWZMZwQfj6r1dGWJsLKQxnUEasFvYcbkWEQ6TdRsxwHrx9GVFnzMhLZ1aItO&#10;E+GWT93WIcKdEfxhM2w8DDREm7bfjJ6utOC3GIJYdKuOSGeINkOH7lxnYG+0xdi0bb/elSXajJt+&#10;Ozq60oLfOhf83hB5F/xeCz4MdKlbS7QZtt3GIVe9Fnzmd9M5EGiJNiyNkwMWvRH8LTrQAYuCaOgH&#10;PnBVhHsj+FhMnpCSJdo2aAvPqIzg4zZ6jDOJGy4mcTPP/Qa3dn1URvCd6rY3RF5122vBb7rOswhb&#10;GhaDrQuAWu63A2vBqqroNUmDKDb4tKvcG7SqcA7J0rTbxqWUBi30sgA7IkuWpmu6Hqr1MWlF0W+2&#10;g6cnTdP0yIYnODJoPdH1rccJNjT01PeTZ560mvD2pGkwRPBBHPI0aC0xtOL2rWLP0GDHtYRhHPNk&#10;5L0dR09objBEc9ttPJGRQcu7yJNDnxsavMtx9qy9g9YRE8FDT0+appmaBhfTwT4t8CGw5JgoTdOM&#10;U+sS3VEriWFDGH69J0PTEIxyxVBHrSSQDBIlq+AzNCK3rrAwmajLYsMKj1Ze70nToPXoySG6o1YS&#10;LeDzjEnTNMMgMrWOiFELfIvi84xJ0zQDatmj+EatJECsJ/5saXoyLCjmVWU+GnnvsSQc82Rpxmne&#10;eLindcQ0epyOUZM0PXjwOB2jFvdu9oSeDUmDd7j1WGGjkXYxPNYhbkgICWHHrk/SpBUECF/vx1Cw&#10;rrcbj7E8afXgUKzm/abbYBM5VsBJi7lvNJrCbXtNWsh9ODAk+HUtkXfH9GgZnwc4vYqDSZM0DYBz&#10;dWTUQtN73KbJ0ozD7IkRTEbEfaa4pfGa4pOW8e2m3WKurbNPE5G7dwmRVgs4TMytoyNDxNQ6YmGT&#10;lvG5xed06FRD1GzIQTsCfJREXBZZtLDL6DdEDcuYp1pi1pph6obOAz1DhHroPdp71rI+EQnzJG4M&#10;kbsnrR/c3NNEDerBA71ZSzspcqLt69AzRFuE3QMILexzB1w9HRmifvKsFLPWD/MwkKx1jEgTkTrw&#10;qLxZS7pXPRgip3qYtaRj5iK4jliloRpGmdhVk2vW+oFIPqrI05OmGqFyaKKt1g+YkQiuoydDhVLx&#10;JFC2Wj/Qz9R5cuOGaosz5zAjt1o/NPi0YnOsLhiGitCcpwpka0TdiwhD5UTEVuuHBh8Gh8kxJk3V&#10;oSA83NOyLvGeEZ6vc09TYQx4EvBbLexNv8Gk9syTpqJME/21Kk9brSKafsbF8nBPU/XIk4d7RkdM&#10;WO9UqKxzz1AR8fGknrZa3MljkgbxdKWp2r4jxrvOv4YiyYsZ0abI+uqwCrIJx9vBwmajNUVLehH1&#10;t85DS4bXNGMWrCIDO8qMjKypJ9RbkLH2egJ7zUbri7aZNpNnyixZt6UUxMVGLfwEBEcqSz1s1GQ9&#10;EVVPNAIzR7OxHYlROWTZklEgNHrCOYRRTWfUnHnyAJaMGpzWs5gQR9WdkcQfYIgD+pqsx2nxxGOb&#10;jVYEJOP7jQ/6mqwD+D45M6qAotHREzdoNpqMui5quxxyZsssidTQn4ONhqxDXXmWZYIMes46AOKp&#10;ALBkwMMVmm1sqSUhU58GMWTkIDCRPWw0GqQn1uqxohpTozkNGDceDdJoVUDt99ZXjWfIKK9xRYOx&#10;0fScDZtpi7WyLmeGbIsL1LrQaDQIwV2+0tOZJmMNoJ7CxUetC2SnAnWrnt40GdprnvjI9RWt0cqg&#10;ojdNRuaSbIFrbFob0FtLIaVnbJqMEsCGEmDH2Gz5JYtM0zpqowhhKGxJMQYZU09vRo30W3xYh9nY&#10;mGpPkiGsNB5O2iJM8qy9J3vAaMzYomewjpKiDnPoJrZbrIubJaM0qNk6vMymKMVEultXb0YBYRf3&#10;PpQYVUK2zOU+M1OKk4AEE9JjG7dGKaAi2bvi4aQmkyzl5BubUQrTTKWpR03a+s9+MxDl9UiAUQrT&#10;RHxu9IxNk8HImfXe05tRCrgLJJc9vWkySjOJ3DoCYcQA1XSzzQany6O5DFnaQeYYm6nPRP1MJMTW&#10;xc1Qtf2AK+RZ3kyFppRYz55ZM1Qtib558Mi2qdEk2LLxsdEaMpgxnjpw4hFq0mAG2zQ9bNRUIISs&#10;mkf/m+LOkbCnJ+aCL6I+0b1FgG9SZOOmg/uekWkq7NxBktvr2t/UakLDjkhPZ1r3tEiMq26VZKka&#10;Wb/dSlmUA/qaqpVtMa5V1NRr9hSj+dhoVAh1sj5/3lRs9g2deUZmqPCDiAN41hlTs4nlv/XsFmgM&#10;FVEArGoP9E3VJlzsXAAxVC31RFvI1tFo6jaZMFkJ1wFiqFoxdD3ldiQdNRplB5lrzjQVbCQK4GKj&#10;1gU92+I3ngXNVHwSuGE9c7FR6wI2szNrHjZqKjb3BsfcMWdaF7CfqfXs8iBYq5hPXH4UG9fRmdYF&#10;uHiutDbSaDpDx3lqdBtTxtmJwHgWT0NF4pil2rEDiHIf/Y3YqZ7qGkslpfbb3rNSm2JO9qy2Ljkz&#10;VKSvJqoYHXM2aL+EKC7/c6DRUGHJjWyW83SmrYlm3MzkvtY1iC0ExQB0ZVCbQesCqqRdGwdLKoTa&#10;5V+bws4t4ViPvWOIqFzr2Ezg4aJWBaKHXX1poqZj24fLkDO1nQP+v0cLGyLkO+Rx1tWHqQgdCY56&#10;9KIhYs8rsumxrAZtSUgNm2tcmqhh2+vGFS02FZ6kBVwhd0NEdhQrzoMNU+NJytdlwxki8tgUbHr8&#10;QFMZKjvePeaAISI7T0TVM1+mNtSLeUPkLg5ltVPKHsvDU+BoifyYN7WeRKBctoAhIsu8xZtz6A1T&#10;Ieruy+iNdujJNXn60haEuy9NRMhQYnKevrQBIaEuFw41EbFAVj4XDrUKkFJEj96w5aUI2OxK1pnS&#10;T7ayumTZEJH0oB7Rgw1TAEr+xlOKgSWvBAV3ESR65suUjUrC3qPnDREJuHbjyoibOlCK3VyRYUPU&#10;0BFBKAcOTSmoc0cDSQbFQ8kIerZINrYWlHXIFV8xVBMevqcoo7HVoBObuTzyZaioyWN7tIeFRgNM&#10;A+XODgPRVJ5OeFSjqy+tAdyW76SpKGth37dnXFptUP0+dR7D15SSjl2Pxezoy5SFxsing4eGakTb&#10;eHYLUQCp0Cv5W1fGzFAR4eYcC8+4jKeCveHZMUT1n/pCvD38Zk9f2lFp2e7nSt/OmmokDeibL60B&#10;xJdyHYdkikrx9SaXh85heapAiBiwK7xtqFKAdd2cN5Wl3r3BhMDVF/rnS+uNlpMYXHrDVJeSD6Kq&#10;0oMNrQE6QnUue97UlxKA9Ll6psKUwyJwET2yrLWNuy9TLcoWELxYR1+GioQt23YdPDT1ouTvNq7K&#10;IEM1IJWeIl3OelCIopyFhKFnXJrKLcumZjQcaeGpIDBUbCtzbXRlfvS4qJ7x1KJbKneJyVbrDYze&#10;jau4ylBJnNPl6pl601hLvB4jMkQzbq8ramMLTknm4Pc6+tLKhtCXbExbV4dbrTawy6V41NGXpprw&#10;AVxVXLbmVLaQu/rSaoOSJVnMV8dF5ETB0LtUWqphJI3m4CEH1uq+nKf7WKqwUduh5qme1X1h9nrK&#10;Mi0Vx6JRDOThoTYcWkJEnmRHa8pUyTRJsMcxX1ptUJLJ3pJ1HOJtKW4Qf8XZ8/Sl1QYHKY44N6uY&#10;Jyqv+8K08ZhsGPCKCnvNVdlqqXD0ZCuwg4daA3AwlZxr4xiXppICLJ98aQ1A/Y/Eehx9aSpOT6Xa&#10;0TMurQG8pz2y8UxxPuYuHX2ZktGRigHXuAwVWsR1ni4ZLPWFFANy4q+Dh4ZK9nq1Hn1oCkbBrqsO&#10;mfOH1RcmI2Udh6ZedKRcxRO2QUfrvtC9nugGKUdFNXE6kEsfGiriDaNn/SJvq/pieZXzQ9cxb6go&#10;pnGd60LeVvVFio40v6cvTRXPlHBMl1YAbBcgJO0alyYjJOISZVNeSnU8YVvXuLTeiIeaOMalFQAx&#10;R1YLh72B56Q4H0/LWO/L1og2M5tePbJsyGJM39GXVhtUp3JOlasvTSaxb4/qLepDKU709aX1Bj6A&#10;J2pDlY5ivHuXmiVzblOjPtP0hQLwpBAtmcesMVWh5AFFrTnk2JC5x6SFX/YUUXLv6UuTtSQdXbjQ&#10;wk+NFvV3rnEZMnbouniohV+CXq5dpm1ryMKBVQ7Z0sIPBsksucZlyJzjMrWg+DXIsWe+DFk8JWZ9&#10;XKYUFJ1BSMQzLkOGGHsSRCTItGw1eIecXL++Thoyr84w5aPkX9gC5hqXVjXODacUY+pxha35nvXE&#10;kMU8oGO+tKlBZIO9Ip510lSPUoPrydpQhq/GRTlQ66lAt1Te5cRUjlI17VS7hqxQGVwG8iVf97F7&#10;yDeA7H97SVeA8Lc7biWRC1vkRpDX41luY9H3gXBjS/75l3CdB01CJW+vELOiauJ44YmXGCnRxOFm&#10;FXfP4FcTd+GqFW/P4FgT91XEAFMTh2tu3J8N0jTxWNUza4cmnqqIWQw08VxFjHbXxNsqYvENNTW/&#10;5V4c72SJu2fI61AmHpwhr8OZOGWGvA5p4mcZ8jqsietkyOvQJj6UIa/Dm9yRYMjrECeujiGvw5y4&#10;IYa8DnXiWWhyftegTnahGfI61InbYMjrUCeegCGvQ50Y94a8DnVifBvyOtTJji5DXoc62WtlyOtQ&#10;J1avIa9DXVugjt81sBHbVPfO7yryAnWYn1XkBeqwKKvIC9RhW1aRF6jD7qsiL1CHKVdFXqAOo66K&#10;vEAdFlcVeYE6Nu1UkReoYxtODblsidGo43cVeYE6Nr1UkReoYxtLFXmBOjamVJEXqGODShV5gTo2&#10;j1SRF6jjCPAq8gJ1bPCoIi9Qx5aNKvICdWzCqCGXzRcadfyuIi9Qx0aJKvICdWx9qCIvUMdmhiry&#10;AnVsaqgiL1DHjoMq8gJ1nCldRV6gjn0BVeQF6ij1ryIvUEfJfw25FOBr1PG7irxAHTX2VeQF6uJ9&#10;oG5fRirfzcfXoU4q4A15HeqkPt2Q16FO6tQNeR3q5KxhQ16HOjlB2JDXoU5qvQ15HeqkfFuT87sG&#10;NlKRbcjrUCdF1oa8TtdJ3bQhr0OdlEIb8jrUSXWzIa9DnRQsG/I61EkNsiGvQ52UFRvyOtRJpbAh&#10;r0OdFP9qcn7XoE7qeQ15HeqkRNeQ16FOqm4NeR3qpJDWkNehTmpjDXkd6qTc1ZDXoU4qWA15Heqk&#10;KNWQ16FOqlMNeR3qpHRUk/O7BnVSDWrI61AnZaGGvA51UrNpyOtQJ8WbhrwOdVJZacjrUCfVkoa8&#10;DnVSNmnI61AnlZCGvA51UtxoyOtQR47H0ss/1OAunGCpP0D+oa6BAnpyTGVdAwX45OjJugYK+LHJ&#10;qbKBAoDU6FQ2UEBQjn2sG0IBQjkBsq6BAoZyqmNdAwUQ5cjFqgauEhbVGYtCBcrRiHVfUCKRLEZd&#10;AyUSyWPUNVAikUxGXQMlEsll1DVQIpFsRl0DJRLJZ9Q1UCKRjEZdAyUSyWlUNVAmMeQovroGSiSS&#10;16hroEQimY26Bkokktuoa6BEItmNugZKJJLfqGugRCIZjroGSiSS46hroEQiWY66BkokVuY1wnFv&#10;ZnGtzGw0UkljG6hEopTH2AYqkSilMraBSiRKIYttoBKJUp1iG6hEolSq2AYqkSiFJLaBSiTKaWS2&#10;gUokygljtoFKnVgmOzj6vk4W5Ewv8wWV+Q42F5cNVCJRzt6yX1CJRDmFyzZQiUQ5I8s2UIlEuevU&#10;NlCJRDnLyjZQiUQ5n8o2UIlEOXPKNlCJxDIBIgdLVWllORvKfEFlDoTDS8sGKpEoZzjZL6hEopzm&#10;ZBuoRKIctmQbqESiXKhpG6hEohyLZBuoRKKcdWQbqESinHpkG6hEYpkU4USCOiTKUUPmCyrzImyB&#10;LhuoRGKZGuHKzcohlEgkW1IljWV6hGPNKxsokUjGpO4LSiSSM6lroEQiWZO6BkokkjepaqBMlLBt&#10;p7KBEonkTuq+oEQi2ZO6BkqdSP6kroESiWRQ6hoodSI5lLoGSiSSRalroEQieZS6Bkokkkmpa6BE&#10;IrmUqgbK5AlXdlc2UCKRfErdF5RIJKNS10CJRHIqdQ2USCSrUtdAiUTyKnUNlEgks1LXQIlEcit1&#10;DZRIJLtS10CJRPIrVQ2UCZWmMqPCBpJiceUf6r6gRCJZlroGSiSSZ6lroEQimZa6Bkokkmupa6BE&#10;ItmWugZKJJJvqWugRCIZl7oGSiSSc6lpIBzvoM08+Ye6BgokyiEOdQ0USJSTGeoaKJAoxy3UNVAg&#10;Uc5QqGugQKIcjFDXQIFEOe2groECiVw+XdlAgUT20FY2UCBRDhuoGkKZY+H4hMoGSiRW5ljC1n4j&#10;C5U5lrBf3zZQicRyc4js5a9jYonEyhxL2GRvh1CJxHKLCMe4VQ6hRGJljiXsVrdDqERimWNhm3zd&#10;EK62ilTmWLgF3S7v8g9VOLjaLlKZYwnbug0TK3Ms3B9QDqFSJ15tGqnMsXCfRvkFlUi82jhSmWNp&#10;r7aOVOZYOESuGEJljoWDHssGKlfnMsciW5mrkFjmWNrKPSRhj7FBYuUukrbMscg/1A2hXJ0rd5Jw&#10;10o5CwaJsVg4bc49HfZvd08f7p/u794+3L/d350+3J/u7z5+uP8oX8123d2b7OnNf737+uFe7urg&#10;XK77u4fw954zlcLO3ufjr4f/PIY332SL78RBXKmmh5OGBg5sSoy4vLj/5ePj/p8P/23IBs7wjOIM&#10;2ZZrutOXxEY5PjPVk3IQGVcqBYDwnfHpzGXgmZaDFC5LqunoVrfsW+f0qsA5zgHiXKTwtblhTt3Y&#10;yO2eQINj+EauwdEfNUOwfNTMjbd5pLYj+yt+cbjDPTfMbYsxWHTplsvao8HJ8QQc9Gg/Sg4fWmgZ&#10;7bJ8O0YLp3LD3NUYS/Bzt+EM4NwwF9lFX2l5apjMlRfLgrfaLVeQcf5GZjJXthk2TiApVbAxt+yC&#10;N6P9JpwsW/dPx/MhQPcCs8hqOYo+5VwQ82Fe/PDLi7apRMaZRinLANnYxxBGZsbIdb6pXJKnHOxm&#10;RjSCqbQwoAc4v2lRZ6usGjm4LekStvoL/DTiuJtnlKttBY/dODMj5uk0dGlRl5uXuMFTnorgr3cL&#10;pFK8gOMmOLrbNjwz/NztzKVfRvrG7RzO1Q0fxfGnl1iNo1uuCcgNc0tdjJUtTB7bbUq7Mp6B49/N&#10;aLkrIKVE4QWnJ1WMthu47yKxcWBubcMaMIhmDCUvH8UVLCmNycxzQFRFt5zmnTYECKS4LsKMxzTM&#10;RbbBrL90+w0UF3P7TTEYUMtZ9Duq45Ysw0UMnl60Qo4HviUmITiLdsuv5T+TvHBWBmCN0Fx4Cvjy&#10;a/ZDlZAlxc2t8FMskVnGLNOU9NGN+e9Q2LnDSrTL7RRXpEu3IrD56bWQsRAtklIHuwE9kdUgJ3dw&#10;SLOe/3jsZWIgFzoVIsghRmlbPrIAZAN2rmQ7MzuylztJuNkyzwlKOBPl1/Kf6XUOIcyK2EA7v5b/&#10;TK9zRk9Ko2JvyeGWSd3k176tk9ux4WCg+GGbkQO/s8H4LTC2vJI2RRA04G7Eq76Mrokf2GI0pGMc&#10;CFUMXM6q+c1FZ1zxmr5h2iTmZBC0nLud4czVSdtLBNt09J0hygjjmkfglQs/r4d4SyJYzrlhIHyV&#10;kHEzo/lm9EeydYnOylGT5ikn6qR8ppxOyBVHaUJsR/ZXYpVcHBlFjTOBuWnUaHhu3uiSfSW37G3i&#10;tsOFVdy4nbIegBYdl+fGdmR/pW45PjwhTo6Yxw4w4+F05oR5VqeRc0btU7pNRgVGGqaaf7RyfmtS&#10;LHJ4cQwGLuPhDoo09XTLeGy3aLllCpZPvhLEm6PVbESGozgu3WJgJqUEkzm+0U5BON424QJFctmq&#10;bfFofiUmBzsikSIE1mjA/eMa7fx0w/F0hslcaJDKhrhTjbtKKiDFSWDJoAeNHWdzmoZBd9qiBZIx&#10;+4IRu/CCxH7S/Lw3Igj+uZXr6aIvJQI0xYqCS8NTuDAeW4WnXEoXApCXp9+QWTub3xb6cMZ3EiMU&#10;IlfWpO++6DXbVJwh6iY2acVpZsycuDbnryKXjT8UZ4gr0oYYKFqeykmk+Skr/CXdaKBws1tuXk++&#10;D3NAK3aGRO1lBXatEvT8cUXUpfJjtVuiNhdM4UDFtFQeT7g2Io1nyz1XJVrFJk5oZbSXhNJ6txcJ&#10;QrMjX3a03DyTnaoN174VH4WIZD8QEeGAXz8eORA8zQ85g21X6hq5uCKMh3j+ZoqBj4UXHCWafeIN&#10;uIgf5dM1nHiYBJeGsQKMNcn6G85vFJOdp9yBamRTnsZ0BTkCwLdEZw2T8zKfVXlze0nPr+U/8+uL&#10;GuULYEuWlPzaLcDKqYDZIOSzuEfGfLaewmtOcy1OinSh77mEuGIK8f2XSeJjrXiyYHNHZYIkAYSY&#10;IMxTiCoP59cGhUPg4hJbM7y8NVpOMx1StaHcviDXcMbYTIh54HKFaExomL/a5UJMqmXF5ozICleQ&#10;e5yI2qTxMDRrY7AEYBLHpzPOXlx1l9HibCczjcMHew5+dcuJXIKcKtq49YMshx0tB8JmQ2GWyIQx&#10;nb+pdi1bv6O3sZzSGsgVdJwjmT77+2pbLgqMnCAfmXZtZU6oZ9hk9nO3jDTRjaxGS9x/HRGsZ9Ft&#10;JbzQca27AQQ3KuTP4Qxnq944vjMPsMVwrFAklB2zLohbRzH+RgruNAgFK/nhSK/mIfogU3Kgd1z/&#10;fcqLqyUzJaewF0sAV1zmPjlr1fruPZGkRNkjARXOebi9LQ6FaE8BsHDOYn44YvXpcXacwZwY33Ow&#10;8qXybHU+w2mbqVmuMIuzkhEUjsdMDzHJbYRQ9TmwVy5qJBdvw0mYsVm0KfKthxKueksPOdPTKrpw&#10;/nN8KDHWS/J3dZwT5l2alXh1pe4znrIZ28U2RWuYp7hpaUc4Gq/bxOl2jZRbtLm5MjZ8Q6MQbc7A&#10;vn4qIprmFBNElmhvJA1A5u9FBxDr1KNhGcnwnLqJawnMQ+5syX3KJcv+BQpEZgcMI6Yr4krojNQs&#10;73Gyru4znFWe5pToS8U4w+2viVJaNc2Gq/XSQwnWm3GGs73TQyzkihkNt4wnSj7Wqji5OjDNNpc+&#10;yvQpRYX8oEWCFkMp1ERGw2muiZK1P6a6s4yCsGxAD7iKdoXG4MiOlTCowjDXMopFYVcPpRcIs4m6&#10;U+PE+kiB53TBqTx0SQtylmHCtRKyWuhm5QjiyAREuTAJwlnI6SEav0LnYodjDodZkWu+7Tiby/LB&#10;KLlZT39QMFIiZU8qIjLhapzZlkxe1mUlI3FDkDvxJr9ljYVEIzfzpH4wwO3sE6nJyzGxCUkFK5Zd&#10;DAA+fa7wUzCw8gqGFoimyII3Wo1fE69s1h3KApaezR35szQ6Oyr7K5niLKiJEG/MDhElmZ+ReihN&#10;2wxvLBxManeHuI55ASfoaZUg+E3fQojTLgXqEeE8//gudEQRrbmQGYbRZ/VFfoBdFxlyha1bnExU&#10;GEyFa7J8ApfR0ZWetsujSltwYSJqZ7Kh5AuDyTPguuv+LjCh3kNWI6+CEIUfpyZefaAbvWAWf4db&#10;VfUzEJSmtAGXFR3CmdQh3oyYWEq6lOihCsQg1A8vljBOEPkqeeiaQN0s0LRKMNzSFTlA6FVsf93n&#10;xcA2HoSFybc9kK3k3CJ+yGUvwvR9B4QAKEt6+CRk08YOaFB8AFGuaHMb1cNHY+rDM5kdf3Btlsxm&#10;bJSgnY3Hhmx4nGl8XhvmIJsvYwqafkPyxR9FZN0hCJ4oGaPVsfwD/xKaJf9ng9aI4OJ/sERFJ8KF&#10;goloT14Lw0V6eqJB4pgFAVmybjdXRnbZCWM9+4bWzwtOVL9c4cRFyXEQmia/ZRGUaDqCx2ngRNNs&#10;hFoypamiBuX1Ha4wygVothf7K/WJIZKtTDkY34SMZlIVaWm6nnypVyhA45qHmQ5TEINQSKzIySsh&#10;Vm62eWcWTAOLUFwROyRtXbFSEDETA0/wRHTFup0zYbA0tRgm1g2e4Xjyg6OF79U3ShAp+LBFBNxl&#10;I8FC+ZhFI+TRf0Nb2Gn7trLBMUYiYxRnwFjOi8D3tQ1b4yQ2Er8Iy83wHEXL86SLJIGuZYagERon&#10;9idLxW2FkwEf4YZaR5oiDZK8FPrmt+xYM41c55kmEOE0iRuaI+obA3XRSdPqO7ljwu1wyaR/yWDi&#10;iNtG0KC5iz4xa5MqIR9QfBCOrVgX0ifhuor6BfgppmGkRPIKZpN4SPkrgsBNMU23Z95y8zvIwcHA&#10;/g89h/txEp9WkNPhcyUBiTEPzfoOmzMpwBsPETvUqPAoOj5e0WrI8E2pPiRGS0yfLJyYKaFZBMCa&#10;Dz1x+rSsUpQQnTqXwpIlMVeExkiU7rOnQgyhkT6jO2oeznhO8YOiI+seJ2owq9fozetm0Rx5urhK&#10;uojPyT8sq4jcQOoHPdqQZSaMJSWvdK94u1xnGJ6S85ASBPMU1yuFg1oCTtFa9PGXhVIqH4SFKSet&#10;GpYgrFQQhacxsWyexqB/eEpAqmJZYKsGKZ80Hgwm6ypIAoX4YOyWhSEuqVlTk0AhT5EAjOkToeYa&#10;LUZLQ+ozNEy5EoKr2chTuo286DD4byTvkiYk4MulVO65lcge2fTYLTncuDos4+HcCypX4lPiRTYG&#10;TR0+d8ulp1QqxE/2jZbMJ/m+0DCXP0oYQ88ekxtulhLh4f6aOHvLR7GjAJc+0hKNrQlBkG9cpJLw&#10;jvW3SYOxoCexJGlpXbe2JWGf1BqwTNVrvtHqhimBK8dDfUIKuFDlltyBy2j55rTUUoHDZVn+uWXB&#10;oSgmMgq7M3pjl4a5hDBZjj12t3Uo5HVur4y0eCsV8V9I6TaukahWyRnoueWWewmQiGR2pKStuqAO&#10;oN9kOCI+NXLboGnS0oyekfiI6RbdmGxWlskyqEURGPVB8aNY1qPj4ZtbbKFNYiPXBKfg/MJkAnMk&#10;emPD+NSF3JJuoef4FOVYYRTgzcPGOLcEksV51qOlGIpC29BwuPDQ8oKFt0m5RgBVEwfOlZkye1SG&#10;bmOYcxltj2SmuaW6WtClP4p1kLUifBSBEcxoeepjMq8TZkmkjLdomKrbJCITFoQ1gqgbbNpsPhHT&#10;q6kcIg+TdTKpihRbuIwWdzVVYFETmwxr9VRUdvhkUkg1QeiW5bZPKyq6OTmzS8NoIYIToWFYDFMN&#10;k0HbNsER6UoV7j4mI+8S9JO5pdhCvkDP3sC6kpQj4oNDYecAh2CpLOKpSJN7dpk+UBo6JiZD08WQ&#10;9GMCNTYLLTsVLtSYgVGpe4esaAmT2GAWTc+sTunDSMt9p2fWkir51fziCsRSbwBUUuSxZ7nat1gy&#10;1FSh43NIzDlmsSVSUh9VnUp9FbzIKqUxh0hKAYML+qRuJKVIrnrOjlt01XgPnzk3Smh9EcL8Xv5z&#10;eX+RgHRHaUJTfs+6MDeo8DsZmkEwJcS5FEkMjCKOiGVHlCWVqVJjThXGTQTnL0h9Sh0PbmAwNHHq&#10;+xichB/5vfxnfh9NliuExH+NGlS9f2tkKFrqFiP/2ALGKIxCF4Mw5wNUmXqeUiKxA3fKxm9Eeab4&#10;8dWc3eyZj4VvJe2laUQmaTkSmlt2R2iWU8XLLEQYM1hK3ZYtwCaNbHlEAJhVJFb1QYUFkXVJfi//&#10;GXnaYOCTLY7f2Af7woEWPBnZX5GoJKRlHeseMzqdiYAeCLpPqUNKMnChorJUj308hSWUJ8WebzRN&#10;FCFc74keFsERDaR6FolNkSJyhbgbAeRXHVsWSRF1Om6cmk8CIhnb+bX8Z+QooQr2wyTWsHjGFXUF&#10;pIRHpeApSEKPhQFv1WcT1ZHDluNTqkutW8UoMI7yUzJMftuAcieqjyIpGYciaEwoqsleoljZdrXE&#10;b8zFv0purnh5SzD4xKU67VIPn+WCWoCl/qyTVdVoohE3OYUc4BN6/vYU3uqWKoYc1iISRdjBNAwy&#10;chEZagIT0KzRdJRrvfBbWQPCBLlGi/aWosKo5aIfpOZWNj3lgklS8SlBm3nBPjope0oakihNlmY7&#10;Pvsr4hArXurvImn0g1S3COiyI08cZOClnyJZmcm0UuMUs9BjWcVuKS4YrSVEdGDBKiDH1DbdUl6Z&#10;ASdRzfhRLibjDIGL3C1stA1LUUPmBbUJNkWGkUsEOXEK8aoI79BuLn+hTDS4opqNOBfJWsj+sXoK&#10;j0WSEy7AeQWkgGeu6IfFXIlr2MjeguS64nizTBokh9KQzAvQFzWkj8nRsY9fjPsFRNR4YCNqKo0H&#10;Q9Q6GiRzc3UNJVH4x34tRSkru3NSwxLdsKOl0i7X7yYPWH+UaM4MRxRanHnXaCmMJSIXuyXuKvvg&#10;VMN4nEQF81NiOYYXHapz+ajoqELr6xY9lBdkuUvcSiY7FKjGT90CPcsLdhlhcqSnUt7vZ3Lyv8Pc&#10;ii9j/U/0HYt8aphebPAHVylXVFJ8KwUqwinfaElyLOoCY8sufISjl6VXzDSWOT0FIqvJ1GHJJSx8&#10;s1u7PCMNuMNhJGQTJxyTRJRfy38mm5MAWtIcOKkTBYTF67dUL0tFly5jkj1CaUXOOl0s/6VJtLvd&#10;vkgYVI6bkXnAGhupPHQMClVKCD8SYVulfDMTkAeT/0xGHytoclZhL5UeeVXJr90aFGZcTqE3bEWS&#10;gJCai5A/jciTKCF2r35KUXbel0GAiEr5m2O61Ss5oxTYxUBi6owMorcTdkAdOwKMCIqei4htLiVA&#10;Lkwqyp65sn6tKti77lOV+vUxTeGVA8Q8WQFUTBBVMuyTjdlRY0sIRraAK86zkCd1oTjkGqcqhmQD&#10;t6y8qlnNeALztoaDVS/Zow07J1OC09WnpKfTUKjbTCXdWTKoDCcEEWF8XYGJOk4hZJIXIMwPItke&#10;mKBAqa4Ew9RApa4jf5HE2OxDsbzTB7HOVphfUsmb+yTCWABXlaHGVLH6IDXbIxUy3/BRbgkL+1PS&#10;2sB6JVFCPU4FXBmxZYKCPEszqRmhdE2o1KgmuWfEUqOlhhLMo8i+a1QjPnlXQKWwSF1lmjIsYol5&#10;qz4l+pAesg8onXeUESbl6elrW8pQK2wfTUl1ljVc9UPwZSMM+iFitjjkdgbtr6inNSVBiDgrt4bC&#10;Amw1hqZEL1a4hJqS+Yxm2tLnhbcszIVDqBgPYy+VWXZk9lcaJ7njJCvXVXGSWM4PsQAKc0jSERFg&#10;pPql9NaLWwn8JySgVIscgKSkc5+sOraWSpUyE0uuMdulQjr3idtncasfUjZjl1e13QAlKVVQt8aZ&#10;l+/IVcmOp94QkRSeRabzW7dmQukBPDV0mJYsJerwLjmFGRpKvdCVXEdx6wtv9clql+Il+A/iAus+&#10;Q5QhTDAby8XxV5J+WaIk2RUZ5tJZtJN0Vqr9U42CsFy6kwqZ9EM0Twq1hCNgwqe6usQbQLLCQGZq&#10;EW1IGndItg6KzUezUh6m+5QS86jQKNRjQ+hNxuZJTQYee/iTbqXAFkcg0eS38p/xbWVyImtpBVRA&#10;Kd5mLUsXbVDmlCJV33lbwn9haCOCEydQvX0LEMQtJUMi7CAVUhiaRPdyWoHanjLdgaeYkiGES4mF&#10;3uTVzT41ZY8zpKdAbNCUQRs7jrww8wPw8sZUXBB1vp6J0t7sU41TImK2z5D3TkygYtUYZ2z6E08p&#10;cAh3scKeJnjPFtJIiUDZkB6PcqEEDqAgSOMQbyRVCeEGSU0LD33YF5cr9kn0tdgwhoOUt1bfSHsS&#10;Sk3x2hRu9PZJIj3vmifpJRBUQyG+lxNEVKiWhfzIeOJQ7XyGeHTgLaVGxUlVZDvzITyc31WcnkWx&#10;u8ywzCeOleRj3ePE6028JaRS7Jkmjoy3FZpFd8IHzYQOFi0lGWzz9ivsUHuWmmWJsMEnMoxSCCND&#10;IZ9TPtQfVNcn4efEoRTYVPNJcVY+HEkWsJhGygsTGzxxP+MHUd9TEQAis7jUqMWQmuoTSOcDpgh4&#10;pE3SuU8yUzmzMyCqkUMuWSENxhoYkUA83i6GOF1ydFoQexaUcp2QlFh8WKcTWB9y4RW1fqVOkE3v&#10;8YNGgtERmnmcYTtx/CB2M9Vs6MSxkZ0fMhSW7iLq3cCEVD/DwQXp/qClT+CXADYB+QpXpQHxCUMT&#10;Hqx1yYjDSPojfBCTHa30pU8cjvRBEtercMku/i4pr6LEFIWapJNQfbqbJvcYS2vlayhaTIfMuAAk&#10;oZY8DLhj1hTi3mnVSCX/Cs94juJghPHL2ulXB5pzLNdW+kJcKDULYK3JG/aJJNNGQjn+5ZqQTq4z&#10;vAHZyyEhUuxWrHGyWS7hGchGd9/FWcBDGjZwiJMNCLtrbYr/lUsBOfUqXQOYJ1Mt1+nsKrd6Rx8k&#10;VGIi4s6aPsl5oANkyvDw0sEQS59YWynSErYjVywpdJQMzovyWpq9HLSRclMKQ5SQieUkHyQn/UUf&#10;2cVbpTBTSkU3i72cNBtecFGby+lvXYoZpQSEl7eUfm8Sb4nXSphR9UmQEiUahwJICncfnZ5Kz2Qf&#10;RHS9XeMkXr3UUBIfKrxrviEFO3vxF4zscsyY+ISBt5JE88sKp+TkQ1epMiiynpiRkj2SZtGqQNww&#10;AUHKJgKraIXJx0qE/RWbBU7WnCZDIFuwQp84NKWTiV0QH0rut0I+OcEsF9CR9UquRsYtimlGGUqf&#10;1/XQKH4JBYWHodBOmOCazySUgTIcy6fZFzaMRAxhFBWJHMad7V7yYSnd4utT0tiJQ2h4q4eoN5Cc&#10;UPggrCKblRopecvjjKaEd5yoO8lwSbPJYFeyog7xlJSFXTqTBxcoWebignQ1TutiAu9cP0uYRKya&#10;+J35rfxndF85oEiyiaEHjGyWVPv2LdeLGttspRLBFgNHjQfhyjUk8Bd3wDxEzyYdx4YH3MHUm+3F&#10;/orfiZEjkaTwndHA0X1Sq5iULtk3OchBPWQ1lnhtoKRYsmJtZntRjqhTBmWtSWyhbNld7dMiMUYa&#10;J/S4bJW4mrRbgyQcJ0GcQClWhBkH8R3OgYwDCQUVepAYIMRB0kOMmDzpthf7K0U7NqzySYnFMJTi&#10;HZFIolFRXG48pJg2O14stf7J5NJrGJu+FmVtAMQMUZ79zYeErJMsSUStYpxYwlLPJThAqUagZwXH&#10;jg6S/tkroyrB8JYTkvKZDzHsDod889lgf6ahxMCn5i3FQzmGD6KtoGAD8TB+rQSVK8YZ7PQ4lOsN&#10;SYhmTiEt+5wWJuDpZyt22SHlGycHfYlgCW8JBVlXWResUThkE2W5xtJQXvf5zeNmaZwEcew5q661&#10;TWKE99K3Gt1EqI3ERApci+YyGCAnnesZlhFef6eJWiX5Qhnnbb7XwyeyMKVguZyBYHFHkHjOh8Xh&#10;clVgAC8rJ96DT2yGIrVbKe6PT1woGWoVKGkPMynb+zNPreawv9I4Oboz15YtlAu0mCNZToMSDgdu&#10;aEHA7s1bMBEYdJFbvoiX5H2PN/rchKOiQp95KMsHoSKlOsA89M2nqr+87pNAFcf6hWaveYsVRd4i&#10;PawxCHH1qG9NlHQaOHQZijjmUQSQ/fIhAflcIiLRET9vGyQr119l9C19otV4HIdyhdsGdzR9baUe&#10;YZHN4rBQLn2CDClaDqoCVFtZkSMKUvp2UWy++cTQk+KH0CyklreUrEh1X3iY1fDlg7BJkjcc03du&#10;3IZwQeoTaIZZuTQLqNPRrzFXq2VFtsTnhQqz2D+fKQMkI4mJZdUqh7WyIyuM8voZXE8l3JULkWIs&#10;C28RMKJAOyeTraK9odCtusm7hplduT4iLMXLPRJhys9vfzwcn+WqiPPx6fHTHx6fnsKP/cPh+fD7&#10;p9Pdrzsupdjt94eXt8xA8+bTi9xEEQ8G2e9eP9x/ftq9hVsoXo7SWmTd6fz20+78EFsL9FHNPj++&#10;HU4RCk8vfN7X1/P78+vPpx9/kL99PH7628+nu9Pb0++PfAXY2r3sH47cjLF/OwXplLe+nl9//OH1&#10;cf+e/9/99vz0cpa/fbh/eHt7ff/u3VmGsjv/7vh6eOHp5+PpeffGz9OXd59Ou6+PL1+en96hFMZ3&#10;UL39cjrcp0aeXW08705//eX1H/bHZxj7+PHx6fHtb6E5eCAf9fLrz497GZD82P/rr4zn8RPOjZg6&#10;L7vnw4d7nku3d6LuPh3Oe4b388Px5XD3uD++yCgzZWyHqXzc/+m4/+v57uX4+4fdy5fDP51fuT2E&#10;RgNP7OsyKvsRH58eX/M8y9/TcOl2nWPHz58f94efjvtfngFEZNvpwIw/Hl/OD4+vZ+4teX94/nhg&#10;iKf/+4lbaPbnt90bo2Rch0MYDlA77f+dDw7QOL+dDm97oLl7/xm4pH8Hm8uDMILLR8t4BCJ3H7/+&#10;v+MnWt798nYMgPvt8ykgmY+UW08IDCWLO/4tdHf47e1uz0NC0ZJXvtuLoxn/HmGYG3kFsiIad/IX&#10;BsP3hk52v3IJS3w1vyLfrsAuQFb/wFACtPN3g3L5K/8PeP/y/usX8MtbX06714fH/U+7t53+Hd56&#10;f2iPD8enT4fTj/8fAAD//wMAUEsDBAoAAAAAAAAAIQDtbO2rjwIAAI8CAAAUAAAAZHJzL21lZGlh&#10;L2ltYWdlMS5wbmeJUE5HDQoaCgAAAA1JSERSAAAAIgAAACMIBgAAAPEb2GcAAAAGYktHRAD/AP8A&#10;/6C9p5MAAAAJcEhZcwAADsQAAA7EAZUrDhsAAAIvSURBVFiFzZg9TBRBGIaf3TtiMKKRwmAjiQkU&#10;FBiJdKKxsNTEn0IbKIgVJsTSxMJCYkcllfKjjZWNllaKHQSjBQV3klwNoYFAId5rcbPnsOyuO855&#10;y5tMsTvzfe+z2dmf7wsk4ahu4BIwbA2AJWssA1tOWSXlGT2SZiVVlF8VE9OTxyMPxG1Jmw4AcW1I&#10;uuUDckrSggdAXPOSTqb5BUreI1eBN8C5lDs6bfbBU+A0MGnNlYCplNgaMAp8zrNHrkuqZ1zZtLV2&#10;UdKPhBz3MuLrxuNATBjj6gJeAkHa5ga+ZMxF+pkxFxiPE/bJOMhzoDeHka96jVciyBVgog0QkR4C&#10;I3GQTuBVGyEizRrvJsgToK8AkD7j3QS5WQBEpBsRyHFgoIWJS8Bdh/UDQGcZGOTw0+Oi88C+dRw4&#10;5isBF8rAkAeEncxHF8MWgfhq6EiB9BdNAfSHwFrRFMBaCKwUTQGsHBmQMq0Bib9HXB/nryHwHah7&#10;QKwDHdY4Brx1iP8FfAuBXWDVAyQp8TuH9avAXvQqft9CEFd9gD/fhCmgWgBEBXhmg+wC4wWAjAN7&#10;Ngg0fvFn2gjxAliMDuKf68c0ao//rZrxaioOsg08ALIq88s5jDoy5mQ8duyT5YSFH4FrpFd6j0yy&#10;ZeAMjVrovjUfVXpJqgFjwKfDeNm172uH2vZvWjA5/7kbcEd+3YBNNToK3m0JJJ2VNCep6gBQNTG5&#10;+iNp3YAsdXOwW5TUMVrCsWP0G5QAifgZ5RtYAAAAAElFTkSuQmCCUEsDBBQABgAIAAAAIQCA1e3C&#10;3QAAAAcBAAAPAAAAZHJzL2Rvd25yZXYueG1sTM5Ba8JAEAXge8H/sEyhN93EmlLTbETE9iSFaqH0&#10;NmbHJJidDdk1if++68keh/d482Wr0TSip87VlhXEswgEcWF1zaWC78P79BWE88gaG8uk4EoOVvnk&#10;IcNU24G/qN/7UoQRdikqqLxvUyldUZFBN7MtcchOtjPow9mVUnc4hHHTyHkUvUiDNYcPFba0qag4&#10;7y9GwceAw/o53va782lz/T0knz+7mJR6ehzXbyA8jf5ehhs/0CEPpqO9sHaiUXCDewXLeAkixMl8&#10;AeIYaoskApln8r8//wM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ECLQAUAAYACAAAACEAsYJntgoB&#10;AAATAgAAEwAAAAAAAAAAAAAAAAAAAAAAW0NvbnRlbnRfVHlwZXNdLnhtbFBLAQItABQABgAIAAAA&#10;IQA4/SH/1gAAAJQBAAALAAAAAAAAAAAAAAAAADsBAABfcmVscy8ucmVsc1BLAQItABQABgAIAAAA&#10;IQDg+zwcOTQAAGAJAQAOAAAAAAAAAAAAAAAAADoCAABkcnMvZTJvRG9jLnhtbFBLAQItAAoAAAAA&#10;AAAAIQDtbO2rjwIAAI8CAAAUAAAAAAAAAAAAAAAAAJ82AABkcnMvbWVkaWEvaW1hZ2UxLnBuZ1BL&#10;AQItABQABgAIAAAAIQCA1e3C3QAAAAcBAAAPAAAAAAAAAAAAAAAAAGA5AABkcnMvZG93bnJldi54&#10;bWxQSwECLQAUAAYACAAAACEAqiYOvrwAAAAhAQAAGQAAAAAAAAAAAAAAAABqOgAAZHJzL19yZWxz&#10;L2Uyb0RvYy54bWwucmVsc1BLBQYAAAAABgAGAHwBAABdOwAAAAA=&#10;">
                      <v:shape id="Freeform: Shape 162" o:spid="_x0000_s1027" style="position:absolute;width:337820;height:337185;visibility:visible;mso-wrap-style:square;v-text-anchor:middle" coordsize="2517880,2514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zny0xQAAANwAAAAPAAAAZHJzL2Rvd25yZXYueG1sRE/basJA&#10;EH0X/IdlBN90Y6tSUleRXqCUCtaI0LcxOybB7Gya3Wjq13cFwbc5nOvMFq0pxYlqV1hWMBpGIIhT&#10;qwvOFGyT98ETCOeRNZaWScEfOVjMu50Zxtqe+ZtOG5+JEMIuRgW591UspUtzMuiGtiIO3MHWBn2A&#10;dSZ1jecQbkr5EEVTabDg0JBjRS85pcdNYxTsx2+Pvz8pNZPd67Fpk1Xy9bm+KNXvtctnEJ5afxff&#10;3B86zB9P4fpMuEDO/wEAAP//AwBQSwECLQAUAAYACAAAACEA2+H2y+4AAACFAQAAEwAAAAAAAAAA&#10;AAAAAAAAAAAAW0NvbnRlbnRfVHlwZXNdLnhtbFBLAQItABQABgAIAAAAIQBa9CxbvwAAABUBAAAL&#10;AAAAAAAAAAAAAAAAAB8BAABfcmVscy8ucmVsc1BLAQItABQABgAIAAAAIQBozny0xQAAANwAAAAP&#10;AAAAAAAAAAAAAAAAAAcCAABkcnMvZG93bnJldi54bWxQSwUGAAAAAAMAAwC3AAAA+QIAAAAA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0072c7 [3205]" stroked="f">
                        <v:stroke joinstyle="miter"/>
                        <v:path arrowok="t" o:connecttype="custom" o:connectlocs="99553,327861;105559,330160;113610,333481;109776,332842;105559,331054;99553,327861;84345,314562;85751,315345;90607,318410;93674,321092;86517,316877;84089,314834;84345,314562;72716,309853;77188,313046;81789,315983;84856,318410;81278,316877;82556,318665;78466,316111;76422,314834;74377,313556;35127,276465;37189,279327;35447,277164;29261,255329;31310,258508;34760,264511;37444,269365;34888,266172;32460,262595;30288,259019;29010,255698;29261,255329;20320,246503;24409,254421;29393,263617;31693,267832;33610,271408;35016,275368;35048,276294;35127,276465;34888,276134;32204,271919;26326,262085;23770,257103;21853,252633;20320,246503;1789,153521;1278,169103;1789,173190;2428,176128;5495,197330;4601,197713;4601,202566;7029,217510;16997,244459;12780,239606;9712,229516;8179,224279;6773,218915;6006,216233;5367,213551;3962,208058;2811,202439;2300,199629;1917,196819;1022,191199;511,185579;256,182770;128,179960;0,174468;128,169103;511,163867;1150,158758;1534,156331;1789,153521;121150,9068;117827,11495;111310,13794;104664,16221;98658,17498;96869,17498;104664,14177;109776,12261;112332,11367;114760,10601;121150,9068;217124,7536;223770,8940;230415,10728;233099,12389;225687,10345;217124,7536;173802,4215;181086,4470;188370,4981;199872,6258;236549,16604;265687,32697;272076,36911;277699,40615;277316,39083;291246,52749;297380,59390;303898,65393;298275,58369;294568,54026;293035,52238;291501,50450;287412,46107;311693,71013;328434,99878;330223,100772;334057,114055;336485,126572;337636,138067;337763,143304;337763,148285;337124,157098;335974,164250;334796,168086;335080,173701;275552,299853;275143,300159;274888,300401;246262,320581;239377,322577;238139,322910;235174,324338;171501,337185;122858,329835;111519,325687;110160,325307;105687,323647;86901,314834;81022,310491;74121,305510;66965,300018;60575,294526;55208,291205;61981,297591;69010,303977;65176,301934;59808,297080;53802,290694;50735,287246;47668,283797;52652,287629;42843,275687;37955,267906;35860,265107;27666,251627;21584,239009;25303,250462;12652,217638;6518,187368;7668,199757;8818,206270;10224,212401;12524,226323;10735,223385;8434,216488;6518,208058;6134,199757;4728,174212;4728,168209;4728,165272;4856,162334;5112,156459;5623,150711;5879,147902;6262,145092;7157,139472;9712,128360;18786,107158;23259,104668;23536,104345;27666,95775;34714,85035;33738,86084;31054,88256;35272,80081;28626,89916;25176,94769;28243,86851;32204,80081;36805,73312;43195,64372;42428,64372;40511,65904;37572,68842;23131,89916;20319,95536;17763,100772;13418,109202;12396,107414;13930,102688;16613,96430;24281,82125;28626,75611;32460,70247;36677,64883;39361,61817;42045,58880;46645,54537;48307,53899;67093,36145;72077,32824;77188,29759;82300,26949;87540,24395;90096,23118;92779,21968;98019,19797;108754,15837;131374,8174;138402,7280;144153,7025;150543,6769;159616,6131;162172,4726;167284,4343;173802,4215;171246,0;206134,4215;196677,3704;185176,2554;179297,2427;173418,2554;167540,2810;161661,3193;150160,4343;145815,4470;141853,4853;135463,5747;133802,4726;17124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28" o:spid="_x0000_s1028" type="#_x0000_t75" alt="Phone icon" style="position:absolute;left:83820;top:8382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yKDowwAAANwAAAAPAAAAZHJzL2Rvd25yZXYueG1sRE9Na8JA&#10;EL0L/odlhF6kbiy22ugqUqgInoy25yE7ZoPZ2TS7TdL+elco9DaP9zmrTW8r0VLjS8cKppMEBHHu&#10;dMmFgvPp/XEBwgdkjZVjUvBDHjbr4WCFqXYdH6nNQiFiCPsUFZgQ6lRKnxuy6CeuJo7cxTUWQ4RN&#10;IXWDXQy3lXxKkhdpseTYYLCmN0P5Nfu2CvC1XXyh25qPz/GZnw+7sst/M6UeRv12CSJQH/7Ff+69&#10;jvNnc7g/Ey+Q6xsAAAD//wMAUEsBAi0AFAAGAAgAAAAhANvh9svuAAAAhQEAABMAAAAAAAAAAAAA&#10;AAAAAAAAAFtDb250ZW50X1R5cGVzXS54bWxQSwECLQAUAAYACAAAACEAWvQsW78AAAAVAQAACwAA&#10;AAAAAAAAAAAAAAAfAQAAX3JlbHMvLnJlbHNQSwECLQAUAAYACAAAACEAK8ig6MMAAADcAAAADwAA&#10;AAAAAAAAAAAAAAAHAgAAZHJzL2Rvd25yZXYueG1sUEsFBgAAAAADAAMAtwAAAPcCAAAAAA==&#10;">
                        <v:imagedata r:id="rId12" o:title="Phone icon"/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 w:hint="cs"/>
                <w:color w:val="0072C7"/>
                <w:sz w:val="40"/>
                <w:szCs w:val="40"/>
                <w:cs/>
                <w:lang w:bidi="th-TH"/>
              </w:rPr>
              <w:t>การติดต่อ</w:t>
            </w:r>
          </w:p>
          <w:p w14:paraId="1946E664" w14:textId="77777777" w:rsidR="005F1DF3" w:rsidRPr="00F25F14" w:rsidRDefault="005F1DF3" w:rsidP="00FB2861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</w:t>
            </w:r>
            <w:r w:rsidRPr="00BF15A5">
              <w:rPr>
                <w:rFonts w:ascii="TH SarabunPSK" w:hAnsi="TH SarabunPSK" w:cs="TH SarabunPSK"/>
                <w:sz w:val="40"/>
                <w:szCs w:val="40"/>
              </w:rPr>
              <w:t>02 610 5201</w:t>
            </w:r>
          </w:p>
          <w:p w14:paraId="500140BA" w14:textId="77777777" w:rsidR="005F1DF3" w:rsidRDefault="005F1DF3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95104" behindDoc="0" locked="0" layoutInCell="1" allowOverlap="1" wp14:anchorId="58BBCA54" wp14:editId="374DEE4E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221615</wp:posOffset>
                      </wp:positionV>
                      <wp:extent cx="338455" cy="346075"/>
                      <wp:effectExtent l="0" t="0" r="4445" b="0"/>
                      <wp:wrapNone/>
                      <wp:docPr id="148" name="Group 148" descr="email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8455" cy="346075"/>
                                <a:chOff x="0" y="0"/>
                                <a:chExt cx="338455" cy="346075"/>
                              </a:xfrm>
                            </wpg:grpSpPr>
                            <wps:wsp>
                              <wps:cNvPr id="149" name="Freeform: Shape 273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8455" cy="346075"/>
                                </a:xfrm>
                                <a:custGeom>
                                  <a:avLst/>
                                  <a:gdLst>
                                    <a:gd name="connsiteX0" fmla="*/ 2554038 w 2731203"/>
                                    <a:gd name="connsiteY0" fmla="*/ 843497 h 2794134"/>
                                    <a:gd name="connsiteX1" fmla="*/ 2554990 w 2731203"/>
                                    <a:gd name="connsiteY1" fmla="*/ 843497 h 2794134"/>
                                    <a:gd name="connsiteX2" fmla="*/ 2574040 w 2731203"/>
                                    <a:gd name="connsiteY2" fmla="*/ 889217 h 2794134"/>
                                    <a:gd name="connsiteX3" fmla="*/ 2554038 w 2731203"/>
                                    <a:gd name="connsiteY3" fmla="*/ 843497 h 2794134"/>
                                    <a:gd name="connsiteX4" fmla="*/ 2630238 w 2731203"/>
                                    <a:gd name="connsiteY4" fmla="*/ 810160 h 2794134"/>
                                    <a:gd name="connsiteX5" fmla="*/ 2631190 w 2731203"/>
                                    <a:gd name="connsiteY5" fmla="*/ 810160 h 2794134"/>
                                    <a:gd name="connsiteX6" fmla="*/ 2651193 w 2731203"/>
                                    <a:gd name="connsiteY6" fmla="*/ 858737 h 2794134"/>
                                    <a:gd name="connsiteX7" fmla="*/ 2630238 w 2731203"/>
                                    <a:gd name="connsiteY7" fmla="*/ 810160 h 2794134"/>
                                    <a:gd name="connsiteX8" fmla="*/ 2475759 w 2731203"/>
                                    <a:gd name="connsiteY8" fmla="*/ 697568 h 2794134"/>
                                    <a:gd name="connsiteX9" fmla="*/ 2489267 w 2731203"/>
                                    <a:gd name="connsiteY9" fmla="*/ 717767 h 2794134"/>
                                    <a:gd name="connsiteX10" fmla="*/ 2488315 w 2731203"/>
                                    <a:gd name="connsiteY10" fmla="*/ 717767 h 2794134"/>
                                    <a:gd name="connsiteX11" fmla="*/ 2444909 w 2731203"/>
                                    <a:gd name="connsiteY11" fmla="*/ 651438 h 2794134"/>
                                    <a:gd name="connsiteX12" fmla="*/ 2454977 w 2731203"/>
                                    <a:gd name="connsiteY12" fmla="*/ 665379 h 2794134"/>
                                    <a:gd name="connsiteX13" fmla="*/ 2466407 w 2731203"/>
                                    <a:gd name="connsiteY13" fmla="*/ 682524 h 2794134"/>
                                    <a:gd name="connsiteX14" fmla="*/ 2475759 w 2731203"/>
                                    <a:gd name="connsiteY14" fmla="*/ 697568 h 2794134"/>
                                    <a:gd name="connsiteX15" fmla="*/ 382337 w 2731203"/>
                                    <a:gd name="connsiteY15" fmla="*/ 565367 h 2794134"/>
                                    <a:gd name="connsiteX16" fmla="*/ 363287 w 2731203"/>
                                    <a:gd name="connsiteY16" fmla="*/ 599657 h 2794134"/>
                                    <a:gd name="connsiteX17" fmla="*/ 345190 w 2731203"/>
                                    <a:gd name="connsiteY17" fmla="*/ 635852 h 2794134"/>
                                    <a:gd name="connsiteX18" fmla="*/ 336617 w 2731203"/>
                                    <a:gd name="connsiteY18" fmla="*/ 653949 h 2794134"/>
                                    <a:gd name="connsiteX19" fmla="*/ 328045 w 2731203"/>
                                    <a:gd name="connsiteY19" fmla="*/ 672047 h 2794134"/>
                                    <a:gd name="connsiteX20" fmla="*/ 311852 w 2731203"/>
                                    <a:gd name="connsiteY20" fmla="*/ 709194 h 2794134"/>
                                    <a:gd name="connsiteX21" fmla="*/ 134687 w 2731203"/>
                                    <a:gd name="connsiteY21" fmla="*/ 1227354 h 2794134"/>
                                    <a:gd name="connsiteX22" fmla="*/ 132782 w 2731203"/>
                                    <a:gd name="connsiteY22" fmla="*/ 1502627 h 2794134"/>
                                    <a:gd name="connsiteX23" fmla="*/ 189932 w 2731203"/>
                                    <a:gd name="connsiteY23" fmla="*/ 1772184 h 2794134"/>
                                    <a:gd name="connsiteX24" fmla="*/ 469015 w 2731203"/>
                                    <a:gd name="connsiteY24" fmla="*/ 2242719 h 2794134"/>
                                    <a:gd name="connsiteX25" fmla="*/ 919547 w 2731203"/>
                                    <a:gd name="connsiteY25" fmla="*/ 2553234 h 2794134"/>
                                    <a:gd name="connsiteX26" fmla="*/ 1458663 w 2731203"/>
                                    <a:gd name="connsiteY26" fmla="*/ 2645627 h 2794134"/>
                                    <a:gd name="connsiteX27" fmla="*/ 1987300 w 2731203"/>
                                    <a:gd name="connsiteY27" fmla="*/ 2503704 h 2794134"/>
                                    <a:gd name="connsiteX28" fmla="*/ 2407353 w 2731203"/>
                                    <a:gd name="connsiteY28" fmla="*/ 2153184 h 2794134"/>
                                    <a:gd name="connsiteX29" fmla="*/ 2642620 w 2731203"/>
                                    <a:gd name="connsiteY29" fmla="*/ 1658837 h 2794134"/>
                                    <a:gd name="connsiteX30" fmla="*/ 2679767 w 2731203"/>
                                    <a:gd name="connsiteY30" fmla="*/ 1776947 h 2794134"/>
                                    <a:gd name="connsiteX31" fmla="*/ 2382588 w 2731203"/>
                                    <a:gd name="connsiteY31" fmla="*/ 2277962 h 2794134"/>
                                    <a:gd name="connsiteX32" fmla="*/ 1903480 w 2731203"/>
                                    <a:gd name="connsiteY32" fmla="*/ 2604669 h 2794134"/>
                                    <a:gd name="connsiteX33" fmla="*/ 1332932 w 2731203"/>
                                    <a:gd name="connsiteY33" fmla="*/ 2697062 h 2794134"/>
                                    <a:gd name="connsiteX34" fmla="*/ 779530 w 2731203"/>
                                    <a:gd name="connsiteY34" fmla="*/ 2538947 h 2794134"/>
                                    <a:gd name="connsiteX35" fmla="*/ 347095 w 2731203"/>
                                    <a:gd name="connsiteY35" fmla="*/ 2162709 h 2794134"/>
                                    <a:gd name="connsiteX36" fmla="*/ 116590 w 2731203"/>
                                    <a:gd name="connsiteY36" fmla="*/ 1640739 h 2794134"/>
                                    <a:gd name="connsiteX37" fmla="*/ 129925 w 2731203"/>
                                    <a:gd name="connsiteY37" fmla="*/ 1072097 h 2794134"/>
                                    <a:gd name="connsiteX38" fmla="*/ 228032 w 2731203"/>
                                    <a:gd name="connsiteY38" fmla="*/ 804444 h 2794134"/>
                                    <a:gd name="connsiteX39" fmla="*/ 382337 w 2731203"/>
                                    <a:gd name="connsiteY39" fmla="*/ 565367 h 2794134"/>
                                    <a:gd name="connsiteX40" fmla="*/ 2429260 w 2731203"/>
                                    <a:gd name="connsiteY40" fmla="*/ 494882 h 2794134"/>
                                    <a:gd name="connsiteX41" fmla="*/ 2434975 w 2731203"/>
                                    <a:gd name="connsiteY41" fmla="*/ 497739 h 2794134"/>
                                    <a:gd name="connsiteX42" fmla="*/ 2441642 w 2731203"/>
                                    <a:gd name="connsiteY42" fmla="*/ 501549 h 2794134"/>
                                    <a:gd name="connsiteX43" fmla="*/ 2468312 w 2731203"/>
                                    <a:gd name="connsiteY43" fmla="*/ 534887 h 2794134"/>
                                    <a:gd name="connsiteX44" fmla="*/ 2494030 w 2731203"/>
                                    <a:gd name="connsiteY44" fmla="*/ 569177 h 2794134"/>
                                    <a:gd name="connsiteX45" fmla="*/ 2526415 w 2731203"/>
                                    <a:gd name="connsiteY45" fmla="*/ 616802 h 2794134"/>
                                    <a:gd name="connsiteX46" fmla="*/ 2564515 w 2731203"/>
                                    <a:gd name="connsiteY46" fmla="*/ 678714 h 2794134"/>
                                    <a:gd name="connsiteX47" fmla="*/ 2582612 w 2731203"/>
                                    <a:gd name="connsiteY47" fmla="*/ 711099 h 2794134"/>
                                    <a:gd name="connsiteX48" fmla="*/ 2591185 w 2731203"/>
                                    <a:gd name="connsiteY48" fmla="*/ 727292 h 2794134"/>
                                    <a:gd name="connsiteX49" fmla="*/ 2598805 w 2731203"/>
                                    <a:gd name="connsiteY49" fmla="*/ 743484 h 2794134"/>
                                    <a:gd name="connsiteX50" fmla="*/ 2596900 w 2731203"/>
                                    <a:gd name="connsiteY50" fmla="*/ 742532 h 2794134"/>
                                    <a:gd name="connsiteX51" fmla="*/ 2578802 w 2731203"/>
                                    <a:gd name="connsiteY51" fmla="*/ 709194 h 2794134"/>
                                    <a:gd name="connsiteX52" fmla="*/ 2559752 w 2731203"/>
                                    <a:gd name="connsiteY52" fmla="*/ 675857 h 2794134"/>
                                    <a:gd name="connsiteX53" fmla="*/ 2518795 w 2731203"/>
                                    <a:gd name="connsiteY53" fmla="*/ 611087 h 2794134"/>
                                    <a:gd name="connsiteX54" fmla="*/ 2486410 w 2731203"/>
                                    <a:gd name="connsiteY54" fmla="*/ 566319 h 2794134"/>
                                    <a:gd name="connsiteX55" fmla="*/ 2458787 w 2731203"/>
                                    <a:gd name="connsiteY55" fmla="*/ 530124 h 2794134"/>
                                    <a:gd name="connsiteX56" fmla="*/ 2444500 w 2731203"/>
                                    <a:gd name="connsiteY56" fmla="*/ 512027 h 2794134"/>
                                    <a:gd name="connsiteX57" fmla="*/ 2280670 w 2731203"/>
                                    <a:gd name="connsiteY57" fmla="*/ 458687 h 2794134"/>
                                    <a:gd name="connsiteX58" fmla="*/ 2296862 w 2731203"/>
                                    <a:gd name="connsiteY58" fmla="*/ 465354 h 2794134"/>
                                    <a:gd name="connsiteX59" fmla="*/ 2400566 w 2731203"/>
                                    <a:gd name="connsiteY59" fmla="*/ 585131 h 2794134"/>
                                    <a:gd name="connsiteX60" fmla="*/ 2444909 w 2731203"/>
                                    <a:gd name="connsiteY60" fmla="*/ 651438 h 2794134"/>
                                    <a:gd name="connsiteX61" fmla="*/ 2442595 w 2731203"/>
                                    <a:gd name="connsiteY61" fmla="*/ 648234 h 2794134"/>
                                    <a:gd name="connsiteX62" fmla="*/ 2418782 w 2731203"/>
                                    <a:gd name="connsiteY62" fmla="*/ 613944 h 2794134"/>
                                    <a:gd name="connsiteX63" fmla="*/ 2393065 w 2731203"/>
                                    <a:gd name="connsiteY63" fmla="*/ 581559 h 2794134"/>
                                    <a:gd name="connsiteX64" fmla="*/ 2379730 w 2731203"/>
                                    <a:gd name="connsiteY64" fmla="*/ 565367 h 2794134"/>
                                    <a:gd name="connsiteX65" fmla="*/ 2366395 w 2731203"/>
                                    <a:gd name="connsiteY65" fmla="*/ 549174 h 2794134"/>
                                    <a:gd name="connsiteX66" fmla="*/ 2338772 w 2731203"/>
                                    <a:gd name="connsiteY66" fmla="*/ 517742 h 2794134"/>
                                    <a:gd name="connsiteX67" fmla="*/ 2280670 w 2731203"/>
                                    <a:gd name="connsiteY67" fmla="*/ 458687 h 2794134"/>
                                    <a:gd name="connsiteX68" fmla="*/ 1399608 w 2731203"/>
                                    <a:gd name="connsiteY68" fmla="*/ 153887 h 2794134"/>
                                    <a:gd name="connsiteX69" fmla="*/ 2618808 w 2731203"/>
                                    <a:gd name="connsiteY69" fmla="*/ 1373087 h 2794134"/>
                                    <a:gd name="connsiteX70" fmla="*/ 2612513 w 2731203"/>
                                    <a:gd name="connsiteY70" fmla="*/ 1497743 h 2794134"/>
                                    <a:gd name="connsiteX71" fmla="*/ 2595954 w 2731203"/>
                                    <a:gd name="connsiteY71" fmla="*/ 1606243 h 2794134"/>
                                    <a:gd name="connsiteX72" fmla="*/ 2598805 w 2731203"/>
                                    <a:gd name="connsiteY72" fmla="*/ 1612164 h 2794134"/>
                                    <a:gd name="connsiteX73" fmla="*/ 2620713 w 2731203"/>
                                    <a:gd name="connsiteY73" fmla="*/ 1667409 h 2794134"/>
                                    <a:gd name="connsiteX74" fmla="*/ 2408305 w 2731203"/>
                                    <a:gd name="connsiteY74" fmla="*/ 2112227 h 2794134"/>
                                    <a:gd name="connsiteX75" fmla="*/ 2041592 w 2731203"/>
                                    <a:gd name="connsiteY75" fmla="*/ 2439887 h 2794134"/>
                                    <a:gd name="connsiteX76" fmla="*/ 1578677 w 2731203"/>
                                    <a:gd name="connsiteY76" fmla="*/ 2599907 h 2794134"/>
                                    <a:gd name="connsiteX77" fmla="*/ 1091950 w 2731203"/>
                                    <a:gd name="connsiteY77" fmla="*/ 2569427 h 2794134"/>
                                    <a:gd name="connsiteX78" fmla="*/ 656657 w 2731203"/>
                                    <a:gd name="connsiteY78" fmla="*/ 2353209 h 2794134"/>
                                    <a:gd name="connsiteX79" fmla="*/ 339475 w 2731203"/>
                                    <a:gd name="connsiteY79" fmla="*/ 1987449 h 2794134"/>
                                    <a:gd name="connsiteX80" fmla="*/ 188980 w 2731203"/>
                                    <a:gd name="connsiteY80" fmla="*/ 1529297 h 2794134"/>
                                    <a:gd name="connsiteX81" fmla="*/ 186849 w 2731203"/>
                                    <a:gd name="connsiteY81" fmla="*/ 1498705 h 2794134"/>
                                    <a:gd name="connsiteX82" fmla="*/ 186703 w 2731203"/>
                                    <a:gd name="connsiteY82" fmla="*/ 1497743 h 2794134"/>
                                    <a:gd name="connsiteX83" fmla="*/ 186492 w 2731203"/>
                                    <a:gd name="connsiteY83" fmla="*/ 1493576 h 2794134"/>
                                    <a:gd name="connsiteX84" fmla="*/ 180586 w 2731203"/>
                                    <a:gd name="connsiteY84" fmla="*/ 1408776 h 2794134"/>
                                    <a:gd name="connsiteX85" fmla="*/ 181167 w 2731203"/>
                                    <a:gd name="connsiteY85" fmla="*/ 1388115 h 2794134"/>
                                    <a:gd name="connsiteX86" fmla="*/ 180408 w 2731203"/>
                                    <a:gd name="connsiteY86" fmla="*/ 1373087 h 2794134"/>
                                    <a:gd name="connsiteX87" fmla="*/ 183073 w 2731203"/>
                                    <a:gd name="connsiteY87" fmla="*/ 1320311 h 2794134"/>
                                    <a:gd name="connsiteX88" fmla="*/ 183979 w 2731203"/>
                                    <a:gd name="connsiteY88" fmla="*/ 1288077 h 2794134"/>
                                    <a:gd name="connsiteX89" fmla="*/ 185178 w 2731203"/>
                                    <a:gd name="connsiteY89" fmla="*/ 1278633 h 2794134"/>
                                    <a:gd name="connsiteX90" fmla="*/ 186703 w 2731203"/>
                                    <a:gd name="connsiteY90" fmla="*/ 1248431 h 2794134"/>
                                    <a:gd name="connsiteX91" fmla="*/ 1399608 w 2731203"/>
                                    <a:gd name="connsiteY91" fmla="*/ 153887 h 2794134"/>
                                    <a:gd name="connsiteX92" fmla="*/ 823345 w 2731203"/>
                                    <a:gd name="connsiteY92" fmla="*/ 112930 h 2794134"/>
                                    <a:gd name="connsiteX93" fmla="*/ 690948 w 2731203"/>
                                    <a:gd name="connsiteY93" fmla="*/ 207227 h 2794134"/>
                                    <a:gd name="connsiteX94" fmla="*/ 431868 w 2731203"/>
                                    <a:gd name="connsiteY94" fmla="*/ 411062 h 2794134"/>
                                    <a:gd name="connsiteX95" fmla="*/ 228985 w 2731203"/>
                                    <a:gd name="connsiteY95" fmla="*/ 670142 h 2794134"/>
                                    <a:gd name="connsiteX96" fmla="*/ 93730 w 2731203"/>
                                    <a:gd name="connsiteY96" fmla="*/ 971132 h 2794134"/>
                                    <a:gd name="connsiteX97" fmla="*/ 35628 w 2731203"/>
                                    <a:gd name="connsiteY97" fmla="*/ 1294982 h 2794134"/>
                                    <a:gd name="connsiteX98" fmla="*/ 55630 w 2731203"/>
                                    <a:gd name="connsiteY98" fmla="*/ 1623595 h 2794134"/>
                                    <a:gd name="connsiteX99" fmla="*/ 72775 w 2731203"/>
                                    <a:gd name="connsiteY99" fmla="*/ 1704557 h 2794134"/>
                                    <a:gd name="connsiteX100" fmla="*/ 83253 w 2731203"/>
                                    <a:gd name="connsiteY100" fmla="*/ 1744562 h 2794134"/>
                                    <a:gd name="connsiteX101" fmla="*/ 94683 w 2731203"/>
                                    <a:gd name="connsiteY101" fmla="*/ 1784567 h 2794134"/>
                                    <a:gd name="connsiteX102" fmla="*/ 153738 w 2731203"/>
                                    <a:gd name="connsiteY102" fmla="*/ 1938872 h 2794134"/>
                                    <a:gd name="connsiteX103" fmla="*/ 230890 w 2731203"/>
                                    <a:gd name="connsiteY103" fmla="*/ 2084605 h 2794134"/>
                                    <a:gd name="connsiteX104" fmla="*/ 325188 w 2731203"/>
                                    <a:gd name="connsiteY104" fmla="*/ 2219860 h 2794134"/>
                                    <a:gd name="connsiteX105" fmla="*/ 434725 w 2731203"/>
                                    <a:gd name="connsiteY105" fmla="*/ 2343685 h 2794134"/>
                                    <a:gd name="connsiteX106" fmla="*/ 558550 w 2731203"/>
                                    <a:gd name="connsiteY106" fmla="*/ 2452270 h 2794134"/>
                                    <a:gd name="connsiteX107" fmla="*/ 693805 w 2731203"/>
                                    <a:gd name="connsiteY107" fmla="*/ 2546567 h 2794134"/>
                                    <a:gd name="connsiteX108" fmla="*/ 730000 w 2731203"/>
                                    <a:gd name="connsiteY108" fmla="*/ 2567522 h 2794134"/>
                                    <a:gd name="connsiteX109" fmla="*/ 748098 w 2731203"/>
                                    <a:gd name="connsiteY109" fmla="*/ 2578000 h 2794134"/>
                                    <a:gd name="connsiteX110" fmla="*/ 766195 w 2731203"/>
                                    <a:gd name="connsiteY110" fmla="*/ 2587525 h 2794134"/>
                                    <a:gd name="connsiteX111" fmla="*/ 803343 w 2731203"/>
                                    <a:gd name="connsiteY111" fmla="*/ 2606575 h 2794134"/>
                                    <a:gd name="connsiteX112" fmla="*/ 840490 w 2731203"/>
                                    <a:gd name="connsiteY112" fmla="*/ 2623720 h 2794134"/>
                                    <a:gd name="connsiteX113" fmla="*/ 994795 w 2731203"/>
                                    <a:gd name="connsiteY113" fmla="*/ 2682775 h 2794134"/>
                                    <a:gd name="connsiteX114" fmla="*/ 1155768 w 2731203"/>
                                    <a:gd name="connsiteY114" fmla="*/ 2721827 h 2794134"/>
                                    <a:gd name="connsiteX115" fmla="*/ 1808230 w 2731203"/>
                                    <a:gd name="connsiteY115" fmla="*/ 2681822 h 2794134"/>
                                    <a:gd name="connsiteX116" fmla="*/ 2108268 w 2731203"/>
                                    <a:gd name="connsiteY116" fmla="*/ 2545615 h 2794134"/>
                                    <a:gd name="connsiteX117" fmla="*/ 2367348 w 2731203"/>
                                    <a:gd name="connsiteY117" fmla="*/ 2341780 h 2794134"/>
                                    <a:gd name="connsiteX118" fmla="*/ 2570230 w 2731203"/>
                                    <a:gd name="connsiteY118" fmla="*/ 2082700 h 2794134"/>
                                    <a:gd name="connsiteX119" fmla="*/ 2705485 w 2731203"/>
                                    <a:gd name="connsiteY119" fmla="*/ 1781710 h 2794134"/>
                                    <a:gd name="connsiteX120" fmla="*/ 2731203 w 2731203"/>
                                    <a:gd name="connsiteY120" fmla="*/ 1908392 h 2794134"/>
                                    <a:gd name="connsiteX121" fmla="*/ 2695960 w 2731203"/>
                                    <a:gd name="connsiteY121" fmla="*/ 1988402 h 2794134"/>
                                    <a:gd name="connsiteX122" fmla="*/ 2675958 w 2731203"/>
                                    <a:gd name="connsiteY122" fmla="*/ 2027455 h 2794134"/>
                                    <a:gd name="connsiteX123" fmla="*/ 2655003 w 2731203"/>
                                    <a:gd name="connsiteY123" fmla="*/ 2065555 h 2794134"/>
                                    <a:gd name="connsiteX124" fmla="*/ 2610235 w 2731203"/>
                                    <a:gd name="connsiteY124" fmla="*/ 2139850 h 2794134"/>
                                    <a:gd name="connsiteX125" fmla="*/ 2586423 w 2731203"/>
                                    <a:gd name="connsiteY125" fmla="*/ 2176045 h 2794134"/>
                                    <a:gd name="connsiteX126" fmla="*/ 2560705 w 2731203"/>
                                    <a:gd name="connsiteY126" fmla="*/ 2211287 h 2794134"/>
                                    <a:gd name="connsiteX127" fmla="*/ 2322580 w 2731203"/>
                                    <a:gd name="connsiteY127" fmla="*/ 2464652 h 2794134"/>
                                    <a:gd name="connsiteX128" fmla="*/ 1702503 w 2731203"/>
                                    <a:gd name="connsiteY128" fmla="*/ 2764690 h 2794134"/>
                                    <a:gd name="connsiteX129" fmla="*/ 1358650 w 2731203"/>
                                    <a:gd name="connsiteY129" fmla="*/ 2793265 h 2794134"/>
                                    <a:gd name="connsiteX130" fmla="*/ 1186248 w 2731203"/>
                                    <a:gd name="connsiteY130" fmla="*/ 2777072 h 2794134"/>
                                    <a:gd name="connsiteX131" fmla="*/ 1143385 w 2731203"/>
                                    <a:gd name="connsiteY131" fmla="*/ 2769452 h 2794134"/>
                                    <a:gd name="connsiteX132" fmla="*/ 1101475 w 2731203"/>
                                    <a:gd name="connsiteY132" fmla="*/ 2760880 h 2794134"/>
                                    <a:gd name="connsiteX133" fmla="*/ 1017655 w 2731203"/>
                                    <a:gd name="connsiteY133" fmla="*/ 2738972 h 2794134"/>
                                    <a:gd name="connsiteX134" fmla="*/ 976698 w 2731203"/>
                                    <a:gd name="connsiteY134" fmla="*/ 2726590 h 2794134"/>
                                    <a:gd name="connsiteX135" fmla="*/ 935740 w 2731203"/>
                                    <a:gd name="connsiteY135" fmla="*/ 2712302 h 2794134"/>
                                    <a:gd name="connsiteX136" fmla="*/ 854778 w 2731203"/>
                                    <a:gd name="connsiteY136" fmla="*/ 2680870 h 2794134"/>
                                    <a:gd name="connsiteX137" fmla="*/ 815725 w 2731203"/>
                                    <a:gd name="connsiteY137" fmla="*/ 2662772 h 2794134"/>
                                    <a:gd name="connsiteX138" fmla="*/ 776673 w 2731203"/>
                                    <a:gd name="connsiteY138" fmla="*/ 2643722 h 2794134"/>
                                    <a:gd name="connsiteX139" fmla="*/ 700473 w 2731203"/>
                                    <a:gd name="connsiteY139" fmla="*/ 2602765 h 2794134"/>
                                    <a:gd name="connsiteX140" fmla="*/ 663325 w 2731203"/>
                                    <a:gd name="connsiteY140" fmla="*/ 2580857 h 2794134"/>
                                    <a:gd name="connsiteX141" fmla="*/ 627130 w 2731203"/>
                                    <a:gd name="connsiteY141" fmla="*/ 2557045 h 2794134"/>
                                    <a:gd name="connsiteX142" fmla="*/ 609033 w 2731203"/>
                                    <a:gd name="connsiteY142" fmla="*/ 2545615 h 2794134"/>
                                    <a:gd name="connsiteX143" fmla="*/ 591888 w 2731203"/>
                                    <a:gd name="connsiteY143" fmla="*/ 2533232 h 2794134"/>
                                    <a:gd name="connsiteX144" fmla="*/ 556645 w 2731203"/>
                                    <a:gd name="connsiteY144" fmla="*/ 2507515 h 2794134"/>
                                    <a:gd name="connsiteX145" fmla="*/ 426153 w 2731203"/>
                                    <a:gd name="connsiteY145" fmla="*/ 2395120 h 2794134"/>
                                    <a:gd name="connsiteX146" fmla="*/ 309948 w 2731203"/>
                                    <a:gd name="connsiteY146" fmla="*/ 2268437 h 2794134"/>
                                    <a:gd name="connsiteX147" fmla="*/ 210888 w 2731203"/>
                                    <a:gd name="connsiteY147" fmla="*/ 2128420 h 2794134"/>
                                    <a:gd name="connsiteX148" fmla="*/ 168025 w 2731203"/>
                                    <a:gd name="connsiteY148" fmla="*/ 2054125 h 2794134"/>
                                    <a:gd name="connsiteX149" fmla="*/ 148023 w 2731203"/>
                                    <a:gd name="connsiteY149" fmla="*/ 2016025 h 2794134"/>
                                    <a:gd name="connsiteX150" fmla="*/ 128973 w 2731203"/>
                                    <a:gd name="connsiteY150" fmla="*/ 1977925 h 2794134"/>
                                    <a:gd name="connsiteX151" fmla="*/ 111828 w 2731203"/>
                                    <a:gd name="connsiteY151" fmla="*/ 1938872 h 2794134"/>
                                    <a:gd name="connsiteX152" fmla="*/ 103255 w 2731203"/>
                                    <a:gd name="connsiteY152" fmla="*/ 1918870 h 2794134"/>
                                    <a:gd name="connsiteX153" fmla="*/ 95635 w 2731203"/>
                                    <a:gd name="connsiteY153" fmla="*/ 1898867 h 2794134"/>
                                    <a:gd name="connsiteX154" fmla="*/ 80395 w 2731203"/>
                                    <a:gd name="connsiteY154" fmla="*/ 1858862 h 2794134"/>
                                    <a:gd name="connsiteX155" fmla="*/ 67060 w 2731203"/>
                                    <a:gd name="connsiteY155" fmla="*/ 1817905 h 2794134"/>
                                    <a:gd name="connsiteX156" fmla="*/ 43248 w 2731203"/>
                                    <a:gd name="connsiteY156" fmla="*/ 1735990 h 2794134"/>
                                    <a:gd name="connsiteX157" fmla="*/ 33723 w 2731203"/>
                                    <a:gd name="connsiteY157" fmla="*/ 1694080 h 2794134"/>
                                    <a:gd name="connsiteX158" fmla="*/ 25150 w 2731203"/>
                                    <a:gd name="connsiteY158" fmla="*/ 1652170 h 2794134"/>
                                    <a:gd name="connsiteX159" fmla="*/ 3243 w 2731203"/>
                                    <a:gd name="connsiteY159" fmla="*/ 1482625 h 2794134"/>
                                    <a:gd name="connsiteX160" fmla="*/ 21340 w 2731203"/>
                                    <a:gd name="connsiteY160" fmla="*/ 1142582 h 2794134"/>
                                    <a:gd name="connsiteX161" fmla="*/ 28960 w 2731203"/>
                                    <a:gd name="connsiteY161" fmla="*/ 1100672 h 2794134"/>
                                    <a:gd name="connsiteX162" fmla="*/ 38485 w 2731203"/>
                                    <a:gd name="connsiteY162" fmla="*/ 1058762 h 2794134"/>
                                    <a:gd name="connsiteX163" fmla="*/ 48963 w 2731203"/>
                                    <a:gd name="connsiteY163" fmla="*/ 1017805 h 2794134"/>
                                    <a:gd name="connsiteX164" fmla="*/ 61345 w 2731203"/>
                                    <a:gd name="connsiteY164" fmla="*/ 976847 h 2794134"/>
                                    <a:gd name="connsiteX165" fmla="*/ 67060 w 2731203"/>
                                    <a:gd name="connsiteY165" fmla="*/ 956845 h 2794134"/>
                                    <a:gd name="connsiteX166" fmla="*/ 73728 w 2731203"/>
                                    <a:gd name="connsiteY166" fmla="*/ 935890 h 2794134"/>
                                    <a:gd name="connsiteX167" fmla="*/ 88015 w 2731203"/>
                                    <a:gd name="connsiteY167" fmla="*/ 895885 h 2794134"/>
                                    <a:gd name="connsiteX168" fmla="*/ 104208 w 2731203"/>
                                    <a:gd name="connsiteY168" fmla="*/ 855880 h 2794134"/>
                                    <a:gd name="connsiteX169" fmla="*/ 120400 w 2731203"/>
                                    <a:gd name="connsiteY169" fmla="*/ 816827 h 2794134"/>
                                    <a:gd name="connsiteX170" fmla="*/ 157548 w 2731203"/>
                                    <a:gd name="connsiteY170" fmla="*/ 740627 h 2794134"/>
                                    <a:gd name="connsiteX171" fmla="*/ 177550 w 2731203"/>
                                    <a:gd name="connsiteY171" fmla="*/ 703480 h 2794134"/>
                                    <a:gd name="connsiteX172" fmla="*/ 199458 w 2731203"/>
                                    <a:gd name="connsiteY172" fmla="*/ 666332 h 2794134"/>
                                    <a:gd name="connsiteX173" fmla="*/ 222318 w 2731203"/>
                                    <a:gd name="connsiteY173" fmla="*/ 630137 h 2794134"/>
                                    <a:gd name="connsiteX174" fmla="*/ 245178 w 2731203"/>
                                    <a:gd name="connsiteY174" fmla="*/ 594895 h 2794134"/>
                                    <a:gd name="connsiteX175" fmla="*/ 269943 w 2731203"/>
                                    <a:gd name="connsiteY175" fmla="*/ 560605 h 2794134"/>
                                    <a:gd name="connsiteX176" fmla="*/ 295660 w 2731203"/>
                                    <a:gd name="connsiteY176" fmla="*/ 526315 h 2794134"/>
                                    <a:gd name="connsiteX177" fmla="*/ 533785 w 2731203"/>
                                    <a:gd name="connsiteY177" fmla="*/ 287237 h 2794134"/>
                                    <a:gd name="connsiteX178" fmla="*/ 823345 w 2731203"/>
                                    <a:gd name="connsiteY178" fmla="*/ 112930 h 2794134"/>
                                    <a:gd name="connsiteX179" fmla="*/ 1879668 w 2731203"/>
                                    <a:gd name="connsiteY179" fmla="*/ 109120 h 2794134"/>
                                    <a:gd name="connsiteX180" fmla="*/ 1932055 w 2731203"/>
                                    <a:gd name="connsiteY180" fmla="*/ 124360 h 2794134"/>
                                    <a:gd name="connsiteX181" fmla="*/ 1984443 w 2731203"/>
                                    <a:gd name="connsiteY181" fmla="*/ 142457 h 2794134"/>
                                    <a:gd name="connsiteX182" fmla="*/ 2406400 w 2731203"/>
                                    <a:gd name="connsiteY182" fmla="*/ 459640 h 2794134"/>
                                    <a:gd name="connsiteX183" fmla="*/ 2376873 w 2731203"/>
                                    <a:gd name="connsiteY183" fmla="*/ 432970 h 2794134"/>
                                    <a:gd name="connsiteX184" fmla="*/ 2346393 w 2731203"/>
                                    <a:gd name="connsiteY184" fmla="*/ 407252 h 2794134"/>
                                    <a:gd name="connsiteX185" fmla="*/ 1879668 w 2731203"/>
                                    <a:gd name="connsiteY185" fmla="*/ 109120 h 2794134"/>
                                    <a:gd name="connsiteX186" fmla="*/ 1596775 w 2731203"/>
                                    <a:gd name="connsiteY186" fmla="*/ 107215 h 2794134"/>
                                    <a:gd name="connsiteX187" fmla="*/ 1618682 w 2731203"/>
                                    <a:gd name="connsiteY187" fmla="*/ 107215 h 2794134"/>
                                    <a:gd name="connsiteX188" fmla="*/ 1658687 w 2731203"/>
                                    <a:gd name="connsiteY188" fmla="*/ 114835 h 2794134"/>
                                    <a:gd name="connsiteX189" fmla="*/ 1698692 w 2731203"/>
                                    <a:gd name="connsiteY189" fmla="*/ 124360 h 2794134"/>
                                    <a:gd name="connsiteX190" fmla="*/ 1718695 w 2731203"/>
                                    <a:gd name="connsiteY190" fmla="*/ 129122 h 2794134"/>
                                    <a:gd name="connsiteX191" fmla="*/ 1738697 w 2731203"/>
                                    <a:gd name="connsiteY191" fmla="*/ 134837 h 2794134"/>
                                    <a:gd name="connsiteX192" fmla="*/ 1777750 w 2731203"/>
                                    <a:gd name="connsiteY192" fmla="*/ 146267 h 2794134"/>
                                    <a:gd name="connsiteX193" fmla="*/ 1930150 w 2731203"/>
                                    <a:gd name="connsiteY193" fmla="*/ 206275 h 2794134"/>
                                    <a:gd name="connsiteX194" fmla="*/ 2206375 w 2731203"/>
                                    <a:gd name="connsiteY194" fmla="*/ 381535 h 2794134"/>
                                    <a:gd name="connsiteX195" fmla="*/ 2185420 w 2731203"/>
                                    <a:gd name="connsiteY195" fmla="*/ 371057 h 2794134"/>
                                    <a:gd name="connsiteX196" fmla="*/ 2175895 w 2731203"/>
                                    <a:gd name="connsiteY196" fmla="*/ 365342 h 2794134"/>
                                    <a:gd name="connsiteX197" fmla="*/ 1532005 w 2731203"/>
                                    <a:gd name="connsiteY197" fmla="*/ 108167 h 2794134"/>
                                    <a:gd name="connsiteX198" fmla="*/ 1574867 w 2731203"/>
                                    <a:gd name="connsiteY198" fmla="*/ 108167 h 2794134"/>
                                    <a:gd name="connsiteX199" fmla="*/ 1399607 w 2731203"/>
                                    <a:gd name="connsiteY199" fmla="*/ 81497 h 2794134"/>
                                    <a:gd name="connsiteX200" fmla="*/ 1348172 w 2731203"/>
                                    <a:gd name="connsiteY200" fmla="*/ 89117 h 2794134"/>
                                    <a:gd name="connsiteX201" fmla="*/ 1334837 w 2731203"/>
                                    <a:gd name="connsiteY201" fmla="*/ 91022 h 2794134"/>
                                    <a:gd name="connsiteX202" fmla="*/ 1321502 w 2731203"/>
                                    <a:gd name="connsiteY202" fmla="*/ 93879 h 2794134"/>
                                    <a:gd name="connsiteX203" fmla="*/ 1295785 w 2731203"/>
                                    <a:gd name="connsiteY203" fmla="*/ 99594 h 2794134"/>
                                    <a:gd name="connsiteX204" fmla="*/ 853825 w 2731203"/>
                                    <a:gd name="connsiteY204" fmla="*/ 217704 h 2794134"/>
                                    <a:gd name="connsiteX205" fmla="*/ 482350 w 2731203"/>
                                    <a:gd name="connsiteY205" fmla="*/ 483452 h 2794134"/>
                                    <a:gd name="connsiteX206" fmla="*/ 626177 w 2731203"/>
                                    <a:gd name="connsiteY206" fmla="*/ 327242 h 2794134"/>
                                    <a:gd name="connsiteX207" fmla="*/ 802390 w 2731203"/>
                                    <a:gd name="connsiteY207" fmla="*/ 219609 h 2794134"/>
                                    <a:gd name="connsiteX208" fmla="*/ 896687 w 2731203"/>
                                    <a:gd name="connsiteY208" fmla="*/ 176747 h 2794134"/>
                                    <a:gd name="connsiteX209" fmla="*/ 945265 w 2731203"/>
                                    <a:gd name="connsiteY209" fmla="*/ 158649 h 2794134"/>
                                    <a:gd name="connsiteX210" fmla="*/ 993842 w 2731203"/>
                                    <a:gd name="connsiteY210" fmla="*/ 142457 h 2794134"/>
                                    <a:gd name="connsiteX211" fmla="*/ 1194820 w 2731203"/>
                                    <a:gd name="connsiteY211" fmla="*/ 95784 h 2794134"/>
                                    <a:gd name="connsiteX212" fmla="*/ 1399607 w 2731203"/>
                                    <a:gd name="connsiteY212" fmla="*/ 81497 h 2794134"/>
                                    <a:gd name="connsiteX213" fmla="*/ 1362475 w 2731203"/>
                                    <a:gd name="connsiteY213" fmla="*/ 222 h 2794134"/>
                                    <a:gd name="connsiteX214" fmla="*/ 1783465 w 2731203"/>
                                    <a:gd name="connsiteY214" fmla="*/ 57685 h 2794134"/>
                                    <a:gd name="connsiteX215" fmla="*/ 1748223 w 2731203"/>
                                    <a:gd name="connsiteY215" fmla="*/ 51970 h 2794134"/>
                                    <a:gd name="connsiteX216" fmla="*/ 1711075 w 2731203"/>
                                    <a:gd name="connsiteY216" fmla="*/ 48160 h 2794134"/>
                                    <a:gd name="connsiteX217" fmla="*/ 1612015 w 2731203"/>
                                    <a:gd name="connsiteY217" fmla="*/ 28157 h 2794134"/>
                                    <a:gd name="connsiteX218" fmla="*/ 1561533 w 2731203"/>
                                    <a:gd name="connsiteY218" fmla="*/ 21490 h 2794134"/>
                                    <a:gd name="connsiteX219" fmla="*/ 1511050 w 2731203"/>
                                    <a:gd name="connsiteY219" fmla="*/ 16727 h 2794134"/>
                                    <a:gd name="connsiteX220" fmla="*/ 1460568 w 2731203"/>
                                    <a:gd name="connsiteY220" fmla="*/ 12917 h 2794134"/>
                                    <a:gd name="connsiteX221" fmla="*/ 1410085 w 2731203"/>
                                    <a:gd name="connsiteY221" fmla="*/ 11012 h 2794134"/>
                                    <a:gd name="connsiteX222" fmla="*/ 1359603 w 2731203"/>
                                    <a:gd name="connsiteY222" fmla="*/ 11965 h 2794134"/>
                                    <a:gd name="connsiteX223" fmla="*/ 1333885 w 2731203"/>
                                    <a:gd name="connsiteY223" fmla="*/ 12917 h 2794134"/>
                                    <a:gd name="connsiteX224" fmla="*/ 1309120 w 2731203"/>
                                    <a:gd name="connsiteY224" fmla="*/ 14822 h 2794134"/>
                                    <a:gd name="connsiteX225" fmla="*/ 913833 w 2731203"/>
                                    <a:gd name="connsiteY225" fmla="*/ 98642 h 2794134"/>
                                    <a:gd name="connsiteX226" fmla="*/ 931930 w 2731203"/>
                                    <a:gd name="connsiteY226" fmla="*/ 89117 h 2794134"/>
                                    <a:gd name="connsiteX227" fmla="*/ 946218 w 2731203"/>
                                    <a:gd name="connsiteY227" fmla="*/ 82450 h 2794134"/>
                                    <a:gd name="connsiteX228" fmla="*/ 982413 w 2731203"/>
                                    <a:gd name="connsiteY228" fmla="*/ 66257 h 2794134"/>
                                    <a:gd name="connsiteX229" fmla="*/ 1013845 w 2731203"/>
                                    <a:gd name="connsiteY229" fmla="*/ 54827 h 2794134"/>
                                    <a:gd name="connsiteX230" fmla="*/ 1060518 w 2731203"/>
                                    <a:gd name="connsiteY230" fmla="*/ 40540 h 2794134"/>
                                    <a:gd name="connsiteX231" fmla="*/ 1128145 w 2731203"/>
                                    <a:gd name="connsiteY231" fmla="*/ 24347 h 2794134"/>
                                    <a:gd name="connsiteX232" fmla="*/ 1171008 w 2731203"/>
                                    <a:gd name="connsiteY232" fmla="*/ 16727 h 2794134"/>
                                    <a:gd name="connsiteX233" fmla="*/ 1194820 w 2731203"/>
                                    <a:gd name="connsiteY233" fmla="*/ 12917 h 2794134"/>
                                    <a:gd name="connsiteX234" fmla="*/ 1220538 w 2731203"/>
                                    <a:gd name="connsiteY234" fmla="*/ 10060 h 2794134"/>
                                    <a:gd name="connsiteX235" fmla="*/ 1362475 w 2731203"/>
                                    <a:gd name="connsiteY235" fmla="*/ 222 h 279413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</a:cxnLst>
                                  <a:rect l="l" t="t" r="r" b="b"/>
                                  <a:pathLst>
                                    <a:path w="2731203" h="2794134">
                                      <a:moveTo>
                                        <a:pt x="2554038" y="843497"/>
                                      </a:moveTo>
                                      <a:cubicBezTo>
                                        <a:pt x="2554038" y="843497"/>
                                        <a:pt x="2554990" y="843497"/>
                                        <a:pt x="2554990" y="843497"/>
                                      </a:cubicBezTo>
                                      <a:cubicBezTo>
                                        <a:pt x="2561658" y="858737"/>
                                        <a:pt x="2568325" y="873024"/>
                                        <a:pt x="2574040" y="889217"/>
                                      </a:cubicBezTo>
                                      <a:cubicBezTo>
                                        <a:pt x="2568325" y="873024"/>
                                        <a:pt x="2560705" y="858737"/>
                                        <a:pt x="2554038" y="843497"/>
                                      </a:cubicBezTo>
                                      <a:close/>
                                      <a:moveTo>
                                        <a:pt x="2630238" y="810160"/>
                                      </a:moveTo>
                                      <a:cubicBezTo>
                                        <a:pt x="2630238" y="810160"/>
                                        <a:pt x="2631190" y="810160"/>
                                        <a:pt x="2631190" y="810160"/>
                                      </a:cubicBezTo>
                                      <a:cubicBezTo>
                                        <a:pt x="2637858" y="826352"/>
                                        <a:pt x="2645478" y="841592"/>
                                        <a:pt x="2651193" y="858737"/>
                                      </a:cubicBezTo>
                                      <a:cubicBezTo>
                                        <a:pt x="2645478" y="841592"/>
                                        <a:pt x="2636905" y="826352"/>
                                        <a:pt x="2630238" y="810160"/>
                                      </a:cubicBezTo>
                                      <a:close/>
                                      <a:moveTo>
                                        <a:pt x="2475759" y="697568"/>
                                      </a:moveTo>
                                      <a:lnTo>
                                        <a:pt x="2489267" y="717767"/>
                                      </a:lnTo>
                                      <a:cubicBezTo>
                                        <a:pt x="2489267" y="717767"/>
                                        <a:pt x="2488315" y="717767"/>
                                        <a:pt x="2488315" y="717767"/>
                                      </a:cubicBezTo>
                                      <a:close/>
                                      <a:moveTo>
                                        <a:pt x="2444909" y="651438"/>
                                      </a:moveTo>
                                      <a:lnTo>
                                        <a:pt x="2454977" y="665379"/>
                                      </a:lnTo>
                                      <a:lnTo>
                                        <a:pt x="2466407" y="682524"/>
                                      </a:lnTo>
                                      <a:lnTo>
                                        <a:pt x="2475759" y="697568"/>
                                      </a:lnTo>
                                      <a:close/>
                                      <a:moveTo>
                                        <a:pt x="382337" y="565367"/>
                                      </a:moveTo>
                                      <a:cubicBezTo>
                                        <a:pt x="375670" y="577749"/>
                                        <a:pt x="369002" y="589179"/>
                                        <a:pt x="363287" y="599657"/>
                                      </a:cubicBezTo>
                                      <a:cubicBezTo>
                                        <a:pt x="357572" y="612039"/>
                                        <a:pt x="350905" y="623469"/>
                                        <a:pt x="345190" y="635852"/>
                                      </a:cubicBezTo>
                                      <a:lnTo>
                                        <a:pt x="336617" y="653949"/>
                                      </a:lnTo>
                                      <a:lnTo>
                                        <a:pt x="328045" y="672047"/>
                                      </a:lnTo>
                                      <a:cubicBezTo>
                                        <a:pt x="322330" y="684429"/>
                                        <a:pt x="317567" y="696812"/>
                                        <a:pt x="311852" y="709194"/>
                                      </a:cubicBezTo>
                                      <a:cubicBezTo>
                                        <a:pt x="216602" y="866357"/>
                                        <a:pt x="155642" y="1044474"/>
                                        <a:pt x="134687" y="1227354"/>
                                      </a:cubicBezTo>
                                      <a:cubicBezTo>
                                        <a:pt x="124210" y="1318794"/>
                                        <a:pt x="123257" y="1411187"/>
                                        <a:pt x="132782" y="1502627"/>
                                      </a:cubicBezTo>
                                      <a:cubicBezTo>
                                        <a:pt x="141355" y="1594067"/>
                                        <a:pt x="161357" y="1684554"/>
                                        <a:pt x="189932" y="1772184"/>
                                      </a:cubicBezTo>
                                      <a:cubicBezTo>
                                        <a:pt x="247082" y="1946492"/>
                                        <a:pt x="343285" y="2108417"/>
                                        <a:pt x="469015" y="2242719"/>
                                      </a:cubicBezTo>
                                      <a:cubicBezTo>
                                        <a:pt x="594745" y="2377022"/>
                                        <a:pt x="749050" y="2484654"/>
                                        <a:pt x="919547" y="2553234"/>
                                      </a:cubicBezTo>
                                      <a:cubicBezTo>
                                        <a:pt x="1089092" y="2622767"/>
                                        <a:pt x="1274830" y="2654199"/>
                                        <a:pt x="1458663" y="2645627"/>
                                      </a:cubicBezTo>
                                      <a:cubicBezTo>
                                        <a:pt x="1642495" y="2638007"/>
                                        <a:pt x="1824422" y="2588477"/>
                                        <a:pt x="1987300" y="2503704"/>
                                      </a:cubicBezTo>
                                      <a:cubicBezTo>
                                        <a:pt x="2150177" y="2419884"/>
                                        <a:pt x="2294958" y="2298917"/>
                                        <a:pt x="2407353" y="2153184"/>
                                      </a:cubicBezTo>
                                      <a:cubicBezTo>
                                        <a:pt x="2520700" y="2008404"/>
                                        <a:pt x="2601663" y="1837907"/>
                                        <a:pt x="2642620" y="1658837"/>
                                      </a:cubicBezTo>
                                      <a:cubicBezTo>
                                        <a:pt x="2656908" y="1696937"/>
                                        <a:pt x="2668338" y="1735989"/>
                                        <a:pt x="2679767" y="1776947"/>
                                      </a:cubicBezTo>
                                      <a:cubicBezTo>
                                        <a:pt x="2618808" y="1962684"/>
                                        <a:pt x="2516890" y="2136039"/>
                                        <a:pt x="2382588" y="2277962"/>
                                      </a:cubicBezTo>
                                      <a:cubicBezTo>
                                        <a:pt x="2249238" y="2419884"/>
                                        <a:pt x="2084455" y="2533232"/>
                                        <a:pt x="1903480" y="2604669"/>
                                      </a:cubicBezTo>
                                      <a:cubicBezTo>
                                        <a:pt x="1722505" y="2677059"/>
                                        <a:pt x="1526290" y="2708492"/>
                                        <a:pt x="1332932" y="2697062"/>
                                      </a:cubicBezTo>
                                      <a:cubicBezTo>
                                        <a:pt x="1139575" y="2685632"/>
                                        <a:pt x="949075" y="2631339"/>
                                        <a:pt x="779530" y="2538947"/>
                                      </a:cubicBezTo>
                                      <a:cubicBezTo>
                                        <a:pt x="609032" y="2447507"/>
                                        <a:pt x="461395" y="2317014"/>
                                        <a:pt x="347095" y="2162709"/>
                                      </a:cubicBezTo>
                                      <a:cubicBezTo>
                                        <a:pt x="233747" y="2008404"/>
                                        <a:pt x="153737" y="1828382"/>
                                        <a:pt x="116590" y="1640739"/>
                                      </a:cubicBezTo>
                                      <a:cubicBezTo>
                                        <a:pt x="79442" y="1452144"/>
                                        <a:pt x="84205" y="1257834"/>
                                        <a:pt x="129925" y="1072097"/>
                                      </a:cubicBezTo>
                                      <a:cubicBezTo>
                                        <a:pt x="152785" y="979704"/>
                                        <a:pt x="185170" y="889217"/>
                                        <a:pt x="228032" y="804444"/>
                                      </a:cubicBezTo>
                                      <a:cubicBezTo>
                                        <a:pt x="270895" y="719672"/>
                                        <a:pt x="322330" y="638709"/>
                                        <a:pt x="382337" y="565367"/>
                                      </a:cubicBezTo>
                                      <a:close/>
                                      <a:moveTo>
                                        <a:pt x="2429260" y="494882"/>
                                      </a:moveTo>
                                      <a:cubicBezTo>
                                        <a:pt x="2431165" y="495834"/>
                                        <a:pt x="2433070" y="496787"/>
                                        <a:pt x="2434975" y="497739"/>
                                      </a:cubicBezTo>
                                      <a:cubicBezTo>
                                        <a:pt x="2436880" y="499644"/>
                                        <a:pt x="2439737" y="500597"/>
                                        <a:pt x="2441642" y="501549"/>
                                      </a:cubicBezTo>
                                      <a:cubicBezTo>
                                        <a:pt x="2451167" y="512027"/>
                                        <a:pt x="2459740" y="523457"/>
                                        <a:pt x="2468312" y="534887"/>
                                      </a:cubicBezTo>
                                      <a:cubicBezTo>
                                        <a:pt x="2476885" y="546317"/>
                                        <a:pt x="2486410" y="557747"/>
                                        <a:pt x="2494030" y="569177"/>
                                      </a:cubicBezTo>
                                      <a:cubicBezTo>
                                        <a:pt x="2504507" y="584417"/>
                                        <a:pt x="2515937" y="600609"/>
                                        <a:pt x="2526415" y="616802"/>
                                      </a:cubicBezTo>
                                      <a:cubicBezTo>
                                        <a:pt x="2539750" y="637757"/>
                                        <a:pt x="2553085" y="657759"/>
                                        <a:pt x="2564515" y="678714"/>
                                      </a:cubicBezTo>
                                      <a:lnTo>
                                        <a:pt x="2582612" y="711099"/>
                                      </a:lnTo>
                                      <a:lnTo>
                                        <a:pt x="2591185" y="727292"/>
                                      </a:lnTo>
                                      <a:lnTo>
                                        <a:pt x="2598805" y="743484"/>
                                      </a:lnTo>
                                      <a:cubicBezTo>
                                        <a:pt x="2597852" y="743484"/>
                                        <a:pt x="2597852" y="742532"/>
                                        <a:pt x="2596900" y="742532"/>
                                      </a:cubicBezTo>
                                      <a:cubicBezTo>
                                        <a:pt x="2591185" y="731102"/>
                                        <a:pt x="2585470" y="720624"/>
                                        <a:pt x="2578802" y="709194"/>
                                      </a:cubicBezTo>
                                      <a:lnTo>
                                        <a:pt x="2559752" y="675857"/>
                                      </a:lnTo>
                                      <a:cubicBezTo>
                                        <a:pt x="2546417" y="653949"/>
                                        <a:pt x="2533082" y="632042"/>
                                        <a:pt x="2518795" y="611087"/>
                                      </a:cubicBezTo>
                                      <a:lnTo>
                                        <a:pt x="2486410" y="566319"/>
                                      </a:lnTo>
                                      <a:cubicBezTo>
                                        <a:pt x="2477837" y="553937"/>
                                        <a:pt x="2468312" y="542507"/>
                                        <a:pt x="2458787" y="530124"/>
                                      </a:cubicBezTo>
                                      <a:lnTo>
                                        <a:pt x="2444500" y="512027"/>
                                      </a:lnTo>
                                      <a:close/>
                                      <a:moveTo>
                                        <a:pt x="2280670" y="458687"/>
                                      </a:moveTo>
                                      <a:cubicBezTo>
                                        <a:pt x="2285432" y="460592"/>
                                        <a:pt x="2291147" y="462497"/>
                                        <a:pt x="2296862" y="465354"/>
                                      </a:cubicBezTo>
                                      <a:cubicBezTo>
                                        <a:pt x="2334010" y="502978"/>
                                        <a:pt x="2368538" y="542983"/>
                                        <a:pt x="2400566" y="585131"/>
                                      </a:cubicBezTo>
                                      <a:lnTo>
                                        <a:pt x="2444909" y="651438"/>
                                      </a:lnTo>
                                      <a:lnTo>
                                        <a:pt x="2442595" y="648234"/>
                                      </a:lnTo>
                                      <a:lnTo>
                                        <a:pt x="2418782" y="613944"/>
                                      </a:lnTo>
                                      <a:lnTo>
                                        <a:pt x="2393065" y="581559"/>
                                      </a:lnTo>
                                      <a:lnTo>
                                        <a:pt x="2379730" y="565367"/>
                                      </a:lnTo>
                                      <a:lnTo>
                                        <a:pt x="2366395" y="549174"/>
                                      </a:lnTo>
                                      <a:cubicBezTo>
                                        <a:pt x="2356870" y="538697"/>
                                        <a:pt x="2348297" y="528219"/>
                                        <a:pt x="2338772" y="517742"/>
                                      </a:cubicBezTo>
                                      <a:cubicBezTo>
                                        <a:pt x="2319722" y="497739"/>
                                        <a:pt x="2300672" y="477737"/>
                                        <a:pt x="2280670" y="458687"/>
                                      </a:cubicBezTo>
                                      <a:close/>
                                      <a:moveTo>
                                        <a:pt x="1399608" y="153887"/>
                                      </a:moveTo>
                                      <a:cubicBezTo>
                                        <a:pt x="2072953" y="153887"/>
                                        <a:pt x="2618808" y="699741"/>
                                        <a:pt x="2618808" y="1373087"/>
                                      </a:cubicBezTo>
                                      <a:cubicBezTo>
                                        <a:pt x="2618808" y="1415171"/>
                                        <a:pt x="2616676" y="1456757"/>
                                        <a:pt x="2612513" y="1497743"/>
                                      </a:cubicBezTo>
                                      <a:lnTo>
                                        <a:pt x="2595954" y="1606243"/>
                                      </a:lnTo>
                                      <a:lnTo>
                                        <a:pt x="2598805" y="1612164"/>
                                      </a:lnTo>
                                      <a:cubicBezTo>
                                        <a:pt x="2606425" y="1630262"/>
                                        <a:pt x="2613092" y="1648359"/>
                                        <a:pt x="2620713" y="1667409"/>
                                      </a:cubicBezTo>
                                      <a:cubicBezTo>
                                        <a:pt x="2580707" y="1828382"/>
                                        <a:pt x="2507365" y="1979829"/>
                                        <a:pt x="2408305" y="2112227"/>
                                      </a:cubicBezTo>
                                      <a:cubicBezTo>
                                        <a:pt x="2309245" y="2244624"/>
                                        <a:pt x="2183515" y="2357019"/>
                                        <a:pt x="2041592" y="2439887"/>
                                      </a:cubicBezTo>
                                      <a:cubicBezTo>
                                        <a:pt x="1899670" y="2523707"/>
                                        <a:pt x="1741555" y="2577999"/>
                                        <a:pt x="1578677" y="2599907"/>
                                      </a:cubicBezTo>
                                      <a:cubicBezTo>
                                        <a:pt x="1415800" y="2621814"/>
                                        <a:pt x="1250065" y="2611337"/>
                                        <a:pt x="1091950" y="2569427"/>
                                      </a:cubicBezTo>
                                      <a:cubicBezTo>
                                        <a:pt x="933835" y="2527517"/>
                                        <a:pt x="785245" y="2453222"/>
                                        <a:pt x="656657" y="2353209"/>
                                      </a:cubicBezTo>
                                      <a:cubicBezTo>
                                        <a:pt x="528070" y="2253197"/>
                                        <a:pt x="419485" y="2128419"/>
                                        <a:pt x="339475" y="1987449"/>
                                      </a:cubicBezTo>
                                      <a:cubicBezTo>
                                        <a:pt x="259465" y="1846479"/>
                                        <a:pt x="208030" y="1689317"/>
                                        <a:pt x="188980" y="1529297"/>
                                      </a:cubicBezTo>
                                      <a:lnTo>
                                        <a:pt x="186849" y="1498705"/>
                                      </a:lnTo>
                                      <a:lnTo>
                                        <a:pt x="186703" y="1497743"/>
                                      </a:lnTo>
                                      <a:lnTo>
                                        <a:pt x="186492" y="1493576"/>
                                      </a:lnTo>
                                      <a:lnTo>
                                        <a:pt x="180586" y="1408776"/>
                                      </a:lnTo>
                                      <a:lnTo>
                                        <a:pt x="181167" y="1388115"/>
                                      </a:lnTo>
                                      <a:lnTo>
                                        <a:pt x="180408" y="1373087"/>
                                      </a:lnTo>
                                      <a:lnTo>
                                        <a:pt x="183073" y="1320311"/>
                                      </a:lnTo>
                                      <a:lnTo>
                                        <a:pt x="183979" y="1288077"/>
                                      </a:lnTo>
                                      <a:lnTo>
                                        <a:pt x="185178" y="1278633"/>
                                      </a:lnTo>
                                      <a:lnTo>
                                        <a:pt x="186703" y="1248431"/>
                                      </a:lnTo>
                                      <a:cubicBezTo>
                                        <a:pt x="249138" y="633642"/>
                                        <a:pt x="768346" y="153887"/>
                                        <a:pt x="1399608" y="153887"/>
                                      </a:cubicBezTo>
                                      <a:close/>
                                      <a:moveTo>
                                        <a:pt x="823345" y="112930"/>
                                      </a:moveTo>
                                      <a:cubicBezTo>
                                        <a:pt x="776673" y="141505"/>
                                        <a:pt x="733810" y="172937"/>
                                        <a:pt x="690948" y="207227"/>
                                      </a:cubicBezTo>
                                      <a:cubicBezTo>
                                        <a:pt x="596650" y="265330"/>
                                        <a:pt x="509973" y="333910"/>
                                        <a:pt x="431868" y="411062"/>
                                      </a:cubicBezTo>
                                      <a:cubicBezTo>
                                        <a:pt x="354715" y="489167"/>
                                        <a:pt x="286135" y="575845"/>
                                        <a:pt x="228985" y="670142"/>
                                      </a:cubicBezTo>
                                      <a:cubicBezTo>
                                        <a:pt x="171835" y="765392"/>
                                        <a:pt x="127068" y="866357"/>
                                        <a:pt x="93730" y="971132"/>
                                      </a:cubicBezTo>
                                      <a:cubicBezTo>
                                        <a:pt x="62298" y="1075907"/>
                                        <a:pt x="42295" y="1185445"/>
                                        <a:pt x="35628" y="1294982"/>
                                      </a:cubicBezTo>
                                      <a:cubicBezTo>
                                        <a:pt x="28960" y="1404520"/>
                                        <a:pt x="35628" y="1515010"/>
                                        <a:pt x="55630" y="1623595"/>
                                      </a:cubicBezTo>
                                      <a:cubicBezTo>
                                        <a:pt x="59440" y="1651217"/>
                                        <a:pt x="67060" y="1677887"/>
                                        <a:pt x="72775" y="1704557"/>
                                      </a:cubicBezTo>
                                      <a:cubicBezTo>
                                        <a:pt x="75633" y="1717892"/>
                                        <a:pt x="79443" y="1731227"/>
                                        <a:pt x="83253" y="1744562"/>
                                      </a:cubicBezTo>
                                      <a:cubicBezTo>
                                        <a:pt x="87063" y="1757897"/>
                                        <a:pt x="90873" y="1771232"/>
                                        <a:pt x="94683" y="1784567"/>
                                      </a:cubicBezTo>
                                      <a:cubicBezTo>
                                        <a:pt x="111828" y="1836955"/>
                                        <a:pt x="130878" y="1889342"/>
                                        <a:pt x="153738" y="1938872"/>
                                      </a:cubicBezTo>
                                      <a:cubicBezTo>
                                        <a:pt x="176598" y="1989355"/>
                                        <a:pt x="203268" y="2036980"/>
                                        <a:pt x="230890" y="2084605"/>
                                      </a:cubicBezTo>
                                      <a:cubicBezTo>
                                        <a:pt x="260418" y="2131277"/>
                                        <a:pt x="290898" y="2176997"/>
                                        <a:pt x="325188" y="2219860"/>
                                      </a:cubicBezTo>
                                      <a:cubicBezTo>
                                        <a:pt x="358525" y="2263675"/>
                                        <a:pt x="396625" y="2304632"/>
                                        <a:pt x="434725" y="2343685"/>
                                      </a:cubicBezTo>
                                      <a:cubicBezTo>
                                        <a:pt x="474730" y="2381785"/>
                                        <a:pt x="514735" y="2418932"/>
                                        <a:pt x="558550" y="2452270"/>
                                      </a:cubicBezTo>
                                      <a:cubicBezTo>
                                        <a:pt x="601413" y="2486560"/>
                                        <a:pt x="647133" y="2517992"/>
                                        <a:pt x="693805" y="2546567"/>
                                      </a:cubicBezTo>
                                      <a:lnTo>
                                        <a:pt x="730000" y="2567522"/>
                                      </a:lnTo>
                                      <a:lnTo>
                                        <a:pt x="748098" y="2578000"/>
                                      </a:lnTo>
                                      <a:lnTo>
                                        <a:pt x="766195" y="2587525"/>
                                      </a:lnTo>
                                      <a:lnTo>
                                        <a:pt x="803343" y="2606575"/>
                                      </a:lnTo>
                                      <a:cubicBezTo>
                                        <a:pt x="815725" y="2612290"/>
                                        <a:pt x="828108" y="2618005"/>
                                        <a:pt x="840490" y="2623720"/>
                                      </a:cubicBezTo>
                                      <a:cubicBezTo>
                                        <a:pt x="890020" y="2647532"/>
                                        <a:pt x="942408" y="2665630"/>
                                        <a:pt x="994795" y="2682775"/>
                                      </a:cubicBezTo>
                                      <a:cubicBezTo>
                                        <a:pt x="1048135" y="2698967"/>
                                        <a:pt x="1101475" y="2712302"/>
                                        <a:pt x="1155768" y="2721827"/>
                                      </a:cubicBezTo>
                                      <a:cubicBezTo>
                                        <a:pt x="1371985" y="2761832"/>
                                        <a:pt x="1597728" y="2746592"/>
                                        <a:pt x="1808230" y="2681822"/>
                                      </a:cubicBezTo>
                                      <a:cubicBezTo>
                                        <a:pt x="1913005" y="2648485"/>
                                        <a:pt x="2013970" y="2602765"/>
                                        <a:pt x="2108268" y="2545615"/>
                                      </a:cubicBezTo>
                                      <a:cubicBezTo>
                                        <a:pt x="2202565" y="2487512"/>
                                        <a:pt x="2289243" y="2419885"/>
                                        <a:pt x="2367348" y="2341780"/>
                                      </a:cubicBezTo>
                                      <a:cubicBezTo>
                                        <a:pt x="2444500" y="2263675"/>
                                        <a:pt x="2513080" y="2176997"/>
                                        <a:pt x="2570230" y="2082700"/>
                                      </a:cubicBezTo>
                                      <a:cubicBezTo>
                                        <a:pt x="2627380" y="1988402"/>
                                        <a:pt x="2672148" y="1886485"/>
                                        <a:pt x="2705485" y="1781710"/>
                                      </a:cubicBezTo>
                                      <a:cubicBezTo>
                                        <a:pt x="2715963" y="1822667"/>
                                        <a:pt x="2725488" y="1865530"/>
                                        <a:pt x="2731203" y="1908392"/>
                                      </a:cubicBezTo>
                                      <a:cubicBezTo>
                                        <a:pt x="2720725" y="1936015"/>
                                        <a:pt x="2708343" y="1961732"/>
                                        <a:pt x="2695960" y="1988402"/>
                                      </a:cubicBezTo>
                                      <a:cubicBezTo>
                                        <a:pt x="2690245" y="2001737"/>
                                        <a:pt x="2682625" y="2014120"/>
                                        <a:pt x="2675958" y="2027455"/>
                                      </a:cubicBezTo>
                                      <a:cubicBezTo>
                                        <a:pt x="2668338" y="2039837"/>
                                        <a:pt x="2662623" y="2053172"/>
                                        <a:pt x="2655003" y="2065555"/>
                                      </a:cubicBezTo>
                                      <a:cubicBezTo>
                                        <a:pt x="2640715" y="2090320"/>
                                        <a:pt x="2626428" y="2116037"/>
                                        <a:pt x="2610235" y="2139850"/>
                                      </a:cubicBezTo>
                                      <a:lnTo>
                                        <a:pt x="2586423" y="2176045"/>
                                      </a:lnTo>
                                      <a:lnTo>
                                        <a:pt x="2560705" y="2211287"/>
                                      </a:lnTo>
                                      <a:cubicBezTo>
                                        <a:pt x="2492125" y="2305585"/>
                                        <a:pt x="2411163" y="2390357"/>
                                        <a:pt x="2322580" y="2464652"/>
                                      </a:cubicBezTo>
                                      <a:cubicBezTo>
                                        <a:pt x="2144463" y="2613242"/>
                                        <a:pt x="1929198" y="2718017"/>
                                        <a:pt x="1702503" y="2764690"/>
                                      </a:cubicBezTo>
                                      <a:cubicBezTo>
                                        <a:pt x="1589155" y="2788502"/>
                                        <a:pt x="1473903" y="2797075"/>
                                        <a:pt x="1358650" y="2793265"/>
                                      </a:cubicBezTo>
                                      <a:cubicBezTo>
                                        <a:pt x="1300548" y="2792312"/>
                                        <a:pt x="1243398" y="2785645"/>
                                        <a:pt x="1186248" y="2777072"/>
                                      </a:cubicBezTo>
                                      <a:cubicBezTo>
                                        <a:pt x="1171960" y="2775167"/>
                                        <a:pt x="1157673" y="2772310"/>
                                        <a:pt x="1143385" y="2769452"/>
                                      </a:cubicBezTo>
                                      <a:cubicBezTo>
                                        <a:pt x="1130050" y="2766595"/>
                                        <a:pt x="1115763" y="2764690"/>
                                        <a:pt x="1101475" y="2760880"/>
                                      </a:cubicBezTo>
                                      <a:cubicBezTo>
                                        <a:pt x="1072900" y="2753260"/>
                                        <a:pt x="1045278" y="2747545"/>
                                        <a:pt x="1017655" y="2738972"/>
                                      </a:cubicBezTo>
                                      <a:lnTo>
                                        <a:pt x="976698" y="2726590"/>
                                      </a:lnTo>
                                      <a:lnTo>
                                        <a:pt x="935740" y="2712302"/>
                                      </a:lnTo>
                                      <a:cubicBezTo>
                                        <a:pt x="908118" y="2702777"/>
                                        <a:pt x="881448" y="2691347"/>
                                        <a:pt x="854778" y="2680870"/>
                                      </a:cubicBezTo>
                                      <a:cubicBezTo>
                                        <a:pt x="841443" y="2675155"/>
                                        <a:pt x="829060" y="2668487"/>
                                        <a:pt x="815725" y="2662772"/>
                                      </a:cubicBezTo>
                                      <a:cubicBezTo>
                                        <a:pt x="802390" y="2656105"/>
                                        <a:pt x="789055" y="2650390"/>
                                        <a:pt x="776673" y="2643722"/>
                                      </a:cubicBezTo>
                                      <a:cubicBezTo>
                                        <a:pt x="750955" y="2630387"/>
                                        <a:pt x="725238" y="2618005"/>
                                        <a:pt x="700473" y="2602765"/>
                                      </a:cubicBezTo>
                                      <a:cubicBezTo>
                                        <a:pt x="688090" y="2595145"/>
                                        <a:pt x="675708" y="2588477"/>
                                        <a:pt x="663325" y="2580857"/>
                                      </a:cubicBezTo>
                                      <a:lnTo>
                                        <a:pt x="627130" y="2557045"/>
                                      </a:lnTo>
                                      <a:lnTo>
                                        <a:pt x="609033" y="2545615"/>
                                      </a:lnTo>
                                      <a:lnTo>
                                        <a:pt x="591888" y="2533232"/>
                                      </a:lnTo>
                                      <a:lnTo>
                                        <a:pt x="556645" y="2507515"/>
                                      </a:lnTo>
                                      <a:cubicBezTo>
                                        <a:pt x="510925" y="2472272"/>
                                        <a:pt x="467110" y="2435125"/>
                                        <a:pt x="426153" y="2395120"/>
                                      </a:cubicBezTo>
                                      <a:cubicBezTo>
                                        <a:pt x="384243" y="2355115"/>
                                        <a:pt x="346143" y="2312252"/>
                                        <a:pt x="309948" y="2268437"/>
                                      </a:cubicBezTo>
                                      <a:cubicBezTo>
                                        <a:pt x="274705" y="2223670"/>
                                        <a:pt x="240415" y="2176997"/>
                                        <a:pt x="210888" y="2128420"/>
                                      </a:cubicBezTo>
                                      <a:cubicBezTo>
                                        <a:pt x="195648" y="2104607"/>
                                        <a:pt x="182313" y="2078890"/>
                                        <a:pt x="168025" y="2054125"/>
                                      </a:cubicBezTo>
                                      <a:cubicBezTo>
                                        <a:pt x="160405" y="2041742"/>
                                        <a:pt x="154690" y="2028407"/>
                                        <a:pt x="148023" y="2016025"/>
                                      </a:cubicBezTo>
                                      <a:cubicBezTo>
                                        <a:pt x="141355" y="2003642"/>
                                        <a:pt x="134688" y="1991260"/>
                                        <a:pt x="128973" y="1977925"/>
                                      </a:cubicBezTo>
                                      <a:lnTo>
                                        <a:pt x="111828" y="1938872"/>
                                      </a:lnTo>
                                      <a:cubicBezTo>
                                        <a:pt x="108970" y="1932205"/>
                                        <a:pt x="106113" y="1925537"/>
                                        <a:pt x="103255" y="1918870"/>
                                      </a:cubicBezTo>
                                      <a:lnTo>
                                        <a:pt x="95635" y="1898867"/>
                                      </a:lnTo>
                                      <a:lnTo>
                                        <a:pt x="80395" y="1858862"/>
                                      </a:lnTo>
                                      <a:cubicBezTo>
                                        <a:pt x="75633" y="1845527"/>
                                        <a:pt x="71823" y="1831240"/>
                                        <a:pt x="67060" y="1817905"/>
                                      </a:cubicBezTo>
                                      <a:cubicBezTo>
                                        <a:pt x="57535" y="1791235"/>
                                        <a:pt x="50868" y="1763612"/>
                                        <a:pt x="43248" y="1735990"/>
                                      </a:cubicBezTo>
                                      <a:cubicBezTo>
                                        <a:pt x="39438" y="1721702"/>
                                        <a:pt x="36580" y="1708367"/>
                                        <a:pt x="33723" y="1694080"/>
                                      </a:cubicBezTo>
                                      <a:cubicBezTo>
                                        <a:pt x="30865" y="1679792"/>
                                        <a:pt x="28008" y="1666457"/>
                                        <a:pt x="25150" y="1652170"/>
                                      </a:cubicBezTo>
                                      <a:cubicBezTo>
                                        <a:pt x="14673" y="1595972"/>
                                        <a:pt x="6100" y="1539775"/>
                                        <a:pt x="3243" y="1482625"/>
                                      </a:cubicBezTo>
                                      <a:cubicBezTo>
                                        <a:pt x="-4377" y="1369277"/>
                                        <a:pt x="1338" y="1254977"/>
                                        <a:pt x="21340" y="1142582"/>
                                      </a:cubicBezTo>
                                      <a:lnTo>
                                        <a:pt x="28960" y="1100672"/>
                                      </a:lnTo>
                                      <a:cubicBezTo>
                                        <a:pt x="31818" y="1086385"/>
                                        <a:pt x="35628" y="1073050"/>
                                        <a:pt x="38485" y="1058762"/>
                                      </a:cubicBezTo>
                                      <a:cubicBezTo>
                                        <a:pt x="42295" y="1045427"/>
                                        <a:pt x="45153" y="1031140"/>
                                        <a:pt x="48963" y="1017805"/>
                                      </a:cubicBezTo>
                                      <a:lnTo>
                                        <a:pt x="61345" y="976847"/>
                                      </a:lnTo>
                                      <a:cubicBezTo>
                                        <a:pt x="63250" y="970180"/>
                                        <a:pt x="65155" y="963512"/>
                                        <a:pt x="67060" y="956845"/>
                                      </a:cubicBezTo>
                                      <a:lnTo>
                                        <a:pt x="73728" y="935890"/>
                                      </a:lnTo>
                                      <a:lnTo>
                                        <a:pt x="88015" y="895885"/>
                                      </a:lnTo>
                                      <a:cubicBezTo>
                                        <a:pt x="93730" y="882550"/>
                                        <a:pt x="98493" y="869215"/>
                                        <a:pt x="104208" y="855880"/>
                                      </a:cubicBezTo>
                                      <a:cubicBezTo>
                                        <a:pt x="108970" y="842545"/>
                                        <a:pt x="114685" y="829210"/>
                                        <a:pt x="120400" y="816827"/>
                                      </a:cubicBezTo>
                                      <a:cubicBezTo>
                                        <a:pt x="132783" y="791110"/>
                                        <a:pt x="144213" y="765392"/>
                                        <a:pt x="157548" y="740627"/>
                                      </a:cubicBezTo>
                                      <a:cubicBezTo>
                                        <a:pt x="164215" y="728245"/>
                                        <a:pt x="170883" y="715862"/>
                                        <a:pt x="177550" y="703480"/>
                                      </a:cubicBezTo>
                                      <a:lnTo>
                                        <a:pt x="199458" y="666332"/>
                                      </a:lnTo>
                                      <a:cubicBezTo>
                                        <a:pt x="207078" y="653950"/>
                                        <a:pt x="214698" y="641567"/>
                                        <a:pt x="222318" y="630137"/>
                                      </a:cubicBezTo>
                                      <a:lnTo>
                                        <a:pt x="245178" y="594895"/>
                                      </a:lnTo>
                                      <a:lnTo>
                                        <a:pt x="269943" y="560605"/>
                                      </a:lnTo>
                                      <a:cubicBezTo>
                                        <a:pt x="278515" y="548222"/>
                                        <a:pt x="287088" y="536792"/>
                                        <a:pt x="295660" y="526315"/>
                                      </a:cubicBezTo>
                                      <a:cubicBezTo>
                                        <a:pt x="365193" y="437732"/>
                                        <a:pt x="445203" y="356770"/>
                                        <a:pt x="533785" y="287237"/>
                                      </a:cubicBezTo>
                                      <a:cubicBezTo>
                                        <a:pt x="623320" y="217705"/>
                                        <a:pt x="720475" y="158650"/>
                                        <a:pt x="823345" y="112930"/>
                                      </a:cubicBezTo>
                                      <a:close/>
                                      <a:moveTo>
                                        <a:pt x="1879668" y="109120"/>
                                      </a:moveTo>
                                      <a:cubicBezTo>
                                        <a:pt x="1896813" y="113882"/>
                                        <a:pt x="1914910" y="118645"/>
                                        <a:pt x="1932055" y="124360"/>
                                      </a:cubicBezTo>
                                      <a:lnTo>
                                        <a:pt x="1984443" y="142457"/>
                                      </a:lnTo>
                                      <a:cubicBezTo>
                                        <a:pt x="2144463" y="219610"/>
                                        <a:pt x="2288290" y="328195"/>
                                        <a:pt x="2406400" y="459640"/>
                                      </a:cubicBezTo>
                                      <a:lnTo>
                                        <a:pt x="2376873" y="432970"/>
                                      </a:lnTo>
                                      <a:cubicBezTo>
                                        <a:pt x="2366395" y="424397"/>
                                        <a:pt x="2356870" y="415825"/>
                                        <a:pt x="2346393" y="407252"/>
                                      </a:cubicBezTo>
                                      <a:cubicBezTo>
                                        <a:pt x="2213043" y="277712"/>
                                        <a:pt x="2053975" y="174842"/>
                                        <a:pt x="1879668" y="109120"/>
                                      </a:cubicBezTo>
                                      <a:close/>
                                      <a:moveTo>
                                        <a:pt x="1596775" y="107215"/>
                                      </a:moveTo>
                                      <a:lnTo>
                                        <a:pt x="1618682" y="107215"/>
                                      </a:lnTo>
                                      <a:lnTo>
                                        <a:pt x="1658687" y="114835"/>
                                      </a:lnTo>
                                      <a:lnTo>
                                        <a:pt x="1698692" y="124360"/>
                                      </a:lnTo>
                                      <a:lnTo>
                                        <a:pt x="1718695" y="129122"/>
                                      </a:lnTo>
                                      <a:cubicBezTo>
                                        <a:pt x="1725362" y="131027"/>
                                        <a:pt x="1732030" y="132932"/>
                                        <a:pt x="1738697" y="134837"/>
                                      </a:cubicBezTo>
                                      <a:lnTo>
                                        <a:pt x="1777750" y="146267"/>
                                      </a:lnTo>
                                      <a:cubicBezTo>
                                        <a:pt x="1829185" y="163412"/>
                                        <a:pt x="1880620" y="182462"/>
                                        <a:pt x="1930150" y="206275"/>
                                      </a:cubicBezTo>
                                      <a:cubicBezTo>
                                        <a:pt x="2030162" y="251995"/>
                                        <a:pt x="2122555" y="312002"/>
                                        <a:pt x="2206375" y="381535"/>
                                      </a:cubicBezTo>
                                      <a:cubicBezTo>
                                        <a:pt x="2199707" y="377725"/>
                                        <a:pt x="2192087" y="374867"/>
                                        <a:pt x="2185420" y="371057"/>
                                      </a:cubicBezTo>
                                      <a:cubicBezTo>
                                        <a:pt x="2182562" y="369152"/>
                                        <a:pt x="2178752" y="367247"/>
                                        <a:pt x="2175895" y="365342"/>
                                      </a:cubicBezTo>
                                      <a:cubicBezTo>
                                        <a:pt x="1990157" y="222467"/>
                                        <a:pt x="1764415" y="131980"/>
                                        <a:pt x="1532005" y="108167"/>
                                      </a:cubicBezTo>
                                      <a:lnTo>
                                        <a:pt x="1574867" y="108167"/>
                                      </a:lnTo>
                                      <a:close/>
                                      <a:moveTo>
                                        <a:pt x="1399607" y="81497"/>
                                      </a:moveTo>
                                      <a:lnTo>
                                        <a:pt x="1348172" y="89117"/>
                                      </a:lnTo>
                                      <a:lnTo>
                                        <a:pt x="1334837" y="91022"/>
                                      </a:lnTo>
                                      <a:lnTo>
                                        <a:pt x="1321502" y="93879"/>
                                      </a:lnTo>
                                      <a:lnTo>
                                        <a:pt x="1295785" y="99594"/>
                                      </a:lnTo>
                                      <a:cubicBezTo>
                                        <a:pt x="1142432" y="111977"/>
                                        <a:pt x="991937" y="151982"/>
                                        <a:pt x="853825" y="217704"/>
                                      </a:cubicBezTo>
                                      <a:cubicBezTo>
                                        <a:pt x="715712" y="282474"/>
                                        <a:pt x="589030" y="373914"/>
                                        <a:pt x="482350" y="483452"/>
                                      </a:cubicBezTo>
                                      <a:cubicBezTo>
                                        <a:pt x="525212" y="428207"/>
                                        <a:pt x="572837" y="375819"/>
                                        <a:pt x="626177" y="327242"/>
                                      </a:cubicBezTo>
                                      <a:cubicBezTo>
                                        <a:pt x="681422" y="286284"/>
                                        <a:pt x="741430" y="251042"/>
                                        <a:pt x="802390" y="219609"/>
                                      </a:cubicBezTo>
                                      <a:cubicBezTo>
                                        <a:pt x="833822" y="204369"/>
                                        <a:pt x="865255" y="190082"/>
                                        <a:pt x="896687" y="176747"/>
                                      </a:cubicBezTo>
                                      <a:lnTo>
                                        <a:pt x="945265" y="158649"/>
                                      </a:lnTo>
                                      <a:cubicBezTo>
                                        <a:pt x="960505" y="152934"/>
                                        <a:pt x="977650" y="148172"/>
                                        <a:pt x="993842" y="142457"/>
                                      </a:cubicBezTo>
                                      <a:cubicBezTo>
                                        <a:pt x="1059565" y="122454"/>
                                        <a:pt x="1127192" y="105309"/>
                                        <a:pt x="1194820" y="95784"/>
                                      </a:cubicBezTo>
                                      <a:cubicBezTo>
                                        <a:pt x="1262447" y="86259"/>
                                        <a:pt x="1331027" y="81497"/>
                                        <a:pt x="1399607" y="81497"/>
                                      </a:cubicBezTo>
                                      <a:close/>
                                      <a:moveTo>
                                        <a:pt x="1362475" y="222"/>
                                      </a:moveTo>
                                      <a:cubicBezTo>
                                        <a:pt x="1504681" y="-2323"/>
                                        <a:pt x="1647020" y="16965"/>
                                        <a:pt x="1783465" y="57685"/>
                                      </a:cubicBezTo>
                                      <a:cubicBezTo>
                                        <a:pt x="1771083" y="55780"/>
                                        <a:pt x="1758700" y="53875"/>
                                        <a:pt x="1748223" y="51970"/>
                                      </a:cubicBezTo>
                                      <a:cubicBezTo>
                                        <a:pt x="1735840" y="50065"/>
                                        <a:pt x="1723458" y="49112"/>
                                        <a:pt x="1711075" y="48160"/>
                                      </a:cubicBezTo>
                                      <a:cubicBezTo>
                                        <a:pt x="1678690" y="39587"/>
                                        <a:pt x="1645353" y="33872"/>
                                        <a:pt x="1612015" y="28157"/>
                                      </a:cubicBezTo>
                                      <a:cubicBezTo>
                                        <a:pt x="1594870" y="26252"/>
                                        <a:pt x="1578678" y="23395"/>
                                        <a:pt x="1561533" y="21490"/>
                                      </a:cubicBezTo>
                                      <a:cubicBezTo>
                                        <a:pt x="1544388" y="19585"/>
                                        <a:pt x="1528195" y="17680"/>
                                        <a:pt x="1511050" y="16727"/>
                                      </a:cubicBezTo>
                                      <a:cubicBezTo>
                                        <a:pt x="1493905" y="15775"/>
                                        <a:pt x="1477713" y="12917"/>
                                        <a:pt x="1460568" y="12917"/>
                                      </a:cubicBezTo>
                                      <a:lnTo>
                                        <a:pt x="1410085" y="11012"/>
                                      </a:lnTo>
                                      <a:cubicBezTo>
                                        <a:pt x="1392940" y="11012"/>
                                        <a:pt x="1376748" y="11965"/>
                                        <a:pt x="1359603" y="11965"/>
                                      </a:cubicBezTo>
                                      <a:lnTo>
                                        <a:pt x="1333885" y="12917"/>
                                      </a:lnTo>
                                      <a:cubicBezTo>
                                        <a:pt x="1326265" y="13870"/>
                                        <a:pt x="1317693" y="13870"/>
                                        <a:pt x="1309120" y="14822"/>
                                      </a:cubicBezTo>
                                      <a:cubicBezTo>
                                        <a:pt x="1173865" y="22442"/>
                                        <a:pt x="1040515" y="51017"/>
                                        <a:pt x="913833" y="98642"/>
                                      </a:cubicBezTo>
                                      <a:cubicBezTo>
                                        <a:pt x="921453" y="94832"/>
                                        <a:pt x="927168" y="91975"/>
                                        <a:pt x="931930" y="89117"/>
                                      </a:cubicBezTo>
                                      <a:cubicBezTo>
                                        <a:pt x="936693" y="87212"/>
                                        <a:pt x="941455" y="84355"/>
                                        <a:pt x="946218" y="82450"/>
                                      </a:cubicBezTo>
                                      <a:cubicBezTo>
                                        <a:pt x="955743" y="77687"/>
                                        <a:pt x="965268" y="72925"/>
                                        <a:pt x="982413" y="66257"/>
                                      </a:cubicBezTo>
                                      <a:cubicBezTo>
                                        <a:pt x="990985" y="62447"/>
                                        <a:pt x="1001463" y="58637"/>
                                        <a:pt x="1013845" y="54827"/>
                                      </a:cubicBezTo>
                                      <a:cubicBezTo>
                                        <a:pt x="1026228" y="51017"/>
                                        <a:pt x="1041468" y="45302"/>
                                        <a:pt x="1060518" y="40540"/>
                                      </a:cubicBezTo>
                                      <a:cubicBezTo>
                                        <a:pt x="1079568" y="35777"/>
                                        <a:pt x="1101475" y="30062"/>
                                        <a:pt x="1128145" y="24347"/>
                                      </a:cubicBezTo>
                                      <a:cubicBezTo>
                                        <a:pt x="1141480" y="22442"/>
                                        <a:pt x="1155768" y="19585"/>
                                        <a:pt x="1171008" y="16727"/>
                                      </a:cubicBezTo>
                                      <a:cubicBezTo>
                                        <a:pt x="1178628" y="15775"/>
                                        <a:pt x="1186248" y="13870"/>
                                        <a:pt x="1194820" y="12917"/>
                                      </a:cubicBezTo>
                                      <a:cubicBezTo>
                                        <a:pt x="1202440" y="11965"/>
                                        <a:pt x="1211965" y="11012"/>
                                        <a:pt x="1220538" y="10060"/>
                                      </a:cubicBezTo>
                                      <a:cubicBezTo>
                                        <a:pt x="1267687" y="4345"/>
                                        <a:pt x="1315074" y="1071"/>
                                        <a:pt x="1362475" y="222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4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50" name="Picture 32" descr="Email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9144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EAC3E42" id="Group 148" o:spid="_x0000_s1026" alt="email icon" style="position:absolute;margin-left:-.1pt;margin-top:17.45pt;width:26.65pt;height:27.25pt;z-index:251695104;mso-width-relative:margin;mso-height-relative:margin" coordsize="338455,3460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fNn81jIAALb9AAAOAAAAZHJzL2Uyb0RvYy54bWyknduOI8mRpu8X2Hcg&#10;8nIAqRjniEJXC7PqkbCAdrYxB2B0yWKxKhPKTCZIdldrn34/C3cPmnkyM8w1DUjMqAjz42/mdnL3&#10;H/7w29Pj5tfD6fxwfP50V/1+e7c5PO+PXx6ev326+8//+NPvxrvN+bJ7/rJ7PD4fPt39/XC++8OP&#10;//N//PD95eOhPt4fH78cThsKeT5//P7y6e7+cnn5+OHDeX9/eNqdf398OTzz8uvx9LS78Hj69uHL&#10;afed0p8eP9Tbbf/h+/H05eV03B/OZ/71p/Dy7se5/K9fD/vL//369Xy4bB4/3dG2y/z/p/n/P8v/&#10;f/jxh93Hb6fdy/3DPjZj9w+04mn38EylS1E/7S67zS+nh1dFPT3sT8fz8evl9/vj04fj168P+8Pc&#10;B3pTbbPe/Pl0/OVl7su3j9+/vSzDxNBm4/QPF7v/11//fHr595efT4zE95dvjMX8JH357evpSX5p&#10;5ea3ecj+vgzZ4bfLZs8/Ns3Ydt3dZs+rpu23QxeGdH/PuL+i2t//y7t0H1KlH0xTvr8AjvO1/+f/&#10;Xv///X73cpiH9fyR/v982jx8AbvtdLd53j0B0j+dDgeB3MfN/OmmHhrplTSD72WwZFjOL3857v92&#10;3jwf/3i/e/52+OfzC3CjIPmWDqiP5eEcyf7xUV1GZ/dx/8v58ufDcZ6e3a9/OV8Cjr/w14zCL7En&#10;++Pz8/nhcvgvsP/16RFo/9OHTd117bYZN9+lY1W9nTsHdHOiv2qisW3aadjcQzO1VdOGaX5F819V&#10;VtE0bdcr0kTeimpT0dBuW0dFmmgcp7py9KgxFTmHThN5e9TqivpmW3vmSBON1bbqt+tzBL9ewdA3&#10;VeWZI03krag3FXVU1KyDQRON3Tg0jjkaTEXOodNE3h6xnF2Hrh26oZvWe6SJ+mno+nF9jhBGqiKg&#10;2g/rFWmioRoGaNYZVnN53Y5jU3XrNVWayl2V5vO6bdtp6xi9SlP1XdXCFuu90pxetx2yyzF+labq&#10;+64ZJkdVmtfrtu/bracqTdWPdVe3jqo0t9de+FWayou/SvN7M9YNbLi6YBiijvFzAVAzfNM39eip&#10;SRN109R3Hqhrjm/aziX3Kk3UN93Y1Y6J0izfNH3PQrM+epqIwZtaD/o0zzN229bDvZqoH+pt6xi9&#10;WrM8i4YMxGqfDNGwnarJAfNaczy6Ru9BhCWqUW06T1Wa46umHkZPpwxRt6372jN+muOrcZoaT1WG&#10;aBjqavT0SnN8209bj0ivNVFdt/VQOfBXaznB9HZAaR0Vmgh1tKkbT680z1dtN/a9Q52oNVXdt51v&#10;sjTXVxNayNajXmqquts2w9bTL833NatH03n6ZaiqrvEhQ3M+owF0Pf3SVFXfoSQ4AN9ogYH+Mok+&#10;sooNQyU6zOQRTo0WGSjONW101GWo6mGYeodwbwz7T9umHR1jaKjqfoui4GCvxvB/09QuqWGoapb8&#10;ratfWgAwFl3j6ZYmqrtm9E2XFgBNy8LgWLUaTVRX8DHq46om2Gj+rwCvx9ixRKLRNZ6qNPtX9TTV&#10;nl4Zoi2LscfMbgz3s+x7FhNDhKbAf47x07zvVQQbTeRVBFsjL9oam8cBQEPVThgwDhZuDePPrg3H&#10;VBkqsSg8oGi1tMDoqRC665LJUHWs3x5dsNXCAksEU85TlabqEGZoW6tc1Rq2Z9i3HmFhqLp+Qrw7&#10;qjJs37FoebSZVlP1VT9uPbDQsqLuUBZcVWmqfhiHysFWrWZ7Vqu6d82Vphqqajs5xFJrZEU3ieru&#10;QKCmGuoBdnTMleb7upvGceupSlMNcKNHx+2MtOgmtFyHtDBUQ8uC5ehVZ6RFN9ArB18ZKq/p0xlp&#10;0XV4izxVaap+wEZ18FWn+b7uqpEVfx0WhqoHgR5p0VlpMcLCnrnSVB3KvscekWCEcpzhP/QYj4YK&#10;vafyeGM6zffizupcCNRUHe732jNXmu9rlvt+8AygphJ7yTVXmu/reupHdMdVrb3TVC3OC4/x3Wm+&#10;x/DZMsmOqjQVUK+aal0w9UZaeF2PhsrreuyNtGiRMR6+MlR9i8PNsYj0mu/rFhb2uC8MVV/hZ/JU&#10;ZaRFMzXb3iEtek3VjRUCzTFXmu9rfLAY3+uw6DWVV+XsjbTAT9e45kpToZlVg2cANd/jTh1x5jh6&#10;pak69CWUx1XlrNd875YWhsorLXrN90Bp6rcOu9tSYTR6BFOv+R51iVXYU5Wmqhqg5KlrMOIC1Qwp&#10;sz5Zhop4MrPVrM/WYOQFwgIfmqMuTUXUr69ddRmB4dXPBk1VMRrYMI5+ad4XP9PgGkNNVfU9gV2H&#10;yBg087OSjI1H77RUVVXjNXb0S3M/rvOqQzNeXSBJjNB6SYNq7KlLs3+F5tl7wliDpmL5IQbvqUtL&#10;DSwLfLkOsTtoKkymCb+xYwy12OhZ9lFY14dQE9U4SXGVOKrSAqBhsRsc69agicT9S6xyvapRSw3k&#10;0+TxC1qiDjPL4/8ZDfuj2dG+1QG0RC3dgktWV5PRcD8I3DpEoSXyisLRMD9mgoezLFE7Nd3QO3ql&#10;JUaFmTo6VM/RECFmcE87qtKsX434IB1gHw0RK2SFK2J9rjTn0yua6ICFIfIukaNm/AqBO3hgYYhg&#10;YOKIjl5pxqeqibD8OtgNUY224HE2jYbxMS4GzwAaImKIfeNY9ycrLXx8ZYlI12g91s9kpIVXS7NU&#10;Ti1t0tJC0gY88WhDxDqMdbGOikkLC7w/uH7XUWGIUElcK/6k2Z4BR9w6ajJEOEo8IZhJcz2a++Tx&#10;1BkiYFR5bIRJM/0kTO/okqHB/ehxnk2a5Ruir56x0zTAgaXKYfZMmuO7jgw6R5c0DSGlRoz1VTE7&#10;aYbHN+pRKQxNRWC48zjpqq2WEmODw3K9U5YI61SC3uu9IntQ6aiTxA88dWkixCV1ORTAaqvlBNHr&#10;wZPsmFFNYji6OqZFRY0J6IkBViTGKpV9O5Le7MBGtdWMz4ShCHqGUVPVNTqnJ5Oz2mqBged88IQc&#10;LRWepqZHzqyiHhGmBqTD9eYxECwVqXiIXId0r7ZaBvRMtceis1R1hyfSh0YtBiTXw+PJxfetxgPb&#10;B1+9C41GepA8MLkAoqlqTEFp4/qc2URNEtE8Di5WK9OzkZ55AGJSNYlJgywH9A0VMV+MQVdlWoKM&#10;5H+7mNqkeOKVaAi4e4ZRy4IJI9I3jJqqJstTVgrHnGlZgN6PQeNBiMnzJGBXUZ+nNi1CsBlQ2hwL&#10;J83SEOlHavOAv9IypIaFGBYPRgxZxyLjMYcqk7xZk45KbNFTm5Y9yEeWNRdIrDwYyOB3jaQhY0QG&#10;H2cbgYAp33qURXLw1bzRsWogFreOSZPIGfeNOEbSkJFvi/HmQYlJ5iSBifCuZyQNGUsoUsFVm5Yk&#10;JKqhA3pQUhsy4niodJ6RtEKBRdTjUKlqQ4aQ5D9PbVqW4DUHkw7/F/FPhZIax/7IWu9AiREK+FTa&#10;2rMCmCRSNuWQHefqmxUK7D5z6Qg2I7TG3vS4YqvaCoWapA0XJg1Z26OSuDCphQLmgmSTevhNk9UD&#10;tbEqOubNCAWS3HuXaldrMjaGNTVBwfXabIon5jR+DEffDBlL6YD57qnNGChsH2lcctJmlEoaqmve&#10;TJonelTl8jdjSWt+gwHwV3n6poUClQ2IBc9IajKE+Tj5RlILBbJ5e5fiyl5BZUYNQMQFSZPtKU5d&#10;z/6+ylCRwc4K7MKIliQjOewet19lskTRY/AHuyZNSwRi4j6brdFUdU/2q2/OtEDAXY0K5AGIpiLj&#10;Di3ZNYxaHqDFtL7KNBX6P2LLI0VM4ieRe0xtR88MlYhwV65UZVI/GfvKpdkZKvY5iNfHwdUm+bPf&#10;kmHumTNDhenrVJFN0ijJgaPLXWGocEqxg8MDEJsAStzP4x2uDBUL4SBpmevLjEkBZacDXiYPQIwK&#10;Qz4IKVqeyrQEacjLdC1praaqESFwmqcyIwswonxzZqnqsfX1TMuCOZHWxWeaqsY4IYfC0zMtCyp8&#10;Iy79UbbuX5P+ZBO0qzKTDIoWSKKRAyCWiiQPSfNfR6NJB63IwfU4witL5XZ4mjRSHJnIHk/PtBJS&#10;iShwrWcmJXTC7+6qS6sg7IYbCSx7RlErE3iYXG4Yk35K8jN1eYSVSQolruIyQQ0Rwd5hcjmNTS5p&#10;2/gUYkNUsW1MDltwIFHLAfb1ulis00QV2vDWpaCavFB84S6zwhCxYweL0NUvLQUYQhczaxrkDR5B&#10;DzObxFDMY5duaogqonRk/Tumy2SGIqRcMDREmCEkDLvq0hKAo11clpLJJyW2MA4u9jK5oS398syX&#10;IRKDR8IC65A3yaGkvLrUDkOEuTN6NiICV7UWeaWGIUKEEkXz9EprD5yT4VpRek2EXSWxMMcAavbH&#10;NvXsiyHPRQ3FiFPNFWWyyaFblBSPc8BQEZny2c8mpxRFjxx0xzppqEZUotqzdNnsUGIcLg3RUGED&#10;u3Yv49NVI0/WsC9SZ6hI85J9revQsNmhKL4u56mh6mfzzVOX1hpI1yQXwzFfHN90VQ9JCyAN2FOX&#10;VjWIWyJrPHVpqg4rwJNPUNns0J5B9AhDQ9UROHPJQpsdirBxLSiGik14ckqMAxtaAmAlDq4FxeaU&#10;EuL3zZe2OLyZR0yqwoY39QitTlOxc6p3RbEsGSm2LgPMZojiZN26tHlLhjrEPK/PmM0RnUa2ynig&#10;aMla2MXDYiZLlLRtNlp75K8ha4kNoX45eqalAJBiN5SrZ5oMzZzN9J7KtBgggsjGEldlmoxd5xwL&#10;5KlMqxyyj8+HRpti6kaj1h/IfScj3WPvjYaMnrnkh00yZc8Ha61DCFsyd2VGFHDKhevcGaxkLQuw&#10;IbB/HWg0EgRPeu/JdcZQ1pV5mdpmjQ4Mo8tutmQ14sqDRps2SnCB8yccc2bJ0D1cQt9mjhITGlwW&#10;piVrezldbX3OTPIoZ9mhBXvElSGrRYPzAMQkndaQNS4+M2QN0QUXGk0KKYkjnbgGV1OsySVSaGxI&#10;JHBJfZN6im2PCeKRIIasYYupJ821MumnjAaHxroq04oLDlbJ2XcAxIgCQlbi1HIMoyFzV2ZEwZzU&#10;7apMk42yS229YwyammjMZ/xaDjlsyUYOHnDVZWwXcshEEqwOIsfnqiZO5Dk4ZBWbrxURQVgY2tUv&#10;TYZT1nNMoJyzerVCSGomhc+BREs2kQnj2HqHIavqGkndx6vlGEJNBWP6Tq+yKago3h6hiA6rWsgU&#10;u6LrSEFFhdSWA0Qc/dJUnPHG2WYezGsRIIEIHCWOujQVabyE7zx1aQmAK8yleeAYUaNB7H/wOKjY&#10;NKeoJKvBs5HbUlWS2ePpl8kj5cQ7Qk6OMTRU+EldxgR5PKpfpLnhzPVMmCETpvTwl8kiDduePUA0&#10;ZF7ZWxm50ZAs41EEcEqr4cBV4kChSSDFMsZs8YgNQya5qg71BkmrmscWBbJHHQaSJeMAT48xxnZl&#10;UxfucN8IajKWPI/9jNTUdbFX2uUqtWS1JIV45svwv8T7PYkCqHeqiTUagMOgRZIpIsKS6Hou7jJk&#10;BCE8/bJJo7LtwuNdQUfWTcRccdVlpAbn0pAQ4hBRNtOUQISHv0zCKKlKLA4ezFsylhQPf5l00aoh&#10;6c3XLy01UFJ8Y6j1BjJjZr/W+lJpckwl9uYaQy03pqoZXZA3CabY2i4FwOSJTpw+5Mn5IYlDodCr&#10;85rcUnZewaMeEGpZM7JMehi51tzPvjoO8/dUpalIPnPJJ5MeCo/IXRGeurTMIEpSe/jYJIey52jL&#10;vitHXYasJU3FM4QmNVTShzmM1lOXFjW4blzamkkMxYASAeWpS1soGK++MTTM79agzGmjXplhskJx&#10;LG0xUjz9MqKGsLZrvrTMIGvTqUHZXNJcOnEbx7d038buPl3Bsf/tOd7BwV8brgWRG1PkSo6X41mu&#10;Q9EXcnBlSnr863wTDUVCJV+vEAMkTRxuHPESgwxNXM/XlXiJQYgmnq8OcTebudPE8x0ibmLmUBPP&#10;98y4iZHJmrgv6jNSVhMPRcTITU08FhEjCDXxVEQsVpSm5lkupvHOtNhFhrwMZWLqGPIynIn1YsjL&#10;kCYmiSEvw5oYJ4a8DG1ibxjyMryJCWHIyxAn6r0hL8OcKPqGvAx1ooRrcp5LUCd6tSEvQ52oyoa8&#10;DHWiNBvyMtSJQmvIy1AnSqohL0OdKJ6GvAx1ooIa8jLUiVppyMtQJ6qiIS9DnahxmpznEtSJQmfI&#10;y1AnOpohL0Od6E+GvAx1okkZ8jLUiZZjyMtQJ3tgDHkZ6mRXiyEvQ52caG7Iy1Anx5Qb8jLUyV4S&#10;Tc5zCepkd4ghL0Od7Pcw5GWokx0chrwMdbInw5CXoU72ZhjyMtTJvglDXoY6OXzbkJehTg7UNuRl&#10;qJPdCoa8DHWy/0CT81yCOtlRYMjLUCc7Cwx5Gepkr4AhL0OdZPIb8jLUSXK+IS9DneTbG/Iy1EkK&#10;vSEvQ51kxRvyMtTJYcuGvAx1kryuyXkuQZ3koxvyMtRJirkhL0OdZI0b8jLUSSK4IS9DnSR3G/Iy&#10;1EnCtiEvQ50kYRvyMtRJXrUhL0OdpEob8jLUSfazJue5BHWS0GzIy1AnOcqGvAx1knZsyMtQJ6fT&#10;GvIy1ElysCEvQ53k+xryMtRJCq8hL0OdZOUa8jLUSZ6tIS9DnWTOanKeS1AnubCGvAx1kt1qyMtQ&#10;J8ehGvIy1MkRp4a8DHWSU2rIy1AnWaKGvAx1kvdpyMtQJ5mchrwMdZKbacjLUCfZlpqc5xLUSf6k&#10;IS9DnWREGvIy1EmOoyEvQ51kLRryMtRJHqIhL0OdZBYa8jLUSYqhIS9DnRxbacjLUCfnShryMtTN&#10;Z0VqevmHEtwR17MNkH8oKyCDnpzyWFZABj45ubGsgAx+coZjWQEZAOWExbICMgjKqYllBWQglJMQ&#10;ywrIYCinG5YVkAGRI+TLCngVsCiOWORIJIZR1IVXQQv+oayAHInEMcoKyJFIJKOsgByJxDLKCsiR&#10;SDSjrIAcicQzygrIkUhEo6yAHInENIoKyIMYZHEVFpAjkbhGWQtymUhko6yAHInENsoKyJFIdKOs&#10;gByJxDfKCsiRSISjrIAcicQ4ygrIkUiUo6yAHInEOYoKyAMbZFcVFpAjkVhHWQtyJBLtKCsgRyLx&#10;jrICciQS8SgrIEciMY+yAnIkEvUoKyBHInGPsgJyJBL5KCsgRyKxj6IC8mBHVRjtmI/QMoom8Y+y&#10;FuRIJAJSVkCORGIgZQXkSCQKUlZAjkTiIGUF5EgkElJWQI5EYiFlBeRIJBpSVkCOROIhRQXkARA2&#10;7RQWkMtEYiJlLciRSFSkrIAcicRFygrIkUhkpKyAHInERsoKyJFIdKSsgByJxEfKCsiRSISkrIAc&#10;icRIigrIgyJsESgsIEcicZKyFuRIJFJSVkCORGIlZQXkSCRaUlZAjkTiJWUF5EgkYlJWQI5EYiZl&#10;BeRIJGpSVkCOROImRQXkgRJOzCosIEcisZOyFuRIJHpSVkCOROInZQXkSCSCUlZAjkRiKGUF5Egk&#10;ilJWQI5E4ihlBeRIJJJSVkCORGIpRQXkwRNuFCgsIEci8ZSyFuRIJKJSVkCORGIqZQXkSCSqUlZA&#10;jkTiKmUF5EgkslJWQI5EYitlBeRIJLpSVkCOROIrRQXkARWuHygsIEciMZayFuRIJMpSVkCOROIs&#10;ZQXkSCTSUlZAjkRiLWUF5Egk2lJWQI5E4i1lBeRIJOJSVkCORGIuJQXM5yBo01f+oayADIly2kFZ&#10;ARkS5eSDsgIyJMq5BGUFZEiUMwrKCsiQKEcIlBWQIVFOEygrIEMi9wcWFpAhUXbwl7UgQ6Jsyy8q&#10;II+xcANPYQE5EgtjLHUeY5F/KOtCjsTCGAs7nm3AUv6hrAU5EgtjLPOGdCMPCmMs83ZxW0AhEvNN&#10;IrIpvGwMciQWxljm3dqmC4UxFu7Iy6axMMbCmQh5AYVIfLVdpDDGUr/aMFIYY+EOmrwLhTLx1aaR&#10;whgLl/nlLShE4quNI4UxlvrV1pHCGAtXhGRdKIyxcAppXkDh6pxvIOEyhTJuzLeQcO9uYQG5TCyM&#10;sXDqTz4GBolh22HcGns67C+bx093j3eby6e7y93m9OnudLf5/Onus7SazbK7i+yoTX9uvn+6i1eO&#10;3W3u5e+JXevtvK/26fjr4T+O85cX2WDLSfftNm4L4TYFjreKA3H9cP/L54f9/zr8v3UyWrIUytnq&#10;cw+vhb7/VnpsKrJPqeCeA6ODVsC59JzhHAcgVssVrJHFebcN0uFaLccBx6gMd83LmhAluKfadwue&#10;b9IKvb3RqDcG2PZv/3g8H+bJvA587DMn8NZphkgWWnym1w9tUe+RLYPBgbRi30kq1LgU+v5b3wxx&#10;7h4zEwrm2Nvg6b8W3HJZUHzbchrmzLfXt5yTEjPjrrPrrPb9ghvu9Qocx5H1rxr1xgDbYX1nhjhh&#10;iEvw5j5zeCOnr7ziocdnwz0cc8wRijPBwJlci/80fWZrjhN6k2gZu3YcOWM4K/L9t69H9m0Qcq4t&#10;V4aHLnZcCrbexQ5ZErrYc/jg4hZLXUy/qXPcbSNX2IJHziztloU9fZZ+0+dvjHj67O3J4mw3zlWe&#10;K+po1zL073MTh0lyNn2g4tDMEIJLoyvgkpPxaDtnM8phx0Eqz0Kp6RvuywsvJ86i8Usd7vDirquZ&#10;Us5FCgHopc6Oe47CdHMpK9fWmTo5fTsyN2Afr9E2I+nSWIUhbRouu40T0DVcIR4xnL5Kv/HreuRu&#10;ptA2boRdgqLpq1sAbjiyKuoOHNjfBrVj6Q/nWkaO6CduRzWCAVklnZABHjgt5+qTMf25VSemA5fb&#10;zJQjh6aH0U91clMsJ9vML8lgbNvg/17eMqpx4jhvg9tCFqtntVaugxRDUdpbceQ6y6+eHS5Z4zyY&#10;8LaVm23MIsapikNMaZfTFTn9NE6E7Z59CpNCykATt2whWjke2hbMPQ6pWrkwIfRn6e3IcXNxLLgp&#10;rbp6YFd7y/EgXMIa+sNZPK0V6txpXMcsd7m+lrth9VjIfYtRaqHdc09Ygp3tn30KvaWH3CA6V8vp&#10;1Nz4aCADi3LiVnjbchW57S0YYh0KbzsOOb1qb6u9pQ8IwtBdZofL10yHuPaS0xljxdRaBd/XMsyc&#10;9g8OQ83c5lU0vYC1janbLGJcaG1r5myiNtpoXJXC7Rv29SQqUWwYl2NyWKUbWHLOJ8tUHM35olg9&#10;iZgUtCus6vwtItC8RrA3cSMjJcEQBTV3OI1SqznKBw3OFN2jD8XhrDj3dLJDwk18TFFkRPRGvvD3&#10;mavQuX937jP393Cjuu0UZ05ySFh4LVcJBW97mmdWd25AiUzOAg9WC2rmjOxU88SpnWG8lqI7btCI&#10;0p1TCzkTzch+VEWZ/TBXXHpIAf6awVdSNTnoSi4ENqPN+CM3QtHhDjv9miVHrsAIr7mSlvsu3TVz&#10;Pi4X1cWiOSJ9G1ILUp8rTt2sU5+RNpmM4by2Okkvbj/m6il/nyuOo2Shja0euY7LyBGQzemH8W1D&#10;RWawGd4uMTsHMpXM8nxPYRQjLD3c0qfHskVYJ1ZvCE4Hl1saDo7C2qa3FSLk6tVcFV+i/CTJ95qf&#10;4E6xqeaFiwvXgJJuVIXtFSehEm3tmhK3Wi1LYFppOUFVbihUKpJcrBeGmEvv5BhN/ZIDsrgwLjSJ&#10;k+m3i4Fq1wT7FNfDjqU0kE6woxUdaBQS9JeuXq3BNMA16k1cDdFz+E9a9FpdNt0OdTIZHM89F8ti&#10;xkFiui9aA+IU5DBtqc63FFPbs7cVW5ZPjIrQo5bTXJco7vuaLQerybzOLRYpbkeftw0COL7tB6ur&#10;yKFs2Dvx7VACCEh7pFwk5UoKM+m85XLBAETu++7CpKeRYp0Df4F3WJgwNPzTg2Y837MkujpKddCu&#10;rgVTU3QRdCgFVl2s0Qeb6I7nNHVu+yuolmNeIxQ7LrfIF0hOWIz6IpeeCn8q7kAm46EJI8WSJOuw&#10;G4wdSnq0qjpkd1Yt18vJqiYs0MvRcEa0YYPRqDC3OF040LmgWmYvKl+4A7BiTH9QuDg0NFRLb62k&#10;r1HJaVd4C9yusQbDbMnOiEzHzXCYSDPRwFGrS7wxfZZ+0+ccrR5bwEl/sE3sWvos/S6fg9TQpAHE&#10;L+pL+sxy6EKE7IlNWogWoIGz61vugzViouakUyzK0B2uvQtvfeKHG2mXrsHYYdau1cpdzbFguVnB&#10;Mh2yV6ZZ8PCOmZV6nfpJV2I/e64mCHNNW9NntwcHMwEwzshbjM1rK5E50aBgNeZGMwsfMagSLtHG&#10;b7NDqj62kpsFFg5DYVzMjPTZzVbKtdZJCNFK/jRsqaQBk2TXbw4XHUVYSg+BOwZhhJitKFWfWol6&#10;Fef9Kpz0WL7tn2HBSg4KMTGWUVkR/phm2GdzM+XcYGu6octz7WLoBGesRt/wMk01dno8aAL7qsQ+&#10;Rglpt0ngbbkiaPYmLQWzMqBMhbFjUQvZRMtb7jziDq7wljX8uj/jPQHxlvsqTUD6XSYCHowY40DV&#10;xTxMn6Xf9DmQTIBFb1vUhfRZ+o2fA6VtXHE7jq5esmjTZ+k3fY7ussh/5bFKn6Xf9Dn4jm1nZeSo&#10;8Ey4WQQmIpyWyb8130BjoI7MY5LCkNejnG2tGQEzCI9BeMvqFNjVJ61gRBT/mVS8hVa5JtAk13CG&#10;tzjdMv57C/G2f2/rS+EY+mjBgTcvy6CEovTPrUJdjmQLOrlzKdluXEs3hD0bt95yqR5S7rbwsl2I&#10;U6RKxtGD8joHzVTR3FUf2ILjdRHFVlqxPMIrodUy1NetHO+xDUyAoyRQcV8ealkGpgx7mMFppayo&#10;ES0t+/52z7jILKn4EuwI1pvqGUdkBxhQINdFWfhh4HO9fGwjdzqUGEPcZz9E/UgumM7sHRHqXJwT&#10;isaCgAkM8LnTt0k2K8ca4wuKvbW9tE+J4ehS8l6hz+ZLMc6MpAURKsT+szVvQ+xEVhdRla/YtXXZ&#10;p1AzV2JhlgQdAB0PP5ABCvICiRT6jDE2TJn/Ch0B83weEkQkQT5/nwW1OK0CrRzZbY1aAAq/x5p7&#10;zHLL72h1OO1Su3GoFIz2hIiKAVe6PMA7eh5FE0tT0aJsWUcibiBx2s9DjRdLZRAZxrk11B0iKo00&#10;WpzcraTkJv4V7gsOBXMmNo/6LY4GnALzW/wwA9EXP7bwjCbU4vlsbTyCHKpkTYgfKTNFkF5TtMrw&#10;uUwi9W8ZG5bt5Zo52idDxO0IrCMplJ0+S78JgeDvlihKn6Xf5XNx98TSYYaUhZY+S7/pc25UTnIQ&#10;Abv6+WIPct76WGF6hA6nUtPvUjpcHxpjBHj6LP2mz7GeY1eBDgr5SukYTnEgayTpYuqlUtNvKl0u&#10;WQ2NwdPRL0kM6bP0mz6/jjsXpmP3Z425hWG0PsZlroPyxepWEMaoJUgSGvBqKXxzfbXVvL1AhztJ&#10;Q+l4gVCBwsy8r9Iy4X0acgROwGJaSwYEQQrMsIxbCYPNBUfO9bGklEhz7LU+iSY04dDSVCeBOvS3&#10;uViuleCmLT2CTALMM78kFFTit0TfHqKdTGBYfBpqYupRgj1zsfg2CfaYl1yKnuxv8Swm6zebFyPe&#10;IoK4CjEWO9BPay0Q+djGrrwOtTHUUYWdMNALDFoiLPHAF7mFJvPvE+6Imq4YvRhPupsNwZXEHHhx&#10;F3fYejfnS+PnwWPTLu5KM2OqWFZosWLUuBNQjN3ELYuikoTJep3I7Oh4whmH5mSmE76Njj3mGSPd&#10;vMSDkRYKXJz4j6RBLvWbiGtMhEKZHEhJ0F0Rj22UXANeL+sok2yY9JJhL3C3szqkeA0q6miXROIt&#10;iXWHQcKkukEsavGsLtoqGq67nxJjTVAYCdaHrZuJPzkiAOstTDerH9ck6lpnj3h8y31cXK7srxYe&#10;SdglPCShWQUVVgMiO3O1/MmFpgZI2D5LjIdwB6a5u1p8wG1MVyU8BFcatBBFgftDtVyBhmjSjWJa&#10;5/tZRa/EzBuXXKN1AM95BlGdITqJAWIKRkJGFZ+u4QE1g4x/jKt7Q6OIF2P+u3tLDDhJFiJXIMNU&#10;S6YKsblQMIMiMSI1Bdx6z0Xv8W0HxOcpcLEOcUeC7ZF0REc0s4fOhfoa3rJEE8DQ1RJKTEZSjTP4&#10;LSTbxZtO8l8sksENSqryDWWfE4hL0wybCWmQCumz9BsEO2vmfDmpzDuOq47JeO9zNEimKTQGs1DC&#10;Z/ZzC5dQh1zSlSYZ21DCeWouYFA5QWlWs7F08fGYt8jhFP5DsBIGihXaiuxTrFZyc5LRgUptIYAZ&#10;kfS5mjVcpLdqFPfKJ1cjvDrL2dBPW5F9ikvllhvQEvTgbmwuXTJrPdCMyBRRZx21qKFyMVwYDsnG&#10;KDB2cCzAualoxtL2GJ8/3ppUNPCz4GTo0bvSeI3UXCDwUBVl4sIkomFaZmQTDuptKprQC0aKGmzJ&#10;DlkkYoeAX1RxO772KYw22fEEDhKjA2CbP0Q4D2s7savEtW3NSCtcXKHdDY7pIItdggDbffHZcpdV&#10;LvfE6YLBFYp+LW+xsMntjK/pvqQ6eBGGm4TLogOtdKm1ECIDgThr6BQyHceJ7TNWWjI/6bBclOSv&#10;GcVzSqs4AEHhNhMJmxMdm/uMdivhHvuaRSnZf6xGUY30jTacn4QImaJI4bxTGCRhngm+VoOFPqkB&#10;codcaNh1xHw1Yx0sXoIt2TDWdhDxsCxwsjZYpZHJQBmMCAP5kkXhn2f0nmiCMW64w+1os7AiEgPC&#10;uBWKTAoz2oz/No42ER9cOyU1E+SPNgZ+DxQWO5FU3CZJghVNTpGtmehTkoBw/shSe6vPdiVi+aHQ&#10;2B0YRrIMA1X6Lv1GzmfpFYfDLHO401RyLe33N+UFHgX8TYEKHx6KgGm6pOWlLC3usc3yBlFMaWbk&#10;Whws/RsJljdrJvcB9SfUjJFG1F7XXOFygZnDa6wtgGZeIy7I3YqvqTksoi4E43ybWFYiLSLQygvR&#10;lOhpfI2ctgocaxmsHPs8oEgF4e2rWVaFJF8HMoysdCY4hl2c+kwGjrXjUN7xjqbXpAaVqODItcTx&#10;snxnZjLLLElaqc8DDTMAJ/gF46URw+VYMM8YuXQ6jReqRbAFF6NjrjrVvEzk9bVWD/otvqCIaosp&#10;+5Q0DzwbSVUUfcfqpmS6SlpMnGd0kGy0QRxSIr4mpemN0bZcSK4bOk4kAhoLLNNn6Tc0EVsopVmQ&#10;8pmUH7CUPrvVL5YKoBDrQIZauwbXXZtAQpIEBoXmGwl7pz6TyiChrlui6Fa1OGaTISxSXDgI0jRR&#10;hASSac4yiMZjq9UqL8v1G2N5s9r5Au3QW/TSeEBqqhbDGaGV3rIoGNwqFxgSGm3Zr8KRtiHmcdDg&#10;GjYGmf6w9C7pga+VdJQXZEikXdQ7l4SQVKCk38MpBLD0IDPsZFWFgl8nthLuTJt+RCpfMxDssCZo&#10;BQQyGTBoLJLSV1aZOVkvds2opqnU9BtKJwljTCmY1zxJhe/sc0IMNGAedEJOEvhZX8I6AiJpBcN6&#10;Jo1FD1nbSx5MKLIllBQMugQfsmLxa4S3xIqjsuKaKbmSPGnSeDSivzwVjDcYmRkLxsYLAnN5iyc0&#10;8SgKE8iM/bQzZZ/CiKIyXVf5Gi3bAB4bDldvqPaGko1hkWZDAi0FxiNGMYpzLBi3RRYrw1JKToAt&#10;bjnLhXPOVGwUy1+cAtcgo0txt2qolp7FkHoaRhLeZN2f4bKlP1mjsPyT/iSbxcLM+6q97h/gxIXc&#10;2Y9MhU3naklqr/JlBRMr+e4wMAWatySsBb52zBnnWvrsFhSYzWRFYgLITaga+PjQWXpjK9ncaHVS&#10;Trrm3+JbePSNdSBVH1cr3AKRBtcZ4c/Ys/RV+g1f4xtJPmn2sEmCzDovK0esbMywvla0wDifmPLo&#10;Sgb5yjOMDSc7gm6N+q1hxGmTejUwm/wNZYJYt01RCdipkdQ69ZKEocgTWEHEgP1rKTHNJWUeF7dV&#10;QIm0J2sWaQ+L6zoJBqdBQA8Ti9rbT8zvFAyVnHzr7SBAm6J5vchgUye2e1TgcMlLc911VojfiEFW&#10;s6hCpbFlLQ/MiwiGU8y4M7KRjowbsSe9vfwdwjQEqdkRMKFp6MHDFxn5FsOcKvU7XMQp7kAkiDzK&#10;m1VaiKv4CH2JOc5qdbsFN+JcUXmDf9m8Yrt9DdUQLhW1WcGNFSfq4ChB47AwlK3FPgVWVOEhFviY&#10;MJCmQbJM41hLXNayFRG15N9AHxZv7a2JsKOCMRcXcbRhdt9EkvTRrQbiBo8IQ6JVAdSpfUSBoqSi&#10;KZk/68r1rE8xuvdKwqeKw1jgr4imOsp3XKnUlNmP0cbickoue3SWqY9vdeUa4CPxXLzqagYnsgPC&#10;UI9gM2g3qZuYI3KqiyxmOOPL7JxlHWBNz80YWDCiBhU9ntqy1ElOaeTBkVW6yLeK6RS6gtAUDUt1&#10;EzsBbpq7ciM6iryNUhPTB/XzJqJujaykusfZYArFB6XrRFSmBmHg28wpkvFSfIOEC9mas45ilnby&#10;R+dOIBHRrCNNAsitFsoWrWhdSVTYTj5OyGQaSj65Fevk2iAYQm1kyb6hEKa6A5IZAVhypiFoKpst&#10;Qq/SV+k3fk2IK8pUPEXXOFr66mZ/iCLFEWfOsnwgHEwMeaieRSpbT+DH6GAkfV72Y98a8Vt1svql&#10;re8iyq3jEhdz8pgSfsYFIsUmNGNgSNRrVgcJT74xhrfqxG0oLr2ZEqxYRWre1RvVnuD6UXW+lZph&#10;a3k7tUNSuDGX56olsWtRyd/P7SCCx9bgKLUlXcfoJdVE9lE0esRplHEKumKymcXjFLwiK1ITVxzu&#10;ulghhs8SXH8XPtrFJ25oM13EIsRpMHednbESdlMDi3rHzqrwtsVZHZallVYy52TvhlainIl2HGD3&#10;bivZ7500VTHpbCAYfXBJCJa0PWs/yoZzkpjnPmB+RDPvVSstGiI/IiK3yUTEh2NVS2aIhkTUsZE2&#10;c46+hRpb0TuwY0SXZAnavfDnFXZpyEJrSWJFEY7JZ5ogfZZ+0+dwCi4T4ShUCsmVsRORf06EHQEy&#10;f64hmT5Lv7F0LAEiGPFzmMYjmwkHkDIe68C/aW0LiZAs2YBhD6UCI2+pMKmVdOf2opW3klmNWg2i&#10;H59ZNgZ2smLXYIm0bQXHO8ayZgoMNVbMqDSzAmarHJlhSVGXPS1Bo/aBkb6TqDOPKNr+lPGiODCi&#10;DiYhK2uuYHiytynMBokHYkyFubb9s0+ht2RWiH99rhZZLwEtNeq8RSNKb9m4Mg9gkvbEgtFko/gg&#10;aLdIJFuRfUrVwsaxtxgJ5Hfaatmvwj8JGFnX2NSfvUVrjL1lkS9JGsNCxA8aBplN/rY/2JfsS4ug&#10;JkXWKsEMK+Me3+L/XcBk+5chEOeyjNrMVpooffaOgGhIjo4zg0M5yESg9KZ8QKuSgJtURXSlyrGe&#10;aowoJ2sibShioXrFv/nXyCcwJ2XjHFk5QIUESfI8wkiB4+WIjFSmHbDYHiy+tPsHZTazDPHxSILk&#10;PIrwhl1rZYMOsJWXWMYlZwkQUBShP1PCy/bMDbFMoluWhEHWc41B2YgTBQvDWBKMIZ8lnaNIwBJ1&#10;VRdLVkqaFPiZBVm/RH7Rvbm1nMsRg3Uu2YKispzGgF5ud9KTZN8u7mcxgXSd4r9L/j2JXvkzvyVO&#10;DKrmsWWRtYfC4Aa5+r5we9g6RR2Lk01IbLFeLWwSmAJ8JB6WXCuse0uGevrK0kYaNPDEz+SX283G&#10;ADCFGFk8s0A2x5OIOjDDUWtithb7FGHOvraUHIJIxxOgR5uQMTHCWDDqh90FC1cAuyBuhcHSfhZb&#10;j32KteK/YV//3GDm325awSMzL8XSm0XOJBEfEqcjpRJCtpb3hBg1x5UpGi9GhNlyYmvZKQxi59b+&#10;jvj2vM9naRD5bCmHSo7CMMsVthjaYBAFkrPkXwZhLHxBQYsk3SmT/LBiOvgDWRMW9aVBCHgsx7m1&#10;iKZF37U9s0+xn3gs8ZgHynm7iVp5QRxiJVglWBKZEiIBlTiqgPMN8+FmnWybTw57NG4bUsO6R3UI&#10;XYF7bRRH9lAlTwymQsFaL+f/iHd7FgWgzzA7BbE+hn5iAlqtBxOdVTc0CNu9wLtLXAL3bjTq6KeF&#10;CZthUooha3422cSRUrCcNb7EOYJnKZ2DRbcymBD0XbaGoWAasY9uyj7S2Nr08pVkT7Isooc9xGnr&#10;Oi0OAIEmfXVz9slvwmM9z8RCswAZyw0sx5c5Z+FcJ6nGvlxrIVsM0kEDqAShy6stRFQlQQ4EjblK&#10;BjFZwrERr18G2z0IZVl6vCowqhK2RVQgkJMWnxL9Sg4YhtnMm2xHifDEeirQQ/ECwmrzaMIb1sGC&#10;xxxHYHiHPDHIZYuU7D2ZRbVS8exc26eAFvLT0sjB11aacCBnOkmHOChGhhJDJLqj5YcKWa2SMW+r&#10;sE+xQqRoNK1ZSa2cAVspuVIOPLAVoodFr4pkaScl1lZhn2KF7JiJOmdY7FQv4BRYLIw32kGwHRfc&#10;4+sTv7UMqrjY/FWybLIlJIwOIfDKYANNijrDS+baGmxEBkFVfElA1j+uyH3xs8+tJXPFBlCEp9Nq&#10;S8pPZpsSb5ZkhlkMS5Z7AYPQFaTkTPmKQVR6MEI1k7SSy7lEtYqEKWv5smfmlTBVaVhMXiYllJqk&#10;xY4FjX2KIpXM3WXnC9quASb7YOZ/kkF4LTsl9JsCWwx8wXzilEjaLpNiq8Rpu8Uomask+1EzJqG1&#10;G4qV7VVSy5C5cirvvBNnOZ53Ft7ny58Pxyfx356Pjw9f/vTw+Dg/7O8PT4c/Pp42v+4463e33x+e&#10;L0ndNF8+PssBv5Mk6W/2u5dPd18fd5f5cN/no5QWmPB0vvy0O9+H0mb60JWnh8vhFMT04zPN+/5y&#10;/nh++fn04w/y1+fjl7//fNqcLo9/PNIK8Ld73t8fOXB4fznN4JWvvp9ffvzh5WH/kf9tfnt6fD7L&#10;X5/u7i+Xl48fPpylK7vz748vh2fefj2ennYXHk/fPnw57b4/PH97evyAXd9/gOryy+lwFwt5cpXx&#10;tDv97ZeX3+2PTwzsw+eHx4fL3+fiGANp1POvPz/spUPysP/XX+nPwxcAJLbj8+7p8OmO91LthkVg&#10;8+Vw3tO9f3naPTxuHvbHZ+llogzlMJUP+78c9387b56Pf7zfPX87/PP5hUOZKXQeE/u59Mo24vPj&#10;w0uaZ/k7dpdq10fs+PXrw/7w03H/yxOACMN2OjDjD8fn8/3Dy5njoD8enj4f6OLpf39Bhd+fL7sL&#10;vaRfh8PcHaB22v8bDZ6hcb6cDpc90Nx9/Apc4r+DzeXF3INro6U/ApHN5+//5/iFkne/XI4z4H77&#10;epqRTCPlMGnZQB9EFqZ7ELC7j4ffLps9L9F0ZzthL8wc/g4wTIW8AFlhjY38QWdo71zJ7lfOtg6f&#10;pk+k7QrsAmT1D7O+A7RTu+OfPM54//bx+zfwy1ffTruX+4f9T7vLTj/PX3081Mf74+OXw+nH/w8A&#10;AP//AwBQSwMECgAAAAAAAAAhAEhW7ZD7AgAA+wIAABQAAABkcnMvbWVkaWEvaW1hZ2UxLnBuZ4lQ&#10;TkcNChoKAAAADUlIRFIAAAAiAAAAIwgGAAAA8RvYZwAAAAZiS0dEAP8A/wD/oL2nkwAAAAlwSFlz&#10;AAAOxAAADsQBlSsOGwAAAptJREFUWIXNmL9rFEEUxz+3HsGcaDCNsVC7VBLNoSAWl8pOBT38Ayz8&#10;BwQrEQkSAmJMoa3m0lvF6irxJ4RIlAghXFKY2iAHRmOR3NdiZ8+5vTE3c7dGvzCw8+bNe9+dnff2&#10;zeQkEYhB4Axw1moAC1Z7D3wNsirJpw1JeiJpVf5YNXOGfHz4kLgqaSOAQBpfJF3phciApEoPBNKY&#10;kXQolMiYpPUMSST4LKnkS+SCpMZfIJGgYXy0+M2pNWoOAp+AE6GhFIh14CSwmQiilMLkHpDA+Ji0&#10;BfaKlICXjkkfgK0eHfcDow75GPAKaO6Rfkk1x/eckpRzba7AlpP00GG/Znw3iUw4lOYzImGTmXf4&#10;mZBE3izRZcey1YF0/t8P3AIOd/gUdeA+8NOSycjTuATcRlJB0o6DadV6m8h6Hpa04tBPsGJ0XHOr&#10;Dv1tSf0RMEJ79KTxADhlnmvAOaDq0KuasZrpnwamOtjeB4xEQLGDIsTh9g4om34duAhMWzrTRpYs&#10;fxl4i186KOY9iQAUgGfAXeAesA3cJE6AAipGLwfcAcY97QYTSTBOnBWvA9+BGWvsgOlfC7RZjIDh&#10;wEkYR6+BY5bsOPCmCxIAwxG/N1YoRomrsfOmLRBvzm5QywOLuNOvD44AL8xzX5c2ABYjQ6QX9PVI&#10;IjMiWWAxApaAxj8ksQMs5YEfwDJxSP4Js8TFTDdwlRY2loGt5Kc35yAyQJycZMbnuiSSIGdspvEc&#10;aJYBBbnPLHtWj/hUaB/JpkJz5ZgScWJsq+If7/J7zxqPbN//bRX/DbhBe2WWJWR8bLZK9/6kN+by&#10;2ensO5shiYqxGXwIT1pZvd0GbCi+UdjVj28eOCrpqaS1AAJrZo7X/Ug6anwwSOttkevGaIHAG6Nf&#10;EkbtXlF/6XEAAAAASUVORK5CYIJQSwMEFAAGAAgAAAAhAIEKQHfdAAAABgEAAA8AAABkcnMvZG93&#10;bnJldi54bWxMjsFqwkAURfeF/sPwCt3pJEaLxryISNuVFKqF4m7MPJNg5k3IjEn8+05X7fJyL+ee&#10;bDOaRvTUudoyQjyNQBAXVtdcInwd3yZLEM4r1qqxTAh3crDJHx8ylWo78Cf1B1+KAGGXKoTK+zaV&#10;0hUVGeWmtiUO3cV2RvkQu1LqTg0Bbho5i6IXaVTN4aFSLe0qKq6Hm0F4H9SwTeLXfn+97O6n4+Lj&#10;ex8T4vPTuF2D8DT6vzH86gd1yIPT2d5YO9EgTGZhiJDMVyBCvUhiEGeE5WoOMs/kf/38Bw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QItABQABgAIAAAAIQCxgme2CgEAABMCAAATAAAAAAAAAAAAAAAA&#10;AAAAAABbQ29udGVudF9UeXBlc10ueG1sUEsBAi0AFAAGAAgAAAAhADj9If/WAAAAlAEAAAsAAAAA&#10;AAAAAAAAAAAAOwEAAF9yZWxzLy5yZWxzUEsBAi0AFAAGAAgAAAAhAHp82fzWMgAAtv0AAA4AAAAA&#10;AAAAAAAAAAAAOgIAAGRycy9lMm9Eb2MueG1sUEsBAi0ACgAAAAAAAAAhAEhW7ZD7AgAA+wIAABQA&#10;AAAAAAAAAAAAAAAAPDUAAGRycy9tZWRpYS9pbWFnZTEucG5nUEsBAi0AFAAGAAgAAAAhAIEKQHfd&#10;AAAABgEAAA8AAAAAAAAAAAAAAAAAaTgAAGRycy9kb3ducmV2LnhtbFBLAQItABQABgAIAAAAIQCq&#10;Jg6+vAAAACEBAAAZAAAAAAAAAAAAAAAAAHM5AABkcnMvX3JlbHMvZTJvRG9jLnhtbC5yZWxzUEsF&#10;BgAAAAAGAAYAfAEAAGY6AAAAAA==&#10;">
                      <v:shape id="Freeform: Shape 273" o:spid="_x0000_s1027" style="position:absolute;width:338455;height:346075;visibility:visible;mso-wrap-style:square;v-text-anchor:middle" coordsize="2731203,2794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0ZKIwQAAANwAAAAPAAAAZHJzL2Rvd25yZXYueG1sRE/bisIw&#10;EH0X/Icwgm+arriiXaOINxbfrPsBQzO2XZtJaVJb/frNguDbHM51luvOlOJOtSssK/gYRyCIU6sL&#10;zhT8XA6jOQjnkTWWlknBgxysV/3eEmNtWz7TPfGZCCHsYlSQe1/FUro0J4NubCviwF1tbdAHWGdS&#10;19iGcFPKSRTNpMGCQ0OOFW1zSm9JYxQ0p98ka65HubuYhf40zb59Hm9KDQfd5guEp86/xS/3tw7z&#10;pwv4fyZcIFd/AAAA//8DAFBLAQItABQABgAIAAAAIQDb4fbL7gAAAIUBAAATAAAAAAAAAAAAAAAA&#10;AAAAAABbQ29udGVudF9UeXBlc10ueG1sUEsBAi0AFAAGAAgAAAAhAFr0LFu/AAAAFQEAAAsAAAAA&#10;AAAAAAAAAAAAHwEAAF9yZWxzLy5yZWxzUEsBAi0AFAAGAAgAAAAhAK3RkojBAAAA3AAAAA8AAAAA&#10;AAAAAAAAAAAABwIAAGRycy9kb3ducmV2LnhtbFBLBQYAAAAAAwADALcAAAD1AgAAAAA=&#10;" path="m2554038,843497v,,952,,952,c2561658,858737,2568325,873024,2574040,889217v-5715,-16193,-13335,-30480,-20002,-45720xm2630238,810160v,,952,,952,c2637858,826352,2645478,841592,2651193,858737v-5715,-17145,-14288,-32385,-20955,-48577xm2475759,697568r13508,20199c2489267,717767,2488315,717767,2488315,717767r-12556,-20199xm2444909,651438r10068,13941l2466407,682524r9352,15044l2444909,651438xm382337,565367v-6667,12382,-13335,23812,-19050,34290c357572,612039,350905,623469,345190,635852r-8573,18097l328045,672047v-5715,12382,-10478,24765,-16193,37147c216602,866357,155642,1044474,134687,1227354v-10477,91440,-11430,183833,-1905,275273c141355,1594067,161357,1684554,189932,1772184v57150,174308,153353,336233,279083,470535c594745,2377022,749050,2484654,919547,2553234v169545,69533,355283,100965,539116,92393c1642495,2638007,1824422,2588477,1987300,2503704v162877,-83820,307658,-204787,420053,-350520c2520700,2008404,2601663,1837907,2642620,1658837v14288,38100,25718,77152,37147,118110c2618808,1962684,2516890,2136039,2382588,2277962v-133350,141922,-298133,255270,-479108,326707c1722505,2677059,1526290,2708492,1332932,2697062,1139575,2685632,949075,2631339,779530,2538947,609032,2447507,461395,2317014,347095,2162709,233747,2008404,153737,1828382,116590,1640739,79442,1452144,84205,1257834,129925,1072097v22860,-92393,55245,-182880,98107,-267653c270895,719672,322330,638709,382337,565367xm2429260,494882v1905,952,3810,1905,5715,2857c2436880,499644,2439737,500597,2441642,501549v9525,10478,18098,21908,26670,33338c2476885,546317,2486410,557747,2494030,569177v10477,15240,21907,31432,32385,47625c2539750,637757,2553085,657759,2564515,678714r18097,32385l2591185,727292r7620,16192c2597852,743484,2597852,742532,2596900,742532v-5715,-11430,-11430,-21908,-18098,-33338l2559752,675857v-13335,-21908,-26670,-43815,-40957,-64770l2486410,566319v-8573,-12382,-18098,-23812,-27623,-36195l2444500,512027r-15240,-17145xm2280670,458687v4762,1905,10477,3810,16192,6667c2334010,502978,2368538,542983,2400566,585131r44343,66307l2442595,648234r-23813,-34290l2393065,581559r-13335,-16192l2366395,549174v-9525,-10477,-18098,-20955,-27623,-31432c2319722,497739,2300672,477737,2280670,458687xm1399608,153887v673345,,1219200,545854,1219200,1219200c2618808,1415171,2616676,1456757,2612513,1497743r-16559,108500l2598805,1612164v7620,18098,14287,36195,21908,55245c2580707,1828382,2507365,1979829,2408305,2112227v-99060,132397,-224790,244792,-366713,327660c1899670,2523707,1741555,2577999,1578677,2599907v-162877,21907,-328612,11430,-486727,-30480c933835,2527517,785245,2453222,656657,2353209,528070,2253197,419485,2128419,339475,1987449,259465,1846479,208030,1689317,188980,1529297r-2131,-30592l186703,1497743r-211,-4167l180586,1408776r581,-20661l180408,1373087r2665,-52776l183979,1288077r1199,-9444l186703,1248431c249138,633642,768346,153887,1399608,153887xm823345,112930v-46672,28575,-89535,60007,-132397,94297c596650,265330,509973,333910,431868,411062,354715,489167,286135,575845,228985,670142,171835,765392,127068,866357,93730,971132,62298,1075907,42295,1185445,35628,1294982v-6668,109538,,220028,20002,328613c59440,1651217,67060,1677887,72775,1704557v2858,13335,6668,26670,10478,40005c87063,1757897,90873,1771232,94683,1784567v17145,52388,36195,104775,59055,154305c176598,1989355,203268,2036980,230890,2084605v29528,46672,60008,92392,94298,135255c358525,2263675,396625,2304632,434725,2343685v40005,38100,80010,75247,123825,108585c601413,2486560,647133,2517992,693805,2546567r36195,20955l748098,2578000r18097,9525l803343,2606575v12382,5715,24765,11430,37147,17145c890020,2647532,942408,2665630,994795,2682775v53340,16192,106680,29527,160973,39052c1371985,2761832,1597728,2746592,1808230,2681822v104775,-33337,205740,-79057,300038,-136207c2202565,2487512,2289243,2419885,2367348,2341780v77152,-78105,145732,-164783,202882,-259080c2627380,1988402,2672148,1886485,2705485,1781710v10478,40957,20003,83820,25718,126682c2720725,1936015,2708343,1961732,2695960,1988402v-5715,13335,-13335,25718,-20002,39053c2668338,2039837,2662623,2053172,2655003,2065555v-14288,24765,-28575,50482,-44768,74295l2586423,2176045r-25718,35242c2492125,2305585,2411163,2390357,2322580,2464652v-178117,148590,-393382,253365,-620077,300038c1589155,2788502,1473903,2797075,1358650,2793265v-58102,-953,-115252,-7620,-172402,-16193c1171960,2775167,1157673,2772310,1143385,2769452v-13335,-2857,-27622,-4762,-41910,-8572c1072900,2753260,1045278,2747545,1017655,2738972r-40957,-12382l935740,2712302v-27622,-9525,-54292,-20955,-80962,-31432c841443,2675155,829060,2668487,815725,2662772v-13335,-6667,-26670,-12382,-39052,-19050c750955,2630387,725238,2618005,700473,2602765v-12383,-7620,-24765,-14288,-37148,-21908l627130,2557045r-18097,-11430l591888,2533232r-35243,-25717c510925,2472272,467110,2435125,426153,2395120v-41910,-40005,-80010,-82868,-116205,-126683c274705,2223670,240415,2176997,210888,2128420v-15240,-23813,-28575,-49530,-42863,-74295c160405,2041742,154690,2028407,148023,2016025v-6668,-12383,-13335,-24765,-19050,-38100l111828,1938872v-2858,-6667,-5715,-13335,-8573,-20002l95635,1898867,80395,1858862v-4762,-13335,-8572,-27622,-13335,-40957c57535,1791235,50868,1763612,43248,1735990v-3810,-14288,-6668,-27623,-9525,-41910c30865,1679792,28008,1666457,25150,1652170,14673,1595972,6100,1539775,3243,1482625,-4377,1369277,1338,1254977,21340,1142582r7620,-41910c31818,1086385,35628,1073050,38485,1058762v3810,-13335,6668,-27622,10478,-40957l61345,976847v1905,-6667,3810,-13335,5715,-20002l73728,935890,88015,895885v5715,-13335,10478,-26670,16193,-40005c108970,842545,114685,829210,120400,816827v12383,-25717,23813,-51435,37148,-76200c164215,728245,170883,715862,177550,703480r21908,-37148c207078,653950,214698,641567,222318,630137r22860,-35242l269943,560605v8572,-12383,17145,-23813,25717,-34290c365193,437732,445203,356770,533785,287237,623320,217705,720475,158650,823345,112930xm1879668,109120v17145,4762,35242,9525,52387,15240l1984443,142457v160020,77153,303847,185738,421957,317183l2376873,432970v-10478,-8573,-20003,-17145,-30480,-25718c2213043,277712,2053975,174842,1879668,109120xm1596775,107215r21907,l1658687,114835r40005,9525l1718695,129122v6667,1905,13335,3810,20002,5715l1777750,146267v51435,17145,102870,36195,152400,60008c2030162,251995,2122555,312002,2206375,381535v-6668,-3810,-14288,-6668,-20955,-10478c2182562,369152,2178752,367247,2175895,365342,1990157,222467,1764415,131980,1532005,108167r42862,l1596775,107215xm1399607,81497r-51435,7620l1334837,91022r-13335,2857l1295785,99594c1142432,111977,991937,151982,853825,217704,715712,282474,589030,373914,482350,483452,525212,428207,572837,375819,626177,327242,681422,286284,741430,251042,802390,219609v31432,-15240,62865,-29527,94297,-42862l945265,158649v15240,-5715,32385,-10477,48577,-16192c1059565,122454,1127192,105309,1194820,95784v67627,-9525,136207,-14287,204787,-14287xm1362475,222v142206,-2545,284545,16743,420990,57463c1771083,55780,1758700,53875,1748223,51970v-12383,-1905,-24765,-2858,-37148,-3810c1678690,39587,1645353,33872,1612015,28157v-17145,-1905,-33337,-4762,-50482,-6667c1544388,19585,1528195,17680,1511050,16727v-17145,-952,-33337,-3810,-50482,-3810l1410085,11012v-17145,,-33337,953,-50482,953l1333885,12917v-7620,953,-16192,953,-24765,1905c1173865,22442,1040515,51017,913833,98642v7620,-3810,13335,-6667,18097,-9525c936693,87212,941455,84355,946218,82450v9525,-4763,19050,-9525,36195,-16193c990985,62447,1001463,58637,1013845,54827v12383,-3810,27623,-9525,46673,-14287c1079568,35777,1101475,30062,1128145,24347v13335,-1905,27623,-4762,42863,-7620c1178628,15775,1186248,13870,1194820,12917v7620,-952,17145,-1905,25718,-2857c1267687,4345,1315074,1071,1362475,222xe" fillcolor="#666 [3207]" stroked="f">
                        <v:stroke joinstyle="miter"/>
                        <v:path arrowok="t" o:connecttype="custom" o:connectlocs="316500,104474;316618,104474;318979,110136;316500,104474;325943,100345;326061,100345;328540,106361;325943,100345;306800,86399;308474,88901;308356,88901;302977,80686;304225,82412;305641,84536;306800,86399;47380,70025;45019,74272;42776,78755;41714,80997;40652,83238;38645,87839;16691,152017;16455,186112;23537,219499;58121,277778;113952,316238;180760,327681;246269,310103;298323,266688;327478,205460;332081,220089;295254,282143;235882,322608;165179,334052;96601,314468;43013,267868;14448,203218;16101,132787;28258,99637;47380,70025;301038,61295;301746,61649;302572,62121;305877,66250;309064,70497;313077,76396;317799,84064;320041,88075;321104,90081;322048,92086;321812,91968;319569,87839;317209,83710;312133,75688;308120,70143;304697,65660;302926,63418;282624,56812;284631,57638;297482,72473;302977,80686;302690,80289;299739,76042;296552,72031;294900,70025;293247,68019;289824,64126;282624,56812;173442,19060;324527,170067;323747,185507;321695,198946;322048,199679;324763,206521;298441,261616;252997,302199;195632,322018;135316,318243;81374,291463;42068,246161;23419,189415;23155,185626;23137,185507;23110,184991;22379,174488;22451,171929;22356,170067;22687,163531;22799,159538;22948,158369;23137,154628;173442,19060;102030,13987;85623,25667;53518,50913;28376,83002;11615,120282;4415,160393;6894,201095;9018,211123;10317,216077;11733,221032;19051,240144;28612,258194;40298,274947;53872,290283;69216,303733;85977,315412;90463,318007;92705,319305;94948,320485;99552,322844;104155,324968;123277,332282;143225,337119;224079,332164;261260,315294;293366,290047;318507,257958;335268,220678;338455,236369;334088,246279;331609,251116;329012,255835;323464,265037;320514,269520;317327,273885;287818,305266;210977,342428;168366,345967;147002,343962;141690,343018;136497,341956;126109,339243;121034,337709;115958,335939;105925,332046;101086,329805;96247,327445;86804,322372;82200,319659;77715,316710;75472,315294;73348,313760;68980,310575;52810,296654;38409,280963;26134,263621;20822,254419;18343,249700;15983,244981;13858,240144;12796,237667;11851,235189;9963,230234;8310,225162;5359,215016;4179,209825;3117,204634;402,183635;2644,141518;3589,136327;4769,131136;6068,126063;7602,120990;8310,118513;9136,115917;10907,110962;12914,106007;14920,101170;19524,91732;22002,87131;24717,82530;27550,78047;30383,73682;33452,69435;36639,65188;66147,35577;102030,13987;232931,13515;239423,15403;245915,17644;298205,56930;294546,53627;290769,50441;232931,13515;197875,13279;200590,13279;205547,14223;210505,15403;212983,15993;215462,16701;220302,18116;239187,25549;273417,47256;270821,45958;269640,45250;189848,13397;195160,13397;173442,10094;167068,11038;165415,11274;163763,11628;160576,12335;105807,26964;59774,59879;77597,40531;99433,27200;111119,21891;117139,19650;123158,17644;148064,11864;173442,10094;168840,27;221010,7145;216643,6437;212039,5965;199763,3487;193508,2662;187252,2072;180996,1600;174740,1364;168484,1482;165297,1600;162228,1836;113244,12218;115486,11038;117257,10212;121742,8206;125637,6791;131421,5021;139802,3016;145113,2072;148064,1600;151251,1246;168840,27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32" o:spid="_x0000_s1028" type="#_x0000_t75" alt="Email icon" style="position:absolute;left:83820;top:9144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ZqYxgAAANwAAAAPAAAAZHJzL2Rvd25yZXYueG1sRI9ba8JA&#10;EIXfC/6HZQTf6kalXqKrFKG1pVDwAr4O2TEJZmdDdk3Sf995KPRthnPmnG82u95VqqUmlJ4NTMYJ&#10;KOLM25JzA5fz2/MSVIjIFivPZOCHAuy2g6cNptZ3fKT2FHMlIRxSNFDEWKdah6wgh2Hsa2LRbr5x&#10;GGVtcm0b7CTcVXqaJHPtsGRpKLCmfUHZ/fRwBj6/Fu10n71fabGaf+cHPzt0ODNmNOxf16Ai9fHf&#10;/Hf9YQX/RfDlGZlAb38BAAD//wMAUEsBAi0AFAAGAAgAAAAhANvh9svuAAAAhQEAABMAAAAAAAAA&#10;AAAAAAAAAAAAAFtDb250ZW50X1R5cGVzXS54bWxQSwECLQAUAAYACAAAACEAWvQsW78AAAAVAQAA&#10;CwAAAAAAAAAAAAAAAAAfAQAAX3JlbHMvLnJlbHNQSwECLQAUAAYACAAAACEAtLmamMYAAADcAAAA&#10;DwAAAAAAAAAAAAAAAAAHAgAAZHJzL2Rvd25yZXYueG1sUEsFBgAAAAADAAMAtwAAAPoCAAAAAA==&#10;">
                        <v:imagedata r:id="rId14" o:title="Email icon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40"/>
                <w:szCs w:val="40"/>
              </w:rPr>
              <w:t xml:space="preserve">   </w:t>
            </w:r>
            <w:r w:rsidRPr="00F25F14">
              <w:rPr>
                <w:rFonts w:ascii="TH SarabunPSK" w:hAnsi="TH SarabunPSK" w:cs="TH SarabunPSK"/>
              </w:rPr>
              <w:t xml:space="preserve">       </w:t>
            </w:r>
          </w:p>
          <w:p w14:paraId="5B1CF476" w14:textId="5EFA6656" w:rsidR="005F1DF3" w:rsidRPr="00F25F14" w:rsidRDefault="005F1DF3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    </w:t>
            </w:r>
            <w:r w:rsidR="00BA3B62" w:rsidRPr="00BA3B62">
              <w:rPr>
                <w:rFonts w:ascii="TH SarabunPSK" w:hAnsi="TH SarabunPSK" w:cs="TH SarabunPSK"/>
                <w:sz w:val="40"/>
                <w:szCs w:val="40"/>
              </w:rPr>
              <w:t>permsuk.s@oap.go.th</w:t>
            </w:r>
          </w:p>
        </w:tc>
      </w:tr>
      <w:tr w:rsidR="005F1DF3" w14:paraId="76DBDC77" w14:textId="77777777" w:rsidTr="001F7EAA">
        <w:trPr>
          <w:trHeight w:val="1164"/>
        </w:trPr>
        <w:tc>
          <w:tcPr>
            <w:tcW w:w="720" w:type="dxa"/>
          </w:tcPr>
          <w:p w14:paraId="77E69887" w14:textId="77777777" w:rsidR="005F1DF3" w:rsidRPr="0056708E" w:rsidRDefault="005F1DF3" w:rsidP="00FB2861">
            <w:pPr>
              <w:pStyle w:val="BodyText"/>
              <w:kinsoku w:val="0"/>
              <w:overflowPunct w:val="0"/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64767545" w14:textId="77777777" w:rsidR="005F1DF3" w:rsidRPr="00F25F14" w:rsidRDefault="005F1DF3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2F7DB19B" w14:textId="77777777" w:rsidR="005F1DF3" w:rsidRPr="00F25F14" w:rsidRDefault="005F1DF3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04136379" w14:textId="77777777" w:rsidR="005F1DF3" w:rsidRPr="00F25F14" w:rsidRDefault="005F1DF3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5F1DF3" w14:paraId="6DB42057" w14:textId="77777777" w:rsidTr="001F7EAA">
        <w:trPr>
          <w:trHeight w:val="543"/>
        </w:trPr>
        <w:tc>
          <w:tcPr>
            <w:tcW w:w="720" w:type="dxa"/>
          </w:tcPr>
          <w:p w14:paraId="6BA5B451" w14:textId="77777777" w:rsidR="005F1DF3" w:rsidRDefault="005F1DF3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</w:tcPr>
          <w:p w14:paraId="4F0387A1" w14:textId="77777777" w:rsidR="005F1DF3" w:rsidRPr="00376291" w:rsidRDefault="005F1DF3" w:rsidP="00FB2861">
            <w:pPr>
              <w:pStyle w:val="Information"/>
              <w:jc w:val="center"/>
              <w:rPr>
                <w:rStyle w:val="Strong"/>
                <w:rFonts w:ascii="Calibri" w:hAnsi="Calibri" w:cs="Calibri"/>
                <w:b w:val="0"/>
                <w:bCs w:val="0"/>
                <w:color w:val="666666"/>
              </w:rPr>
            </w:pPr>
          </w:p>
        </w:tc>
        <w:tc>
          <w:tcPr>
            <w:tcW w:w="2312" w:type="dxa"/>
          </w:tcPr>
          <w:p w14:paraId="5576FD3C" w14:textId="77777777" w:rsidR="005F1DF3" w:rsidRPr="00F25F14" w:rsidRDefault="005F1DF3" w:rsidP="00FB2861">
            <w:pPr>
              <w:pStyle w:val="Information"/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</w:pPr>
          </w:p>
        </w:tc>
        <w:tc>
          <w:tcPr>
            <w:tcW w:w="423" w:type="dxa"/>
            <w:vMerge/>
          </w:tcPr>
          <w:p w14:paraId="50DDC727" w14:textId="77777777" w:rsidR="005F1DF3" w:rsidRPr="00F25F14" w:rsidRDefault="005F1DF3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07" w:type="dxa"/>
            <w:vMerge/>
          </w:tcPr>
          <w:p w14:paraId="672E13A2" w14:textId="77777777" w:rsidR="005F1DF3" w:rsidRPr="00F25F14" w:rsidRDefault="005F1DF3" w:rsidP="00FB2861">
            <w:pPr>
              <w:pStyle w:val="Heading1"/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5F1DF3" w14:paraId="5CB35C4A" w14:textId="77777777" w:rsidTr="001F7EAA">
        <w:trPr>
          <w:trHeight w:val="183"/>
        </w:trPr>
        <w:tc>
          <w:tcPr>
            <w:tcW w:w="720" w:type="dxa"/>
          </w:tcPr>
          <w:p w14:paraId="3249986D" w14:textId="77777777" w:rsidR="005F1DF3" w:rsidRPr="00376291" w:rsidRDefault="005F1DF3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</w:tcPr>
          <w:p w14:paraId="4C6959F3" w14:textId="77777777" w:rsidR="005F1DF3" w:rsidRPr="00376291" w:rsidRDefault="005F1DF3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00AC9CA4" w14:textId="77777777" w:rsidR="005F1DF3" w:rsidRDefault="005F1DF3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7901FF7D" w14:textId="77777777" w:rsidR="005F1DF3" w:rsidRDefault="005F1DF3" w:rsidP="00FB2861">
            <w:pPr>
              <w:pStyle w:val="Heading1"/>
            </w:pPr>
          </w:p>
        </w:tc>
      </w:tr>
      <w:tr w:rsidR="005F1DF3" w14:paraId="5FC8D062" w14:textId="77777777" w:rsidTr="001F7EAA">
        <w:trPr>
          <w:trHeight w:val="624"/>
        </w:trPr>
        <w:tc>
          <w:tcPr>
            <w:tcW w:w="720" w:type="dxa"/>
          </w:tcPr>
          <w:p w14:paraId="67E86E41" w14:textId="77777777" w:rsidR="005F1DF3" w:rsidRDefault="005F1DF3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</w:tcPr>
          <w:p w14:paraId="5ADA989E" w14:textId="77777777" w:rsidR="005F1DF3" w:rsidRPr="00376291" w:rsidRDefault="005F1DF3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</w:tcPr>
          <w:p w14:paraId="0F1DB98C" w14:textId="77777777" w:rsidR="005F1DF3" w:rsidRPr="00380FD1" w:rsidRDefault="005F1DF3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0263E2AA" w14:textId="77777777" w:rsidR="005F1DF3" w:rsidRDefault="005F1DF3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4CFB4D14" w14:textId="77777777" w:rsidR="005F1DF3" w:rsidRDefault="005F1DF3" w:rsidP="00FB2861">
            <w:pPr>
              <w:pStyle w:val="Heading1"/>
            </w:pPr>
          </w:p>
        </w:tc>
      </w:tr>
      <w:tr w:rsidR="005F1DF3" w14:paraId="1F9E8F83" w14:textId="77777777" w:rsidTr="001F7EAA">
        <w:trPr>
          <w:trHeight w:val="183"/>
        </w:trPr>
        <w:tc>
          <w:tcPr>
            <w:tcW w:w="720" w:type="dxa"/>
          </w:tcPr>
          <w:p w14:paraId="35EF2175" w14:textId="77777777" w:rsidR="005F1DF3" w:rsidRPr="00376291" w:rsidRDefault="005F1DF3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</w:tcPr>
          <w:p w14:paraId="31E367E3" w14:textId="77777777" w:rsidR="005F1DF3" w:rsidRPr="00376291" w:rsidRDefault="005F1DF3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7C1535E5" w14:textId="77777777" w:rsidR="005F1DF3" w:rsidRDefault="005F1DF3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54C18881" w14:textId="77777777" w:rsidR="005F1DF3" w:rsidRDefault="005F1DF3" w:rsidP="00FB2861">
            <w:pPr>
              <w:pStyle w:val="Heading1"/>
            </w:pPr>
          </w:p>
        </w:tc>
      </w:tr>
      <w:tr w:rsidR="005F1DF3" w14:paraId="307DF0FF" w14:textId="77777777" w:rsidTr="001F7EAA">
        <w:trPr>
          <w:trHeight w:val="633"/>
        </w:trPr>
        <w:tc>
          <w:tcPr>
            <w:tcW w:w="720" w:type="dxa"/>
          </w:tcPr>
          <w:p w14:paraId="20F4557B" w14:textId="77777777" w:rsidR="005F1DF3" w:rsidRDefault="005F1DF3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</w:tcPr>
          <w:p w14:paraId="58800EB2" w14:textId="77777777" w:rsidR="005F1DF3" w:rsidRPr="00376291" w:rsidRDefault="005F1DF3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</w:tcPr>
          <w:p w14:paraId="43C0B9A6" w14:textId="77777777" w:rsidR="005F1DF3" w:rsidRPr="00380FD1" w:rsidRDefault="005F1DF3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539F003A" w14:textId="77777777" w:rsidR="005F1DF3" w:rsidRDefault="005F1DF3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15D892A1" w14:textId="77777777" w:rsidR="005F1DF3" w:rsidRDefault="005F1DF3" w:rsidP="00FB2861">
            <w:pPr>
              <w:pStyle w:val="Heading1"/>
            </w:pPr>
          </w:p>
        </w:tc>
      </w:tr>
      <w:tr w:rsidR="005F1DF3" w14:paraId="1B3C38E9" w14:textId="77777777" w:rsidTr="001F7EAA">
        <w:trPr>
          <w:trHeight w:val="174"/>
        </w:trPr>
        <w:tc>
          <w:tcPr>
            <w:tcW w:w="720" w:type="dxa"/>
          </w:tcPr>
          <w:p w14:paraId="6A933D8D" w14:textId="77777777" w:rsidR="005F1DF3" w:rsidRPr="00376291" w:rsidRDefault="005F1DF3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2" w:type="dxa"/>
            <w:gridSpan w:val="2"/>
          </w:tcPr>
          <w:p w14:paraId="2DAD3F0A" w14:textId="77777777" w:rsidR="005F1DF3" w:rsidRPr="00376291" w:rsidRDefault="005F1DF3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6A581CED" w14:textId="77777777" w:rsidR="005F1DF3" w:rsidRDefault="005F1DF3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515A9613" w14:textId="77777777" w:rsidR="005F1DF3" w:rsidRDefault="005F1DF3" w:rsidP="00FB2861">
            <w:pPr>
              <w:pStyle w:val="Heading1"/>
            </w:pPr>
          </w:p>
        </w:tc>
      </w:tr>
      <w:tr w:rsidR="005F1DF3" w14:paraId="65729C0A" w14:textId="77777777" w:rsidTr="001F7EAA">
        <w:trPr>
          <w:trHeight w:val="633"/>
        </w:trPr>
        <w:tc>
          <w:tcPr>
            <w:tcW w:w="720" w:type="dxa"/>
          </w:tcPr>
          <w:p w14:paraId="70600C99" w14:textId="77777777" w:rsidR="005F1DF3" w:rsidRDefault="005F1DF3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</w:tcPr>
          <w:p w14:paraId="2FD02E23" w14:textId="77777777" w:rsidR="005F1DF3" w:rsidRPr="00376291" w:rsidRDefault="005F1DF3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2" w:type="dxa"/>
          </w:tcPr>
          <w:p w14:paraId="6086C590" w14:textId="77777777" w:rsidR="005F1DF3" w:rsidRPr="00380FD1" w:rsidRDefault="005F1DF3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2D55FEC7" w14:textId="77777777" w:rsidR="005F1DF3" w:rsidRDefault="005F1DF3" w:rsidP="00FB2861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/>
          </w:tcPr>
          <w:p w14:paraId="571BED7C" w14:textId="77777777" w:rsidR="005F1DF3" w:rsidRDefault="005F1DF3" w:rsidP="00FB2861">
            <w:pPr>
              <w:pStyle w:val="Heading1"/>
            </w:pPr>
          </w:p>
        </w:tc>
      </w:tr>
      <w:tr w:rsidR="005F1DF3" w14:paraId="537997C5" w14:textId="77777777" w:rsidTr="001F7EAA">
        <w:trPr>
          <w:trHeight w:val="2448"/>
        </w:trPr>
        <w:tc>
          <w:tcPr>
            <w:tcW w:w="720" w:type="dxa"/>
          </w:tcPr>
          <w:p w14:paraId="78D91E58" w14:textId="77777777" w:rsidR="005F1DF3" w:rsidRPr="0056708E" w:rsidRDefault="005F1DF3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2" w:type="dxa"/>
            <w:gridSpan w:val="2"/>
          </w:tcPr>
          <w:p w14:paraId="3C6E19B1" w14:textId="77777777" w:rsidR="005F1DF3" w:rsidRPr="0056708E" w:rsidRDefault="005F1DF3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423" w:type="dxa"/>
          </w:tcPr>
          <w:p w14:paraId="66DC81BA" w14:textId="77777777" w:rsidR="005F1DF3" w:rsidRDefault="005F1DF3" w:rsidP="00FB2861"/>
        </w:tc>
        <w:tc>
          <w:tcPr>
            <w:tcW w:w="6607" w:type="dxa"/>
            <w:vMerge/>
          </w:tcPr>
          <w:p w14:paraId="3469A206" w14:textId="77777777" w:rsidR="005F1DF3" w:rsidRDefault="005F1DF3" w:rsidP="00FB2861"/>
        </w:tc>
      </w:tr>
    </w:tbl>
    <w:p w14:paraId="0C70CEDD" w14:textId="3970AD0D" w:rsidR="005F1DF3" w:rsidRDefault="005F1DF3" w:rsidP="006D79A8">
      <w:pPr>
        <w:pStyle w:val="BodyText"/>
        <w:rPr>
          <w:rFonts w:cstheme="minorBidi"/>
          <w:szCs w:val="25"/>
          <w:lang w:bidi="th-TH"/>
        </w:rPr>
      </w:pPr>
    </w:p>
    <w:p w14:paraId="32AB94C7" w14:textId="7B7773F3" w:rsidR="00A37852" w:rsidRDefault="00A37852" w:rsidP="006D79A8">
      <w:pPr>
        <w:pStyle w:val="BodyText"/>
        <w:rPr>
          <w:rFonts w:cstheme="minorBidi"/>
          <w:szCs w:val="25"/>
          <w:lang w:bidi="th-TH"/>
        </w:rPr>
      </w:pPr>
    </w:p>
    <w:p w14:paraId="30A8336E" w14:textId="3FC9CA11" w:rsidR="00A37852" w:rsidRDefault="00A37852" w:rsidP="006D79A8">
      <w:pPr>
        <w:pStyle w:val="BodyText"/>
        <w:rPr>
          <w:rFonts w:cstheme="minorBidi"/>
          <w:szCs w:val="25"/>
          <w:lang w:bidi="th-TH"/>
        </w:rPr>
      </w:pPr>
    </w:p>
    <w:tbl>
      <w:tblPr>
        <w:tblW w:w="10697" w:type="dxa"/>
        <w:tblInd w:w="-720" w:type="dxa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</w:tblPr>
      <w:tblGrid>
        <w:gridCol w:w="721"/>
        <w:gridCol w:w="630"/>
        <w:gridCol w:w="2313"/>
        <w:gridCol w:w="423"/>
        <w:gridCol w:w="6610"/>
      </w:tblGrid>
      <w:tr w:rsidR="00E9224A" w14:paraId="38172CF8" w14:textId="77777777" w:rsidTr="00305F10">
        <w:trPr>
          <w:trHeight w:val="2117"/>
        </w:trPr>
        <w:tc>
          <w:tcPr>
            <w:tcW w:w="3664" w:type="dxa"/>
            <w:gridSpan w:val="3"/>
            <w:vMerge w:val="restart"/>
          </w:tcPr>
          <w:p w14:paraId="434515EF" w14:textId="5CFCEB2E" w:rsidR="00E9224A" w:rsidRPr="00A60853" w:rsidRDefault="00E9224A" w:rsidP="00FB2861">
            <w:pPr>
              <w:pStyle w:val="BodyText"/>
              <w:kinsoku w:val="0"/>
              <w:overflowPunct w:val="0"/>
              <w:ind w:left="-120"/>
              <w:rPr>
                <w:rFonts w:ascii="Times New Roman" w:hAnsi="Times New Roman" w:cstheme="minorBidi"/>
                <w:szCs w:val="25"/>
                <w:cs/>
                <w:lang w:bidi="th-TH"/>
              </w:rPr>
            </w:pPr>
            <w:r>
              <w:rPr>
                <w:rFonts w:ascii="Times New Roman" w:hAnsi="Times New Roman" w:cstheme="minorBidi" w:hint="cs"/>
                <w:noProof/>
                <w:szCs w:val="25"/>
                <w:lang w:val="th-TH" w:bidi="th-TH"/>
              </w:rPr>
              <w:lastRenderedPageBreak/>
              <w:drawing>
                <wp:anchor distT="0" distB="0" distL="114300" distR="114300" simplePos="0" relativeHeight="251704320" behindDoc="0" locked="0" layoutInCell="1" allowOverlap="1" wp14:anchorId="6DD72830" wp14:editId="48B6AA90">
                  <wp:simplePos x="0" y="0"/>
                  <wp:positionH relativeFrom="column">
                    <wp:posOffset>-357396</wp:posOffset>
                  </wp:positionH>
                  <wp:positionV relativeFrom="paragraph">
                    <wp:posOffset>-350038</wp:posOffset>
                  </wp:positionV>
                  <wp:extent cx="2435764" cy="2352434"/>
                  <wp:effectExtent l="0" t="0" r="3175" b="0"/>
                  <wp:wrapNone/>
                  <wp:docPr id="169" name="Picture 1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9" name="Picture 169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0057" cy="2356580"/>
                          </a:xfrm>
                          <a:prstGeom prst="ellipse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23" w:type="dxa"/>
            <w:vMerge w:val="restart"/>
          </w:tcPr>
          <w:p w14:paraId="4C6745AB" w14:textId="77777777" w:rsidR="00E9224A" w:rsidRPr="00F25F14" w:rsidRDefault="00E9224A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8"/>
                <w:szCs w:val="48"/>
              </w:rPr>
            </w:pPr>
          </w:p>
        </w:tc>
        <w:tc>
          <w:tcPr>
            <w:tcW w:w="6610" w:type="dxa"/>
          </w:tcPr>
          <w:p w14:paraId="1A42F1B5" w14:textId="77777777" w:rsidR="00655344" w:rsidRPr="00655344" w:rsidRDefault="00E9224A" w:rsidP="00655344">
            <w:pPr>
              <w:pStyle w:val="Title"/>
              <w:spacing w:before="0" w:after="0"/>
              <w:rPr>
                <w:rFonts w:ascii="TH SarabunPSK" w:hAnsi="TH SarabunPSK" w:cs="TH SarabunPSK"/>
                <w:szCs w:val="48"/>
              </w:rPr>
            </w:pPr>
            <w:r w:rsidRPr="00E9224A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รองศาสตร์</w:t>
            </w:r>
            <w:r w:rsidRPr="00E9224A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</w:t>
            </w:r>
            <w:r w:rsidRPr="00E9224A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ดร</w:t>
            </w:r>
            <w:r w:rsidRPr="00E9224A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. </w:t>
            </w:r>
            <w:r w:rsidRPr="00E9224A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ธวัชชัย</w:t>
            </w:r>
            <w:r w:rsidRPr="00E9224A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 </w:t>
            </w:r>
            <w:r w:rsidRPr="00E9224A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อ่อนจันทร์</w:t>
            </w:r>
            <w:r w:rsidRPr="00F25F14">
              <w:rPr>
                <w:rFonts w:ascii="TH SarabunPSK" w:hAnsi="TH SarabunPSK" w:cs="TH SarabunPSK"/>
                <w:szCs w:val="48"/>
              </w:rPr>
              <w:br/>
            </w:r>
            <w:r w:rsidR="00655344" w:rsidRPr="00655344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ผู้อำนวยการสถาบันเทคโนโลยีนิวเคลียร์แห่งชาติ</w:t>
            </w:r>
            <w:r w:rsidR="00655344" w:rsidRPr="00655344">
              <w:rPr>
                <w:rFonts w:ascii="TH SarabunPSK" w:hAnsi="TH SarabunPSK" w:cs="TH SarabunPSK"/>
                <w:szCs w:val="48"/>
                <w:cs/>
                <w:lang w:bidi="th-TH"/>
              </w:rPr>
              <w:t xml:space="preserve"> (</w:t>
            </w:r>
            <w:r w:rsidR="00655344" w:rsidRPr="00655344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องค์การมหาชน</w:t>
            </w:r>
            <w:r w:rsidR="00655344" w:rsidRPr="00655344">
              <w:rPr>
                <w:rFonts w:ascii="TH SarabunPSK" w:hAnsi="TH SarabunPSK" w:cs="TH SarabunPSK"/>
                <w:szCs w:val="48"/>
                <w:cs/>
                <w:lang w:bidi="th-TH"/>
              </w:rPr>
              <w:t>)</w:t>
            </w:r>
          </w:p>
          <w:p w14:paraId="30E894C7" w14:textId="5E687684" w:rsidR="00E9224A" w:rsidRDefault="00655344" w:rsidP="00655344">
            <w:pPr>
              <w:pStyle w:val="Title"/>
              <w:spacing w:before="0" w:after="0"/>
              <w:rPr>
                <w:rFonts w:ascii="TH SarabunPSK" w:hAnsi="TH SarabunPSK" w:cs="TH SarabunPSK"/>
                <w:szCs w:val="48"/>
                <w:lang w:bidi="th-TH"/>
              </w:rPr>
            </w:pPr>
            <w:r w:rsidRPr="00655344">
              <w:rPr>
                <w:rFonts w:ascii="TH SarabunPSK" w:hAnsi="TH SarabunPSK" w:cs="TH SarabunPSK" w:hint="cs"/>
                <w:szCs w:val="48"/>
                <w:cs/>
                <w:lang w:bidi="th-TH"/>
              </w:rPr>
              <w:t>กรรมการและเลขานุการ</w:t>
            </w:r>
          </w:p>
          <w:p w14:paraId="68979991" w14:textId="77777777" w:rsidR="00655344" w:rsidRPr="00655344" w:rsidRDefault="00655344" w:rsidP="00655344">
            <w:pPr>
              <w:rPr>
                <w:lang w:bidi="th-TH"/>
              </w:rPr>
            </w:pPr>
          </w:p>
          <w:p w14:paraId="65A06018" w14:textId="617A1466" w:rsidR="00E9224A" w:rsidRDefault="00E9224A" w:rsidP="00655344">
            <w:pPr>
              <w:rPr>
                <w:rFonts w:ascii="TH SarabunPSK" w:hAnsi="TH SarabunPSK" w:cs="TH SarabunPSK"/>
                <w:b/>
                <w:bCs/>
                <w:sz w:val="48"/>
                <w:szCs w:val="48"/>
                <w:lang w:bidi="th-TH"/>
              </w:rPr>
            </w:pP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(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 xml:space="preserve">อายุ </w:t>
            </w:r>
            <w:r w:rsidR="005D2D15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4</w:t>
            </w:r>
            <w:r w:rsidR="00DF604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>9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lang w:bidi="th-TH"/>
              </w:rPr>
              <w:t xml:space="preserve"> </w:t>
            </w:r>
            <w:r w:rsidRPr="00F25F14">
              <w:rPr>
                <w:rFonts w:ascii="TH SarabunPSK" w:hAnsi="TH SarabunPSK" w:cs="TH SarabunPSK"/>
                <w:b/>
                <w:bCs/>
                <w:color w:val="2D587C" w:themeColor="accent5" w:themeShade="BF"/>
                <w:sz w:val="48"/>
                <w:szCs w:val="48"/>
                <w:cs/>
                <w:lang w:bidi="th-TH"/>
              </w:rPr>
              <w:t>ปี)</w:t>
            </w:r>
          </w:p>
          <w:p w14:paraId="549375B3" w14:textId="77777777" w:rsidR="00E9224A" w:rsidRPr="00655344" w:rsidRDefault="00E9224A" w:rsidP="00655344">
            <w:pPr>
              <w:rPr>
                <w:rFonts w:ascii="TH SarabunPSK" w:hAnsi="TH SarabunPSK" w:cs="TH SarabunPSK"/>
                <w:b/>
                <w:bCs/>
                <w:sz w:val="28"/>
                <w:szCs w:val="28"/>
                <w:lang w:bidi="th-TH"/>
              </w:rPr>
            </w:pPr>
          </w:p>
        </w:tc>
      </w:tr>
      <w:tr w:rsidR="00E9224A" w:rsidRPr="00A60853" w14:paraId="7E8A08D6" w14:textId="77777777" w:rsidTr="00305F10">
        <w:trPr>
          <w:trHeight w:val="1589"/>
        </w:trPr>
        <w:tc>
          <w:tcPr>
            <w:tcW w:w="3664" w:type="dxa"/>
            <w:gridSpan w:val="3"/>
            <w:vMerge/>
          </w:tcPr>
          <w:p w14:paraId="6C24F0DF" w14:textId="77777777" w:rsidR="00E9224A" w:rsidRPr="00F25F14" w:rsidRDefault="00E9224A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60397F7D" w14:textId="77777777" w:rsidR="00E9224A" w:rsidRPr="00F25F14" w:rsidRDefault="00E9224A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10" w:type="dxa"/>
            <w:vMerge w:val="restart"/>
          </w:tcPr>
          <w:p w14:paraId="18DCCE95" w14:textId="77777777" w:rsidR="00E9224A" w:rsidRPr="00F25F14" w:rsidRDefault="00E9224A" w:rsidP="00655344">
            <w:pPr>
              <w:pStyle w:val="Heading2"/>
              <w:spacing w:before="0" w:after="0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ประวัติการทำงาน</w:t>
            </w:r>
          </w:p>
          <w:p w14:paraId="471A9574" w14:textId="5691BFEF" w:rsidR="001217E3" w:rsidRDefault="001217E3" w:rsidP="00655344">
            <w:pPr>
              <w:pStyle w:val="Heading2"/>
              <w:spacing w:before="0" w:after="0"/>
              <w:rPr>
                <w:rFonts w:ascii="TH SarabunPSK" w:hAnsi="TH SarabunPSK" w:cs="TH SarabunPSK"/>
                <w:b w:val="0"/>
                <w:bCs w:val="0"/>
                <w:color w:val="auto"/>
                <w:sz w:val="40"/>
                <w:szCs w:val="40"/>
                <w:u w:val="none"/>
                <w:lang w:bidi="th-TH"/>
              </w:rPr>
            </w:pPr>
            <w:r w:rsidRPr="001217E3">
              <w:rPr>
                <w:rFonts w:ascii="TH SarabunPSK" w:hAnsi="TH SarabunPSK" w:cs="TH SarabunPSK" w:hint="cs"/>
                <w:b w:val="0"/>
                <w:bCs w:val="0"/>
                <w:color w:val="auto"/>
                <w:sz w:val="40"/>
                <w:szCs w:val="40"/>
                <w:u w:val="none"/>
                <w:cs/>
                <w:lang w:bidi="th-TH"/>
              </w:rPr>
              <w:t>ผู้อำนวยการสถาบันเทคโนโลยีนิวเคลียร์แห่งชาติ</w:t>
            </w:r>
            <w:r w:rsidRPr="001217E3">
              <w:rPr>
                <w:rFonts w:ascii="TH SarabunPSK" w:hAnsi="TH SarabunPSK" w:cs="TH SarabunPSK"/>
                <w:b w:val="0"/>
                <w:bCs w:val="0"/>
                <w:color w:val="auto"/>
                <w:sz w:val="40"/>
                <w:szCs w:val="40"/>
                <w:u w:val="none"/>
                <w:cs/>
                <w:lang w:bidi="th-TH"/>
              </w:rPr>
              <w:t xml:space="preserve"> (</w:t>
            </w:r>
            <w:r w:rsidRPr="001217E3">
              <w:rPr>
                <w:rFonts w:ascii="TH SarabunPSK" w:hAnsi="TH SarabunPSK" w:cs="TH SarabunPSK" w:hint="cs"/>
                <w:b w:val="0"/>
                <w:bCs w:val="0"/>
                <w:color w:val="auto"/>
                <w:sz w:val="40"/>
                <w:szCs w:val="40"/>
                <w:u w:val="none"/>
                <w:cs/>
                <w:lang w:bidi="th-TH"/>
              </w:rPr>
              <w:t>องค์การมหาชน</w:t>
            </w:r>
            <w:r w:rsidRPr="001217E3">
              <w:rPr>
                <w:rFonts w:ascii="TH SarabunPSK" w:hAnsi="TH SarabunPSK" w:cs="TH SarabunPSK"/>
                <w:b w:val="0"/>
                <w:bCs w:val="0"/>
                <w:color w:val="auto"/>
                <w:sz w:val="40"/>
                <w:szCs w:val="40"/>
                <w:u w:val="none"/>
                <w:cs/>
                <w:lang w:bidi="th-TH"/>
              </w:rPr>
              <w:t>)</w:t>
            </w:r>
          </w:p>
          <w:p w14:paraId="307D10A9" w14:textId="77777777" w:rsidR="00655344" w:rsidRPr="00655344" w:rsidRDefault="00655344" w:rsidP="00655344">
            <w:pPr>
              <w:rPr>
                <w:lang w:bidi="th-TH"/>
              </w:rPr>
            </w:pPr>
          </w:p>
          <w:p w14:paraId="64DFBA8A" w14:textId="67DDE802" w:rsidR="00E9224A" w:rsidRPr="00F25F14" w:rsidRDefault="00E9224A" w:rsidP="00655344">
            <w:pPr>
              <w:pStyle w:val="Heading2"/>
              <w:spacing w:before="0" w:after="0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 w:rsidRPr="00F25F14">
              <w:rPr>
                <w:rFonts w:ascii="TH SarabunPSK" w:hAnsi="TH SarabunPSK" w:cs="TH SarabunPSK"/>
                <w:color w:val="0072C7"/>
                <w:sz w:val="40"/>
                <w:szCs w:val="40"/>
                <w:cs/>
                <w:lang w:bidi="th-TH"/>
              </w:rPr>
              <w:t>ประวัติการศึกษา</w:t>
            </w:r>
          </w:p>
          <w:p w14:paraId="36C8187D" w14:textId="77777777" w:rsidR="00BA455A" w:rsidRPr="00BA455A" w:rsidRDefault="00BA455A" w:rsidP="00655344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BA455A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วิทยาศาสตร์ดุษฎีบัณฑิต</w:t>
            </w:r>
            <w:r w:rsidRPr="00BA455A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BA455A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สาขาฟิสิกส์</w:t>
            </w:r>
            <w:r w:rsidRPr="00BA455A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BA455A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มหาวิทยาลัยโรเชสเตอร์</w:t>
            </w:r>
            <w:r w:rsidRPr="00BA455A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BA455A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สหรัฐอเมริการ</w:t>
            </w:r>
          </w:p>
          <w:p w14:paraId="356044EF" w14:textId="77777777" w:rsidR="00BA455A" w:rsidRPr="00BA455A" w:rsidRDefault="00BA455A" w:rsidP="00655344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BA455A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วิทยาศาสตรมหาบัณฑิต</w:t>
            </w:r>
            <w:r w:rsidRPr="00BA455A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BA455A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สาขาฟิสิกส์</w:t>
            </w:r>
            <w:r w:rsidRPr="00BA455A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BA455A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มหาวิทยาลัยลีไฮ</w:t>
            </w:r>
            <w:r w:rsidRPr="00BA455A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BA455A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สหรัฐอเมริกา</w:t>
            </w:r>
          </w:p>
          <w:p w14:paraId="6C2594E9" w14:textId="5145CCFB" w:rsidR="00BA455A" w:rsidRDefault="00BA455A" w:rsidP="00655344">
            <w:pPr>
              <w:pStyle w:val="ListBullet"/>
              <w:rPr>
                <w:rFonts w:ascii="TH SarabunPSK" w:hAnsi="TH SarabunPSK" w:cs="TH SarabunPSK"/>
                <w:sz w:val="40"/>
                <w:szCs w:val="40"/>
              </w:rPr>
            </w:pPr>
            <w:r w:rsidRPr="00BA455A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วิทยาศาสตรบัณฑิต</w:t>
            </w:r>
            <w:r w:rsidRPr="00BA455A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BA455A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สาขาฟิสิกส์</w:t>
            </w:r>
            <w:r w:rsidRPr="00BA455A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BA455A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มหาวิทยาลัยลีไฮ</w:t>
            </w:r>
            <w:r w:rsidRPr="00BA455A"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  <w:t xml:space="preserve"> </w:t>
            </w:r>
            <w:r w:rsidRPr="00BA455A">
              <w:rPr>
                <w:rFonts w:ascii="TH SarabunPSK" w:hAnsi="TH SarabunPSK" w:cs="TH SarabunPSK" w:hint="cs"/>
                <w:sz w:val="40"/>
                <w:szCs w:val="40"/>
                <w:cs/>
                <w:lang w:bidi="th-TH"/>
              </w:rPr>
              <w:t>สหรัฐอเมริกา</w:t>
            </w:r>
          </w:p>
          <w:p w14:paraId="7DD59D82" w14:textId="77777777" w:rsidR="00655344" w:rsidRPr="00BA455A" w:rsidRDefault="00655344" w:rsidP="00655344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  <w:sz w:val="40"/>
                <w:szCs w:val="40"/>
              </w:rPr>
            </w:pPr>
          </w:p>
          <w:p w14:paraId="3B8B6A73" w14:textId="48813B8B" w:rsidR="00E9224A" w:rsidRPr="00F25F14" w:rsidRDefault="00E9224A" w:rsidP="00655344">
            <w:pPr>
              <w:pStyle w:val="Heading2"/>
              <w:spacing w:before="0" w:after="0"/>
              <w:rPr>
                <w:rFonts w:ascii="TH SarabunPSK" w:hAnsi="TH SarabunPSK" w:cs="TH SarabunPSK"/>
                <w:color w:val="0072C7"/>
                <w:sz w:val="40"/>
                <w:szCs w:val="40"/>
              </w:rPr>
            </w:pPr>
            <w:r>
              <w:rPr>
                <w:rFonts w:ascii="TH SarabunPSK" w:hAnsi="TH SarabunPSK" w:cs="TH SarabunPSK" w:hint="cs"/>
                <w:color w:val="0072C7"/>
                <w:sz w:val="40"/>
                <w:szCs w:val="40"/>
                <w:cs/>
                <w:lang w:bidi="th-TH"/>
              </w:rPr>
              <w:t>การติดต่อ</w:t>
            </w:r>
          </w:p>
          <w:p w14:paraId="6E7F9464" w14:textId="20D61DE6" w:rsidR="00E9224A" w:rsidRPr="00F25F14" w:rsidRDefault="00655344" w:rsidP="00655344">
            <w:pPr>
              <w:pStyle w:val="ListBullet"/>
              <w:numPr>
                <w:ilvl w:val="0"/>
                <w:numId w:val="0"/>
              </w:numPr>
              <w:ind w:left="360"/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702272" behindDoc="0" locked="0" layoutInCell="1" allowOverlap="1" wp14:anchorId="538260FC" wp14:editId="1C9F9A9A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58420</wp:posOffset>
                      </wp:positionV>
                      <wp:extent cx="337820" cy="337185"/>
                      <wp:effectExtent l="0" t="0" r="5080" b="5715"/>
                      <wp:wrapNone/>
                      <wp:docPr id="161" name="Group 161" descr="phon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820" cy="337185"/>
                                <a:chOff x="0" y="0"/>
                                <a:chExt cx="337820" cy="337185"/>
                              </a:xfrm>
                            </wpg:grpSpPr>
                            <wps:wsp>
                              <wps:cNvPr id="162" name="Freeform: Shape 162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820" cy="337185"/>
                                </a:xfrm>
                                <a:custGeom>
                                  <a:avLst/>
                                  <a:gdLst>
                                    <a:gd name="connsiteX0" fmla="*/ 741998 w 2517880"/>
                                    <a:gd name="connsiteY0" fmla="*/ 2445067 h 2514600"/>
                                    <a:gd name="connsiteX1" fmla="*/ 786765 w 2517880"/>
                                    <a:gd name="connsiteY1" fmla="*/ 2462212 h 2514600"/>
                                    <a:gd name="connsiteX2" fmla="*/ 846773 w 2517880"/>
                                    <a:gd name="connsiteY2" fmla="*/ 2486977 h 2514600"/>
                                    <a:gd name="connsiteX3" fmla="*/ 818198 w 2517880"/>
                                    <a:gd name="connsiteY3" fmla="*/ 2482214 h 2514600"/>
                                    <a:gd name="connsiteX4" fmla="*/ 786765 w 2517880"/>
                                    <a:gd name="connsiteY4" fmla="*/ 2468879 h 2514600"/>
                                    <a:gd name="connsiteX5" fmla="*/ 741998 w 2517880"/>
                                    <a:gd name="connsiteY5" fmla="*/ 2445067 h 2514600"/>
                                    <a:gd name="connsiteX6" fmla="*/ 628649 w 2517880"/>
                                    <a:gd name="connsiteY6" fmla="*/ 2345888 h 2514600"/>
                                    <a:gd name="connsiteX7" fmla="*/ 639127 w 2517880"/>
                                    <a:gd name="connsiteY7" fmla="*/ 2351722 h 2514600"/>
                                    <a:gd name="connsiteX8" fmla="*/ 675322 w 2517880"/>
                                    <a:gd name="connsiteY8" fmla="*/ 2374582 h 2514600"/>
                                    <a:gd name="connsiteX9" fmla="*/ 698182 w 2517880"/>
                                    <a:gd name="connsiteY9" fmla="*/ 2394585 h 2514600"/>
                                    <a:gd name="connsiteX10" fmla="*/ 644842 w 2517880"/>
                                    <a:gd name="connsiteY10" fmla="*/ 2363152 h 2514600"/>
                                    <a:gd name="connsiteX11" fmla="*/ 626745 w 2517880"/>
                                    <a:gd name="connsiteY11" fmla="*/ 2347912 h 2514600"/>
                                    <a:gd name="connsiteX12" fmla="*/ 628649 w 2517880"/>
                                    <a:gd name="connsiteY12" fmla="*/ 2345888 h 2514600"/>
                                    <a:gd name="connsiteX13" fmla="*/ 541973 w 2517880"/>
                                    <a:gd name="connsiteY13" fmla="*/ 2310765 h 2514600"/>
                                    <a:gd name="connsiteX14" fmla="*/ 575310 w 2517880"/>
                                    <a:gd name="connsiteY14" fmla="*/ 2334577 h 2514600"/>
                                    <a:gd name="connsiteX15" fmla="*/ 609600 w 2517880"/>
                                    <a:gd name="connsiteY15" fmla="*/ 2356485 h 2514600"/>
                                    <a:gd name="connsiteX16" fmla="*/ 632460 w 2517880"/>
                                    <a:gd name="connsiteY16" fmla="*/ 2374582 h 2514600"/>
                                    <a:gd name="connsiteX17" fmla="*/ 605790 w 2517880"/>
                                    <a:gd name="connsiteY17" fmla="*/ 2363152 h 2514600"/>
                                    <a:gd name="connsiteX18" fmla="*/ 615315 w 2517880"/>
                                    <a:gd name="connsiteY18" fmla="*/ 2376487 h 2514600"/>
                                    <a:gd name="connsiteX19" fmla="*/ 584835 w 2517880"/>
                                    <a:gd name="connsiteY19" fmla="*/ 2357437 h 2514600"/>
                                    <a:gd name="connsiteX20" fmla="*/ 569595 w 2517880"/>
                                    <a:gd name="connsiteY20" fmla="*/ 2347912 h 2514600"/>
                                    <a:gd name="connsiteX21" fmla="*/ 554355 w 2517880"/>
                                    <a:gd name="connsiteY21" fmla="*/ 2338387 h 2514600"/>
                                    <a:gd name="connsiteX22" fmla="*/ 261809 w 2517880"/>
                                    <a:gd name="connsiteY22" fmla="*/ 2061771 h 2514600"/>
                                    <a:gd name="connsiteX23" fmla="*/ 277178 w 2517880"/>
                                    <a:gd name="connsiteY23" fmla="*/ 2083117 h 2514600"/>
                                    <a:gd name="connsiteX24" fmla="*/ 264200 w 2517880"/>
                                    <a:gd name="connsiteY24" fmla="*/ 2066984 h 2514600"/>
                                    <a:gd name="connsiteX25" fmla="*/ 218093 w 2517880"/>
                                    <a:gd name="connsiteY25" fmla="*/ 1904151 h 2514600"/>
                                    <a:gd name="connsiteX26" fmla="*/ 233363 w 2517880"/>
                                    <a:gd name="connsiteY26" fmla="*/ 1927859 h 2514600"/>
                                    <a:gd name="connsiteX27" fmla="*/ 259080 w 2517880"/>
                                    <a:gd name="connsiteY27" fmla="*/ 1972627 h 2514600"/>
                                    <a:gd name="connsiteX28" fmla="*/ 279083 w 2517880"/>
                                    <a:gd name="connsiteY28" fmla="*/ 2008822 h 2514600"/>
                                    <a:gd name="connsiteX29" fmla="*/ 260033 w 2517880"/>
                                    <a:gd name="connsiteY29" fmla="*/ 1985009 h 2514600"/>
                                    <a:gd name="connsiteX30" fmla="*/ 241935 w 2517880"/>
                                    <a:gd name="connsiteY30" fmla="*/ 1958339 h 2514600"/>
                                    <a:gd name="connsiteX31" fmla="*/ 225743 w 2517880"/>
                                    <a:gd name="connsiteY31" fmla="*/ 1931669 h 2514600"/>
                                    <a:gd name="connsiteX32" fmla="*/ 216218 w 2517880"/>
                                    <a:gd name="connsiteY32" fmla="*/ 1906904 h 2514600"/>
                                    <a:gd name="connsiteX33" fmla="*/ 218093 w 2517880"/>
                                    <a:gd name="connsiteY33" fmla="*/ 1904151 h 2514600"/>
                                    <a:gd name="connsiteX34" fmla="*/ 151448 w 2517880"/>
                                    <a:gd name="connsiteY34" fmla="*/ 1838325 h 2514600"/>
                                    <a:gd name="connsiteX35" fmla="*/ 181928 w 2517880"/>
                                    <a:gd name="connsiteY35" fmla="*/ 1897380 h 2514600"/>
                                    <a:gd name="connsiteX36" fmla="*/ 219075 w 2517880"/>
                                    <a:gd name="connsiteY36" fmla="*/ 1965960 h 2514600"/>
                                    <a:gd name="connsiteX37" fmla="*/ 236220 w 2517880"/>
                                    <a:gd name="connsiteY37" fmla="*/ 1997392 h 2514600"/>
                                    <a:gd name="connsiteX38" fmla="*/ 250508 w 2517880"/>
                                    <a:gd name="connsiteY38" fmla="*/ 2024062 h 2514600"/>
                                    <a:gd name="connsiteX39" fmla="*/ 260985 w 2517880"/>
                                    <a:gd name="connsiteY39" fmla="*/ 2053590 h 2514600"/>
                                    <a:gd name="connsiteX40" fmla="*/ 261224 w 2517880"/>
                                    <a:gd name="connsiteY40" fmla="*/ 2060496 h 2514600"/>
                                    <a:gd name="connsiteX41" fmla="*/ 261809 w 2517880"/>
                                    <a:gd name="connsiteY41" fmla="*/ 2061771 h 2514600"/>
                                    <a:gd name="connsiteX42" fmla="*/ 260033 w 2517880"/>
                                    <a:gd name="connsiteY42" fmla="*/ 2059305 h 2514600"/>
                                    <a:gd name="connsiteX43" fmla="*/ 240030 w 2517880"/>
                                    <a:gd name="connsiteY43" fmla="*/ 2027872 h 2514600"/>
                                    <a:gd name="connsiteX44" fmla="*/ 196215 w 2517880"/>
                                    <a:gd name="connsiteY44" fmla="*/ 1954530 h 2514600"/>
                                    <a:gd name="connsiteX45" fmla="*/ 177165 w 2517880"/>
                                    <a:gd name="connsiteY45" fmla="*/ 1917382 h 2514600"/>
                                    <a:gd name="connsiteX46" fmla="*/ 162878 w 2517880"/>
                                    <a:gd name="connsiteY46" fmla="*/ 1884045 h 2514600"/>
                                    <a:gd name="connsiteX47" fmla="*/ 151448 w 2517880"/>
                                    <a:gd name="connsiteY47" fmla="*/ 1838325 h 2514600"/>
                                    <a:gd name="connsiteX48" fmla="*/ 13335 w 2517880"/>
                                    <a:gd name="connsiteY48" fmla="*/ 1144905 h 2514600"/>
                                    <a:gd name="connsiteX49" fmla="*/ 9525 w 2517880"/>
                                    <a:gd name="connsiteY49" fmla="*/ 1261110 h 2514600"/>
                                    <a:gd name="connsiteX50" fmla="*/ 13335 w 2517880"/>
                                    <a:gd name="connsiteY50" fmla="*/ 1291590 h 2514600"/>
                                    <a:gd name="connsiteX51" fmla="*/ 18097 w 2517880"/>
                                    <a:gd name="connsiteY51" fmla="*/ 1313497 h 2514600"/>
                                    <a:gd name="connsiteX52" fmla="*/ 40957 w 2517880"/>
                                    <a:gd name="connsiteY52" fmla="*/ 1471612 h 2514600"/>
                                    <a:gd name="connsiteX53" fmla="*/ 34290 w 2517880"/>
                                    <a:gd name="connsiteY53" fmla="*/ 1474470 h 2514600"/>
                                    <a:gd name="connsiteX54" fmla="*/ 34290 w 2517880"/>
                                    <a:gd name="connsiteY54" fmla="*/ 1510665 h 2514600"/>
                                    <a:gd name="connsiteX55" fmla="*/ 52387 w 2517880"/>
                                    <a:gd name="connsiteY55" fmla="*/ 1622107 h 2514600"/>
                                    <a:gd name="connsiteX56" fmla="*/ 126682 w 2517880"/>
                                    <a:gd name="connsiteY56" fmla="*/ 1823085 h 2514600"/>
                                    <a:gd name="connsiteX57" fmla="*/ 95250 w 2517880"/>
                                    <a:gd name="connsiteY57" fmla="*/ 1786890 h 2514600"/>
                                    <a:gd name="connsiteX58" fmla="*/ 72390 w 2517880"/>
                                    <a:gd name="connsiteY58" fmla="*/ 1711642 h 2514600"/>
                                    <a:gd name="connsiteX59" fmla="*/ 60960 w 2517880"/>
                                    <a:gd name="connsiteY59" fmla="*/ 1672590 h 2514600"/>
                                    <a:gd name="connsiteX60" fmla="*/ 50482 w 2517880"/>
                                    <a:gd name="connsiteY60" fmla="*/ 1632585 h 2514600"/>
                                    <a:gd name="connsiteX61" fmla="*/ 44767 w 2517880"/>
                                    <a:gd name="connsiteY61" fmla="*/ 1612582 h 2514600"/>
                                    <a:gd name="connsiteX62" fmla="*/ 40005 w 2517880"/>
                                    <a:gd name="connsiteY62" fmla="*/ 1592580 h 2514600"/>
                                    <a:gd name="connsiteX63" fmla="*/ 29527 w 2517880"/>
                                    <a:gd name="connsiteY63" fmla="*/ 1551622 h 2514600"/>
                                    <a:gd name="connsiteX64" fmla="*/ 20955 w 2517880"/>
                                    <a:gd name="connsiteY64" fmla="*/ 1509712 h 2514600"/>
                                    <a:gd name="connsiteX65" fmla="*/ 17145 w 2517880"/>
                                    <a:gd name="connsiteY65" fmla="*/ 1488757 h 2514600"/>
                                    <a:gd name="connsiteX66" fmla="*/ 14287 w 2517880"/>
                                    <a:gd name="connsiteY66" fmla="*/ 1467802 h 2514600"/>
                                    <a:gd name="connsiteX67" fmla="*/ 7620 w 2517880"/>
                                    <a:gd name="connsiteY67" fmla="*/ 1425892 h 2514600"/>
                                    <a:gd name="connsiteX68" fmla="*/ 3810 w 2517880"/>
                                    <a:gd name="connsiteY68" fmla="*/ 1383982 h 2514600"/>
                                    <a:gd name="connsiteX69" fmla="*/ 1905 w 2517880"/>
                                    <a:gd name="connsiteY69" fmla="*/ 1363027 h 2514600"/>
                                    <a:gd name="connsiteX70" fmla="*/ 952 w 2517880"/>
                                    <a:gd name="connsiteY70" fmla="*/ 1342072 h 2514600"/>
                                    <a:gd name="connsiteX71" fmla="*/ 0 w 2517880"/>
                                    <a:gd name="connsiteY71" fmla="*/ 1301115 h 2514600"/>
                                    <a:gd name="connsiteX72" fmla="*/ 952 w 2517880"/>
                                    <a:gd name="connsiteY72" fmla="*/ 1261110 h 2514600"/>
                                    <a:gd name="connsiteX73" fmla="*/ 3810 w 2517880"/>
                                    <a:gd name="connsiteY73" fmla="*/ 1222057 h 2514600"/>
                                    <a:gd name="connsiteX74" fmla="*/ 8572 w 2517880"/>
                                    <a:gd name="connsiteY74" fmla="*/ 1183957 h 2514600"/>
                                    <a:gd name="connsiteX75" fmla="*/ 11430 w 2517880"/>
                                    <a:gd name="connsiteY75" fmla="*/ 1165860 h 2514600"/>
                                    <a:gd name="connsiteX76" fmla="*/ 13335 w 2517880"/>
                                    <a:gd name="connsiteY76" fmla="*/ 1144905 h 2514600"/>
                                    <a:gd name="connsiteX77" fmla="*/ 902970 w 2517880"/>
                                    <a:gd name="connsiteY77" fmla="*/ 67627 h 2514600"/>
                                    <a:gd name="connsiteX78" fmla="*/ 878205 w 2517880"/>
                                    <a:gd name="connsiteY78" fmla="*/ 85724 h 2514600"/>
                                    <a:gd name="connsiteX79" fmla="*/ 829627 w 2517880"/>
                                    <a:gd name="connsiteY79" fmla="*/ 102869 h 2514600"/>
                                    <a:gd name="connsiteX80" fmla="*/ 780097 w 2517880"/>
                                    <a:gd name="connsiteY80" fmla="*/ 120967 h 2514600"/>
                                    <a:gd name="connsiteX81" fmla="*/ 735330 w 2517880"/>
                                    <a:gd name="connsiteY81" fmla="*/ 130492 h 2514600"/>
                                    <a:gd name="connsiteX82" fmla="*/ 721995 w 2517880"/>
                                    <a:gd name="connsiteY82" fmla="*/ 130492 h 2514600"/>
                                    <a:gd name="connsiteX83" fmla="*/ 780097 w 2517880"/>
                                    <a:gd name="connsiteY83" fmla="*/ 105727 h 2514600"/>
                                    <a:gd name="connsiteX84" fmla="*/ 818197 w 2517880"/>
                                    <a:gd name="connsiteY84" fmla="*/ 91439 h 2514600"/>
                                    <a:gd name="connsiteX85" fmla="*/ 837247 w 2517880"/>
                                    <a:gd name="connsiteY85" fmla="*/ 84772 h 2514600"/>
                                    <a:gd name="connsiteX86" fmla="*/ 855345 w 2517880"/>
                                    <a:gd name="connsiteY86" fmla="*/ 79057 h 2514600"/>
                                    <a:gd name="connsiteX87" fmla="*/ 902970 w 2517880"/>
                                    <a:gd name="connsiteY87" fmla="*/ 67627 h 2514600"/>
                                    <a:gd name="connsiteX88" fmla="*/ 1618298 w 2517880"/>
                                    <a:gd name="connsiteY88" fmla="*/ 56197 h 2514600"/>
                                    <a:gd name="connsiteX89" fmla="*/ 1667828 w 2517880"/>
                                    <a:gd name="connsiteY89" fmla="*/ 66674 h 2514600"/>
                                    <a:gd name="connsiteX90" fmla="*/ 1717358 w 2517880"/>
                                    <a:gd name="connsiteY90" fmla="*/ 80009 h 2514600"/>
                                    <a:gd name="connsiteX91" fmla="*/ 1737360 w 2517880"/>
                                    <a:gd name="connsiteY91" fmla="*/ 92392 h 2514600"/>
                                    <a:gd name="connsiteX92" fmla="*/ 1682115 w 2517880"/>
                                    <a:gd name="connsiteY92" fmla="*/ 77152 h 2514600"/>
                                    <a:gd name="connsiteX93" fmla="*/ 1618298 w 2517880"/>
                                    <a:gd name="connsiteY93" fmla="*/ 56197 h 2514600"/>
                                    <a:gd name="connsiteX94" fmla="*/ 1295400 w 2517880"/>
                                    <a:gd name="connsiteY94" fmla="*/ 31432 h 2514600"/>
                                    <a:gd name="connsiteX95" fmla="*/ 1349692 w 2517880"/>
                                    <a:gd name="connsiteY95" fmla="*/ 33337 h 2514600"/>
                                    <a:gd name="connsiteX96" fmla="*/ 1403985 w 2517880"/>
                                    <a:gd name="connsiteY96" fmla="*/ 37147 h 2514600"/>
                                    <a:gd name="connsiteX97" fmla="*/ 1489710 w 2517880"/>
                                    <a:gd name="connsiteY97" fmla="*/ 46672 h 2514600"/>
                                    <a:gd name="connsiteX98" fmla="*/ 1763077 w 2517880"/>
                                    <a:gd name="connsiteY98" fmla="*/ 123825 h 2514600"/>
                                    <a:gd name="connsiteX99" fmla="*/ 1980247 w 2517880"/>
                                    <a:gd name="connsiteY99" fmla="*/ 243840 h 2514600"/>
                                    <a:gd name="connsiteX100" fmla="*/ 2027872 w 2517880"/>
                                    <a:gd name="connsiteY100" fmla="*/ 275272 h 2514600"/>
                                    <a:gd name="connsiteX101" fmla="*/ 2069782 w 2517880"/>
                                    <a:gd name="connsiteY101" fmla="*/ 302895 h 2514600"/>
                                    <a:gd name="connsiteX102" fmla="*/ 2066925 w 2517880"/>
                                    <a:gd name="connsiteY102" fmla="*/ 291465 h 2514600"/>
                                    <a:gd name="connsiteX103" fmla="*/ 2170747 w 2517880"/>
                                    <a:gd name="connsiteY103" fmla="*/ 393382 h 2514600"/>
                                    <a:gd name="connsiteX104" fmla="*/ 2216467 w 2517880"/>
                                    <a:gd name="connsiteY104" fmla="*/ 442912 h 2514600"/>
                                    <a:gd name="connsiteX105" fmla="*/ 2265045 w 2517880"/>
                                    <a:gd name="connsiteY105" fmla="*/ 487680 h 2514600"/>
                                    <a:gd name="connsiteX106" fmla="*/ 2223135 w 2517880"/>
                                    <a:gd name="connsiteY106" fmla="*/ 435292 h 2514600"/>
                                    <a:gd name="connsiteX107" fmla="*/ 2195512 w 2517880"/>
                                    <a:gd name="connsiteY107" fmla="*/ 402907 h 2514600"/>
                                    <a:gd name="connsiteX108" fmla="*/ 2184082 w 2517880"/>
                                    <a:gd name="connsiteY108" fmla="*/ 389572 h 2514600"/>
                                    <a:gd name="connsiteX109" fmla="*/ 2172652 w 2517880"/>
                                    <a:gd name="connsiteY109" fmla="*/ 376237 h 2514600"/>
                                    <a:gd name="connsiteX110" fmla="*/ 2142172 w 2517880"/>
                                    <a:gd name="connsiteY110" fmla="*/ 343852 h 2514600"/>
                                    <a:gd name="connsiteX111" fmla="*/ 2323148 w 2517880"/>
                                    <a:gd name="connsiteY111" fmla="*/ 529590 h 2514600"/>
                                    <a:gd name="connsiteX112" fmla="*/ 2447925 w 2517880"/>
                                    <a:gd name="connsiteY112" fmla="*/ 744855 h 2514600"/>
                                    <a:gd name="connsiteX113" fmla="*/ 2461260 w 2517880"/>
                                    <a:gd name="connsiteY113" fmla="*/ 751522 h 2514600"/>
                                    <a:gd name="connsiteX114" fmla="*/ 2489835 w 2517880"/>
                                    <a:gd name="connsiteY114" fmla="*/ 850582 h 2514600"/>
                                    <a:gd name="connsiteX115" fmla="*/ 2507932 w 2517880"/>
                                    <a:gd name="connsiteY115" fmla="*/ 943927 h 2514600"/>
                                    <a:gd name="connsiteX116" fmla="*/ 2516505 w 2517880"/>
                                    <a:gd name="connsiteY116" fmla="*/ 1029652 h 2514600"/>
                                    <a:gd name="connsiteX117" fmla="*/ 2517457 w 2517880"/>
                                    <a:gd name="connsiteY117" fmla="*/ 1068705 h 2514600"/>
                                    <a:gd name="connsiteX118" fmla="*/ 2517457 w 2517880"/>
                                    <a:gd name="connsiteY118" fmla="*/ 1105852 h 2514600"/>
                                    <a:gd name="connsiteX119" fmla="*/ 2512695 w 2517880"/>
                                    <a:gd name="connsiteY119" fmla="*/ 1171575 h 2514600"/>
                                    <a:gd name="connsiteX120" fmla="*/ 2504123 w 2517880"/>
                                    <a:gd name="connsiteY120" fmla="*/ 1224915 h 2514600"/>
                                    <a:gd name="connsiteX121" fmla="*/ 2495340 w 2517880"/>
                                    <a:gd name="connsiteY121" fmla="*/ 1253522 h 2514600"/>
                                    <a:gd name="connsiteX122" fmla="*/ 2497455 w 2517880"/>
                                    <a:gd name="connsiteY122" fmla="*/ 1295400 h 2514600"/>
                                    <a:gd name="connsiteX123" fmla="*/ 2053779 w 2517880"/>
                                    <a:gd name="connsiteY123" fmla="*/ 2236194 h 2514600"/>
                                    <a:gd name="connsiteX124" fmla="*/ 2050729 w 2517880"/>
                                    <a:gd name="connsiteY124" fmla="*/ 2238475 h 2514600"/>
                                    <a:gd name="connsiteX125" fmla="*/ 2048828 w 2517880"/>
                                    <a:gd name="connsiteY125" fmla="*/ 2240280 h 2514600"/>
                                    <a:gd name="connsiteX126" fmla="*/ 1835468 w 2517880"/>
                                    <a:gd name="connsiteY126" fmla="*/ 2390775 h 2514600"/>
                                    <a:gd name="connsiteX127" fmla="*/ 1784152 w 2517880"/>
                                    <a:gd name="connsiteY127" fmla="*/ 2405658 h 2514600"/>
                                    <a:gd name="connsiteX128" fmla="*/ 1774926 w 2517880"/>
                                    <a:gd name="connsiteY128" fmla="*/ 2408142 h 2514600"/>
                                    <a:gd name="connsiteX129" fmla="*/ 1752823 w 2517880"/>
                                    <a:gd name="connsiteY129" fmla="*/ 2418789 h 2514600"/>
                                    <a:gd name="connsiteX130" fmla="*/ 1278255 w 2517880"/>
                                    <a:gd name="connsiteY130" fmla="*/ 2514600 h 2514600"/>
                                    <a:gd name="connsiteX131" fmla="*/ 915702 w 2517880"/>
                                    <a:gd name="connsiteY131" fmla="*/ 2459787 h 2514600"/>
                                    <a:gd name="connsiteX132" fmla="*/ 831186 w 2517880"/>
                                    <a:gd name="connsiteY132" fmla="*/ 2428854 h 2514600"/>
                                    <a:gd name="connsiteX133" fmla="*/ 821055 w 2517880"/>
                                    <a:gd name="connsiteY133" fmla="*/ 2426017 h 2514600"/>
                                    <a:gd name="connsiteX134" fmla="*/ 787718 w 2517880"/>
                                    <a:gd name="connsiteY134" fmla="*/ 2413635 h 2514600"/>
                                    <a:gd name="connsiteX135" fmla="*/ 647700 w 2517880"/>
                                    <a:gd name="connsiteY135" fmla="*/ 2347912 h 2514600"/>
                                    <a:gd name="connsiteX136" fmla="*/ 603885 w 2517880"/>
                                    <a:gd name="connsiteY136" fmla="*/ 2315527 h 2514600"/>
                                    <a:gd name="connsiteX137" fmla="*/ 552450 w 2517880"/>
                                    <a:gd name="connsiteY137" fmla="*/ 2278380 h 2514600"/>
                                    <a:gd name="connsiteX138" fmla="*/ 499110 w 2517880"/>
                                    <a:gd name="connsiteY138" fmla="*/ 2237422 h 2514600"/>
                                    <a:gd name="connsiteX139" fmla="*/ 451485 w 2517880"/>
                                    <a:gd name="connsiteY139" fmla="*/ 2196465 h 2514600"/>
                                    <a:gd name="connsiteX140" fmla="*/ 411480 w 2517880"/>
                                    <a:gd name="connsiteY140" fmla="*/ 2171700 h 2514600"/>
                                    <a:gd name="connsiteX141" fmla="*/ 461963 w 2517880"/>
                                    <a:gd name="connsiteY141" fmla="*/ 2219325 h 2514600"/>
                                    <a:gd name="connsiteX142" fmla="*/ 514350 w 2517880"/>
                                    <a:gd name="connsiteY142" fmla="*/ 2266950 h 2514600"/>
                                    <a:gd name="connsiteX143" fmla="*/ 485775 w 2517880"/>
                                    <a:gd name="connsiteY143" fmla="*/ 2251710 h 2514600"/>
                                    <a:gd name="connsiteX144" fmla="*/ 445770 w 2517880"/>
                                    <a:gd name="connsiteY144" fmla="*/ 2215515 h 2514600"/>
                                    <a:gd name="connsiteX145" fmla="*/ 401003 w 2517880"/>
                                    <a:gd name="connsiteY145" fmla="*/ 2167890 h 2514600"/>
                                    <a:gd name="connsiteX146" fmla="*/ 378143 w 2517880"/>
                                    <a:gd name="connsiteY146" fmla="*/ 2142172 h 2514600"/>
                                    <a:gd name="connsiteX147" fmla="*/ 355283 w 2517880"/>
                                    <a:gd name="connsiteY147" fmla="*/ 2116455 h 2514600"/>
                                    <a:gd name="connsiteX148" fmla="*/ 392430 w 2517880"/>
                                    <a:gd name="connsiteY148" fmla="*/ 2145030 h 2514600"/>
                                    <a:gd name="connsiteX149" fmla="*/ 319326 w 2517880"/>
                                    <a:gd name="connsiteY149" fmla="*/ 2055971 h 2514600"/>
                                    <a:gd name="connsiteX150" fmla="*/ 282887 w 2517880"/>
                                    <a:gd name="connsiteY150" fmla="*/ 1997944 h 2514600"/>
                                    <a:gd name="connsiteX151" fmla="*/ 267275 w 2517880"/>
                                    <a:gd name="connsiteY151" fmla="*/ 1977066 h 2514600"/>
                                    <a:gd name="connsiteX152" fmla="*/ 206206 w 2517880"/>
                                    <a:gd name="connsiteY152" fmla="*/ 1876543 h 2514600"/>
                                    <a:gd name="connsiteX153" fmla="*/ 160874 w 2517880"/>
                                    <a:gd name="connsiteY153" fmla="*/ 1782439 h 2514600"/>
                                    <a:gd name="connsiteX154" fmla="*/ 188595 w 2517880"/>
                                    <a:gd name="connsiteY154" fmla="*/ 1867852 h 2514600"/>
                                    <a:gd name="connsiteX155" fmla="*/ 94298 w 2517880"/>
                                    <a:gd name="connsiteY155" fmla="*/ 1623060 h 2514600"/>
                                    <a:gd name="connsiteX156" fmla="*/ 48578 w 2517880"/>
                                    <a:gd name="connsiteY156" fmla="*/ 1397317 h 2514600"/>
                                    <a:gd name="connsiteX157" fmla="*/ 57150 w 2517880"/>
                                    <a:gd name="connsiteY157" fmla="*/ 1489710 h 2514600"/>
                                    <a:gd name="connsiteX158" fmla="*/ 65723 w 2517880"/>
                                    <a:gd name="connsiteY158" fmla="*/ 1538287 h 2514600"/>
                                    <a:gd name="connsiteX159" fmla="*/ 76200 w 2517880"/>
                                    <a:gd name="connsiteY159" fmla="*/ 1584007 h 2514600"/>
                                    <a:gd name="connsiteX160" fmla="*/ 93345 w 2517880"/>
                                    <a:gd name="connsiteY160" fmla="*/ 1687830 h 2514600"/>
                                    <a:gd name="connsiteX161" fmla="*/ 80010 w 2517880"/>
                                    <a:gd name="connsiteY161" fmla="*/ 1665922 h 2514600"/>
                                    <a:gd name="connsiteX162" fmla="*/ 62865 w 2517880"/>
                                    <a:gd name="connsiteY162" fmla="*/ 1614487 h 2514600"/>
                                    <a:gd name="connsiteX163" fmla="*/ 48578 w 2517880"/>
                                    <a:gd name="connsiteY163" fmla="*/ 1551622 h 2514600"/>
                                    <a:gd name="connsiteX164" fmla="*/ 45720 w 2517880"/>
                                    <a:gd name="connsiteY164" fmla="*/ 1489710 h 2514600"/>
                                    <a:gd name="connsiteX165" fmla="*/ 35243 w 2517880"/>
                                    <a:gd name="connsiteY165" fmla="*/ 1299210 h 2514600"/>
                                    <a:gd name="connsiteX166" fmla="*/ 35243 w 2517880"/>
                                    <a:gd name="connsiteY166" fmla="*/ 1254442 h 2514600"/>
                                    <a:gd name="connsiteX167" fmla="*/ 35243 w 2517880"/>
                                    <a:gd name="connsiteY167" fmla="*/ 1232535 h 2514600"/>
                                    <a:gd name="connsiteX168" fmla="*/ 36195 w 2517880"/>
                                    <a:gd name="connsiteY168" fmla="*/ 1210627 h 2514600"/>
                                    <a:gd name="connsiteX169" fmla="*/ 38100 w 2517880"/>
                                    <a:gd name="connsiteY169" fmla="*/ 1166812 h 2514600"/>
                                    <a:gd name="connsiteX170" fmla="*/ 41910 w 2517880"/>
                                    <a:gd name="connsiteY170" fmla="*/ 1123950 h 2514600"/>
                                    <a:gd name="connsiteX171" fmla="*/ 43815 w 2517880"/>
                                    <a:gd name="connsiteY171" fmla="*/ 1102995 h 2514600"/>
                                    <a:gd name="connsiteX172" fmla="*/ 46673 w 2517880"/>
                                    <a:gd name="connsiteY172" fmla="*/ 1082040 h 2514600"/>
                                    <a:gd name="connsiteX173" fmla="*/ 53340 w 2517880"/>
                                    <a:gd name="connsiteY173" fmla="*/ 1040130 h 2514600"/>
                                    <a:gd name="connsiteX174" fmla="*/ 72390 w 2517880"/>
                                    <a:gd name="connsiteY174" fmla="*/ 957262 h 2514600"/>
                                    <a:gd name="connsiteX175" fmla="*/ 140018 w 2517880"/>
                                    <a:gd name="connsiteY175" fmla="*/ 799147 h 2514600"/>
                                    <a:gd name="connsiteX176" fmla="*/ 173355 w 2517880"/>
                                    <a:gd name="connsiteY176" fmla="*/ 780574 h 2514600"/>
                                    <a:gd name="connsiteX177" fmla="*/ 175420 w 2517880"/>
                                    <a:gd name="connsiteY177" fmla="*/ 778164 h 2514600"/>
                                    <a:gd name="connsiteX178" fmla="*/ 206206 w 2517880"/>
                                    <a:gd name="connsiteY178" fmla="*/ 714257 h 2514600"/>
                                    <a:gd name="connsiteX179" fmla="*/ 258734 w 2517880"/>
                                    <a:gd name="connsiteY179" fmla="*/ 634160 h 2514600"/>
                                    <a:gd name="connsiteX180" fmla="*/ 251460 w 2517880"/>
                                    <a:gd name="connsiteY180" fmla="*/ 641985 h 2514600"/>
                                    <a:gd name="connsiteX181" fmla="*/ 231457 w 2517880"/>
                                    <a:gd name="connsiteY181" fmla="*/ 658177 h 2514600"/>
                                    <a:gd name="connsiteX182" fmla="*/ 262890 w 2517880"/>
                                    <a:gd name="connsiteY182" fmla="*/ 597217 h 2514600"/>
                                    <a:gd name="connsiteX183" fmla="*/ 213360 w 2517880"/>
                                    <a:gd name="connsiteY183" fmla="*/ 670560 h 2514600"/>
                                    <a:gd name="connsiteX184" fmla="*/ 187642 w 2517880"/>
                                    <a:gd name="connsiteY184" fmla="*/ 706755 h 2514600"/>
                                    <a:gd name="connsiteX185" fmla="*/ 210502 w 2517880"/>
                                    <a:gd name="connsiteY185" fmla="*/ 647700 h 2514600"/>
                                    <a:gd name="connsiteX186" fmla="*/ 240030 w 2517880"/>
                                    <a:gd name="connsiteY186" fmla="*/ 597217 h 2514600"/>
                                    <a:gd name="connsiteX187" fmla="*/ 274320 w 2517880"/>
                                    <a:gd name="connsiteY187" fmla="*/ 546735 h 2514600"/>
                                    <a:gd name="connsiteX188" fmla="*/ 321945 w 2517880"/>
                                    <a:gd name="connsiteY188" fmla="*/ 480060 h 2514600"/>
                                    <a:gd name="connsiteX189" fmla="*/ 316230 w 2517880"/>
                                    <a:gd name="connsiteY189" fmla="*/ 480060 h 2514600"/>
                                    <a:gd name="connsiteX190" fmla="*/ 301942 w 2517880"/>
                                    <a:gd name="connsiteY190" fmla="*/ 491490 h 2514600"/>
                                    <a:gd name="connsiteX191" fmla="*/ 280035 w 2517880"/>
                                    <a:gd name="connsiteY191" fmla="*/ 513397 h 2514600"/>
                                    <a:gd name="connsiteX192" fmla="*/ 172402 w 2517880"/>
                                    <a:gd name="connsiteY192" fmla="*/ 670560 h 2514600"/>
                                    <a:gd name="connsiteX193" fmla="*/ 151447 w 2517880"/>
                                    <a:gd name="connsiteY193" fmla="*/ 712470 h 2514600"/>
                                    <a:gd name="connsiteX194" fmla="*/ 132397 w 2517880"/>
                                    <a:gd name="connsiteY194" fmla="*/ 751522 h 2514600"/>
                                    <a:gd name="connsiteX195" fmla="*/ 100012 w 2517880"/>
                                    <a:gd name="connsiteY195" fmla="*/ 814387 h 2514600"/>
                                    <a:gd name="connsiteX196" fmla="*/ 92392 w 2517880"/>
                                    <a:gd name="connsiteY196" fmla="*/ 801052 h 2514600"/>
                                    <a:gd name="connsiteX197" fmla="*/ 103822 w 2517880"/>
                                    <a:gd name="connsiteY197" fmla="*/ 765810 h 2514600"/>
                                    <a:gd name="connsiteX198" fmla="*/ 123825 w 2517880"/>
                                    <a:gd name="connsiteY198" fmla="*/ 719137 h 2514600"/>
                                    <a:gd name="connsiteX199" fmla="*/ 180975 w 2517880"/>
                                    <a:gd name="connsiteY199" fmla="*/ 612457 h 2514600"/>
                                    <a:gd name="connsiteX200" fmla="*/ 213360 w 2517880"/>
                                    <a:gd name="connsiteY200" fmla="*/ 563880 h 2514600"/>
                                    <a:gd name="connsiteX201" fmla="*/ 241935 w 2517880"/>
                                    <a:gd name="connsiteY201" fmla="*/ 523875 h 2514600"/>
                                    <a:gd name="connsiteX202" fmla="*/ 273367 w 2517880"/>
                                    <a:gd name="connsiteY202" fmla="*/ 483870 h 2514600"/>
                                    <a:gd name="connsiteX203" fmla="*/ 293370 w 2517880"/>
                                    <a:gd name="connsiteY203" fmla="*/ 461010 h 2514600"/>
                                    <a:gd name="connsiteX204" fmla="*/ 313372 w 2517880"/>
                                    <a:gd name="connsiteY204" fmla="*/ 439102 h 2514600"/>
                                    <a:gd name="connsiteX205" fmla="*/ 347662 w 2517880"/>
                                    <a:gd name="connsiteY205" fmla="*/ 406717 h 2514600"/>
                                    <a:gd name="connsiteX206" fmla="*/ 360045 w 2517880"/>
                                    <a:gd name="connsiteY206" fmla="*/ 401955 h 2514600"/>
                                    <a:gd name="connsiteX207" fmla="*/ 500062 w 2517880"/>
                                    <a:gd name="connsiteY207" fmla="*/ 269557 h 2514600"/>
                                    <a:gd name="connsiteX208" fmla="*/ 537210 w 2517880"/>
                                    <a:gd name="connsiteY208" fmla="*/ 244792 h 2514600"/>
                                    <a:gd name="connsiteX209" fmla="*/ 575310 w 2517880"/>
                                    <a:gd name="connsiteY209" fmla="*/ 221932 h 2514600"/>
                                    <a:gd name="connsiteX210" fmla="*/ 613410 w 2517880"/>
                                    <a:gd name="connsiteY210" fmla="*/ 200977 h 2514600"/>
                                    <a:gd name="connsiteX211" fmla="*/ 652462 w 2517880"/>
                                    <a:gd name="connsiteY211" fmla="*/ 181927 h 2514600"/>
                                    <a:gd name="connsiteX212" fmla="*/ 671512 w 2517880"/>
                                    <a:gd name="connsiteY212" fmla="*/ 172402 h 2514600"/>
                                    <a:gd name="connsiteX213" fmla="*/ 691515 w 2517880"/>
                                    <a:gd name="connsiteY213" fmla="*/ 163830 h 2514600"/>
                                    <a:gd name="connsiteX214" fmla="*/ 730567 w 2517880"/>
                                    <a:gd name="connsiteY214" fmla="*/ 147637 h 2514600"/>
                                    <a:gd name="connsiteX215" fmla="*/ 810577 w 2517880"/>
                                    <a:gd name="connsiteY215" fmla="*/ 118110 h 2514600"/>
                                    <a:gd name="connsiteX216" fmla="*/ 979170 w 2517880"/>
                                    <a:gd name="connsiteY216" fmla="*/ 60960 h 2514600"/>
                                    <a:gd name="connsiteX217" fmla="*/ 1031557 w 2517880"/>
                                    <a:gd name="connsiteY217" fmla="*/ 54292 h 2514600"/>
                                    <a:gd name="connsiteX218" fmla="*/ 1074420 w 2517880"/>
                                    <a:gd name="connsiteY218" fmla="*/ 52387 h 2514600"/>
                                    <a:gd name="connsiteX219" fmla="*/ 1122045 w 2517880"/>
                                    <a:gd name="connsiteY219" fmla="*/ 50482 h 2514600"/>
                                    <a:gd name="connsiteX220" fmla="*/ 1189672 w 2517880"/>
                                    <a:gd name="connsiteY220" fmla="*/ 45720 h 2514600"/>
                                    <a:gd name="connsiteX221" fmla="*/ 1208722 w 2517880"/>
                                    <a:gd name="connsiteY221" fmla="*/ 35242 h 2514600"/>
                                    <a:gd name="connsiteX222" fmla="*/ 1246822 w 2517880"/>
                                    <a:gd name="connsiteY222" fmla="*/ 32385 h 2514600"/>
                                    <a:gd name="connsiteX223" fmla="*/ 1295400 w 2517880"/>
                                    <a:gd name="connsiteY223" fmla="*/ 31432 h 2514600"/>
                                    <a:gd name="connsiteX224" fmla="*/ 1276350 w 2517880"/>
                                    <a:gd name="connsiteY224" fmla="*/ 0 h 2514600"/>
                                    <a:gd name="connsiteX225" fmla="*/ 1536383 w 2517880"/>
                                    <a:gd name="connsiteY225" fmla="*/ 31432 h 2514600"/>
                                    <a:gd name="connsiteX226" fmla="*/ 1465898 w 2517880"/>
                                    <a:gd name="connsiteY226" fmla="*/ 27622 h 2514600"/>
                                    <a:gd name="connsiteX227" fmla="*/ 1380173 w 2517880"/>
                                    <a:gd name="connsiteY227" fmla="*/ 19050 h 2514600"/>
                                    <a:gd name="connsiteX228" fmla="*/ 1336358 w 2517880"/>
                                    <a:gd name="connsiteY228" fmla="*/ 18097 h 2514600"/>
                                    <a:gd name="connsiteX229" fmla="*/ 1292543 w 2517880"/>
                                    <a:gd name="connsiteY229" fmla="*/ 19050 h 2514600"/>
                                    <a:gd name="connsiteX230" fmla="*/ 1248728 w 2517880"/>
                                    <a:gd name="connsiteY230" fmla="*/ 20955 h 2514600"/>
                                    <a:gd name="connsiteX231" fmla="*/ 1204913 w 2517880"/>
                                    <a:gd name="connsiteY231" fmla="*/ 23812 h 2514600"/>
                                    <a:gd name="connsiteX232" fmla="*/ 1119188 w 2517880"/>
                                    <a:gd name="connsiteY232" fmla="*/ 32385 h 2514600"/>
                                    <a:gd name="connsiteX233" fmla="*/ 1086803 w 2517880"/>
                                    <a:gd name="connsiteY233" fmla="*/ 33337 h 2514600"/>
                                    <a:gd name="connsiteX234" fmla="*/ 1057275 w 2517880"/>
                                    <a:gd name="connsiteY234" fmla="*/ 36195 h 2514600"/>
                                    <a:gd name="connsiteX235" fmla="*/ 1009650 w 2517880"/>
                                    <a:gd name="connsiteY235" fmla="*/ 42862 h 2514600"/>
                                    <a:gd name="connsiteX236" fmla="*/ 997268 w 2517880"/>
                                    <a:gd name="connsiteY236" fmla="*/ 35242 h 2514600"/>
                                    <a:gd name="connsiteX237" fmla="*/ 1276350 w 2517880"/>
                                    <a:gd name="connsiteY237" fmla="*/ 0 h 2514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</a:cxnLst>
                                  <a:rect l="l" t="t" r="r" b="b"/>
                                  <a:pathLst>
                                    <a:path w="2517880" h="2514600">
                                      <a:moveTo>
                                        <a:pt x="741998" y="2445067"/>
                                      </a:moveTo>
                                      <a:cubicBezTo>
                                        <a:pt x="756285" y="2449829"/>
                                        <a:pt x="770573" y="2454592"/>
                                        <a:pt x="786765" y="2462212"/>
                                      </a:cubicBezTo>
                                      <a:cubicBezTo>
                                        <a:pt x="803910" y="2467927"/>
                                        <a:pt x="822008" y="2476499"/>
                                        <a:pt x="846773" y="2486977"/>
                                      </a:cubicBezTo>
                                      <a:cubicBezTo>
                                        <a:pt x="837248" y="2485072"/>
                                        <a:pt x="827723" y="2483167"/>
                                        <a:pt x="818198" y="2482214"/>
                                      </a:cubicBezTo>
                                      <a:cubicBezTo>
                                        <a:pt x="808673" y="2479357"/>
                                        <a:pt x="799148" y="2474594"/>
                                        <a:pt x="786765" y="2468879"/>
                                      </a:cubicBezTo>
                                      <a:cubicBezTo>
                                        <a:pt x="774383" y="2461259"/>
                                        <a:pt x="760095" y="2452687"/>
                                        <a:pt x="741998" y="2445067"/>
                                      </a:cubicBezTo>
                                      <a:close/>
                                      <a:moveTo>
                                        <a:pt x="628649" y="2345888"/>
                                      </a:moveTo>
                                      <a:cubicBezTo>
                                        <a:pt x="630554" y="2346484"/>
                                        <a:pt x="633888" y="2348389"/>
                                        <a:pt x="639127" y="2351722"/>
                                      </a:cubicBezTo>
                                      <a:cubicBezTo>
                                        <a:pt x="661035" y="2362200"/>
                                        <a:pt x="669607" y="2368867"/>
                                        <a:pt x="675322" y="2374582"/>
                                      </a:cubicBezTo>
                                      <a:cubicBezTo>
                                        <a:pt x="681990" y="2380297"/>
                                        <a:pt x="684847" y="2386012"/>
                                        <a:pt x="698182" y="2394585"/>
                                      </a:cubicBezTo>
                                      <a:cubicBezTo>
                                        <a:pt x="688657" y="2392680"/>
                                        <a:pt x="662940" y="2375535"/>
                                        <a:pt x="644842" y="2363152"/>
                                      </a:cubicBezTo>
                                      <a:cubicBezTo>
                                        <a:pt x="635317" y="2356485"/>
                                        <a:pt x="628649" y="2350770"/>
                                        <a:pt x="626745" y="2347912"/>
                                      </a:cubicBezTo>
                                      <a:cubicBezTo>
                                        <a:pt x="626269" y="2346007"/>
                                        <a:pt x="626745" y="2345293"/>
                                        <a:pt x="628649" y="2345888"/>
                                      </a:cubicBezTo>
                                      <a:close/>
                                      <a:moveTo>
                                        <a:pt x="541973" y="2310765"/>
                                      </a:moveTo>
                                      <a:lnTo>
                                        <a:pt x="575310" y="2334577"/>
                                      </a:lnTo>
                                      <a:lnTo>
                                        <a:pt x="609600" y="2356485"/>
                                      </a:lnTo>
                                      <a:cubicBezTo>
                                        <a:pt x="630555" y="2371725"/>
                                        <a:pt x="635318" y="2375535"/>
                                        <a:pt x="632460" y="2374582"/>
                                      </a:cubicBezTo>
                                      <a:cubicBezTo>
                                        <a:pt x="628650" y="2374582"/>
                                        <a:pt x="617220" y="2368867"/>
                                        <a:pt x="605790" y="2363152"/>
                                      </a:cubicBezTo>
                                      <a:cubicBezTo>
                                        <a:pt x="583883" y="2352675"/>
                                        <a:pt x="563880" y="2342197"/>
                                        <a:pt x="615315" y="2376487"/>
                                      </a:cubicBezTo>
                                      <a:lnTo>
                                        <a:pt x="584835" y="2357437"/>
                                      </a:lnTo>
                                      <a:lnTo>
                                        <a:pt x="569595" y="2347912"/>
                                      </a:lnTo>
                                      <a:lnTo>
                                        <a:pt x="554355" y="2338387"/>
                                      </a:lnTo>
                                      <a:close/>
                                      <a:moveTo>
                                        <a:pt x="261809" y="2061771"/>
                                      </a:moveTo>
                                      <a:lnTo>
                                        <a:pt x="277178" y="2083117"/>
                                      </a:lnTo>
                                      <a:cubicBezTo>
                                        <a:pt x="270511" y="2075497"/>
                                        <a:pt x="266522" y="2070437"/>
                                        <a:pt x="264200" y="2066984"/>
                                      </a:cubicBezTo>
                                      <a:close/>
                                      <a:moveTo>
                                        <a:pt x="218093" y="1904151"/>
                                      </a:moveTo>
                                      <a:cubicBezTo>
                                        <a:pt x="221040" y="1904821"/>
                                        <a:pt x="226933" y="1915000"/>
                                        <a:pt x="233363" y="1927859"/>
                                      </a:cubicBezTo>
                                      <a:cubicBezTo>
                                        <a:pt x="242888" y="1944052"/>
                                        <a:pt x="253365" y="1964054"/>
                                        <a:pt x="259080" y="1972627"/>
                                      </a:cubicBezTo>
                                      <a:cubicBezTo>
                                        <a:pt x="264795" y="1985009"/>
                                        <a:pt x="272415" y="1996439"/>
                                        <a:pt x="279083" y="2008822"/>
                                      </a:cubicBezTo>
                                      <a:cubicBezTo>
                                        <a:pt x="273368" y="2001202"/>
                                        <a:pt x="266700" y="1992629"/>
                                        <a:pt x="260033" y="1985009"/>
                                      </a:cubicBezTo>
                                      <a:cubicBezTo>
                                        <a:pt x="253365" y="1976437"/>
                                        <a:pt x="247650" y="1966912"/>
                                        <a:pt x="241935" y="1958339"/>
                                      </a:cubicBezTo>
                                      <a:cubicBezTo>
                                        <a:pt x="236220" y="1949767"/>
                                        <a:pt x="230505" y="1940242"/>
                                        <a:pt x="225743" y="1931669"/>
                                      </a:cubicBezTo>
                                      <a:cubicBezTo>
                                        <a:pt x="222885" y="1923097"/>
                                        <a:pt x="219075" y="1914524"/>
                                        <a:pt x="216218" y="1906904"/>
                                      </a:cubicBezTo>
                                      <a:cubicBezTo>
                                        <a:pt x="216456" y="1904761"/>
                                        <a:pt x="217111" y="1903928"/>
                                        <a:pt x="218093" y="1904151"/>
                                      </a:cubicBezTo>
                                      <a:close/>
                                      <a:moveTo>
                                        <a:pt x="151448" y="1838325"/>
                                      </a:moveTo>
                                      <a:cubicBezTo>
                                        <a:pt x="160020" y="1853565"/>
                                        <a:pt x="170498" y="1874520"/>
                                        <a:pt x="181928" y="1897380"/>
                                      </a:cubicBezTo>
                                      <a:cubicBezTo>
                                        <a:pt x="194310" y="1919287"/>
                                        <a:pt x="206693" y="1944052"/>
                                        <a:pt x="219075" y="1965960"/>
                                      </a:cubicBezTo>
                                      <a:cubicBezTo>
                                        <a:pt x="225743" y="1977390"/>
                                        <a:pt x="231458" y="1987867"/>
                                        <a:pt x="236220" y="1997392"/>
                                      </a:cubicBezTo>
                                      <a:cubicBezTo>
                                        <a:pt x="241935" y="2006917"/>
                                        <a:pt x="246698" y="2015490"/>
                                        <a:pt x="250508" y="2024062"/>
                                      </a:cubicBezTo>
                                      <a:cubicBezTo>
                                        <a:pt x="258128" y="2039302"/>
                                        <a:pt x="262890" y="2050732"/>
                                        <a:pt x="260985" y="2053590"/>
                                      </a:cubicBezTo>
                                      <a:cubicBezTo>
                                        <a:pt x="263843" y="2058353"/>
                                        <a:pt x="261223" y="2058114"/>
                                        <a:pt x="261224" y="2060496"/>
                                      </a:cubicBezTo>
                                      <a:lnTo>
                                        <a:pt x="261809" y="2061771"/>
                                      </a:lnTo>
                                      <a:lnTo>
                                        <a:pt x="260033" y="2059305"/>
                                      </a:lnTo>
                                      <a:cubicBezTo>
                                        <a:pt x="254318" y="2049780"/>
                                        <a:pt x="246698" y="2039302"/>
                                        <a:pt x="240030" y="2027872"/>
                                      </a:cubicBezTo>
                                      <a:cubicBezTo>
                                        <a:pt x="224790" y="2005965"/>
                                        <a:pt x="210503" y="1979295"/>
                                        <a:pt x="196215" y="1954530"/>
                                      </a:cubicBezTo>
                                      <a:cubicBezTo>
                                        <a:pt x="189548" y="1942147"/>
                                        <a:pt x="182880" y="1928812"/>
                                        <a:pt x="177165" y="1917382"/>
                                      </a:cubicBezTo>
                                      <a:cubicBezTo>
                                        <a:pt x="171450" y="1905000"/>
                                        <a:pt x="166688" y="1894522"/>
                                        <a:pt x="162878" y="1884045"/>
                                      </a:cubicBezTo>
                                      <a:cubicBezTo>
                                        <a:pt x="155258" y="1862137"/>
                                        <a:pt x="150495" y="1845945"/>
                                        <a:pt x="151448" y="1838325"/>
                                      </a:cubicBezTo>
                                      <a:close/>
                                      <a:moveTo>
                                        <a:pt x="13335" y="1144905"/>
                                      </a:moveTo>
                                      <a:cubicBezTo>
                                        <a:pt x="7620" y="1201102"/>
                                        <a:pt x="7620" y="1236345"/>
                                        <a:pt x="9525" y="1261110"/>
                                      </a:cubicBezTo>
                                      <a:cubicBezTo>
                                        <a:pt x="10477" y="1273492"/>
                                        <a:pt x="11430" y="1283017"/>
                                        <a:pt x="13335" y="1291590"/>
                                      </a:cubicBezTo>
                                      <a:cubicBezTo>
                                        <a:pt x="14287" y="1300162"/>
                                        <a:pt x="17145" y="1306830"/>
                                        <a:pt x="18097" y="1313497"/>
                                      </a:cubicBezTo>
                                      <a:cubicBezTo>
                                        <a:pt x="25717" y="1340167"/>
                                        <a:pt x="28575" y="1365885"/>
                                        <a:pt x="40957" y="1471612"/>
                                      </a:cubicBezTo>
                                      <a:cubicBezTo>
                                        <a:pt x="38100" y="1464945"/>
                                        <a:pt x="35242" y="1466850"/>
                                        <a:pt x="34290" y="1474470"/>
                                      </a:cubicBezTo>
                                      <a:cubicBezTo>
                                        <a:pt x="32385" y="1482090"/>
                                        <a:pt x="33337" y="1494472"/>
                                        <a:pt x="34290" y="1510665"/>
                                      </a:cubicBezTo>
                                      <a:cubicBezTo>
                                        <a:pt x="36195" y="1543050"/>
                                        <a:pt x="43815" y="1586865"/>
                                        <a:pt x="52387" y="1622107"/>
                                      </a:cubicBezTo>
                                      <a:cubicBezTo>
                                        <a:pt x="75247" y="1687830"/>
                                        <a:pt x="100965" y="1767840"/>
                                        <a:pt x="126682" y="1823085"/>
                                      </a:cubicBezTo>
                                      <a:cubicBezTo>
                                        <a:pt x="141922" y="1862137"/>
                                        <a:pt x="128587" y="1862137"/>
                                        <a:pt x="95250" y="1786890"/>
                                      </a:cubicBezTo>
                                      <a:cubicBezTo>
                                        <a:pt x="88582" y="1762125"/>
                                        <a:pt x="79057" y="1737360"/>
                                        <a:pt x="72390" y="1711642"/>
                                      </a:cubicBezTo>
                                      <a:cubicBezTo>
                                        <a:pt x="68580" y="1698307"/>
                                        <a:pt x="64770" y="1685925"/>
                                        <a:pt x="60960" y="1672590"/>
                                      </a:cubicBezTo>
                                      <a:cubicBezTo>
                                        <a:pt x="57150" y="1659255"/>
                                        <a:pt x="53340" y="1645920"/>
                                        <a:pt x="50482" y="1632585"/>
                                      </a:cubicBezTo>
                                      <a:cubicBezTo>
                                        <a:pt x="48577" y="1625917"/>
                                        <a:pt x="46672" y="1619250"/>
                                        <a:pt x="44767" y="1612582"/>
                                      </a:cubicBezTo>
                                      <a:cubicBezTo>
                                        <a:pt x="42862" y="1605915"/>
                                        <a:pt x="41910" y="1599247"/>
                                        <a:pt x="40005" y="1592580"/>
                                      </a:cubicBezTo>
                                      <a:cubicBezTo>
                                        <a:pt x="36195" y="1579245"/>
                                        <a:pt x="33337" y="1564957"/>
                                        <a:pt x="29527" y="1551622"/>
                                      </a:cubicBezTo>
                                      <a:cubicBezTo>
                                        <a:pt x="26670" y="1537335"/>
                                        <a:pt x="23812" y="1524000"/>
                                        <a:pt x="20955" y="1509712"/>
                                      </a:cubicBezTo>
                                      <a:cubicBezTo>
                                        <a:pt x="20002" y="1503045"/>
                                        <a:pt x="18097" y="1495425"/>
                                        <a:pt x="17145" y="1488757"/>
                                      </a:cubicBezTo>
                                      <a:lnTo>
                                        <a:pt x="14287" y="1467802"/>
                                      </a:lnTo>
                                      <a:cubicBezTo>
                                        <a:pt x="12382" y="1453515"/>
                                        <a:pt x="10477" y="1439227"/>
                                        <a:pt x="7620" y="1425892"/>
                                      </a:cubicBezTo>
                                      <a:cubicBezTo>
                                        <a:pt x="6667" y="1411605"/>
                                        <a:pt x="4762" y="1397317"/>
                                        <a:pt x="3810" y="1383982"/>
                                      </a:cubicBezTo>
                                      <a:cubicBezTo>
                                        <a:pt x="2857" y="1377315"/>
                                        <a:pt x="2857" y="1369695"/>
                                        <a:pt x="1905" y="1363027"/>
                                      </a:cubicBezTo>
                                      <a:cubicBezTo>
                                        <a:pt x="1905" y="1356360"/>
                                        <a:pt x="952" y="1348740"/>
                                        <a:pt x="952" y="1342072"/>
                                      </a:cubicBezTo>
                                      <a:cubicBezTo>
                                        <a:pt x="952" y="1327785"/>
                                        <a:pt x="0" y="1314450"/>
                                        <a:pt x="0" y="1301115"/>
                                      </a:cubicBezTo>
                                      <a:cubicBezTo>
                                        <a:pt x="0" y="1287780"/>
                                        <a:pt x="952" y="1274445"/>
                                        <a:pt x="952" y="1261110"/>
                                      </a:cubicBezTo>
                                      <a:cubicBezTo>
                                        <a:pt x="1905" y="1247775"/>
                                        <a:pt x="1905" y="1234440"/>
                                        <a:pt x="3810" y="1222057"/>
                                      </a:cubicBezTo>
                                      <a:cubicBezTo>
                                        <a:pt x="5715" y="1208722"/>
                                        <a:pt x="6667" y="1196340"/>
                                        <a:pt x="8572" y="1183957"/>
                                      </a:cubicBezTo>
                                      <a:cubicBezTo>
                                        <a:pt x="9525" y="1177290"/>
                                        <a:pt x="10477" y="1171575"/>
                                        <a:pt x="11430" y="1165860"/>
                                      </a:cubicBezTo>
                                      <a:cubicBezTo>
                                        <a:pt x="10477" y="1156335"/>
                                        <a:pt x="12382" y="1150620"/>
                                        <a:pt x="13335" y="1144905"/>
                                      </a:cubicBezTo>
                                      <a:close/>
                                      <a:moveTo>
                                        <a:pt x="902970" y="67627"/>
                                      </a:moveTo>
                                      <a:cubicBezTo>
                                        <a:pt x="908685" y="69532"/>
                                        <a:pt x="902017" y="73342"/>
                                        <a:pt x="878205" y="85724"/>
                                      </a:cubicBezTo>
                                      <a:cubicBezTo>
                                        <a:pt x="863917" y="91439"/>
                                        <a:pt x="846772" y="96202"/>
                                        <a:pt x="829627" y="102869"/>
                                      </a:cubicBezTo>
                                      <a:cubicBezTo>
                                        <a:pt x="812482" y="109537"/>
                                        <a:pt x="795337" y="115252"/>
                                        <a:pt x="780097" y="120967"/>
                                      </a:cubicBezTo>
                                      <a:cubicBezTo>
                                        <a:pt x="750570" y="132397"/>
                                        <a:pt x="729615" y="138112"/>
                                        <a:pt x="735330" y="130492"/>
                                      </a:cubicBezTo>
                                      <a:lnTo>
                                        <a:pt x="721995" y="130492"/>
                                      </a:lnTo>
                                      <a:cubicBezTo>
                                        <a:pt x="734377" y="125729"/>
                                        <a:pt x="755332" y="115252"/>
                                        <a:pt x="780097" y="105727"/>
                                      </a:cubicBezTo>
                                      <a:cubicBezTo>
                                        <a:pt x="792480" y="100964"/>
                                        <a:pt x="804862" y="96202"/>
                                        <a:pt x="818197" y="91439"/>
                                      </a:cubicBezTo>
                                      <a:cubicBezTo>
                                        <a:pt x="824865" y="89534"/>
                                        <a:pt x="830580" y="86677"/>
                                        <a:pt x="837247" y="84772"/>
                                      </a:cubicBezTo>
                                      <a:cubicBezTo>
                                        <a:pt x="843915" y="82867"/>
                                        <a:pt x="849630" y="80962"/>
                                        <a:pt x="855345" y="79057"/>
                                      </a:cubicBezTo>
                                      <a:cubicBezTo>
                                        <a:pt x="878205" y="72389"/>
                                        <a:pt x="896302" y="67627"/>
                                        <a:pt x="902970" y="67627"/>
                                      </a:cubicBezTo>
                                      <a:close/>
                                      <a:moveTo>
                                        <a:pt x="1618298" y="56197"/>
                                      </a:moveTo>
                                      <a:cubicBezTo>
                                        <a:pt x="1634490" y="60007"/>
                                        <a:pt x="1651635" y="62864"/>
                                        <a:pt x="1667828" y="66674"/>
                                      </a:cubicBezTo>
                                      <a:lnTo>
                                        <a:pt x="1717358" y="80009"/>
                                      </a:lnTo>
                                      <a:cubicBezTo>
                                        <a:pt x="1724025" y="83819"/>
                                        <a:pt x="1730693" y="88582"/>
                                        <a:pt x="1737360" y="92392"/>
                                      </a:cubicBezTo>
                                      <a:cubicBezTo>
                                        <a:pt x="1723073" y="87629"/>
                                        <a:pt x="1703070" y="83819"/>
                                        <a:pt x="1682115" y="77152"/>
                                      </a:cubicBezTo>
                                      <a:cubicBezTo>
                                        <a:pt x="1661160" y="70484"/>
                                        <a:pt x="1638300" y="63817"/>
                                        <a:pt x="1618298" y="56197"/>
                                      </a:cubicBezTo>
                                      <a:close/>
                                      <a:moveTo>
                                        <a:pt x="1295400" y="31432"/>
                                      </a:moveTo>
                                      <a:cubicBezTo>
                                        <a:pt x="1312545" y="32385"/>
                                        <a:pt x="1331595" y="32385"/>
                                        <a:pt x="1349692" y="33337"/>
                                      </a:cubicBezTo>
                                      <a:cubicBezTo>
                                        <a:pt x="1368742" y="34290"/>
                                        <a:pt x="1386840" y="36195"/>
                                        <a:pt x="1403985" y="37147"/>
                                      </a:cubicBezTo>
                                      <a:cubicBezTo>
                                        <a:pt x="1439227" y="40957"/>
                                        <a:pt x="1469707" y="44767"/>
                                        <a:pt x="1489710" y="46672"/>
                                      </a:cubicBezTo>
                                      <a:cubicBezTo>
                                        <a:pt x="1580197" y="60960"/>
                                        <a:pt x="1676400" y="87630"/>
                                        <a:pt x="1763077" y="123825"/>
                                      </a:cubicBezTo>
                                      <a:cubicBezTo>
                                        <a:pt x="1849755" y="160020"/>
                                        <a:pt x="1925955" y="203835"/>
                                        <a:pt x="1980247" y="243840"/>
                                      </a:cubicBezTo>
                                      <a:cubicBezTo>
                                        <a:pt x="1995487" y="253365"/>
                                        <a:pt x="2011680" y="264795"/>
                                        <a:pt x="2027872" y="275272"/>
                                      </a:cubicBezTo>
                                      <a:cubicBezTo>
                                        <a:pt x="2044065" y="285750"/>
                                        <a:pt x="2058352" y="296227"/>
                                        <a:pt x="2069782" y="302895"/>
                                      </a:cubicBezTo>
                                      <a:cubicBezTo>
                                        <a:pt x="2091690" y="317182"/>
                                        <a:pt x="2098357" y="319087"/>
                                        <a:pt x="2066925" y="291465"/>
                                      </a:cubicBezTo>
                                      <a:cubicBezTo>
                                        <a:pt x="2107882" y="322897"/>
                                        <a:pt x="2140267" y="359092"/>
                                        <a:pt x="2170747" y="393382"/>
                                      </a:cubicBezTo>
                                      <a:cubicBezTo>
                                        <a:pt x="2185987" y="410527"/>
                                        <a:pt x="2201228" y="427672"/>
                                        <a:pt x="2216467" y="442912"/>
                                      </a:cubicBezTo>
                                      <a:cubicBezTo>
                                        <a:pt x="2231707" y="459105"/>
                                        <a:pt x="2247900" y="474345"/>
                                        <a:pt x="2265045" y="487680"/>
                                      </a:cubicBezTo>
                                      <a:cubicBezTo>
                                        <a:pt x="2247900" y="465772"/>
                                        <a:pt x="2233612" y="448627"/>
                                        <a:pt x="2223135" y="435292"/>
                                      </a:cubicBezTo>
                                      <a:cubicBezTo>
                                        <a:pt x="2211705" y="421957"/>
                                        <a:pt x="2203132" y="412432"/>
                                        <a:pt x="2195512" y="402907"/>
                                      </a:cubicBezTo>
                                      <a:cubicBezTo>
                                        <a:pt x="2191703" y="398145"/>
                                        <a:pt x="2187892" y="394335"/>
                                        <a:pt x="2184082" y="389572"/>
                                      </a:cubicBezTo>
                                      <a:cubicBezTo>
                                        <a:pt x="2180273" y="384810"/>
                                        <a:pt x="2176462" y="381000"/>
                                        <a:pt x="2172652" y="376237"/>
                                      </a:cubicBezTo>
                                      <a:cubicBezTo>
                                        <a:pt x="2165032" y="367665"/>
                                        <a:pt x="2155507" y="357187"/>
                                        <a:pt x="2142172" y="343852"/>
                                      </a:cubicBezTo>
                                      <a:cubicBezTo>
                                        <a:pt x="2207895" y="390525"/>
                                        <a:pt x="2270760" y="457200"/>
                                        <a:pt x="2323148" y="529590"/>
                                      </a:cubicBezTo>
                                      <a:cubicBezTo>
                                        <a:pt x="2375535" y="601980"/>
                                        <a:pt x="2416492" y="679132"/>
                                        <a:pt x="2447925" y="744855"/>
                                      </a:cubicBezTo>
                                      <a:cubicBezTo>
                                        <a:pt x="2448877" y="743902"/>
                                        <a:pt x="2451735" y="749617"/>
                                        <a:pt x="2461260" y="751522"/>
                                      </a:cubicBezTo>
                                      <a:cubicBezTo>
                                        <a:pt x="2472690" y="784860"/>
                                        <a:pt x="2481263" y="818197"/>
                                        <a:pt x="2489835" y="850582"/>
                                      </a:cubicBezTo>
                                      <a:cubicBezTo>
                                        <a:pt x="2497455" y="882967"/>
                                        <a:pt x="2504123" y="913447"/>
                                        <a:pt x="2507932" y="943927"/>
                                      </a:cubicBezTo>
                                      <a:cubicBezTo>
                                        <a:pt x="2512695" y="973455"/>
                                        <a:pt x="2514600" y="1002982"/>
                                        <a:pt x="2516505" y="1029652"/>
                                      </a:cubicBezTo>
                                      <a:cubicBezTo>
                                        <a:pt x="2517457" y="1042987"/>
                                        <a:pt x="2517457" y="1056322"/>
                                        <a:pt x="2517457" y="1068705"/>
                                      </a:cubicBezTo>
                                      <a:cubicBezTo>
                                        <a:pt x="2517457" y="1082040"/>
                                        <a:pt x="2518410" y="1094422"/>
                                        <a:pt x="2517457" y="1105852"/>
                                      </a:cubicBezTo>
                                      <a:cubicBezTo>
                                        <a:pt x="2516505" y="1129665"/>
                                        <a:pt x="2515552" y="1151572"/>
                                        <a:pt x="2512695" y="1171575"/>
                                      </a:cubicBezTo>
                                      <a:cubicBezTo>
                                        <a:pt x="2509838" y="1191577"/>
                                        <a:pt x="2506980" y="1209675"/>
                                        <a:pt x="2504123" y="1224915"/>
                                      </a:cubicBezTo>
                                      <a:lnTo>
                                        <a:pt x="2495340" y="1253522"/>
                                      </a:lnTo>
                                      <a:lnTo>
                                        <a:pt x="2497455" y="1295400"/>
                                      </a:lnTo>
                                      <a:cubicBezTo>
                                        <a:pt x="2497455" y="1674157"/>
                                        <a:pt x="2324743" y="2012575"/>
                                        <a:pt x="2053779" y="2236194"/>
                                      </a:cubicBezTo>
                                      <a:lnTo>
                                        <a:pt x="2050729" y="2238475"/>
                                      </a:lnTo>
                                      <a:lnTo>
                                        <a:pt x="2048828" y="2240280"/>
                                      </a:lnTo>
                                      <a:cubicBezTo>
                                        <a:pt x="1981200" y="2297430"/>
                                        <a:pt x="1908810" y="2347912"/>
                                        <a:pt x="1835468" y="2390775"/>
                                      </a:cubicBezTo>
                                      <a:cubicBezTo>
                                        <a:pt x="1828324" y="2390775"/>
                                        <a:pt x="1804035" y="2399348"/>
                                        <a:pt x="1784152" y="2405658"/>
                                      </a:cubicBezTo>
                                      <a:lnTo>
                                        <a:pt x="1774926" y="2408142"/>
                                      </a:lnTo>
                                      <a:lnTo>
                                        <a:pt x="1752823" y="2418789"/>
                                      </a:lnTo>
                                      <a:cubicBezTo>
                                        <a:pt x="1606960" y="2480484"/>
                                        <a:pt x="1446591" y="2514600"/>
                                        <a:pt x="1278255" y="2514600"/>
                                      </a:cubicBezTo>
                                      <a:cubicBezTo>
                                        <a:pt x="1152003" y="2514600"/>
                                        <a:pt x="1030232" y="2495410"/>
                                        <a:pt x="915702" y="2459787"/>
                                      </a:cubicBezTo>
                                      <a:lnTo>
                                        <a:pt x="831186" y="2428854"/>
                                      </a:lnTo>
                                      <a:lnTo>
                                        <a:pt x="821055" y="2426017"/>
                                      </a:lnTo>
                                      <a:cubicBezTo>
                                        <a:pt x="811530" y="2423160"/>
                                        <a:pt x="800100" y="2419350"/>
                                        <a:pt x="787718" y="2413635"/>
                                      </a:cubicBezTo>
                                      <a:cubicBezTo>
                                        <a:pt x="738188" y="2395537"/>
                                        <a:pt x="678180" y="2361247"/>
                                        <a:pt x="647700" y="2347912"/>
                                      </a:cubicBezTo>
                                      <a:cubicBezTo>
                                        <a:pt x="635318" y="2338387"/>
                                        <a:pt x="621030" y="2326957"/>
                                        <a:pt x="603885" y="2315527"/>
                                      </a:cubicBezTo>
                                      <a:cubicBezTo>
                                        <a:pt x="587693" y="2304097"/>
                                        <a:pt x="570548" y="2290762"/>
                                        <a:pt x="552450" y="2278380"/>
                                      </a:cubicBezTo>
                                      <a:cubicBezTo>
                                        <a:pt x="534353" y="2265045"/>
                                        <a:pt x="517208" y="2250757"/>
                                        <a:pt x="499110" y="2237422"/>
                                      </a:cubicBezTo>
                                      <a:cubicBezTo>
                                        <a:pt x="481965" y="2223135"/>
                                        <a:pt x="465773" y="2209800"/>
                                        <a:pt x="451485" y="2196465"/>
                                      </a:cubicBezTo>
                                      <a:cubicBezTo>
                                        <a:pt x="442913" y="2192655"/>
                                        <a:pt x="406718" y="2160270"/>
                                        <a:pt x="411480" y="2171700"/>
                                      </a:cubicBezTo>
                                      <a:cubicBezTo>
                                        <a:pt x="433388" y="2190750"/>
                                        <a:pt x="447675" y="2205990"/>
                                        <a:pt x="461963" y="2219325"/>
                                      </a:cubicBezTo>
                                      <a:cubicBezTo>
                                        <a:pt x="476250" y="2233612"/>
                                        <a:pt x="490538" y="2247900"/>
                                        <a:pt x="514350" y="2266950"/>
                                      </a:cubicBezTo>
                                      <a:cubicBezTo>
                                        <a:pt x="507683" y="2265997"/>
                                        <a:pt x="497205" y="2260282"/>
                                        <a:pt x="485775" y="2251710"/>
                                      </a:cubicBezTo>
                                      <a:cubicBezTo>
                                        <a:pt x="474345" y="2242185"/>
                                        <a:pt x="461010" y="2229802"/>
                                        <a:pt x="445770" y="2215515"/>
                                      </a:cubicBezTo>
                                      <a:cubicBezTo>
                                        <a:pt x="431483" y="2201227"/>
                                        <a:pt x="416243" y="2184082"/>
                                        <a:pt x="401003" y="2167890"/>
                                      </a:cubicBezTo>
                                      <a:cubicBezTo>
                                        <a:pt x="393383" y="2159317"/>
                                        <a:pt x="385763" y="2150745"/>
                                        <a:pt x="378143" y="2142172"/>
                                      </a:cubicBezTo>
                                      <a:cubicBezTo>
                                        <a:pt x="370523" y="2133600"/>
                                        <a:pt x="362903" y="2125027"/>
                                        <a:pt x="355283" y="2116455"/>
                                      </a:cubicBezTo>
                                      <a:cubicBezTo>
                                        <a:pt x="367665" y="2126932"/>
                                        <a:pt x="380048" y="2135505"/>
                                        <a:pt x="392430" y="2145030"/>
                                      </a:cubicBezTo>
                                      <a:cubicBezTo>
                                        <a:pt x="366713" y="2118360"/>
                                        <a:pt x="342186" y="2088118"/>
                                        <a:pt x="319326" y="2055971"/>
                                      </a:cubicBezTo>
                                      <a:lnTo>
                                        <a:pt x="282887" y="1997944"/>
                                      </a:lnTo>
                                      <a:lnTo>
                                        <a:pt x="267275" y="1977066"/>
                                      </a:lnTo>
                                      <a:cubicBezTo>
                                        <a:pt x="245366" y="1944635"/>
                                        <a:pt x="224975" y="1911093"/>
                                        <a:pt x="206206" y="1876543"/>
                                      </a:cubicBezTo>
                                      <a:lnTo>
                                        <a:pt x="160874" y="1782439"/>
                                      </a:lnTo>
                                      <a:lnTo>
                                        <a:pt x="188595" y="1867852"/>
                                      </a:lnTo>
                                      <a:cubicBezTo>
                                        <a:pt x="146685" y="1795462"/>
                                        <a:pt x="115253" y="1707832"/>
                                        <a:pt x="94298" y="1623060"/>
                                      </a:cubicBezTo>
                                      <a:cubicBezTo>
                                        <a:pt x="72390" y="1538287"/>
                                        <a:pt x="61913" y="1457325"/>
                                        <a:pt x="48578" y="1397317"/>
                                      </a:cubicBezTo>
                                      <a:cubicBezTo>
                                        <a:pt x="48578" y="1424940"/>
                                        <a:pt x="53340" y="1457325"/>
                                        <a:pt x="57150" y="1489710"/>
                                      </a:cubicBezTo>
                                      <a:cubicBezTo>
                                        <a:pt x="60008" y="1505902"/>
                                        <a:pt x="62865" y="1522095"/>
                                        <a:pt x="65723" y="1538287"/>
                                      </a:cubicBezTo>
                                      <a:cubicBezTo>
                                        <a:pt x="68580" y="1554480"/>
                                        <a:pt x="72390" y="1569720"/>
                                        <a:pt x="76200" y="1584007"/>
                                      </a:cubicBezTo>
                                      <a:cubicBezTo>
                                        <a:pt x="89535" y="1642110"/>
                                        <a:pt x="102870" y="1685925"/>
                                        <a:pt x="93345" y="1687830"/>
                                      </a:cubicBezTo>
                                      <a:cubicBezTo>
                                        <a:pt x="90488" y="1686877"/>
                                        <a:pt x="85725" y="1679257"/>
                                        <a:pt x="80010" y="1665922"/>
                                      </a:cubicBezTo>
                                      <a:cubicBezTo>
                                        <a:pt x="75248" y="1652587"/>
                                        <a:pt x="68580" y="1634490"/>
                                        <a:pt x="62865" y="1614487"/>
                                      </a:cubicBezTo>
                                      <a:cubicBezTo>
                                        <a:pt x="58103" y="1594485"/>
                                        <a:pt x="53340" y="1572577"/>
                                        <a:pt x="48578" y="1551622"/>
                                      </a:cubicBezTo>
                                      <a:cubicBezTo>
                                        <a:pt x="50483" y="1524952"/>
                                        <a:pt x="47625" y="1505902"/>
                                        <a:pt x="45720" y="1489710"/>
                                      </a:cubicBezTo>
                                      <a:cubicBezTo>
                                        <a:pt x="40005" y="1422082"/>
                                        <a:pt x="36195" y="1359217"/>
                                        <a:pt x="35243" y="1299210"/>
                                      </a:cubicBezTo>
                                      <a:cubicBezTo>
                                        <a:pt x="35243" y="1283970"/>
                                        <a:pt x="35243" y="1268730"/>
                                        <a:pt x="35243" y="1254442"/>
                                      </a:cubicBezTo>
                                      <a:cubicBezTo>
                                        <a:pt x="35243" y="1246822"/>
                                        <a:pt x="35243" y="1239202"/>
                                        <a:pt x="35243" y="1232535"/>
                                      </a:cubicBezTo>
                                      <a:cubicBezTo>
                                        <a:pt x="35243" y="1224915"/>
                                        <a:pt x="36195" y="1218247"/>
                                        <a:pt x="36195" y="1210627"/>
                                      </a:cubicBezTo>
                                      <a:cubicBezTo>
                                        <a:pt x="37148" y="1196340"/>
                                        <a:pt x="37148" y="1181100"/>
                                        <a:pt x="38100" y="1166812"/>
                                      </a:cubicBezTo>
                                      <a:cubicBezTo>
                                        <a:pt x="39053" y="1152525"/>
                                        <a:pt x="40958" y="1138237"/>
                                        <a:pt x="41910" y="1123950"/>
                                      </a:cubicBezTo>
                                      <a:cubicBezTo>
                                        <a:pt x="42863" y="1117282"/>
                                        <a:pt x="42863" y="1109662"/>
                                        <a:pt x="43815" y="1102995"/>
                                      </a:cubicBezTo>
                                      <a:lnTo>
                                        <a:pt x="46673" y="1082040"/>
                                      </a:lnTo>
                                      <a:cubicBezTo>
                                        <a:pt x="48578" y="1067752"/>
                                        <a:pt x="50483" y="1053465"/>
                                        <a:pt x="53340" y="1040130"/>
                                      </a:cubicBezTo>
                                      <a:cubicBezTo>
                                        <a:pt x="59055" y="1012507"/>
                                        <a:pt x="64770" y="984885"/>
                                        <a:pt x="72390" y="957262"/>
                                      </a:cubicBezTo>
                                      <a:cubicBezTo>
                                        <a:pt x="88583" y="902017"/>
                                        <a:pt x="110490" y="849630"/>
                                        <a:pt x="140018" y="799147"/>
                                      </a:cubicBezTo>
                                      <a:cubicBezTo>
                                        <a:pt x="143352" y="808672"/>
                                        <a:pt x="155496" y="799862"/>
                                        <a:pt x="173355" y="780574"/>
                                      </a:cubicBezTo>
                                      <a:lnTo>
                                        <a:pt x="175420" y="778164"/>
                                      </a:lnTo>
                                      <a:lnTo>
                                        <a:pt x="206206" y="714257"/>
                                      </a:lnTo>
                                      <a:lnTo>
                                        <a:pt x="258734" y="634160"/>
                                      </a:lnTo>
                                      <a:lnTo>
                                        <a:pt x="251460" y="641985"/>
                                      </a:lnTo>
                                      <a:cubicBezTo>
                                        <a:pt x="240982" y="652462"/>
                                        <a:pt x="232410" y="661987"/>
                                        <a:pt x="231457" y="658177"/>
                                      </a:cubicBezTo>
                                      <a:cubicBezTo>
                                        <a:pt x="231457" y="654367"/>
                                        <a:pt x="239077" y="637222"/>
                                        <a:pt x="262890" y="597217"/>
                                      </a:cubicBezTo>
                                      <a:cubicBezTo>
                                        <a:pt x="240982" y="635317"/>
                                        <a:pt x="224790" y="655320"/>
                                        <a:pt x="213360" y="670560"/>
                                      </a:cubicBezTo>
                                      <a:cubicBezTo>
                                        <a:pt x="201930" y="684847"/>
                                        <a:pt x="193357" y="693420"/>
                                        <a:pt x="187642" y="706755"/>
                                      </a:cubicBezTo>
                                      <a:cubicBezTo>
                                        <a:pt x="182880" y="702945"/>
                                        <a:pt x="194310" y="679132"/>
                                        <a:pt x="210502" y="647700"/>
                                      </a:cubicBezTo>
                                      <a:cubicBezTo>
                                        <a:pt x="219075" y="632460"/>
                                        <a:pt x="229552" y="615315"/>
                                        <a:pt x="240030" y="597217"/>
                                      </a:cubicBezTo>
                                      <a:cubicBezTo>
                                        <a:pt x="251460" y="580072"/>
                                        <a:pt x="263842" y="562927"/>
                                        <a:pt x="274320" y="546735"/>
                                      </a:cubicBezTo>
                                      <a:cubicBezTo>
                                        <a:pt x="297180" y="515302"/>
                                        <a:pt x="316230" y="488632"/>
                                        <a:pt x="321945" y="480060"/>
                                      </a:cubicBezTo>
                                      <a:cubicBezTo>
                                        <a:pt x="323850" y="475297"/>
                                        <a:pt x="322897" y="475297"/>
                                        <a:pt x="316230" y="480060"/>
                                      </a:cubicBezTo>
                                      <a:cubicBezTo>
                                        <a:pt x="312420" y="481965"/>
                                        <a:pt x="307657" y="485775"/>
                                        <a:pt x="301942" y="491490"/>
                                      </a:cubicBezTo>
                                      <a:cubicBezTo>
                                        <a:pt x="296227" y="497205"/>
                                        <a:pt x="288607" y="503872"/>
                                        <a:pt x="280035" y="513397"/>
                                      </a:cubicBezTo>
                                      <a:cubicBezTo>
                                        <a:pt x="238125" y="555307"/>
                                        <a:pt x="200977" y="614362"/>
                                        <a:pt x="172402" y="670560"/>
                                      </a:cubicBezTo>
                                      <a:cubicBezTo>
                                        <a:pt x="164782" y="684847"/>
                                        <a:pt x="158115" y="699135"/>
                                        <a:pt x="151447" y="712470"/>
                                      </a:cubicBezTo>
                                      <a:cubicBezTo>
                                        <a:pt x="144780" y="726757"/>
                                        <a:pt x="138112" y="739140"/>
                                        <a:pt x="132397" y="751522"/>
                                      </a:cubicBezTo>
                                      <a:cubicBezTo>
                                        <a:pt x="121920" y="776287"/>
                                        <a:pt x="109537" y="797242"/>
                                        <a:pt x="100012" y="814387"/>
                                      </a:cubicBezTo>
                                      <a:cubicBezTo>
                                        <a:pt x="89535" y="825817"/>
                                        <a:pt x="87630" y="819150"/>
                                        <a:pt x="92392" y="801052"/>
                                      </a:cubicBezTo>
                                      <a:cubicBezTo>
                                        <a:pt x="94297" y="791527"/>
                                        <a:pt x="99060" y="780097"/>
                                        <a:pt x="103822" y="765810"/>
                                      </a:cubicBezTo>
                                      <a:cubicBezTo>
                                        <a:pt x="109537" y="752475"/>
                                        <a:pt x="115252" y="736282"/>
                                        <a:pt x="123825" y="719137"/>
                                      </a:cubicBezTo>
                                      <a:cubicBezTo>
                                        <a:pt x="139065" y="684847"/>
                                        <a:pt x="160020" y="646747"/>
                                        <a:pt x="180975" y="612457"/>
                                      </a:cubicBezTo>
                                      <a:cubicBezTo>
                                        <a:pt x="192405" y="596265"/>
                                        <a:pt x="202882" y="579120"/>
                                        <a:pt x="213360" y="563880"/>
                                      </a:cubicBezTo>
                                      <a:cubicBezTo>
                                        <a:pt x="223837" y="549592"/>
                                        <a:pt x="233362" y="535305"/>
                                        <a:pt x="241935" y="523875"/>
                                      </a:cubicBezTo>
                                      <a:cubicBezTo>
                                        <a:pt x="249555" y="513397"/>
                                        <a:pt x="260985" y="499110"/>
                                        <a:pt x="273367" y="483870"/>
                                      </a:cubicBezTo>
                                      <a:cubicBezTo>
                                        <a:pt x="280035" y="476250"/>
                                        <a:pt x="286702" y="468630"/>
                                        <a:pt x="293370" y="461010"/>
                                      </a:cubicBezTo>
                                      <a:cubicBezTo>
                                        <a:pt x="300037" y="453390"/>
                                        <a:pt x="306705" y="445770"/>
                                        <a:pt x="313372" y="439102"/>
                                      </a:cubicBezTo>
                                      <a:cubicBezTo>
                                        <a:pt x="326707" y="424815"/>
                                        <a:pt x="339090" y="414337"/>
                                        <a:pt x="347662" y="406717"/>
                                      </a:cubicBezTo>
                                      <a:cubicBezTo>
                                        <a:pt x="356235" y="399097"/>
                                        <a:pt x="360997" y="397192"/>
                                        <a:pt x="360045" y="401955"/>
                                      </a:cubicBezTo>
                                      <a:cubicBezTo>
                                        <a:pt x="402907" y="349567"/>
                                        <a:pt x="450532" y="305752"/>
                                        <a:pt x="500062" y="269557"/>
                                      </a:cubicBezTo>
                                      <a:cubicBezTo>
                                        <a:pt x="511492" y="260985"/>
                                        <a:pt x="524827" y="253365"/>
                                        <a:pt x="537210" y="244792"/>
                                      </a:cubicBezTo>
                                      <a:cubicBezTo>
                                        <a:pt x="549592" y="237172"/>
                                        <a:pt x="561975" y="228600"/>
                                        <a:pt x="575310" y="221932"/>
                                      </a:cubicBezTo>
                                      <a:cubicBezTo>
                                        <a:pt x="587692" y="215265"/>
                                        <a:pt x="601027" y="207645"/>
                                        <a:pt x="613410" y="200977"/>
                                      </a:cubicBezTo>
                                      <a:cubicBezTo>
                                        <a:pt x="626745" y="194310"/>
                                        <a:pt x="639127" y="187642"/>
                                        <a:pt x="652462" y="181927"/>
                                      </a:cubicBezTo>
                                      <a:lnTo>
                                        <a:pt x="671512" y="172402"/>
                                      </a:lnTo>
                                      <a:lnTo>
                                        <a:pt x="691515" y="163830"/>
                                      </a:lnTo>
                                      <a:cubicBezTo>
                                        <a:pt x="703897" y="158115"/>
                                        <a:pt x="717232" y="152400"/>
                                        <a:pt x="730567" y="147637"/>
                                      </a:cubicBezTo>
                                      <a:cubicBezTo>
                                        <a:pt x="757237" y="138112"/>
                                        <a:pt x="782955" y="126682"/>
                                        <a:pt x="810577" y="118110"/>
                                      </a:cubicBezTo>
                                      <a:cubicBezTo>
                                        <a:pt x="864870" y="98107"/>
                                        <a:pt x="920115" y="80962"/>
                                        <a:pt x="979170" y="60960"/>
                                      </a:cubicBezTo>
                                      <a:cubicBezTo>
                                        <a:pt x="1000125" y="58102"/>
                                        <a:pt x="1016317" y="55245"/>
                                        <a:pt x="1031557" y="54292"/>
                                      </a:cubicBezTo>
                                      <a:cubicBezTo>
                                        <a:pt x="1046797" y="53340"/>
                                        <a:pt x="1060132" y="53340"/>
                                        <a:pt x="1074420" y="52387"/>
                                      </a:cubicBezTo>
                                      <a:cubicBezTo>
                                        <a:pt x="1088707" y="51435"/>
                                        <a:pt x="1103947" y="51435"/>
                                        <a:pt x="1122045" y="50482"/>
                                      </a:cubicBezTo>
                                      <a:cubicBezTo>
                                        <a:pt x="1140142" y="49530"/>
                                        <a:pt x="1162050" y="47625"/>
                                        <a:pt x="1189672" y="45720"/>
                                      </a:cubicBezTo>
                                      <a:cubicBezTo>
                                        <a:pt x="1180147" y="41910"/>
                                        <a:pt x="1188720" y="38100"/>
                                        <a:pt x="1208722" y="35242"/>
                                      </a:cubicBezTo>
                                      <a:cubicBezTo>
                                        <a:pt x="1219200" y="34290"/>
                                        <a:pt x="1232535" y="33337"/>
                                        <a:pt x="1246822" y="32385"/>
                                      </a:cubicBezTo>
                                      <a:cubicBezTo>
                                        <a:pt x="1261110" y="31432"/>
                                        <a:pt x="1278255" y="30480"/>
                                        <a:pt x="1295400" y="31432"/>
                                      </a:cubicBezTo>
                                      <a:close/>
                                      <a:moveTo>
                                        <a:pt x="1276350" y="0"/>
                                      </a:moveTo>
                                      <a:cubicBezTo>
                                        <a:pt x="1375410" y="0"/>
                                        <a:pt x="1469708" y="15240"/>
                                        <a:pt x="1536383" y="31432"/>
                                      </a:cubicBezTo>
                                      <a:cubicBezTo>
                                        <a:pt x="1512570" y="30480"/>
                                        <a:pt x="1488758" y="28575"/>
                                        <a:pt x="1465898" y="27622"/>
                                      </a:cubicBezTo>
                                      <a:cubicBezTo>
                                        <a:pt x="1438275" y="23812"/>
                                        <a:pt x="1409700" y="20002"/>
                                        <a:pt x="1380173" y="19050"/>
                                      </a:cubicBezTo>
                                      <a:cubicBezTo>
                                        <a:pt x="1365885" y="19050"/>
                                        <a:pt x="1350645" y="18097"/>
                                        <a:pt x="1336358" y="18097"/>
                                      </a:cubicBezTo>
                                      <a:cubicBezTo>
                                        <a:pt x="1322070" y="19050"/>
                                        <a:pt x="1306830" y="19050"/>
                                        <a:pt x="1292543" y="19050"/>
                                      </a:cubicBezTo>
                                      <a:cubicBezTo>
                                        <a:pt x="1278255" y="19050"/>
                                        <a:pt x="1263015" y="20002"/>
                                        <a:pt x="1248728" y="20955"/>
                                      </a:cubicBezTo>
                                      <a:cubicBezTo>
                                        <a:pt x="1233488" y="21907"/>
                                        <a:pt x="1219200" y="21907"/>
                                        <a:pt x="1204913" y="23812"/>
                                      </a:cubicBezTo>
                                      <a:cubicBezTo>
                                        <a:pt x="1176338" y="27622"/>
                                        <a:pt x="1147763" y="28575"/>
                                        <a:pt x="1119188" y="32385"/>
                                      </a:cubicBezTo>
                                      <a:cubicBezTo>
                                        <a:pt x="1107758" y="32385"/>
                                        <a:pt x="1097280" y="32385"/>
                                        <a:pt x="1086803" y="33337"/>
                                      </a:cubicBezTo>
                                      <a:cubicBezTo>
                                        <a:pt x="1076325" y="33337"/>
                                        <a:pt x="1066800" y="35242"/>
                                        <a:pt x="1057275" y="36195"/>
                                      </a:cubicBezTo>
                                      <a:cubicBezTo>
                                        <a:pt x="1038225" y="39052"/>
                                        <a:pt x="1022033" y="40005"/>
                                        <a:pt x="1009650" y="42862"/>
                                      </a:cubicBezTo>
                                      <a:cubicBezTo>
                                        <a:pt x="984885" y="47625"/>
                                        <a:pt x="976313" y="47625"/>
                                        <a:pt x="997268" y="35242"/>
                                      </a:cubicBezTo>
                                      <a:cubicBezTo>
                                        <a:pt x="1076325" y="14287"/>
                                        <a:pt x="1178243" y="0"/>
                                        <a:pt x="12763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2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64" name="Picture 28" descr="Phone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8382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33AE877" id="Group 161" o:spid="_x0000_s1026" alt="phone icon" style="position:absolute;margin-left:.35pt;margin-top:4.6pt;width:26.6pt;height:26.55pt;z-index:251702272;mso-width-relative:margin;mso-height-relative:margin" coordsize="337820,3371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1RqMNTQAAGAJAQAOAAAAZHJzL2Uyb0RvYy54bWyknVuPG8mR798PcL5D&#10;ox8PsBbrXhRGs9j1rI0D+OwO9gLYjxRFqRvubjbIntF4P/35RV6KEUlKFekF7JGoqsisjPxHZNwy&#10;84d//O356e7Xw+n8eHz5cN/8bnN/d3jZHz89vnz5cP9f//mHf5jv785vu5dPu6fjy+HD/d8O5/t/&#10;/PF//68fvr6+P7THh+PTp8PpjkZezu+/vn64f3h7e33/7t15/3B43p1/d3w9vPDw8/H0vHvj5+nL&#10;u0+n3Vdaf356124247uvx9On19Nxfzif+def4sP7H0P7nz8f9m//9vnz+fB29/Thnm97C/89hf9+&#10;lP+++/GH3fsvp93rw+M+fcbu7/iK593jC50uTf20e9vd/XJ6vGrq+XF/Op6Pn99+tz8+vzt+/vy4&#10;P4QxMJpmU4zmj6fjL69hLF/ef/3yurAJ1hZ8+rub3f/rr388vf7H688nOPH19Qu8CL9kLL99Pj3L&#10;n3zl3W+BZX9bWHb47e1uzz923TS3MHbPI/7ezENk6f4Bvl9R7R/+5bt073Kn78ynfH0FHOfL+M//&#10;s/H/x8Pu9RDYen7P+H8+3T1+Artje3/3snsGpH84HQ4Cufd34dU7eRTYE94XZglbzq9/Ou7/er57&#10;Of7+Yffy5fBP51fgRkPyLgNQL8uPcyL7+7m6cGf3fv/L+e2Ph2OYnt2vfzq/RRx/4m8BhZ/SSPbH&#10;l5fz49vhz0zR5+cnoP1/3t1NfbPdzndf79qhmeY5C0FJ8xdN0/b9sBmnuwch6sfNt4j+3OiO5nEa&#10;h/WONE3bj23btOsdMVvLiOZ+nKZuvSNN0/bzuJ0cI+p0R83ceFinaeiIEfXrI+pVR5OTdZoG1s3z&#10;tF3vaNAdOcGgadxgGFVHYzuP/XZ9jjRN2/XDPM/rI5p0R922aaf1jjRN2yEKrQN1LGcL6sZp6KBZ&#10;lSNN03YTQ3J0tNUdbecGmtWONE3bbeloWGddo8V87Pu5d/RkiNpu7JrBMaZGC/rYjrBifVCGCEBM&#10;zK5jVFrUvdBrNJEbe40W9gFx8mgiQ9R2zUYU5bpy1eI+AL9m42CgJmo7RMqj9Rot8ONmi8p3dKWJ&#10;kKmxdyFQi/zYocY8XWkit1Q1WujHzTBtPV1pIj/YtdiPDXPlAbsmYlQw0LFCNVrwh7mfO09Xmoi5&#10;mvrO0ZXYeosCHMbtsHV0ZYjcItxqbTEMfTd4utJEgH3uPAxsjeCPzbxxLFSWaDM209Ssi3CrtUUL&#10;yeSwxCzRZu6axjNXRvDHHn9pXYRbQ7QZx+3sMF1aI/jCP481poma7aZvBg8DreB3LD6OUWmiZttO&#10;8+Cwk1oj+MN2M3sYqIlYDNqx9cyVEXzU0uwZlSHabGYMTQcCjeCj1ztPV5oIE3jYICKr61WntUXL&#10;0uhRTIao2Q5z13m6MoLfijpbh0Wnifi6Brg7RmW0Bc5h4xDhThMB9hG8O7oy2sIpV50mcstVpwUf&#10;ScQSdDDQEKFsu9ZhxnRG8PGoWk9XlggrC2lcR6AW/BZmTI5FpNNEzXYcsH4cXWnBx0xoW4e26DQR&#10;bvnUbR0i3BnBHzbDxsNAQ7Rp+83o6UoLfoshiEW36oh0hmgzdOjOdQb2RluMTdv2611Zos246bej&#10;oyst+K1zwe8NkXfB77Xgw0CXurVEm2HbbRxy1WvBZ343nQOBlmjD0jg5YNEbwd+iAx2wKIiGfuAD&#10;V0W4N4KPxeQJKVmibYO28IzKCD5uo8c46w3RPPcb3Nr1URnBd6rb3hB51W2vBb/pOs8ibGlYDLYu&#10;AGq53w6sBauqotckDaLY4NOucm/QqsI5JEvTbhuXUhq00MsC7IgsWZqu6Xqo1sekFUW/2Q6enjRN&#10;0yMbnuDIoPVE17ceJ9jQ0FPfT5550mrC25OmwRDBB3HI06C1xNCK27eKPUODHdcShnHMk5H3dhw9&#10;obnBEM1tt/FERgYt7yJPDn1uaPAux9mz9g5aR0wEDz09aZpmahpcTAf7tMCHwJJjojRNM06tS3RH&#10;rSSGDWH49Z4MTUMwyhVDHbWSQDJIlKyCz9CI3LrCwpKkWuIvrPBo5fWeNA1aj54cojtqJdECPs+Y&#10;NE0zDCJT64gYtcC3KD7PmDRNM6CWPYpv1EoCxHriz5amJ8OCYl5V5qOR9x5LwjFPlmac5o2He1pH&#10;TKPH6Rg1SdODB4/TMWpx72ZP6NmQNHiHW48VNhppF8NjHeKGhJAQduz6JE1aQYDw9X4MBet6u/EY&#10;y5NWDw7Fat5vug02kWMFnLSY+0ajKdy216SF3IcDQ4Jf1xJ5d0yPlvF5gNOrOJg0SdMAOFdHRi00&#10;vcdtmizNOMyeGMFkRNxnilsaryk+aRnfbtot5to6+zQRuXuXEGm1gMPE3Do6MkRMrSMWNmkZn1t8&#10;TodONUTNhhy0I8BHScRlkUULu4x+Q9SwjHmqJWatGaZu6DzQM0Soh96jvWct6xORME/ixhC5e9L6&#10;wc09TdSgHjzQm7W0kyIn2r4OPUO0Rdg9gNDCPnfA1dORIeonz0oxa/0wDwPJWseINBGpA4/Km7Wk&#10;e9WDIXKqh1lLOmYuguuIVRqqYZSJXTW5Zq0fiOSjijw9aaoRKocm2mr9gBmJ4Dp6MlQoFU8CZav1&#10;A/1MnSc3bqi2OHMOM3Kr9UODTys2x+qCYagIzXmqQLZG1L2IMFRORGy1fmjwYXCYHGPSVB0KwsM9&#10;LesS7xnh+Tr3NBXGgCcBv9XC3vQbTGrPPGkqyjTRX6vytNUqoulnXCwP9zRVjzx5uGd0xIT1ToXK&#10;OvcMFREfT+ppq8WdPCZpEE9XmqrtO2K86/xrKJK8mBFtiqyvDqsgm3C8HSxsNlpTtKQXUX/rPLRk&#10;eE0zZsEqMrCjzMjImnpCvQUZa68nsNdstL5om2kzeabMknVbSkFcbNTCT0BwpLLUw0ZN1hNR9UQj&#10;MHM0G9uRGJVDli0ZBUKjJ5xDGNV0Rs2ZJw9gyajBaT2LCXFU3RlJ/AGGOKCvyXqcFk88ttloRUAy&#10;vt/4oK/JOoDvkzOjCigaHT1xg2ajyajrorbLIWe2zJJIDf052GjIOtSVZ1kmyKDnrAMgngoASwY8&#10;XKHZxpZaEjL1aRBDRg4CE9nDRqNBemKtHiuqMTWa04Bx49EgjVYF1H5vfdV4hozyGlc0GBtNz9mw&#10;mbZYK+tyZsi2uECtC41GgxDc5Ss9nWky1gDqKVx81LpAdipQt+rpTZOhveaJj1xf0RqtDCp602Rk&#10;LskWuMamtQG9tRRSesamySgBbCgBdozNll+yyDStozaKEIbClhRjkDH19GbUSL/Fh3WYjY2p9iQZ&#10;wkrj4aQtwiTP2nuyB4zGjC16BusoKeowh25iu8W6uFkySoOarcPLbIpSTKS7dfVmFBB2ce9DiVEl&#10;ZMtc7jMzpTgJSDAhPbZxa5QCKpK9Kx5OajLJUk6+sRmlMM1UmnrUpK3/7DcDUV6PBBilME3E50bP&#10;2DQZjJxZ7z29GaWAu0By2dObJqM0k8itIxBGDFBNN9tscLo8msuQpR1kjrGZ+kzUz0RCbF3cDFXb&#10;D7hCnuXNVGhKifXsmTVD1ZLomwePbJsaTYItGx8brSGDGeOpAyceoSYNZrBN08NGTQVCyKp59L8p&#10;7hwJe3piLvgi6hPdWwT4JkU2bjq47xmZpsLOHSS5va79Ta0mNOyI9HSmdU+LxLjqVkmWqpH1262U&#10;RTmgr6la2RbjWkVNvWZPMZqPjUaFUCfr8+dNxWbf0JlnZIYKP4g4gGedMTWbWP5bz26BxlARBcCq&#10;9kDfVG3Cxc4FEEPVUk+0hWwdjaZukwmTlXAdIIaqFUPXU25H0lGjUXaQueZMU8FGogAuNmpd0LMt&#10;fuNZ0EzFJ4Eb1jMXG7UuYDM7s+Zho6Zic29wzB1zpnUB+5lazy4PgrWK+cTlR7FxHZ1pXYCL50pr&#10;I42mM3Scp0a3MWWcnQiMZ/E0VCSOWaodO4Ao99HfiJ3qqa6xVFJqv+09K7Up5mTPauuSM0NF+mqi&#10;itExZ4P2S4ji8j8HGg0VltzIZjlPZ9qaaMbNTO5rXYPYQlAMQFcGtRm0LmhYp10eb0GFULv8a1PY&#10;uSUc67F3DBGVax2bCTxc1KpA9LCrL03UdGz7cBlyprZzwP/3aGFDhHyHPM66+jAVoSPBUY9eNETs&#10;eUU2PZbVoC0JqWFzjUsTNWx73biixabCk7SAK+RuiMiOYsV5sGFqPEn5umw4Q0Qem4JNjx9oKkNl&#10;x7vHHDBEZOeJqHrmy9SGejFviNzFoax2StljeXgKHC2RH/Om1pMIlMsWMERkmbd4cw69YSpE3X0Z&#10;vdEOPbkmT1/agnD3pYkIGUpMztOXNiAk1OXCoSYiFsjK58KhVgFSiujRG7a8FAGbXck6U/rJVlaX&#10;LBsikh7UI3qwYQpAyd94SjGw5JWg4C6CRM98mbJRSdh79LwhIgHXblwZcVMHSrGbKzJsiBo6Igjl&#10;wKEpBXXuaCDJoHgoGUHPFsnG1oKyDrniK4ZqwsP3FGU0thp0YjOXR74MFTV5bI/2sNBogGmg3Nlh&#10;IJrK0wmPanT1pTWA2/KdNBVlLez79oxLqw2q36fOY/iaUtKx67GYHX2ZstAY+XTw0FCNaBvPbiEK&#10;IBV6JX/rypgZKiLcnGPhGZfxVLA3PDuGqP5TX4i3h9/s6Us7Ki3b/Vzp21lTjaQBffOlNYD4Uq7j&#10;kExRKb7e5PLQOSxPFQgRA3aFtw1VCrCum/OmstS7N5gQuPpC/3xpvdFyEoNLb5jqUvJBVFV6sKE1&#10;QEeozmXPm/pSApA+V89UmHJYBC6iR5a1tnH3ZapF2QKCF+voy1CRsGXbroOHpl6U/N3GVRlkqAak&#10;0lOky1kPClGUs5Aw9IxLU7ll2dSMhiMtPBUEhoptZa6NrsyPHhfVM55adEvlLjHZar2B0btxFVcZ&#10;Kolzulw9U28aa4nXY0SGaMbtdUVtbMEpyRz8XkdfWtkQ+pKNaevqcKvVBna5FI86+tJUEz6Aq4rL&#10;1pzKFnJXX1ptULIki/nquIicKBh6l0pLNYyk0Rw85MBa3ZfzdB9LFTZqO9Q81bO6L8xeT1mmpeJY&#10;NIqBPDzUhkNLiMiT7GhNmSqZJgn2OOZLqw1KMtlbso5DvC3FDeKvOHuevrTa4CDFEedmFfNE5XVf&#10;mDYekw0DXlFhr7kqWy0Vjp5sBXbwUGsADqaSc20c49JUUoDlky+tAaj/kViPoy9NxempVDt6xqU1&#10;gPe0RzaeKc7H3KWjL1MyOlIx4BqXoUKLuM7TJYOlvpBiQE78dfDQUMler9ajD03BKNh11SFz/rD6&#10;wmSkrOPQ1IuOlKt4wjboaN0XutcT3SDlqKgmTgdy6UNDRbxh9Kxf5G1VXyyvcn7oOuYNFcU0rnNd&#10;yNuqvkjRkeb39KWp4pkSjunSCoDtAoSkXePSZIREXKJsykupjids6xqX1hvxUBPHuLQCIObIauGw&#10;N/CcFOfjaRnrfdka0WZm06tHlg1ZjOk7+tJqg+pUzqly9aXJJPbtUb1FfSjFib6+tN7AB/BEbajS&#10;UYx371KzZM5tatRnmr5QAJ4UoiXzmDWmKpQ8oKg1hxwbMveYtPDLniJK7j19abKWpKMLF1r4qdGi&#10;/s41LkPGDl0XD7XwS9DLtcu0bQ1ZOLDKIVta+MEgmSXXuAyZc1ymFhS/Bjn2zJchi6fErI/LlIKi&#10;MwiJeMZlyBBjT4KIBJmWrQbvkJPr19dJQ+bVGaZ8lPwLW8Bc49KqxrnhlGJMPa6wNd+znhiymAd0&#10;zJc2NYhssFfEs06a6lFqcD1ZG8rw1bgoB2o9FeiWyrucmMpRqqadateQFSqDy0C+5Os+dg/5BpD9&#10;by/pChD+dsetJHJhi9wI8no8y20s+j4QbmzJP/8SrvOgSajk7RViVlRNHC888RIjJZo43Kzi7hn8&#10;auIuXLXi7Rkca+K+ihhgauJwzY37s0GaJh6rembt0MRTFTGLgSaeq4jR7pp4W0UsvqGm5rfci+Od&#10;LHH3DHkdysSDM+R1OBOnzJDXIU38LENehzVxnQx5HdrEhzLkdXiTOxIMeR3ixNUx5HWYEzfEkNeh&#10;TjwLTc7vGtTJLjRDXoc6cRsMeR3qxBMw5HWoE+PekNehToxvQ16HOtnRZcjrUCd7rQx5HerE6jXk&#10;dahrC9TxuwY2Ypvq3vldRV6gDvOzirxAHRZlFXmBOmzLKvICddh9VeQF6jDlqsgL1GHUVZEXqMPi&#10;qiIvUMemnSryAnVsw6khly0xGnX8riIvUMemlyryAnVsY6kiL1DHxpQq8gJ1bFCpIi9Qx+aRKvIC&#10;dRwBXkVeoI4NHlXkBerYslFFXqCOTRg15LL5QqOO31XkBerYKFFFXqCOrQ9V5AXq2MxQRV6gju0J&#10;VeQF6thxUEVeoI4zpavIC9SxL6CKvEAdpf5V5AXqKPmvIZcCfI06fleRF6ijxr6KvEBdvA/U7ctI&#10;5bv5+DrUSQW8Ia9DndSnG/I61EmduiGvQ52cNWzI61AnJwgb8jrUSa23Ia9DnZRva3J+18BGKrIN&#10;eR3qpMjakNfpOqmbNuR1qJNSaENehzqpbjbkdaiTgmVDXoc6qUE25HWok7JiQ16HOqkUNuR1qJPi&#10;X03O7xrUST2vIa9DnZToGvI61EnVrSGvQ50U0hryOtRJbawhr0OdlLsa8jrUSQWrIa9DnRSlGvI6&#10;1El1qiGvQ52UjmpyftegTqpBDXkd6qQs1JDXoU5qNg15HeqkeNOQ16FOKisNeR3qpFrSkNehTsom&#10;DXkd6qQS0pDXoU6KGw15HerI8Vh6+Yca3IUTLPUHyD/UNVBAT46prGugAJ8cPVnXQAE/NjlVNlAA&#10;kBqdygYKCMqxj3VDKEAoJ0DWNVDAUE51rGugAKIcuVjVwFXCojpjUahAORqx7gtKJJLFqGugRCJ5&#10;jLoGSiSSyahroEQiuYy6Bkokks2oa6BEIvmMugZKJJLRqGugRCI5jaoGyiSGHMVX10CJRPIadQ2U&#10;SCSzUddAiURyG3UNlEgku1HXQIlE8ht1DZRIJMNR10CJRHIcdQ2USCTLUddAicTKvEY47s0srpWZ&#10;jUYqaWwDlUiU8hjbQCUSpVTGNlCJRClksQ1UIlGqU2wDlUiUShXbQCUSpZDENlCJRDmNzDZQiUQ5&#10;Ycw2UKkTy2QHR9/XyYKc6WW+oDLfwebisoFKJMrZW/YLKpEop3DZBiqRKGdk2QYqkSh3ndoGKpEo&#10;Z1nZBiqRKOdT2QYqkShnTtkGKpFYJkDkYKkqrSxnQ5kvqMyBcHhp2UAlEuUMJ/sFlUiUc5lsA5VI&#10;lMOWbAOVSJQLNW0DlUiUY5FsA5VIlLOObAOVSJRTj2wDlUgskyKcSFCHRDlqyHxBZV6ELdBlA5VI&#10;LFMjXLlZOYQSiWRLqqSxTI9wrHllAyUSyZjUfUGJRHImdQ2USCRrUtdAiUTyJlUNlIkStu1UNlAi&#10;kdxJ3ReUSCR7UtdAqRPJn9Q1UCKRDEpdA6VOJIdS10CJRLIodQ2USCSPUtdAiUQyKXUNlEgkl1LV&#10;QJk84cruygZKJJJPqfuCEolkVOoaKJFITqWugRKJZFXqGiiRSF6lroESiWRW6hookUhupa6BEolk&#10;V+oaKJFIfqWqgTKh0lRmVNhAUiyu/EPdF5RIJMtS10CJRPIsdQ2USCTTUtdAiURyLXUNlEgk21LX&#10;QIlE8i11DZRIJONS10CJRHIuNQ2E4x20mSf/UNdAgUQ5xKGugQKJcjJDXQMFEuW4hboGCiTKGQp1&#10;DRRIlIMR6hookCinHdQ1UCCRy6crGyiQyB7aygYKJMphA1VDKHMsHJ9Q2UCJxMocS9jab2ShMscS&#10;9uvbBiqRWG4Okb38dUwskViZYwmb7O0QKpFYbhHhGLfKIZRIrMyxhN3qdgiVSCxzLGyTrxvC1VaR&#10;yhwLt6Db5V3+oQoHV9tFKnMsYVu3YWJljoX7A8ohVOrEq00jlTkW7tMov6ASiVcbRypzLO3V1pHK&#10;HAuHyBVDqMyxcNBj2UDl6lzmWGQrcxUSyxxLW7mHJOwxNkis3EXSljkW+Ye6IZSrc+VOEu5aKWfB&#10;IDEWC6fNuafD/u3u6cP90/3d24f7t/u704f70/3dxw/3H+Wr2a67e5M9vfmvd18/3MtdHZzLdX/3&#10;EP7ec6ZS2Nn7fPz18J/H8OabbPGdOIgr1fRw0tDAgU2JEZcX9798fNz/8+G/DdnAGZ5RnCHbck13&#10;+pLYKMdnpnpSDiLjSqUAEL4zPp25DDzTcpDCZUk1Hd3qln3rnF4VOMc5QJyLFL42N8ypGxu53RNo&#10;cAzfyDU4+qNmCJaPmrnxNo/UdmR/xS8Od7jnhrltMQaLLt1yWXs0ODmegIMe7UfJ4UMLLaNdlm/H&#10;aOFUbpi7GmMJfu42nAGcG+Yiu+grLU8Nk7nyYlnwVrvlCjLO38hM5so2w8YJJKUKNuaWXfBmtN+E&#10;k2Xr/ul4PgToXmAWWS1H0aecC2I+zIsffnnRNpXIONMoZRkgG/sYwsjMGLnON5VL8pSD3cyIRjCV&#10;Fgb0AOc3LepslVUjB7clXcJWf4GfRhx384xyta3gsRtnZsQ8nYYuLepy8xI3eMpTEfz1boFUihdw&#10;3ARHd9uGZ4afu5259MtI37idw7m64aM4/vQSq3F0yzUBuWFuqYuxsoXJY7tNaVfGM3D8uxktdwWk&#10;lCi84PSkitF2A/ddJDYOzK1tWAMG0Yyh5OWjuIIlpTGZeQ6IquiW07zThgCBFNdFmPGYhrnINpj1&#10;l26/geJibr8pBgNqOYt+R3XckmW4iMHTi1bI8cC3xCQEZ9Fu+bX8Z5IXzsoArBGaC08BX37NfqgS&#10;sqS4uRV+iiUyy5hlmpI+ujH/HQo7d1iJdrmd4op06VYENj+9FjIWokVS6mA3oCeyGuTkDg5p1vMf&#10;j71MDORCp0IEOcQobctHFoBswM6VbGdmR/ZyJwk3W+Y5QQlnovxa/jO9ziGEWREbaOfX8p/pdc7o&#10;SWlU7C053DKpm/zat3VyOzYcDBQ/bDNy4Hc2GL8FxpZX0qYIggbcjXjVl9E18QNbjIZ0jAOhioHL&#10;WTW/ueiMK17TN0ybxJwMgpZztzOcuTppe4lgm46+M0QZYVzzCLxy4ef1EG9JBMs5NwyErxIybmY0&#10;34z+SLYu0Vk5atI85USdlM+U0wm54ihNiO3I/kqskosjo6hxJjA3jRoNz80bXbKv5Ja9Tdx2uLCK&#10;G7dT1gPQouPy3NiO7K/ULceHJ8TJEfPYAWY8nM6cMM/qNHLOqH1Kt8mowEjDVPOPVs5vTYpFDi+O&#10;wcBlPNxBkaaebhmP7RYtt0zB8slXgnhztJqNyHAUx6VbDMyklGAyxzfaKQjH2yZcoEguW7UtHs2v&#10;xORgRyRShMAaDbh/XKOdn244ns4wmQsNUtkQd6pxV0kFpDgJLBn0oLHjbE7TMOhOW7RAMmZfMGIX&#10;XpDYT5qf90YEwT+3cj1d9KVEgKZYUXBpeAoXxmOr8JRL6UIA8vL0GzJrZ/PbQh/O+E5ihELkypr0&#10;3Re9ZpuKM0TdxCatOM2MmRPX5vxV5LLxh+IMcUXaEANFy1M5iTQ/ZYW/pBsNFG52y83ryfdhDmjF&#10;zpCovazArlWCnj+uiLpUfqx2S9TmgikcqJiWyuMJ10ak8Wy556pEq9jECa2M9pJQWu/2IkFoduTL&#10;jpabZ7JTteGyuOKjEJHsByIiHPDrxyMHgqf5IWew7UpdIxdXhPEQz99MMfCx8IKjRLNPvAEX8aN8&#10;uoYTD5Pg0jBWgLEmWX/D+Y1isvOUO1CNbMrTmK4gRwD4luisYXJe5rMqb24v6fm1/Gd+fVGjfAFs&#10;yZKSX7sFWDkVMBuEfBb3yJjP1lN4zWmuxUmRLvQ9lxBXTCG+/zJJfKwVTxZs7qhMkCSAEBOEeQpR&#10;5eH82qBwCFxcYmuGl7dGy2mmQ6o2lNsX5BrOGJsJMQ9crhCNCQ3zV7tciEm1rNicEVnhCnKPE1Gb&#10;NB6GZm0MlgBM4vh0xtmLq+4yWpztZKZx+GDPwa9uOZFLkFNFG7d+kOWwo+VA2GwozBKZMKbzN9Wu&#10;Zet39DaWU1oDuYKOcyTTZ39fbctFgZET5CPTrq3MCfUMm8x+7paRJrqR1WiJ+68jgvUsuq2EFzqu&#10;dTeA4EaF/Dmc4WzVG8d35gG2GI4VioSyY9YFcesoxt9IwZ0GoWAlPxzp1TxEH2RKDvSO679PeXG1&#10;ZKbkFPZiCeCKy9wnZ61a370nkpQoeySgwjkPt7fFoRDtKQAWzlnMD0esPj3OjjOYE+N7Dla+VJ6t&#10;zmc4bTM1yxVmcVYygsLxmOkhJrmNEKo+B/bKRY3k4m04CTM2izZFvvVQwlVv6SFnelpFF85/jg8l&#10;xnpJ/q6Oc8K8S7MSr67UfcZTNmO72KZoDfMUNy3tCEfjdZs43a6Rcos2N1fGhm9oFKLNGdjXT0VE&#10;05xigsgS7Y2kAcj8vegAYp16NCwjGZ5TN3EtgXnInS25T7lk2b9AgcjsgGHEdEVcCZ2RmuU9TtbV&#10;fYazytOcEn2pGGe4/TVRSqum2XC1XnoowXozznC2d3qIhVwxo+GW8UTJx1oVJ1cHptnm0keZPqWo&#10;kB+0SNBiKIWayGg4zTVRsvbHVHeWURCWDegBV9Gu0Bgc2bESBlUY5lpGsSjs6qH0AmE2UXdqnFgf&#10;KfCcLjiVhy5pQc4yTLhWQlYL3awcQRyZgCgXJkE4Czk9RONX6FzscMzhMCtyzbcdZ3NZPhglN+vp&#10;DwpGSqTsSUVEJlyNM9uSycu6rGQkbghyJ97kt6yxkGjkZp7UDwa4nX0iNXk5JjYhqWDFsosBwKfP&#10;FX4KBlZewdAC0RRZ8Ear8Wvilc26Q1nA0rO5I3+WRmdHZX8lU5wFNRHijdkhoiTzM1IPpWmb4Y2F&#10;g0nt7hDXMS/gBD2tEgS/6VsIcdqlQD0inOcf34WOKKI1FzLDMPqsvsgPsOsiQ66wdYuTiQqDqXBN&#10;lk/gMjq60tN2eVRpCy5MRO1MNpR8YTB5Blx33d8FJtR7yGrkVRCi8OPUxKsPdKMXzOLvcKuqfgaC&#10;0pQ24LKiQziTOsSbERNLSZcSPVSBGIT64cUSxgkiXyUPXROomwWaVgmGW7oiBwi9iu2v+7wY2MaD&#10;sDD5tgeylZxbxA+57EWYvu+AEABlSQ+fhGza2AENig8gyhVtbqN6+GhMfXgms+MPrs2S2YyNErSz&#10;8diQDY8zjc9rwxxk82VMQdNvSL74o4isOwTBEyVjtDqWf+BfQrPk/2zQGhFc/A+WqOhEuFAwEe3J&#10;a2G4SE9PNEgcsyAgS9bt5srILjthrGff0Pp5wYnqlyucuCg5DkLT5LcsghJNR/A4DZxomo1QS6Y0&#10;VdSgvL7DFUa5AM32Yn+lPjFEspUpB+ObkNFMqiItTdeTL/UKBWhc8zDTYQpiEAqJFTl5JcTKzTbv&#10;zIJpYBGKK2KHpK0rVgoiZmLgCZ6Irli3cyYMlqYWw8S6wTMcT35wtPC9+kYJIgUftoiAu2wkWCgf&#10;s2iEPPpvaAs7bd9WNjjGSGSM4gwYy3kR+L62YWucxEbiF2G5GZ6jaHmedJEk0LXMEDRC48T+ZKm4&#10;rXAy4CPcUOtIU6RBkpdC3/yWHWumkes80wQinCZxQ3NEfWOgLjppWn0nd0y4HS6Z9C8ZTBxx2wga&#10;NHfRJ2ZtUiXkA4oPwrEV60L6JFxXUb8AP8U0jJRIXsFsEg8pf0UQuCmm6fbMW25+Bzk4GNj/oedw&#10;P07i0wpyOnyuJCAx5qFZ32FzJgV44yFihxoVHkXHxytaDRm+KdWHxGiJ6ZOFEzMlNIsAWPOhJ06f&#10;llWKEqJT51JYsiTmitAYidJ99lSIITTSZ3RHzcMZzyl+UHRk3eNEDWb1Gr153SyaI08XV0kX8Tn5&#10;h2UVkRtI/aBHG7LMhLGk5JXuFW+X6wzDU3IeUoJgnuJ6pXBQS8ApWos+/rJQSuWDsDDlpFXDEoSV&#10;CqLwNCaWzdMY9A9PCUhVLAts1SDlk8aDwWRdBUmgEB+M3bIwxCU1a2oSKOQpEoAxfSLUXKPFaGlI&#10;fYaGKVdCcDUbeUq3kRcdBv+N5F3ShAR8uZTKPbcS2SObHrslhxtXh2U8nHtB5Up8SrzIxqCpw+du&#10;ufSUSoX4yb7Rkvkk3xca5vJHCWPo2WNyw81SIjzcXxNnb/kodhTg0kdaorE1IQjyjYtUEt6x/jZp&#10;MBb0JJYkLa3r1rYk7JNaA5apes03Wt0wJXDleKhPSAEXqtySO3AZLd+clloqcLgsyz+3LDgUxURG&#10;YXdGb+zSMJcQJsuxx+62DoW8zu2VkRZvpSL+CyndxjUS1So5Az233HIvARKRzI6UtFUX1AH0mwxH&#10;xKdGbhs0TVqa0TMSHzHdohuTzcoyWQa1KAKjPih+FMt6dDx8c4sttEls5JrgFJxfmExgjkRvbBif&#10;upBb0i30HJ+iHCuMArx52BjnlkCyOM96tBRDUWgbGg4XHlpesPA2KdcIoGriwLkyU2aPytBtDHMu&#10;o+2RzDS3VFcLuvRHsQ6yVoSPIjCCGS1PfUzmdcIsiZTxFg1TdZtEZMKCsEYQdYNNm80nYno1lUPk&#10;YbJOJlWRYguX0eKupgosamKTYa2eisoOn0wKqSYI3bLc9mlFRTcnZ3ZpGC1EcCI0DIthqmEyaNsm&#10;OCJdqcLdx2TkXYJ+MrcUW8gX6NkbWFeSckR8cCjsHOAQLJVFPBVpcs8u0wdKQ8fEZGi6GJJ+TKDG&#10;ZqFlp8KFGjMwKnXvkBUtYRIbzKLpmdUpfRhpue/0zFpSJb+aX1yBWOoNgEqKPPYsV/sWS4aaKnR8&#10;Dok5xyy2RErqo6pTqa+CF1mlNOYQSSlgcEGf1I2kFMlVz9lxi64a7+Ez50YJrS9CmN/Lfy7vLxKQ&#10;7ihNaMrvWRfmBhV+J0MzCKaEOJciiYFRxBGx7IiypDJVasypwriJ4PwFqU+p48ENDIYmTn0fg5Pw&#10;I7+X/8zvo8lyhZD4r1GDqvdvjQxFS91i5B9bwBiFUehiEOZ8gCpTz1NKJHbgTtn4jSjPFD++mrOb&#10;PfOx8K2kvTSNyCQtR0Jzy+4IzXKqeJmFCGMGS6nbsgXYpJEtjwgAs4rEqj6osCCyLsnv5T8jTxsM&#10;fLLF8Rv7YF840IInI/srEpWEtKxj3WNGpzMR0ANB9yl1SEkGLlRUluqxj6ewhPKk2PONpokihOs9&#10;0cMiOKKBVM8isSlSRK4QdyOA/KpjyyIpok7HjVPzSUAkYzu/lv+MHCVUwX6YxBoWz7iiroCU8KgU&#10;PAVJ6LEw4K36bKI6cthyfEp1qXWrGAXGUX5KhslvG1DuRPVRJCXjUASNCUU12UsUK9uulviNufhX&#10;yc0VL28JBp+4VKdd6uGzXFALsNSfdbKqGk004iankAN8Qs/fnsJb3VLFkMNaRKIIO5iGQUYuIkNN&#10;YAKaNZqOcq0XfitrQJgg12jR3lJUGLVc9IPU3Mqmp1wwSSo+JWgzL9hHJ2VPSUMSpcnSbMdnf0Uc&#10;YsVL/V0kjX6Q6hYBXXbkiYMMvPRTJCszmVZqnGIWeiyr2C3FBaO1hIgOLFgF5JjaplvKKzPgJKoZ&#10;P8rFZJwhcJG7hY22YSlqyLygNsGmyDByiSAnTiFeFeEd2s3lL5SJBldUsxHnIlkL2T9WT+GxSHLC&#10;BTivgBTwzBX9sJgrcQ0b2VuQXFccb5ZJg+RQGpJ5AfqihvQxOTr28Ytxv4CIGg9sRE2l8WCIWkeD&#10;ZG6urqEkCv/Yr6UoZWV3TmpYoht2tFTa5frd5AHrjxLNmeGIQosz7xothbFE5GK3xF1lH5xqGI+T&#10;qGB+SizH8KJDdS4fFR1VaH3doofygix3iVvJZIcC1fipW6BnecEuI0yO9FTK+/1MTv53mFvxZaz/&#10;ib5jkU8N04sN/uAq5YpKim+lQEU45RstSY5FXWBs2YWPcPSy9IqZxjKnp0BkNZk6LLmEhW92a5dn&#10;pAF3OIyEbOKEY5KI8mv5z2RzEkBLmgMndaKAsHj9luplqejSZUyyRyityFmni+W/NIl2t9sXCYPK&#10;cTMyD1hjI5WHjkGhSgnhRyJsq5RvZgLyYPKfyehjBU3OKuyl0iOvKvm1W4PCjMsp9IatSBIQUnMR&#10;8qcReRIlxO7VTynKzvsyCBBRKX9zTLd6JWeUArsYSEydkUH0dsIOqGNHgBFB0XMRsc2lBMiFSUXZ&#10;M1fWr1UFe9d9qlK/PqYpvHKAmCcrgIoJokqGfbIxO2psCcHIFnDFeRbypC4Uh1zjVMWQbOCWlVc1&#10;qxlPYN7WcLDqJXu0YedkSnC6+pT0dBoKdZuppDtLBpXhhCAijK8rMFHHKYRM8gKE+UEk2wMTFCjV&#10;lWCYGqjUdeQvkhibfSiWd/og1tkK80sqeXOfRBgL4Koy1JgqVh+kZnukQuYbPsotYWF/SlobWK8k&#10;SqjHqYArI7ZMUJBnaSY1I5SuCZUa1ST3jFhqtNRQgnkU2XeNasQn7wqoFBapq0xThkUsMW/Vp0Qf&#10;0kP2AaXzjjLCpDw9fW1LGWqF7aMpqc6yhqt+CL5shEE/RMwWh9zOoP0V9bSmJAgRZ+XWUFiArcbQ&#10;lOjFCpdQUzKf0Uxb+rzwloW5cAgV42HspTLLjsz+SuMkd5xk5boqThLL+SEWQGEOSToiAoxUv5Te&#10;enErgf+EBJRqkQOQlHTuk1XH1lKpUmZiyTVmu1RI5z5x+yxu9UPKZuzyqrYboCSlCurWOPPyHbkq&#10;2fHUGyKSwrPIdH7r1kwoPYCnhg7TkqVEHd4lpzBDQ6kXupLrKG594a0+We1SvAT/QVxg3WeIMoQJ&#10;ZmO5OP5K0i9LlCS7IsNcOot2ks5KtX+qURCWS3dSIZN+iOZJoZZwBEz4VFeXeANIVhjITC2iDUnj&#10;DsnWQbH5aFbKw3SfUmIeFRqFemwIvcnYPKnJwGMPf9KtFNjiCCSa/Fb+M76tTE5kLa2ACijF26xl&#10;6aINypxSpOo7b0v4LwxtRHDiBKq3bwGCuKVkSIQdpEIKQ5PoXk4rUNtTpjvwFFMyhHApsdCbvLrZ&#10;p6bscYb0FIgNmjJoY8eRF2Z+AF7emIoLos7XM1Ham32qcUpEzPYZ8t6JCVSsGuOMTX/iKQUO4S5W&#10;2NME79lCGikRKBvS41EulMABFARpHOKNpCoh3CCpaeGhD/vicsU+ib4WG8ZwkPLW6htpT0KpKV6b&#10;wo3ePkmk513zJL0EgmooxPdygogK1bKQHxlPHKqdzxCPDryl1Kg4qYpsZz6Eh/O7itOzKHaXGZb5&#10;xLGSfKx7nHi9ibeEVIo908SR8bZCs+hO+KCZ0MGipSSDbd5+hR1qz1KzLBE2+ESGUQphZCjkc8qH&#10;+oPq+iT8nDiUAptqPinOyocjyQIW00h5YWKDJ+5n/CDqeyoCQGQWlxq1GFJTfQLpfMAUAY+0STr3&#10;SWYqZ3YGRDVyyCUrpMFYAyMSiMfbxRCnS45OC2LPglKuE5ISiw/rdALrQy68otav1Amy6T1+0Egw&#10;OkIzjzNsJ44fxG6mmg2dODay80OGwtJdRL0bmJDqZzi4IN0ftPQJ/BLAJiBf4ao0ID5haMKDtS4Z&#10;cRhJf4QPYrKjlb70icORPkjiehUu2cXfJeVVlJiiUJN0EqpPd9PkHmNprXwNRYvpkBkXgCTUkocB&#10;d8yaQtw7rRqp5F/hGc9RHIwwflk7/epAc47l2kpfiAulZgGsNXnDPpFk2kgox79cE9LJdYY3IHs5&#10;JESK3Yo1TjbLJTwD2ejuuzgLeEjDBg5xsgFhd61N8b9yKSCnXqVrAPNkquU6nV3lVu/og4RKTETc&#10;WdMnOQ90gEwZHl46GGLpE2srRVrCduSKJYWOksF5UV5Ls5eDNlJuSmGIEjKxnOSD5KS/6CO7eKsU&#10;Zkqp6Gaxl5NmwwsuanM5/a1LMaOUgPDyltLvTeIt8VoJM6o+CVKiRONQAEnh7qPTU+mZ7IOIrrdr&#10;nMSrlxpK4kOFd803pGBnL/6CkV2OGROfMPBWkmh+WeGUnHzoKlUGRdYTM1KyR9IsWhWIGyYgSNlE&#10;YBWtMPlYibC/YrPAyZrTZAhkC1boE4emdDKxC+JDyf1WyCcnmOUCOrJeydXIuEUxzShD6fO6HhrF&#10;L6Gg8DAU2gkTXPOZhDJQhmP5NPvChpGIIYyiIpHDuLPdSz4spVt8fUoaO3EIDW/1EPUGkhMKH4RV&#10;ZLNSIyVveZzRlPCOE3UnGS5pNhnsSlbUIZ6SsrBLZ/LgAiXLXFyQrsZpXUzgnetnCZOIVRO/M7+V&#10;/4zuKwcUSTYx9ICRzZJq377lelFjm61UIthi4KjxIFy5hgT+4g6Yh+jZpOPY8IA7mHqzvdhf8Tsx&#10;ciSSFL4zGji6T2oVk9Il+yYHOaiHrMYSrw2UFEtWrM1sL8oRdcqgrDWJLZQtu6t9WiTGSOOEHpet&#10;EleTdmuQhOMkiBMoxYow4yC+wzmQcSChoEIPEgOEOEh6iBGTJ932Yn+laMeGVT4psRiGUrwjEkk0&#10;KorLjYcU02bHi6XWP5lceg1j09eirA2AmCHKs7/5kJB1kiWJqFWME0tY6rkEByjVCPSs4NjRQdI/&#10;e2VUJRjeckJSPvMhht3hkG8+G+zPNJQY+NS8pXgox/BBtBUUbCAexq+VoHLFOIOdHodyvSEJ0cwp&#10;pGWf08IEPP1sxS47pHzj5KAvESzhLaEg6yrrgjUKh2yiLNdYGsrrPr953CyNkyCOPWfVtbZJjPBe&#10;+lajmwi1kZhIgWvRXAYD5KRzPcMywuvvNFGrJF8o47zN93r4RBamFCyXMxAs7ggSz/mwOFyuCgzg&#10;ZeXEe/CJzVCkdivF/fGJCyVDrQIl7WEmZXt/5qnVHPZXGidHd+basoVygRZzJMtpUMLhwA0tCNi9&#10;eQsmAoMucssX8ZK87/FGn5twVFToMw9l+SBUpFQHmIe++VT1l9d9EqjiWL/Q7DVvsaLIW6SHNQYh&#10;rh71rYmSTgOHLkMRxzyKALJfPiQgn0tEJDri522DZOX6q4y+pU+0Go/jUK5w2+COpq+t1CMsslkc&#10;FsqlT5AhRctBVYBqKytyREFK3y6KzTefGHpS/BCahdTylpIVqe4LD7MavnwQNknyhmP6zo3bEC5I&#10;fQLNMCuXZgF1Ovo15mq1rMiW+LxQYRb75zNlgGQkMbGsWuWwVnZkhVFeP4PrqYS7ciFSjGXhLQJG&#10;FGjnZLJVtDcUulU3edcwsyvXR4SleLlHIkz5+e2Ph+OzXBVxPj49fvrD49NT+LF/ODwffv90uvt1&#10;x6UUu/3+8PKWGWjefHqRmyjiwSD73euH+89Pu7dwC8XLUVqLrDud337anR9ia4E+qtnnx7fDKULh&#10;6YXP+/p6fn9+/fn04w/yt4/HT3/7+XR3env6/ZGvAFu7l/3DkZsx9m+nIJ3y1tfz648/vD7u3/P/&#10;u9+en17O8rcP9w9vb6/v3707y1B2598dXw8vPP18PD3v3vh5+vLu02n39fHly/PTO5TC+A6qt19O&#10;h/vUyLOrjefd6a+/vP7D/vgMYx8/Pj49vv0tNAcP5KNefv35cS8Dkh/7f/2V8Tx+wrkhVXb3sns+&#10;fLjnuXR7J+ru0+G8Z3g/PxxfDneP++OLjDJTxnaYysf9n477v57vXo6/f9i9fDn80/mV20NoNPDE&#10;vi6jsh/x8enxNc+z/D0Nl27XOXb8/Plxf/jpuP/lGUBEtp0OzPjj8eX88Ph65t6S94fnjweGePq/&#10;n7iFZn9+270xSsZ1OIThALXT/t/54ACN89vp8LYHmrv3n4FL+newuTwII7h8tIxHIHL38ev/O36i&#10;5d0vb8cAuN8+nwKS+Ui59YTAULK4499Cd4ff3u72PIT/kle+24ujGf8eYZgbeQWyIhp38hcGw/eG&#10;Tna/cglLfDW/It+uwC5AVv/AUAK083eDcvkr/w94//L+6xfwy1tfTrvXh8f9T7u3nf4d3np/aI8P&#10;x6dPh9OP/x8AAP//AwBQSwMECgAAAAAAAAAhAO1s7auPAgAAjwIAABQAAABkcnMvbWVkaWEvaW1h&#10;Z2UxLnBuZ4lQTkcNChoKAAAADUlIRFIAAAAiAAAAIwgGAAAA8RvYZwAAAAZiS0dEAP8A/wD/oL2n&#10;kwAAAAlwSFlzAAAOxAAADsQBlSsOGwAAAi9JREFUWIXNmD1MFEEYhp/dO2IwopHCYCOJCRQUGIl0&#10;orGw1MSfQhsoiBUmxNLEwkJiRyWV8qONlY2WVoodBKMFBXeSXA2hgUAh3mtxs+ew7K47znnLm0yx&#10;O/N977PZ2Z/vCyThqG7gEjBsDYAlaywDW05ZJeUZPZJmJVWUXxUT05PHIw/EbUmbDgBxbUi65QNy&#10;StKCB0Bc85JOpvkFSt4jV4E3wLmUOzpt9sFT4DQwac2VgKmU2BowCnzOs0euS6pnXNm0tXZR0o+E&#10;HPcy4uvG40BMGOPqAl4CQdrmBr5kzEX6mTEXGI8T9sk4yHOgN4eRr3qNVyLIFWCiDRCRHgIjcZBO&#10;4FUbISLNGu8myBOgrwCQPuPdBLlZAESkGxHIcWCghYlLwF2H9QNAZxkY5PDT46LzwL51HDjmKwEX&#10;ysCQB4SdzEcXwxaB+GroSIH0F00B9IfAWtEUwFoIrBRNAawcGZAyrQGJv0dcH+evIfAdqHtArAMd&#10;1jgGvHWI/wV8C4FdYNUDJCnxO4f1q8Be9Cp+30IQV32AP9+EKaBaAEQFeGaD7ALjBYCMA3s2CDR+&#10;8WfaCPECWIwO4p/rxzRqj/+tmvFqKg6yDTwAsirzyzmMOjLmZDx27JPlhIUfgWukV3qPTLJl4AyN&#10;Wui+NR9VekmqAWPAp8N42bXva4fa9m9aMDn/uRtwR37dgE01OgrebQkknZU0J6nqAFA1Mbn6I2nd&#10;gCx1c7BblNQxWsKxY/QblACJ+BnlG1gAAAAASUVORK5CYIJQSwMEFAAGAAgAAAAhAFdEnIPcAAAA&#10;BAEAAA8AAABkcnMvZG93bnJldi54bWxMjk1Lw0AURfeC/2F4gjs7+aDVxryUUtRVEWyF0t1r5jUJ&#10;zcyEzDRJ/73jSpeXezn35KtJt2Lg3jXWIMSzCASb0qrGVAjf+/enFxDOk1HUWsMIN3awKu7vcsqU&#10;Hc0XDztfiQAxLiOE2vsuk9KVNWtyM9uxCd3Z9pp8iH0lVU9jgOtWJlG0kJoaEx5q6nhTc3nZXTXC&#10;x0jjOo3fhu3lvLkd9/PPwzZmxMeHaf0KwvPk/8bwqx/UoQhOJ3s1yokW4TnsEJYJiFDO0yWIE8Ii&#10;SUEWufwvX/wA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BAi0AFAAGAAgAAAAhALGCZ7YKAQAAEwIA&#10;ABMAAAAAAAAAAAAAAAAAAAAAAFtDb250ZW50X1R5cGVzXS54bWxQSwECLQAUAAYACAAAACEAOP0h&#10;/9YAAACUAQAACwAAAAAAAAAAAAAAAAA7AQAAX3JlbHMvLnJlbHNQSwECLQAUAAYACAAAACEAV9Ua&#10;jDU0AABgCQEADgAAAAAAAAAAAAAAAAA6AgAAZHJzL2Uyb0RvYy54bWxQSwECLQAKAAAAAAAAACEA&#10;7Wztq48CAACPAgAAFAAAAAAAAAAAAAAAAACbNgAAZHJzL21lZGlhL2ltYWdlMS5wbmdQSwECLQAU&#10;AAYACAAAACEAV0Scg9wAAAAEAQAADwAAAAAAAAAAAAAAAABcOQAAZHJzL2Rvd25yZXYueG1sUEsB&#10;Ai0AFAAGAAgAAAAhAKomDr68AAAAIQEAABkAAAAAAAAAAAAAAAAAZToAAGRycy9fcmVscy9lMm9E&#10;b2MueG1sLnJlbHNQSwUGAAAAAAYABgB8AQAAWDsAAAAA&#10;">
                      <v:shape id="Freeform: Shape 162" o:spid="_x0000_s1027" style="position:absolute;width:337820;height:337185;visibility:visible;mso-wrap-style:square;v-text-anchor:middle" coordsize="2517880,2514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QCbXxQAAANwAAAAPAAAAZHJzL2Rvd25yZXYueG1sRE/basJA&#10;EH0v+A/LCL7VjVdK6irSVhCp0JpS6NuYHZNgdjbNbjT1611B6NscznVmi9aU4kS1KywrGPQjEMSp&#10;1QVnCr6S1eMTCOeRNZaWScEfOVjMOw8zjLU98yeddj4TIYRdjApy76tYSpfmZND1bUUcuIOtDfoA&#10;60zqGs8h3JRyGEVTabDg0JBjRS85pcddYxTsx2+j35+Umsn367Fpk23yvvm4KNXrtstnEJ5a/y++&#10;u9c6zJ8O4fZMuEDOrwAAAP//AwBQSwECLQAUAAYACAAAACEA2+H2y+4AAACFAQAAEwAAAAAAAAAA&#10;AAAAAAAAAAAAW0NvbnRlbnRfVHlwZXNdLnhtbFBLAQItABQABgAIAAAAIQBa9CxbvwAAABUBAAAL&#10;AAAAAAAAAAAAAAAAAB8BAABfcmVscy8ucmVsc1BLAQItABQABgAIAAAAIQBcQCbXxQAAANwAAAAP&#10;AAAAAAAAAAAAAAAAAAcCAABkcnMvZG93bnJldi54bWxQSwUGAAAAAAMAAwC3AAAA+QIAAAAA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0072c7 [3205]" stroked="f">
                        <v:stroke joinstyle="miter"/>
                        <v:path arrowok="t" o:connecttype="custom" o:connectlocs="99553,327861;105559,330160;113610,333481;109776,332842;105559,331054;99553,327861;84345,314562;85751,315345;90607,318410;93674,321092;86517,316877;84089,314834;84345,314562;72716,309853;77188,313046;81789,315983;84856,318410;81278,316877;82556,318665;78466,316111;76422,314834;74377,313556;35127,276465;37189,279327;35447,277164;29261,255329;31310,258508;34760,264511;37444,269365;34888,266172;32460,262595;30288,259019;29010,255698;29261,255329;20320,246503;24409,254421;29393,263617;31693,267832;33610,271408;35016,275368;35048,276294;35127,276465;34888,276134;32204,271919;26326,262085;23770,257103;21853,252633;20320,246503;1789,153521;1278,169103;1789,173190;2428,176128;5495,197330;4601,197713;4601,202566;7029,217510;16997,244459;12780,239606;9712,229516;8179,224279;6773,218915;6006,216233;5367,213551;3962,208058;2811,202439;2300,199629;1917,196819;1022,191199;511,185579;256,182770;128,179960;0,174468;128,169103;511,163867;1150,158758;1534,156331;1789,153521;121150,9068;117827,11495;111310,13794;104664,16221;98658,17498;96869,17498;104664,14177;109776,12261;112332,11367;114760,10601;121150,9068;217124,7536;223770,8940;230415,10728;233099,12389;225687,10345;217124,7536;173802,4215;181086,4470;188370,4981;199872,6258;236549,16604;265687,32697;272076,36911;277699,40615;277316,39083;291246,52749;297380,59390;303898,65393;298275,58369;294568,54026;293035,52238;291501,50450;287412,46107;311693,71013;328434,99878;330223,100772;334057,114055;336485,126572;337636,138067;337763,143304;337763,148285;337124,157098;335974,164250;334796,168086;335080,173701;275552,299853;275143,300159;274888,300401;246262,320581;239377,322577;238139,322910;235174,324338;171501,337185;122858,329835;111519,325687;110160,325307;105687,323647;86901,314834;81022,310491;74121,305510;66965,300018;60575,294526;55208,291205;61981,297591;69010,303977;65176,301934;59808,297080;53802,290694;50735,287246;47668,283797;52652,287629;42843,275687;37955,267906;35860,265107;27666,251627;21584,239009;25303,250462;12652,217638;6518,187368;7668,199757;8818,206270;10224,212401;12524,226323;10735,223385;8434,216488;6518,208058;6134,199757;4728,174212;4728,168209;4728,165272;4856,162334;5112,156459;5623,150711;5879,147902;6262,145092;7157,139472;9712,128360;18786,107158;23259,104668;23536,104345;27666,95775;34714,85035;33738,86084;31054,88256;35272,80081;28626,89916;25176,94769;28243,86851;32204,80081;36805,73312;43195,64372;42428,64372;40511,65904;37572,68842;23131,89916;20319,95536;17763,100772;13418,109202;12396,107414;13930,102688;16613,96430;24281,82125;28626,75611;32460,70247;36677,64883;39361,61817;42045,58880;46645,54537;48307,53899;67093,36145;72077,32824;77188,29759;82300,26949;87540,24395;90096,23118;92779,21968;98019,19797;108754,15837;131374,8174;138402,7280;144153,7025;150543,6769;159616,6131;162172,4726;167284,4343;173802,4215;171246,0;206134,4215;196677,3704;185176,2554;179297,2427;173418,2554;167540,2810;161661,3193;150160,4343;145815,4470;141853,4853;135463,5747;133802,4726;17124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28" o:spid="_x0000_s1028" type="#_x0000_t75" alt="Phone icon" style="position:absolute;left:83820;top:8382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2L/wgAAANwAAAAPAAAAZHJzL2Rvd25yZXYueG1sRE9Na8JA&#10;EL0X/A/LCF5K3VhqsNFVpFARemrUnofsNBvMzsbsNon99d2C4G0e73NWm8HWoqPWV44VzKYJCOLC&#10;6YpLBcfD+9MChA/IGmvHpOBKHjbr0cMKM+16/qQuD6WIIewzVGBCaDIpfWHIop+6hjhy3661GCJs&#10;S6lb7GO4reVzkqTSYsWxwWBDb4aKc/5jFeBrt7ig25rT1+OR5x+7qi9+c6Um42G7BBFoCHfxzb3X&#10;cX76Av/PxAvk+g8AAP//AwBQSwECLQAUAAYACAAAACEA2+H2y+4AAACFAQAAEwAAAAAAAAAAAAAA&#10;AAAAAAAAW0NvbnRlbnRfVHlwZXNdLnhtbFBLAQItABQABgAIAAAAIQBa9CxbvwAAABUBAAALAAAA&#10;AAAAAAAAAAAAAB8BAABfcmVscy8ucmVsc1BLAQItABQABgAIAAAAIQCQr2L/wgAAANwAAAAPAAAA&#10;AAAAAAAAAAAAAAcCAABkcnMvZG93bnJldi54bWxQSwUGAAAAAAMAAwC3AAAA9gIAAAAA&#10;">
                        <v:imagedata r:id="rId20" o:title="Phone icon"/>
                        <v:path arrowok="t"/>
                      </v:shape>
                    </v:group>
                  </w:pict>
                </mc:Fallback>
              </mc:AlternateContent>
            </w:r>
            <w:r w:rsidR="00E9224A">
              <w:rPr>
                <w:rFonts w:ascii="TH SarabunPSK" w:hAnsi="TH SarabunPSK" w:cs="TH SarabunPSK"/>
                <w:sz w:val="40"/>
                <w:szCs w:val="40"/>
              </w:rPr>
              <w:t xml:space="preserve">    </w:t>
            </w:r>
            <w:r w:rsidR="00E9224A" w:rsidRPr="00BF15A5">
              <w:rPr>
                <w:rFonts w:ascii="TH SarabunPSK" w:hAnsi="TH SarabunPSK" w:cs="TH SarabunPSK"/>
                <w:sz w:val="40"/>
                <w:szCs w:val="40"/>
              </w:rPr>
              <w:t>02 610 5201</w:t>
            </w:r>
          </w:p>
          <w:p w14:paraId="2F6CBFA2" w14:textId="77777777" w:rsidR="00E9224A" w:rsidRDefault="00E9224A" w:rsidP="00655344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703296" behindDoc="0" locked="0" layoutInCell="1" allowOverlap="1" wp14:anchorId="70F33D2E" wp14:editId="3E7EF736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221615</wp:posOffset>
                      </wp:positionV>
                      <wp:extent cx="338455" cy="346075"/>
                      <wp:effectExtent l="0" t="0" r="4445" b="0"/>
                      <wp:wrapNone/>
                      <wp:docPr id="165" name="Group 165" descr="email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8455" cy="346075"/>
                                <a:chOff x="0" y="0"/>
                                <a:chExt cx="338455" cy="346075"/>
                              </a:xfrm>
                            </wpg:grpSpPr>
                            <wps:wsp>
                              <wps:cNvPr id="166" name="Freeform: Shape 273"/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8455" cy="346075"/>
                                </a:xfrm>
                                <a:custGeom>
                                  <a:avLst/>
                                  <a:gdLst>
                                    <a:gd name="connsiteX0" fmla="*/ 2554038 w 2731203"/>
                                    <a:gd name="connsiteY0" fmla="*/ 843497 h 2794134"/>
                                    <a:gd name="connsiteX1" fmla="*/ 2554990 w 2731203"/>
                                    <a:gd name="connsiteY1" fmla="*/ 843497 h 2794134"/>
                                    <a:gd name="connsiteX2" fmla="*/ 2574040 w 2731203"/>
                                    <a:gd name="connsiteY2" fmla="*/ 889217 h 2794134"/>
                                    <a:gd name="connsiteX3" fmla="*/ 2554038 w 2731203"/>
                                    <a:gd name="connsiteY3" fmla="*/ 843497 h 2794134"/>
                                    <a:gd name="connsiteX4" fmla="*/ 2630238 w 2731203"/>
                                    <a:gd name="connsiteY4" fmla="*/ 810160 h 2794134"/>
                                    <a:gd name="connsiteX5" fmla="*/ 2631190 w 2731203"/>
                                    <a:gd name="connsiteY5" fmla="*/ 810160 h 2794134"/>
                                    <a:gd name="connsiteX6" fmla="*/ 2651193 w 2731203"/>
                                    <a:gd name="connsiteY6" fmla="*/ 858737 h 2794134"/>
                                    <a:gd name="connsiteX7" fmla="*/ 2630238 w 2731203"/>
                                    <a:gd name="connsiteY7" fmla="*/ 810160 h 2794134"/>
                                    <a:gd name="connsiteX8" fmla="*/ 2475759 w 2731203"/>
                                    <a:gd name="connsiteY8" fmla="*/ 697568 h 2794134"/>
                                    <a:gd name="connsiteX9" fmla="*/ 2489267 w 2731203"/>
                                    <a:gd name="connsiteY9" fmla="*/ 717767 h 2794134"/>
                                    <a:gd name="connsiteX10" fmla="*/ 2488315 w 2731203"/>
                                    <a:gd name="connsiteY10" fmla="*/ 717767 h 2794134"/>
                                    <a:gd name="connsiteX11" fmla="*/ 2444909 w 2731203"/>
                                    <a:gd name="connsiteY11" fmla="*/ 651438 h 2794134"/>
                                    <a:gd name="connsiteX12" fmla="*/ 2454977 w 2731203"/>
                                    <a:gd name="connsiteY12" fmla="*/ 665379 h 2794134"/>
                                    <a:gd name="connsiteX13" fmla="*/ 2466407 w 2731203"/>
                                    <a:gd name="connsiteY13" fmla="*/ 682524 h 2794134"/>
                                    <a:gd name="connsiteX14" fmla="*/ 2475759 w 2731203"/>
                                    <a:gd name="connsiteY14" fmla="*/ 697568 h 2794134"/>
                                    <a:gd name="connsiteX15" fmla="*/ 382337 w 2731203"/>
                                    <a:gd name="connsiteY15" fmla="*/ 565367 h 2794134"/>
                                    <a:gd name="connsiteX16" fmla="*/ 363287 w 2731203"/>
                                    <a:gd name="connsiteY16" fmla="*/ 599657 h 2794134"/>
                                    <a:gd name="connsiteX17" fmla="*/ 345190 w 2731203"/>
                                    <a:gd name="connsiteY17" fmla="*/ 635852 h 2794134"/>
                                    <a:gd name="connsiteX18" fmla="*/ 336617 w 2731203"/>
                                    <a:gd name="connsiteY18" fmla="*/ 653949 h 2794134"/>
                                    <a:gd name="connsiteX19" fmla="*/ 328045 w 2731203"/>
                                    <a:gd name="connsiteY19" fmla="*/ 672047 h 2794134"/>
                                    <a:gd name="connsiteX20" fmla="*/ 311852 w 2731203"/>
                                    <a:gd name="connsiteY20" fmla="*/ 709194 h 2794134"/>
                                    <a:gd name="connsiteX21" fmla="*/ 134687 w 2731203"/>
                                    <a:gd name="connsiteY21" fmla="*/ 1227354 h 2794134"/>
                                    <a:gd name="connsiteX22" fmla="*/ 132782 w 2731203"/>
                                    <a:gd name="connsiteY22" fmla="*/ 1502627 h 2794134"/>
                                    <a:gd name="connsiteX23" fmla="*/ 189932 w 2731203"/>
                                    <a:gd name="connsiteY23" fmla="*/ 1772184 h 2794134"/>
                                    <a:gd name="connsiteX24" fmla="*/ 469015 w 2731203"/>
                                    <a:gd name="connsiteY24" fmla="*/ 2242719 h 2794134"/>
                                    <a:gd name="connsiteX25" fmla="*/ 919547 w 2731203"/>
                                    <a:gd name="connsiteY25" fmla="*/ 2553234 h 2794134"/>
                                    <a:gd name="connsiteX26" fmla="*/ 1458663 w 2731203"/>
                                    <a:gd name="connsiteY26" fmla="*/ 2645627 h 2794134"/>
                                    <a:gd name="connsiteX27" fmla="*/ 1987300 w 2731203"/>
                                    <a:gd name="connsiteY27" fmla="*/ 2503704 h 2794134"/>
                                    <a:gd name="connsiteX28" fmla="*/ 2407353 w 2731203"/>
                                    <a:gd name="connsiteY28" fmla="*/ 2153184 h 2794134"/>
                                    <a:gd name="connsiteX29" fmla="*/ 2642620 w 2731203"/>
                                    <a:gd name="connsiteY29" fmla="*/ 1658837 h 2794134"/>
                                    <a:gd name="connsiteX30" fmla="*/ 2679767 w 2731203"/>
                                    <a:gd name="connsiteY30" fmla="*/ 1776947 h 2794134"/>
                                    <a:gd name="connsiteX31" fmla="*/ 2382588 w 2731203"/>
                                    <a:gd name="connsiteY31" fmla="*/ 2277962 h 2794134"/>
                                    <a:gd name="connsiteX32" fmla="*/ 1903480 w 2731203"/>
                                    <a:gd name="connsiteY32" fmla="*/ 2604669 h 2794134"/>
                                    <a:gd name="connsiteX33" fmla="*/ 1332932 w 2731203"/>
                                    <a:gd name="connsiteY33" fmla="*/ 2697062 h 2794134"/>
                                    <a:gd name="connsiteX34" fmla="*/ 779530 w 2731203"/>
                                    <a:gd name="connsiteY34" fmla="*/ 2538947 h 2794134"/>
                                    <a:gd name="connsiteX35" fmla="*/ 347095 w 2731203"/>
                                    <a:gd name="connsiteY35" fmla="*/ 2162709 h 2794134"/>
                                    <a:gd name="connsiteX36" fmla="*/ 116590 w 2731203"/>
                                    <a:gd name="connsiteY36" fmla="*/ 1640739 h 2794134"/>
                                    <a:gd name="connsiteX37" fmla="*/ 129925 w 2731203"/>
                                    <a:gd name="connsiteY37" fmla="*/ 1072097 h 2794134"/>
                                    <a:gd name="connsiteX38" fmla="*/ 228032 w 2731203"/>
                                    <a:gd name="connsiteY38" fmla="*/ 804444 h 2794134"/>
                                    <a:gd name="connsiteX39" fmla="*/ 382337 w 2731203"/>
                                    <a:gd name="connsiteY39" fmla="*/ 565367 h 2794134"/>
                                    <a:gd name="connsiteX40" fmla="*/ 2429260 w 2731203"/>
                                    <a:gd name="connsiteY40" fmla="*/ 494882 h 2794134"/>
                                    <a:gd name="connsiteX41" fmla="*/ 2434975 w 2731203"/>
                                    <a:gd name="connsiteY41" fmla="*/ 497739 h 2794134"/>
                                    <a:gd name="connsiteX42" fmla="*/ 2441642 w 2731203"/>
                                    <a:gd name="connsiteY42" fmla="*/ 501549 h 2794134"/>
                                    <a:gd name="connsiteX43" fmla="*/ 2468312 w 2731203"/>
                                    <a:gd name="connsiteY43" fmla="*/ 534887 h 2794134"/>
                                    <a:gd name="connsiteX44" fmla="*/ 2494030 w 2731203"/>
                                    <a:gd name="connsiteY44" fmla="*/ 569177 h 2794134"/>
                                    <a:gd name="connsiteX45" fmla="*/ 2526415 w 2731203"/>
                                    <a:gd name="connsiteY45" fmla="*/ 616802 h 2794134"/>
                                    <a:gd name="connsiteX46" fmla="*/ 2564515 w 2731203"/>
                                    <a:gd name="connsiteY46" fmla="*/ 678714 h 2794134"/>
                                    <a:gd name="connsiteX47" fmla="*/ 2582612 w 2731203"/>
                                    <a:gd name="connsiteY47" fmla="*/ 711099 h 2794134"/>
                                    <a:gd name="connsiteX48" fmla="*/ 2591185 w 2731203"/>
                                    <a:gd name="connsiteY48" fmla="*/ 727292 h 2794134"/>
                                    <a:gd name="connsiteX49" fmla="*/ 2598805 w 2731203"/>
                                    <a:gd name="connsiteY49" fmla="*/ 743484 h 2794134"/>
                                    <a:gd name="connsiteX50" fmla="*/ 2596900 w 2731203"/>
                                    <a:gd name="connsiteY50" fmla="*/ 742532 h 2794134"/>
                                    <a:gd name="connsiteX51" fmla="*/ 2578802 w 2731203"/>
                                    <a:gd name="connsiteY51" fmla="*/ 709194 h 2794134"/>
                                    <a:gd name="connsiteX52" fmla="*/ 2559752 w 2731203"/>
                                    <a:gd name="connsiteY52" fmla="*/ 675857 h 2794134"/>
                                    <a:gd name="connsiteX53" fmla="*/ 2518795 w 2731203"/>
                                    <a:gd name="connsiteY53" fmla="*/ 611087 h 2794134"/>
                                    <a:gd name="connsiteX54" fmla="*/ 2486410 w 2731203"/>
                                    <a:gd name="connsiteY54" fmla="*/ 566319 h 2794134"/>
                                    <a:gd name="connsiteX55" fmla="*/ 2458787 w 2731203"/>
                                    <a:gd name="connsiteY55" fmla="*/ 530124 h 2794134"/>
                                    <a:gd name="connsiteX56" fmla="*/ 2444500 w 2731203"/>
                                    <a:gd name="connsiteY56" fmla="*/ 512027 h 2794134"/>
                                    <a:gd name="connsiteX57" fmla="*/ 2280670 w 2731203"/>
                                    <a:gd name="connsiteY57" fmla="*/ 458687 h 2794134"/>
                                    <a:gd name="connsiteX58" fmla="*/ 2296862 w 2731203"/>
                                    <a:gd name="connsiteY58" fmla="*/ 465354 h 2794134"/>
                                    <a:gd name="connsiteX59" fmla="*/ 2400566 w 2731203"/>
                                    <a:gd name="connsiteY59" fmla="*/ 585131 h 2794134"/>
                                    <a:gd name="connsiteX60" fmla="*/ 2444909 w 2731203"/>
                                    <a:gd name="connsiteY60" fmla="*/ 651438 h 2794134"/>
                                    <a:gd name="connsiteX61" fmla="*/ 2442595 w 2731203"/>
                                    <a:gd name="connsiteY61" fmla="*/ 648234 h 2794134"/>
                                    <a:gd name="connsiteX62" fmla="*/ 2418782 w 2731203"/>
                                    <a:gd name="connsiteY62" fmla="*/ 613944 h 2794134"/>
                                    <a:gd name="connsiteX63" fmla="*/ 2393065 w 2731203"/>
                                    <a:gd name="connsiteY63" fmla="*/ 581559 h 2794134"/>
                                    <a:gd name="connsiteX64" fmla="*/ 2379730 w 2731203"/>
                                    <a:gd name="connsiteY64" fmla="*/ 565367 h 2794134"/>
                                    <a:gd name="connsiteX65" fmla="*/ 2366395 w 2731203"/>
                                    <a:gd name="connsiteY65" fmla="*/ 549174 h 2794134"/>
                                    <a:gd name="connsiteX66" fmla="*/ 2338772 w 2731203"/>
                                    <a:gd name="connsiteY66" fmla="*/ 517742 h 2794134"/>
                                    <a:gd name="connsiteX67" fmla="*/ 2280670 w 2731203"/>
                                    <a:gd name="connsiteY67" fmla="*/ 458687 h 2794134"/>
                                    <a:gd name="connsiteX68" fmla="*/ 1399608 w 2731203"/>
                                    <a:gd name="connsiteY68" fmla="*/ 153887 h 2794134"/>
                                    <a:gd name="connsiteX69" fmla="*/ 2618808 w 2731203"/>
                                    <a:gd name="connsiteY69" fmla="*/ 1373087 h 2794134"/>
                                    <a:gd name="connsiteX70" fmla="*/ 2612513 w 2731203"/>
                                    <a:gd name="connsiteY70" fmla="*/ 1497743 h 2794134"/>
                                    <a:gd name="connsiteX71" fmla="*/ 2595954 w 2731203"/>
                                    <a:gd name="connsiteY71" fmla="*/ 1606243 h 2794134"/>
                                    <a:gd name="connsiteX72" fmla="*/ 2598805 w 2731203"/>
                                    <a:gd name="connsiteY72" fmla="*/ 1612164 h 2794134"/>
                                    <a:gd name="connsiteX73" fmla="*/ 2620713 w 2731203"/>
                                    <a:gd name="connsiteY73" fmla="*/ 1667409 h 2794134"/>
                                    <a:gd name="connsiteX74" fmla="*/ 2408305 w 2731203"/>
                                    <a:gd name="connsiteY74" fmla="*/ 2112227 h 2794134"/>
                                    <a:gd name="connsiteX75" fmla="*/ 2041592 w 2731203"/>
                                    <a:gd name="connsiteY75" fmla="*/ 2439887 h 2794134"/>
                                    <a:gd name="connsiteX76" fmla="*/ 1578677 w 2731203"/>
                                    <a:gd name="connsiteY76" fmla="*/ 2599907 h 2794134"/>
                                    <a:gd name="connsiteX77" fmla="*/ 1091950 w 2731203"/>
                                    <a:gd name="connsiteY77" fmla="*/ 2569427 h 2794134"/>
                                    <a:gd name="connsiteX78" fmla="*/ 656657 w 2731203"/>
                                    <a:gd name="connsiteY78" fmla="*/ 2353209 h 2794134"/>
                                    <a:gd name="connsiteX79" fmla="*/ 339475 w 2731203"/>
                                    <a:gd name="connsiteY79" fmla="*/ 1987449 h 2794134"/>
                                    <a:gd name="connsiteX80" fmla="*/ 188980 w 2731203"/>
                                    <a:gd name="connsiteY80" fmla="*/ 1529297 h 2794134"/>
                                    <a:gd name="connsiteX81" fmla="*/ 186849 w 2731203"/>
                                    <a:gd name="connsiteY81" fmla="*/ 1498705 h 2794134"/>
                                    <a:gd name="connsiteX82" fmla="*/ 186703 w 2731203"/>
                                    <a:gd name="connsiteY82" fmla="*/ 1497743 h 2794134"/>
                                    <a:gd name="connsiteX83" fmla="*/ 186492 w 2731203"/>
                                    <a:gd name="connsiteY83" fmla="*/ 1493576 h 2794134"/>
                                    <a:gd name="connsiteX84" fmla="*/ 180586 w 2731203"/>
                                    <a:gd name="connsiteY84" fmla="*/ 1408776 h 2794134"/>
                                    <a:gd name="connsiteX85" fmla="*/ 181167 w 2731203"/>
                                    <a:gd name="connsiteY85" fmla="*/ 1388115 h 2794134"/>
                                    <a:gd name="connsiteX86" fmla="*/ 180408 w 2731203"/>
                                    <a:gd name="connsiteY86" fmla="*/ 1373087 h 2794134"/>
                                    <a:gd name="connsiteX87" fmla="*/ 183073 w 2731203"/>
                                    <a:gd name="connsiteY87" fmla="*/ 1320311 h 2794134"/>
                                    <a:gd name="connsiteX88" fmla="*/ 183979 w 2731203"/>
                                    <a:gd name="connsiteY88" fmla="*/ 1288077 h 2794134"/>
                                    <a:gd name="connsiteX89" fmla="*/ 185178 w 2731203"/>
                                    <a:gd name="connsiteY89" fmla="*/ 1278633 h 2794134"/>
                                    <a:gd name="connsiteX90" fmla="*/ 186703 w 2731203"/>
                                    <a:gd name="connsiteY90" fmla="*/ 1248431 h 2794134"/>
                                    <a:gd name="connsiteX91" fmla="*/ 1399608 w 2731203"/>
                                    <a:gd name="connsiteY91" fmla="*/ 153887 h 2794134"/>
                                    <a:gd name="connsiteX92" fmla="*/ 823345 w 2731203"/>
                                    <a:gd name="connsiteY92" fmla="*/ 112930 h 2794134"/>
                                    <a:gd name="connsiteX93" fmla="*/ 690948 w 2731203"/>
                                    <a:gd name="connsiteY93" fmla="*/ 207227 h 2794134"/>
                                    <a:gd name="connsiteX94" fmla="*/ 431868 w 2731203"/>
                                    <a:gd name="connsiteY94" fmla="*/ 411062 h 2794134"/>
                                    <a:gd name="connsiteX95" fmla="*/ 228985 w 2731203"/>
                                    <a:gd name="connsiteY95" fmla="*/ 670142 h 2794134"/>
                                    <a:gd name="connsiteX96" fmla="*/ 93730 w 2731203"/>
                                    <a:gd name="connsiteY96" fmla="*/ 971132 h 2794134"/>
                                    <a:gd name="connsiteX97" fmla="*/ 35628 w 2731203"/>
                                    <a:gd name="connsiteY97" fmla="*/ 1294982 h 2794134"/>
                                    <a:gd name="connsiteX98" fmla="*/ 55630 w 2731203"/>
                                    <a:gd name="connsiteY98" fmla="*/ 1623595 h 2794134"/>
                                    <a:gd name="connsiteX99" fmla="*/ 72775 w 2731203"/>
                                    <a:gd name="connsiteY99" fmla="*/ 1704557 h 2794134"/>
                                    <a:gd name="connsiteX100" fmla="*/ 83253 w 2731203"/>
                                    <a:gd name="connsiteY100" fmla="*/ 1744562 h 2794134"/>
                                    <a:gd name="connsiteX101" fmla="*/ 94683 w 2731203"/>
                                    <a:gd name="connsiteY101" fmla="*/ 1784567 h 2794134"/>
                                    <a:gd name="connsiteX102" fmla="*/ 153738 w 2731203"/>
                                    <a:gd name="connsiteY102" fmla="*/ 1938872 h 2794134"/>
                                    <a:gd name="connsiteX103" fmla="*/ 230890 w 2731203"/>
                                    <a:gd name="connsiteY103" fmla="*/ 2084605 h 2794134"/>
                                    <a:gd name="connsiteX104" fmla="*/ 325188 w 2731203"/>
                                    <a:gd name="connsiteY104" fmla="*/ 2219860 h 2794134"/>
                                    <a:gd name="connsiteX105" fmla="*/ 434725 w 2731203"/>
                                    <a:gd name="connsiteY105" fmla="*/ 2343685 h 2794134"/>
                                    <a:gd name="connsiteX106" fmla="*/ 558550 w 2731203"/>
                                    <a:gd name="connsiteY106" fmla="*/ 2452270 h 2794134"/>
                                    <a:gd name="connsiteX107" fmla="*/ 693805 w 2731203"/>
                                    <a:gd name="connsiteY107" fmla="*/ 2546567 h 2794134"/>
                                    <a:gd name="connsiteX108" fmla="*/ 730000 w 2731203"/>
                                    <a:gd name="connsiteY108" fmla="*/ 2567522 h 2794134"/>
                                    <a:gd name="connsiteX109" fmla="*/ 748098 w 2731203"/>
                                    <a:gd name="connsiteY109" fmla="*/ 2578000 h 2794134"/>
                                    <a:gd name="connsiteX110" fmla="*/ 766195 w 2731203"/>
                                    <a:gd name="connsiteY110" fmla="*/ 2587525 h 2794134"/>
                                    <a:gd name="connsiteX111" fmla="*/ 803343 w 2731203"/>
                                    <a:gd name="connsiteY111" fmla="*/ 2606575 h 2794134"/>
                                    <a:gd name="connsiteX112" fmla="*/ 840490 w 2731203"/>
                                    <a:gd name="connsiteY112" fmla="*/ 2623720 h 2794134"/>
                                    <a:gd name="connsiteX113" fmla="*/ 994795 w 2731203"/>
                                    <a:gd name="connsiteY113" fmla="*/ 2682775 h 2794134"/>
                                    <a:gd name="connsiteX114" fmla="*/ 1155768 w 2731203"/>
                                    <a:gd name="connsiteY114" fmla="*/ 2721827 h 2794134"/>
                                    <a:gd name="connsiteX115" fmla="*/ 1808230 w 2731203"/>
                                    <a:gd name="connsiteY115" fmla="*/ 2681822 h 2794134"/>
                                    <a:gd name="connsiteX116" fmla="*/ 2108268 w 2731203"/>
                                    <a:gd name="connsiteY116" fmla="*/ 2545615 h 2794134"/>
                                    <a:gd name="connsiteX117" fmla="*/ 2367348 w 2731203"/>
                                    <a:gd name="connsiteY117" fmla="*/ 2341780 h 2794134"/>
                                    <a:gd name="connsiteX118" fmla="*/ 2570230 w 2731203"/>
                                    <a:gd name="connsiteY118" fmla="*/ 2082700 h 2794134"/>
                                    <a:gd name="connsiteX119" fmla="*/ 2705485 w 2731203"/>
                                    <a:gd name="connsiteY119" fmla="*/ 1781710 h 2794134"/>
                                    <a:gd name="connsiteX120" fmla="*/ 2731203 w 2731203"/>
                                    <a:gd name="connsiteY120" fmla="*/ 1908392 h 2794134"/>
                                    <a:gd name="connsiteX121" fmla="*/ 2695960 w 2731203"/>
                                    <a:gd name="connsiteY121" fmla="*/ 1988402 h 2794134"/>
                                    <a:gd name="connsiteX122" fmla="*/ 2675958 w 2731203"/>
                                    <a:gd name="connsiteY122" fmla="*/ 2027455 h 2794134"/>
                                    <a:gd name="connsiteX123" fmla="*/ 2655003 w 2731203"/>
                                    <a:gd name="connsiteY123" fmla="*/ 2065555 h 2794134"/>
                                    <a:gd name="connsiteX124" fmla="*/ 2610235 w 2731203"/>
                                    <a:gd name="connsiteY124" fmla="*/ 2139850 h 2794134"/>
                                    <a:gd name="connsiteX125" fmla="*/ 2586423 w 2731203"/>
                                    <a:gd name="connsiteY125" fmla="*/ 2176045 h 2794134"/>
                                    <a:gd name="connsiteX126" fmla="*/ 2560705 w 2731203"/>
                                    <a:gd name="connsiteY126" fmla="*/ 2211287 h 2794134"/>
                                    <a:gd name="connsiteX127" fmla="*/ 2322580 w 2731203"/>
                                    <a:gd name="connsiteY127" fmla="*/ 2464652 h 2794134"/>
                                    <a:gd name="connsiteX128" fmla="*/ 1702503 w 2731203"/>
                                    <a:gd name="connsiteY128" fmla="*/ 2764690 h 2794134"/>
                                    <a:gd name="connsiteX129" fmla="*/ 1358650 w 2731203"/>
                                    <a:gd name="connsiteY129" fmla="*/ 2793265 h 2794134"/>
                                    <a:gd name="connsiteX130" fmla="*/ 1186248 w 2731203"/>
                                    <a:gd name="connsiteY130" fmla="*/ 2777072 h 2794134"/>
                                    <a:gd name="connsiteX131" fmla="*/ 1143385 w 2731203"/>
                                    <a:gd name="connsiteY131" fmla="*/ 2769452 h 2794134"/>
                                    <a:gd name="connsiteX132" fmla="*/ 1101475 w 2731203"/>
                                    <a:gd name="connsiteY132" fmla="*/ 2760880 h 2794134"/>
                                    <a:gd name="connsiteX133" fmla="*/ 1017655 w 2731203"/>
                                    <a:gd name="connsiteY133" fmla="*/ 2738972 h 2794134"/>
                                    <a:gd name="connsiteX134" fmla="*/ 976698 w 2731203"/>
                                    <a:gd name="connsiteY134" fmla="*/ 2726590 h 2794134"/>
                                    <a:gd name="connsiteX135" fmla="*/ 935740 w 2731203"/>
                                    <a:gd name="connsiteY135" fmla="*/ 2712302 h 2794134"/>
                                    <a:gd name="connsiteX136" fmla="*/ 854778 w 2731203"/>
                                    <a:gd name="connsiteY136" fmla="*/ 2680870 h 2794134"/>
                                    <a:gd name="connsiteX137" fmla="*/ 815725 w 2731203"/>
                                    <a:gd name="connsiteY137" fmla="*/ 2662772 h 2794134"/>
                                    <a:gd name="connsiteX138" fmla="*/ 776673 w 2731203"/>
                                    <a:gd name="connsiteY138" fmla="*/ 2643722 h 2794134"/>
                                    <a:gd name="connsiteX139" fmla="*/ 700473 w 2731203"/>
                                    <a:gd name="connsiteY139" fmla="*/ 2602765 h 2794134"/>
                                    <a:gd name="connsiteX140" fmla="*/ 663325 w 2731203"/>
                                    <a:gd name="connsiteY140" fmla="*/ 2580857 h 2794134"/>
                                    <a:gd name="connsiteX141" fmla="*/ 627130 w 2731203"/>
                                    <a:gd name="connsiteY141" fmla="*/ 2557045 h 2794134"/>
                                    <a:gd name="connsiteX142" fmla="*/ 609033 w 2731203"/>
                                    <a:gd name="connsiteY142" fmla="*/ 2545615 h 2794134"/>
                                    <a:gd name="connsiteX143" fmla="*/ 591888 w 2731203"/>
                                    <a:gd name="connsiteY143" fmla="*/ 2533232 h 2794134"/>
                                    <a:gd name="connsiteX144" fmla="*/ 556645 w 2731203"/>
                                    <a:gd name="connsiteY144" fmla="*/ 2507515 h 2794134"/>
                                    <a:gd name="connsiteX145" fmla="*/ 426153 w 2731203"/>
                                    <a:gd name="connsiteY145" fmla="*/ 2395120 h 2794134"/>
                                    <a:gd name="connsiteX146" fmla="*/ 309948 w 2731203"/>
                                    <a:gd name="connsiteY146" fmla="*/ 2268437 h 2794134"/>
                                    <a:gd name="connsiteX147" fmla="*/ 210888 w 2731203"/>
                                    <a:gd name="connsiteY147" fmla="*/ 2128420 h 2794134"/>
                                    <a:gd name="connsiteX148" fmla="*/ 168025 w 2731203"/>
                                    <a:gd name="connsiteY148" fmla="*/ 2054125 h 2794134"/>
                                    <a:gd name="connsiteX149" fmla="*/ 148023 w 2731203"/>
                                    <a:gd name="connsiteY149" fmla="*/ 2016025 h 2794134"/>
                                    <a:gd name="connsiteX150" fmla="*/ 128973 w 2731203"/>
                                    <a:gd name="connsiteY150" fmla="*/ 1977925 h 2794134"/>
                                    <a:gd name="connsiteX151" fmla="*/ 111828 w 2731203"/>
                                    <a:gd name="connsiteY151" fmla="*/ 1938872 h 2794134"/>
                                    <a:gd name="connsiteX152" fmla="*/ 103255 w 2731203"/>
                                    <a:gd name="connsiteY152" fmla="*/ 1918870 h 2794134"/>
                                    <a:gd name="connsiteX153" fmla="*/ 95635 w 2731203"/>
                                    <a:gd name="connsiteY153" fmla="*/ 1898867 h 2794134"/>
                                    <a:gd name="connsiteX154" fmla="*/ 80395 w 2731203"/>
                                    <a:gd name="connsiteY154" fmla="*/ 1858862 h 2794134"/>
                                    <a:gd name="connsiteX155" fmla="*/ 67060 w 2731203"/>
                                    <a:gd name="connsiteY155" fmla="*/ 1817905 h 2794134"/>
                                    <a:gd name="connsiteX156" fmla="*/ 43248 w 2731203"/>
                                    <a:gd name="connsiteY156" fmla="*/ 1735990 h 2794134"/>
                                    <a:gd name="connsiteX157" fmla="*/ 33723 w 2731203"/>
                                    <a:gd name="connsiteY157" fmla="*/ 1694080 h 2794134"/>
                                    <a:gd name="connsiteX158" fmla="*/ 25150 w 2731203"/>
                                    <a:gd name="connsiteY158" fmla="*/ 1652170 h 2794134"/>
                                    <a:gd name="connsiteX159" fmla="*/ 3243 w 2731203"/>
                                    <a:gd name="connsiteY159" fmla="*/ 1482625 h 2794134"/>
                                    <a:gd name="connsiteX160" fmla="*/ 21340 w 2731203"/>
                                    <a:gd name="connsiteY160" fmla="*/ 1142582 h 2794134"/>
                                    <a:gd name="connsiteX161" fmla="*/ 28960 w 2731203"/>
                                    <a:gd name="connsiteY161" fmla="*/ 1100672 h 2794134"/>
                                    <a:gd name="connsiteX162" fmla="*/ 38485 w 2731203"/>
                                    <a:gd name="connsiteY162" fmla="*/ 1058762 h 2794134"/>
                                    <a:gd name="connsiteX163" fmla="*/ 48963 w 2731203"/>
                                    <a:gd name="connsiteY163" fmla="*/ 1017805 h 2794134"/>
                                    <a:gd name="connsiteX164" fmla="*/ 61345 w 2731203"/>
                                    <a:gd name="connsiteY164" fmla="*/ 976847 h 2794134"/>
                                    <a:gd name="connsiteX165" fmla="*/ 67060 w 2731203"/>
                                    <a:gd name="connsiteY165" fmla="*/ 956845 h 2794134"/>
                                    <a:gd name="connsiteX166" fmla="*/ 73728 w 2731203"/>
                                    <a:gd name="connsiteY166" fmla="*/ 935890 h 2794134"/>
                                    <a:gd name="connsiteX167" fmla="*/ 88015 w 2731203"/>
                                    <a:gd name="connsiteY167" fmla="*/ 895885 h 2794134"/>
                                    <a:gd name="connsiteX168" fmla="*/ 104208 w 2731203"/>
                                    <a:gd name="connsiteY168" fmla="*/ 855880 h 2794134"/>
                                    <a:gd name="connsiteX169" fmla="*/ 120400 w 2731203"/>
                                    <a:gd name="connsiteY169" fmla="*/ 816827 h 2794134"/>
                                    <a:gd name="connsiteX170" fmla="*/ 157548 w 2731203"/>
                                    <a:gd name="connsiteY170" fmla="*/ 740627 h 2794134"/>
                                    <a:gd name="connsiteX171" fmla="*/ 177550 w 2731203"/>
                                    <a:gd name="connsiteY171" fmla="*/ 703480 h 2794134"/>
                                    <a:gd name="connsiteX172" fmla="*/ 199458 w 2731203"/>
                                    <a:gd name="connsiteY172" fmla="*/ 666332 h 2794134"/>
                                    <a:gd name="connsiteX173" fmla="*/ 222318 w 2731203"/>
                                    <a:gd name="connsiteY173" fmla="*/ 630137 h 2794134"/>
                                    <a:gd name="connsiteX174" fmla="*/ 245178 w 2731203"/>
                                    <a:gd name="connsiteY174" fmla="*/ 594895 h 2794134"/>
                                    <a:gd name="connsiteX175" fmla="*/ 269943 w 2731203"/>
                                    <a:gd name="connsiteY175" fmla="*/ 560605 h 2794134"/>
                                    <a:gd name="connsiteX176" fmla="*/ 295660 w 2731203"/>
                                    <a:gd name="connsiteY176" fmla="*/ 526315 h 2794134"/>
                                    <a:gd name="connsiteX177" fmla="*/ 533785 w 2731203"/>
                                    <a:gd name="connsiteY177" fmla="*/ 287237 h 2794134"/>
                                    <a:gd name="connsiteX178" fmla="*/ 823345 w 2731203"/>
                                    <a:gd name="connsiteY178" fmla="*/ 112930 h 2794134"/>
                                    <a:gd name="connsiteX179" fmla="*/ 1879668 w 2731203"/>
                                    <a:gd name="connsiteY179" fmla="*/ 109120 h 2794134"/>
                                    <a:gd name="connsiteX180" fmla="*/ 1932055 w 2731203"/>
                                    <a:gd name="connsiteY180" fmla="*/ 124360 h 2794134"/>
                                    <a:gd name="connsiteX181" fmla="*/ 1984443 w 2731203"/>
                                    <a:gd name="connsiteY181" fmla="*/ 142457 h 2794134"/>
                                    <a:gd name="connsiteX182" fmla="*/ 2406400 w 2731203"/>
                                    <a:gd name="connsiteY182" fmla="*/ 459640 h 2794134"/>
                                    <a:gd name="connsiteX183" fmla="*/ 2376873 w 2731203"/>
                                    <a:gd name="connsiteY183" fmla="*/ 432970 h 2794134"/>
                                    <a:gd name="connsiteX184" fmla="*/ 2346393 w 2731203"/>
                                    <a:gd name="connsiteY184" fmla="*/ 407252 h 2794134"/>
                                    <a:gd name="connsiteX185" fmla="*/ 1879668 w 2731203"/>
                                    <a:gd name="connsiteY185" fmla="*/ 109120 h 2794134"/>
                                    <a:gd name="connsiteX186" fmla="*/ 1596775 w 2731203"/>
                                    <a:gd name="connsiteY186" fmla="*/ 107215 h 2794134"/>
                                    <a:gd name="connsiteX187" fmla="*/ 1618682 w 2731203"/>
                                    <a:gd name="connsiteY187" fmla="*/ 107215 h 2794134"/>
                                    <a:gd name="connsiteX188" fmla="*/ 1658687 w 2731203"/>
                                    <a:gd name="connsiteY188" fmla="*/ 114835 h 2794134"/>
                                    <a:gd name="connsiteX189" fmla="*/ 1698692 w 2731203"/>
                                    <a:gd name="connsiteY189" fmla="*/ 124360 h 2794134"/>
                                    <a:gd name="connsiteX190" fmla="*/ 1718695 w 2731203"/>
                                    <a:gd name="connsiteY190" fmla="*/ 129122 h 2794134"/>
                                    <a:gd name="connsiteX191" fmla="*/ 1738697 w 2731203"/>
                                    <a:gd name="connsiteY191" fmla="*/ 134837 h 2794134"/>
                                    <a:gd name="connsiteX192" fmla="*/ 1777750 w 2731203"/>
                                    <a:gd name="connsiteY192" fmla="*/ 146267 h 2794134"/>
                                    <a:gd name="connsiteX193" fmla="*/ 1930150 w 2731203"/>
                                    <a:gd name="connsiteY193" fmla="*/ 206275 h 2794134"/>
                                    <a:gd name="connsiteX194" fmla="*/ 2206375 w 2731203"/>
                                    <a:gd name="connsiteY194" fmla="*/ 381535 h 2794134"/>
                                    <a:gd name="connsiteX195" fmla="*/ 2185420 w 2731203"/>
                                    <a:gd name="connsiteY195" fmla="*/ 371057 h 2794134"/>
                                    <a:gd name="connsiteX196" fmla="*/ 2175895 w 2731203"/>
                                    <a:gd name="connsiteY196" fmla="*/ 365342 h 2794134"/>
                                    <a:gd name="connsiteX197" fmla="*/ 1532005 w 2731203"/>
                                    <a:gd name="connsiteY197" fmla="*/ 108167 h 2794134"/>
                                    <a:gd name="connsiteX198" fmla="*/ 1574867 w 2731203"/>
                                    <a:gd name="connsiteY198" fmla="*/ 108167 h 2794134"/>
                                    <a:gd name="connsiteX199" fmla="*/ 1399607 w 2731203"/>
                                    <a:gd name="connsiteY199" fmla="*/ 81497 h 2794134"/>
                                    <a:gd name="connsiteX200" fmla="*/ 1348172 w 2731203"/>
                                    <a:gd name="connsiteY200" fmla="*/ 89117 h 2794134"/>
                                    <a:gd name="connsiteX201" fmla="*/ 1334837 w 2731203"/>
                                    <a:gd name="connsiteY201" fmla="*/ 91022 h 2794134"/>
                                    <a:gd name="connsiteX202" fmla="*/ 1321502 w 2731203"/>
                                    <a:gd name="connsiteY202" fmla="*/ 93879 h 2794134"/>
                                    <a:gd name="connsiteX203" fmla="*/ 1295785 w 2731203"/>
                                    <a:gd name="connsiteY203" fmla="*/ 99594 h 2794134"/>
                                    <a:gd name="connsiteX204" fmla="*/ 853825 w 2731203"/>
                                    <a:gd name="connsiteY204" fmla="*/ 217704 h 2794134"/>
                                    <a:gd name="connsiteX205" fmla="*/ 482350 w 2731203"/>
                                    <a:gd name="connsiteY205" fmla="*/ 483452 h 2794134"/>
                                    <a:gd name="connsiteX206" fmla="*/ 626177 w 2731203"/>
                                    <a:gd name="connsiteY206" fmla="*/ 327242 h 2794134"/>
                                    <a:gd name="connsiteX207" fmla="*/ 802390 w 2731203"/>
                                    <a:gd name="connsiteY207" fmla="*/ 219609 h 2794134"/>
                                    <a:gd name="connsiteX208" fmla="*/ 896687 w 2731203"/>
                                    <a:gd name="connsiteY208" fmla="*/ 176747 h 2794134"/>
                                    <a:gd name="connsiteX209" fmla="*/ 945265 w 2731203"/>
                                    <a:gd name="connsiteY209" fmla="*/ 158649 h 2794134"/>
                                    <a:gd name="connsiteX210" fmla="*/ 993842 w 2731203"/>
                                    <a:gd name="connsiteY210" fmla="*/ 142457 h 2794134"/>
                                    <a:gd name="connsiteX211" fmla="*/ 1194820 w 2731203"/>
                                    <a:gd name="connsiteY211" fmla="*/ 95784 h 2794134"/>
                                    <a:gd name="connsiteX212" fmla="*/ 1399607 w 2731203"/>
                                    <a:gd name="connsiteY212" fmla="*/ 81497 h 2794134"/>
                                    <a:gd name="connsiteX213" fmla="*/ 1362475 w 2731203"/>
                                    <a:gd name="connsiteY213" fmla="*/ 222 h 2794134"/>
                                    <a:gd name="connsiteX214" fmla="*/ 1783465 w 2731203"/>
                                    <a:gd name="connsiteY214" fmla="*/ 57685 h 2794134"/>
                                    <a:gd name="connsiteX215" fmla="*/ 1748223 w 2731203"/>
                                    <a:gd name="connsiteY215" fmla="*/ 51970 h 2794134"/>
                                    <a:gd name="connsiteX216" fmla="*/ 1711075 w 2731203"/>
                                    <a:gd name="connsiteY216" fmla="*/ 48160 h 2794134"/>
                                    <a:gd name="connsiteX217" fmla="*/ 1612015 w 2731203"/>
                                    <a:gd name="connsiteY217" fmla="*/ 28157 h 2794134"/>
                                    <a:gd name="connsiteX218" fmla="*/ 1561533 w 2731203"/>
                                    <a:gd name="connsiteY218" fmla="*/ 21490 h 2794134"/>
                                    <a:gd name="connsiteX219" fmla="*/ 1511050 w 2731203"/>
                                    <a:gd name="connsiteY219" fmla="*/ 16727 h 2794134"/>
                                    <a:gd name="connsiteX220" fmla="*/ 1460568 w 2731203"/>
                                    <a:gd name="connsiteY220" fmla="*/ 12917 h 2794134"/>
                                    <a:gd name="connsiteX221" fmla="*/ 1410085 w 2731203"/>
                                    <a:gd name="connsiteY221" fmla="*/ 11012 h 2794134"/>
                                    <a:gd name="connsiteX222" fmla="*/ 1359603 w 2731203"/>
                                    <a:gd name="connsiteY222" fmla="*/ 11965 h 2794134"/>
                                    <a:gd name="connsiteX223" fmla="*/ 1333885 w 2731203"/>
                                    <a:gd name="connsiteY223" fmla="*/ 12917 h 2794134"/>
                                    <a:gd name="connsiteX224" fmla="*/ 1309120 w 2731203"/>
                                    <a:gd name="connsiteY224" fmla="*/ 14822 h 2794134"/>
                                    <a:gd name="connsiteX225" fmla="*/ 913833 w 2731203"/>
                                    <a:gd name="connsiteY225" fmla="*/ 98642 h 2794134"/>
                                    <a:gd name="connsiteX226" fmla="*/ 931930 w 2731203"/>
                                    <a:gd name="connsiteY226" fmla="*/ 89117 h 2794134"/>
                                    <a:gd name="connsiteX227" fmla="*/ 946218 w 2731203"/>
                                    <a:gd name="connsiteY227" fmla="*/ 82450 h 2794134"/>
                                    <a:gd name="connsiteX228" fmla="*/ 982413 w 2731203"/>
                                    <a:gd name="connsiteY228" fmla="*/ 66257 h 2794134"/>
                                    <a:gd name="connsiteX229" fmla="*/ 1013845 w 2731203"/>
                                    <a:gd name="connsiteY229" fmla="*/ 54827 h 2794134"/>
                                    <a:gd name="connsiteX230" fmla="*/ 1060518 w 2731203"/>
                                    <a:gd name="connsiteY230" fmla="*/ 40540 h 2794134"/>
                                    <a:gd name="connsiteX231" fmla="*/ 1128145 w 2731203"/>
                                    <a:gd name="connsiteY231" fmla="*/ 24347 h 2794134"/>
                                    <a:gd name="connsiteX232" fmla="*/ 1171008 w 2731203"/>
                                    <a:gd name="connsiteY232" fmla="*/ 16727 h 2794134"/>
                                    <a:gd name="connsiteX233" fmla="*/ 1194820 w 2731203"/>
                                    <a:gd name="connsiteY233" fmla="*/ 12917 h 2794134"/>
                                    <a:gd name="connsiteX234" fmla="*/ 1220538 w 2731203"/>
                                    <a:gd name="connsiteY234" fmla="*/ 10060 h 2794134"/>
                                    <a:gd name="connsiteX235" fmla="*/ 1362475 w 2731203"/>
                                    <a:gd name="connsiteY235" fmla="*/ 222 h 279413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</a:cxnLst>
                                  <a:rect l="l" t="t" r="r" b="b"/>
                                  <a:pathLst>
                                    <a:path w="2731203" h="2794134">
                                      <a:moveTo>
                                        <a:pt x="2554038" y="843497"/>
                                      </a:moveTo>
                                      <a:cubicBezTo>
                                        <a:pt x="2554038" y="843497"/>
                                        <a:pt x="2554990" y="843497"/>
                                        <a:pt x="2554990" y="843497"/>
                                      </a:cubicBezTo>
                                      <a:cubicBezTo>
                                        <a:pt x="2561658" y="858737"/>
                                        <a:pt x="2568325" y="873024"/>
                                        <a:pt x="2574040" y="889217"/>
                                      </a:cubicBezTo>
                                      <a:cubicBezTo>
                                        <a:pt x="2568325" y="873024"/>
                                        <a:pt x="2560705" y="858737"/>
                                        <a:pt x="2554038" y="843497"/>
                                      </a:cubicBezTo>
                                      <a:close/>
                                      <a:moveTo>
                                        <a:pt x="2630238" y="810160"/>
                                      </a:moveTo>
                                      <a:cubicBezTo>
                                        <a:pt x="2630238" y="810160"/>
                                        <a:pt x="2631190" y="810160"/>
                                        <a:pt x="2631190" y="810160"/>
                                      </a:cubicBezTo>
                                      <a:cubicBezTo>
                                        <a:pt x="2637858" y="826352"/>
                                        <a:pt x="2645478" y="841592"/>
                                        <a:pt x="2651193" y="858737"/>
                                      </a:cubicBezTo>
                                      <a:cubicBezTo>
                                        <a:pt x="2645478" y="841592"/>
                                        <a:pt x="2636905" y="826352"/>
                                        <a:pt x="2630238" y="810160"/>
                                      </a:cubicBezTo>
                                      <a:close/>
                                      <a:moveTo>
                                        <a:pt x="2475759" y="697568"/>
                                      </a:moveTo>
                                      <a:lnTo>
                                        <a:pt x="2489267" y="717767"/>
                                      </a:lnTo>
                                      <a:cubicBezTo>
                                        <a:pt x="2489267" y="717767"/>
                                        <a:pt x="2488315" y="717767"/>
                                        <a:pt x="2488315" y="717767"/>
                                      </a:cubicBezTo>
                                      <a:close/>
                                      <a:moveTo>
                                        <a:pt x="2444909" y="651438"/>
                                      </a:moveTo>
                                      <a:lnTo>
                                        <a:pt x="2454977" y="665379"/>
                                      </a:lnTo>
                                      <a:lnTo>
                                        <a:pt x="2466407" y="682524"/>
                                      </a:lnTo>
                                      <a:lnTo>
                                        <a:pt x="2475759" y="697568"/>
                                      </a:lnTo>
                                      <a:close/>
                                      <a:moveTo>
                                        <a:pt x="382337" y="565367"/>
                                      </a:moveTo>
                                      <a:cubicBezTo>
                                        <a:pt x="375670" y="577749"/>
                                        <a:pt x="369002" y="589179"/>
                                        <a:pt x="363287" y="599657"/>
                                      </a:cubicBezTo>
                                      <a:cubicBezTo>
                                        <a:pt x="357572" y="612039"/>
                                        <a:pt x="350905" y="623469"/>
                                        <a:pt x="345190" y="635852"/>
                                      </a:cubicBezTo>
                                      <a:lnTo>
                                        <a:pt x="336617" y="653949"/>
                                      </a:lnTo>
                                      <a:lnTo>
                                        <a:pt x="328045" y="672047"/>
                                      </a:lnTo>
                                      <a:cubicBezTo>
                                        <a:pt x="322330" y="684429"/>
                                        <a:pt x="317567" y="696812"/>
                                        <a:pt x="311852" y="709194"/>
                                      </a:cubicBezTo>
                                      <a:cubicBezTo>
                                        <a:pt x="216602" y="866357"/>
                                        <a:pt x="155642" y="1044474"/>
                                        <a:pt x="134687" y="1227354"/>
                                      </a:cubicBezTo>
                                      <a:cubicBezTo>
                                        <a:pt x="124210" y="1318794"/>
                                        <a:pt x="123257" y="1411187"/>
                                        <a:pt x="132782" y="1502627"/>
                                      </a:cubicBezTo>
                                      <a:cubicBezTo>
                                        <a:pt x="141355" y="1594067"/>
                                        <a:pt x="161357" y="1684554"/>
                                        <a:pt x="189932" y="1772184"/>
                                      </a:cubicBezTo>
                                      <a:cubicBezTo>
                                        <a:pt x="247082" y="1946492"/>
                                        <a:pt x="343285" y="2108417"/>
                                        <a:pt x="469015" y="2242719"/>
                                      </a:cubicBezTo>
                                      <a:cubicBezTo>
                                        <a:pt x="594745" y="2377022"/>
                                        <a:pt x="749050" y="2484654"/>
                                        <a:pt x="919547" y="2553234"/>
                                      </a:cubicBezTo>
                                      <a:cubicBezTo>
                                        <a:pt x="1089092" y="2622767"/>
                                        <a:pt x="1274830" y="2654199"/>
                                        <a:pt x="1458663" y="2645627"/>
                                      </a:cubicBezTo>
                                      <a:cubicBezTo>
                                        <a:pt x="1642495" y="2638007"/>
                                        <a:pt x="1824422" y="2588477"/>
                                        <a:pt x="1987300" y="2503704"/>
                                      </a:cubicBezTo>
                                      <a:cubicBezTo>
                                        <a:pt x="2150177" y="2419884"/>
                                        <a:pt x="2294958" y="2298917"/>
                                        <a:pt x="2407353" y="2153184"/>
                                      </a:cubicBezTo>
                                      <a:cubicBezTo>
                                        <a:pt x="2520700" y="2008404"/>
                                        <a:pt x="2601663" y="1837907"/>
                                        <a:pt x="2642620" y="1658837"/>
                                      </a:cubicBezTo>
                                      <a:cubicBezTo>
                                        <a:pt x="2656908" y="1696937"/>
                                        <a:pt x="2668338" y="1735989"/>
                                        <a:pt x="2679767" y="1776947"/>
                                      </a:cubicBezTo>
                                      <a:cubicBezTo>
                                        <a:pt x="2618808" y="1962684"/>
                                        <a:pt x="2516890" y="2136039"/>
                                        <a:pt x="2382588" y="2277962"/>
                                      </a:cubicBezTo>
                                      <a:cubicBezTo>
                                        <a:pt x="2249238" y="2419884"/>
                                        <a:pt x="2084455" y="2533232"/>
                                        <a:pt x="1903480" y="2604669"/>
                                      </a:cubicBezTo>
                                      <a:cubicBezTo>
                                        <a:pt x="1722505" y="2677059"/>
                                        <a:pt x="1526290" y="2708492"/>
                                        <a:pt x="1332932" y="2697062"/>
                                      </a:cubicBezTo>
                                      <a:cubicBezTo>
                                        <a:pt x="1139575" y="2685632"/>
                                        <a:pt x="949075" y="2631339"/>
                                        <a:pt x="779530" y="2538947"/>
                                      </a:cubicBezTo>
                                      <a:cubicBezTo>
                                        <a:pt x="609032" y="2447507"/>
                                        <a:pt x="461395" y="2317014"/>
                                        <a:pt x="347095" y="2162709"/>
                                      </a:cubicBezTo>
                                      <a:cubicBezTo>
                                        <a:pt x="233747" y="2008404"/>
                                        <a:pt x="153737" y="1828382"/>
                                        <a:pt x="116590" y="1640739"/>
                                      </a:cubicBezTo>
                                      <a:cubicBezTo>
                                        <a:pt x="79442" y="1452144"/>
                                        <a:pt x="84205" y="1257834"/>
                                        <a:pt x="129925" y="1072097"/>
                                      </a:cubicBezTo>
                                      <a:cubicBezTo>
                                        <a:pt x="152785" y="979704"/>
                                        <a:pt x="185170" y="889217"/>
                                        <a:pt x="228032" y="804444"/>
                                      </a:cubicBezTo>
                                      <a:cubicBezTo>
                                        <a:pt x="270895" y="719672"/>
                                        <a:pt x="322330" y="638709"/>
                                        <a:pt x="382337" y="565367"/>
                                      </a:cubicBezTo>
                                      <a:close/>
                                      <a:moveTo>
                                        <a:pt x="2429260" y="494882"/>
                                      </a:moveTo>
                                      <a:cubicBezTo>
                                        <a:pt x="2431165" y="495834"/>
                                        <a:pt x="2433070" y="496787"/>
                                        <a:pt x="2434975" y="497739"/>
                                      </a:cubicBezTo>
                                      <a:cubicBezTo>
                                        <a:pt x="2436880" y="499644"/>
                                        <a:pt x="2439737" y="500597"/>
                                        <a:pt x="2441642" y="501549"/>
                                      </a:cubicBezTo>
                                      <a:cubicBezTo>
                                        <a:pt x="2451167" y="512027"/>
                                        <a:pt x="2459740" y="523457"/>
                                        <a:pt x="2468312" y="534887"/>
                                      </a:cubicBezTo>
                                      <a:cubicBezTo>
                                        <a:pt x="2476885" y="546317"/>
                                        <a:pt x="2486410" y="557747"/>
                                        <a:pt x="2494030" y="569177"/>
                                      </a:cubicBezTo>
                                      <a:cubicBezTo>
                                        <a:pt x="2504507" y="584417"/>
                                        <a:pt x="2515937" y="600609"/>
                                        <a:pt x="2526415" y="616802"/>
                                      </a:cubicBezTo>
                                      <a:cubicBezTo>
                                        <a:pt x="2539750" y="637757"/>
                                        <a:pt x="2553085" y="657759"/>
                                        <a:pt x="2564515" y="678714"/>
                                      </a:cubicBezTo>
                                      <a:lnTo>
                                        <a:pt x="2582612" y="711099"/>
                                      </a:lnTo>
                                      <a:lnTo>
                                        <a:pt x="2591185" y="727292"/>
                                      </a:lnTo>
                                      <a:lnTo>
                                        <a:pt x="2598805" y="743484"/>
                                      </a:lnTo>
                                      <a:cubicBezTo>
                                        <a:pt x="2597852" y="743484"/>
                                        <a:pt x="2597852" y="742532"/>
                                        <a:pt x="2596900" y="742532"/>
                                      </a:cubicBezTo>
                                      <a:cubicBezTo>
                                        <a:pt x="2591185" y="731102"/>
                                        <a:pt x="2585470" y="720624"/>
                                        <a:pt x="2578802" y="709194"/>
                                      </a:cubicBezTo>
                                      <a:lnTo>
                                        <a:pt x="2559752" y="675857"/>
                                      </a:lnTo>
                                      <a:cubicBezTo>
                                        <a:pt x="2546417" y="653949"/>
                                        <a:pt x="2533082" y="632042"/>
                                        <a:pt x="2518795" y="611087"/>
                                      </a:cubicBezTo>
                                      <a:lnTo>
                                        <a:pt x="2486410" y="566319"/>
                                      </a:lnTo>
                                      <a:cubicBezTo>
                                        <a:pt x="2477837" y="553937"/>
                                        <a:pt x="2468312" y="542507"/>
                                        <a:pt x="2458787" y="530124"/>
                                      </a:cubicBezTo>
                                      <a:lnTo>
                                        <a:pt x="2444500" y="512027"/>
                                      </a:lnTo>
                                      <a:close/>
                                      <a:moveTo>
                                        <a:pt x="2280670" y="458687"/>
                                      </a:moveTo>
                                      <a:cubicBezTo>
                                        <a:pt x="2285432" y="460592"/>
                                        <a:pt x="2291147" y="462497"/>
                                        <a:pt x="2296862" y="465354"/>
                                      </a:cubicBezTo>
                                      <a:cubicBezTo>
                                        <a:pt x="2334010" y="502978"/>
                                        <a:pt x="2368538" y="542983"/>
                                        <a:pt x="2400566" y="585131"/>
                                      </a:cubicBezTo>
                                      <a:lnTo>
                                        <a:pt x="2444909" y="651438"/>
                                      </a:lnTo>
                                      <a:lnTo>
                                        <a:pt x="2442595" y="648234"/>
                                      </a:lnTo>
                                      <a:lnTo>
                                        <a:pt x="2418782" y="613944"/>
                                      </a:lnTo>
                                      <a:lnTo>
                                        <a:pt x="2393065" y="581559"/>
                                      </a:lnTo>
                                      <a:lnTo>
                                        <a:pt x="2379730" y="565367"/>
                                      </a:lnTo>
                                      <a:lnTo>
                                        <a:pt x="2366395" y="549174"/>
                                      </a:lnTo>
                                      <a:cubicBezTo>
                                        <a:pt x="2356870" y="538697"/>
                                        <a:pt x="2348297" y="528219"/>
                                        <a:pt x="2338772" y="517742"/>
                                      </a:cubicBezTo>
                                      <a:cubicBezTo>
                                        <a:pt x="2319722" y="497739"/>
                                        <a:pt x="2300672" y="477737"/>
                                        <a:pt x="2280670" y="458687"/>
                                      </a:cubicBezTo>
                                      <a:close/>
                                      <a:moveTo>
                                        <a:pt x="1399608" y="153887"/>
                                      </a:moveTo>
                                      <a:cubicBezTo>
                                        <a:pt x="2072953" y="153887"/>
                                        <a:pt x="2618808" y="699741"/>
                                        <a:pt x="2618808" y="1373087"/>
                                      </a:cubicBezTo>
                                      <a:cubicBezTo>
                                        <a:pt x="2618808" y="1415171"/>
                                        <a:pt x="2616676" y="1456757"/>
                                        <a:pt x="2612513" y="1497743"/>
                                      </a:cubicBezTo>
                                      <a:lnTo>
                                        <a:pt x="2595954" y="1606243"/>
                                      </a:lnTo>
                                      <a:lnTo>
                                        <a:pt x="2598805" y="1612164"/>
                                      </a:lnTo>
                                      <a:cubicBezTo>
                                        <a:pt x="2606425" y="1630262"/>
                                        <a:pt x="2613092" y="1648359"/>
                                        <a:pt x="2620713" y="1667409"/>
                                      </a:cubicBezTo>
                                      <a:cubicBezTo>
                                        <a:pt x="2580707" y="1828382"/>
                                        <a:pt x="2507365" y="1979829"/>
                                        <a:pt x="2408305" y="2112227"/>
                                      </a:cubicBezTo>
                                      <a:cubicBezTo>
                                        <a:pt x="2309245" y="2244624"/>
                                        <a:pt x="2183515" y="2357019"/>
                                        <a:pt x="2041592" y="2439887"/>
                                      </a:cubicBezTo>
                                      <a:cubicBezTo>
                                        <a:pt x="1899670" y="2523707"/>
                                        <a:pt x="1741555" y="2577999"/>
                                        <a:pt x="1578677" y="2599907"/>
                                      </a:cubicBezTo>
                                      <a:cubicBezTo>
                                        <a:pt x="1415800" y="2621814"/>
                                        <a:pt x="1250065" y="2611337"/>
                                        <a:pt x="1091950" y="2569427"/>
                                      </a:cubicBezTo>
                                      <a:cubicBezTo>
                                        <a:pt x="933835" y="2527517"/>
                                        <a:pt x="785245" y="2453222"/>
                                        <a:pt x="656657" y="2353209"/>
                                      </a:cubicBezTo>
                                      <a:cubicBezTo>
                                        <a:pt x="528070" y="2253197"/>
                                        <a:pt x="419485" y="2128419"/>
                                        <a:pt x="339475" y="1987449"/>
                                      </a:cubicBezTo>
                                      <a:cubicBezTo>
                                        <a:pt x="259465" y="1846479"/>
                                        <a:pt x="208030" y="1689317"/>
                                        <a:pt x="188980" y="1529297"/>
                                      </a:cubicBezTo>
                                      <a:lnTo>
                                        <a:pt x="186849" y="1498705"/>
                                      </a:lnTo>
                                      <a:lnTo>
                                        <a:pt x="186703" y="1497743"/>
                                      </a:lnTo>
                                      <a:lnTo>
                                        <a:pt x="186492" y="1493576"/>
                                      </a:lnTo>
                                      <a:lnTo>
                                        <a:pt x="180586" y="1408776"/>
                                      </a:lnTo>
                                      <a:lnTo>
                                        <a:pt x="181167" y="1388115"/>
                                      </a:lnTo>
                                      <a:lnTo>
                                        <a:pt x="180408" y="1373087"/>
                                      </a:lnTo>
                                      <a:lnTo>
                                        <a:pt x="183073" y="1320311"/>
                                      </a:lnTo>
                                      <a:lnTo>
                                        <a:pt x="183979" y="1288077"/>
                                      </a:lnTo>
                                      <a:lnTo>
                                        <a:pt x="185178" y="1278633"/>
                                      </a:lnTo>
                                      <a:lnTo>
                                        <a:pt x="186703" y="1248431"/>
                                      </a:lnTo>
                                      <a:cubicBezTo>
                                        <a:pt x="249138" y="633642"/>
                                        <a:pt x="768346" y="153887"/>
                                        <a:pt x="1399608" y="153887"/>
                                      </a:cubicBezTo>
                                      <a:close/>
                                      <a:moveTo>
                                        <a:pt x="823345" y="112930"/>
                                      </a:moveTo>
                                      <a:cubicBezTo>
                                        <a:pt x="776673" y="141505"/>
                                        <a:pt x="733810" y="172937"/>
                                        <a:pt x="690948" y="207227"/>
                                      </a:cubicBezTo>
                                      <a:cubicBezTo>
                                        <a:pt x="596650" y="265330"/>
                                        <a:pt x="509973" y="333910"/>
                                        <a:pt x="431868" y="411062"/>
                                      </a:cubicBezTo>
                                      <a:cubicBezTo>
                                        <a:pt x="354715" y="489167"/>
                                        <a:pt x="286135" y="575845"/>
                                        <a:pt x="228985" y="670142"/>
                                      </a:cubicBezTo>
                                      <a:cubicBezTo>
                                        <a:pt x="171835" y="765392"/>
                                        <a:pt x="127068" y="866357"/>
                                        <a:pt x="93730" y="971132"/>
                                      </a:cubicBezTo>
                                      <a:cubicBezTo>
                                        <a:pt x="62298" y="1075907"/>
                                        <a:pt x="42295" y="1185445"/>
                                        <a:pt x="35628" y="1294982"/>
                                      </a:cubicBezTo>
                                      <a:cubicBezTo>
                                        <a:pt x="28960" y="1404520"/>
                                        <a:pt x="35628" y="1515010"/>
                                        <a:pt x="55630" y="1623595"/>
                                      </a:cubicBezTo>
                                      <a:cubicBezTo>
                                        <a:pt x="59440" y="1651217"/>
                                        <a:pt x="67060" y="1677887"/>
                                        <a:pt x="72775" y="1704557"/>
                                      </a:cubicBezTo>
                                      <a:cubicBezTo>
                                        <a:pt x="75633" y="1717892"/>
                                        <a:pt x="79443" y="1731227"/>
                                        <a:pt x="83253" y="1744562"/>
                                      </a:cubicBezTo>
                                      <a:cubicBezTo>
                                        <a:pt x="87063" y="1757897"/>
                                        <a:pt x="90873" y="1771232"/>
                                        <a:pt x="94683" y="1784567"/>
                                      </a:cubicBezTo>
                                      <a:cubicBezTo>
                                        <a:pt x="111828" y="1836955"/>
                                        <a:pt x="130878" y="1889342"/>
                                        <a:pt x="153738" y="1938872"/>
                                      </a:cubicBezTo>
                                      <a:cubicBezTo>
                                        <a:pt x="176598" y="1989355"/>
                                        <a:pt x="203268" y="2036980"/>
                                        <a:pt x="230890" y="2084605"/>
                                      </a:cubicBezTo>
                                      <a:cubicBezTo>
                                        <a:pt x="260418" y="2131277"/>
                                        <a:pt x="290898" y="2176997"/>
                                        <a:pt x="325188" y="2219860"/>
                                      </a:cubicBezTo>
                                      <a:cubicBezTo>
                                        <a:pt x="358525" y="2263675"/>
                                        <a:pt x="396625" y="2304632"/>
                                        <a:pt x="434725" y="2343685"/>
                                      </a:cubicBezTo>
                                      <a:cubicBezTo>
                                        <a:pt x="474730" y="2381785"/>
                                        <a:pt x="514735" y="2418932"/>
                                        <a:pt x="558550" y="2452270"/>
                                      </a:cubicBezTo>
                                      <a:cubicBezTo>
                                        <a:pt x="601413" y="2486560"/>
                                        <a:pt x="647133" y="2517992"/>
                                        <a:pt x="693805" y="2546567"/>
                                      </a:cubicBezTo>
                                      <a:lnTo>
                                        <a:pt x="730000" y="2567522"/>
                                      </a:lnTo>
                                      <a:lnTo>
                                        <a:pt x="748098" y="2578000"/>
                                      </a:lnTo>
                                      <a:lnTo>
                                        <a:pt x="766195" y="2587525"/>
                                      </a:lnTo>
                                      <a:lnTo>
                                        <a:pt x="803343" y="2606575"/>
                                      </a:lnTo>
                                      <a:cubicBezTo>
                                        <a:pt x="815725" y="2612290"/>
                                        <a:pt x="828108" y="2618005"/>
                                        <a:pt x="840490" y="2623720"/>
                                      </a:cubicBezTo>
                                      <a:cubicBezTo>
                                        <a:pt x="890020" y="2647532"/>
                                        <a:pt x="942408" y="2665630"/>
                                        <a:pt x="994795" y="2682775"/>
                                      </a:cubicBezTo>
                                      <a:cubicBezTo>
                                        <a:pt x="1048135" y="2698967"/>
                                        <a:pt x="1101475" y="2712302"/>
                                        <a:pt x="1155768" y="2721827"/>
                                      </a:cubicBezTo>
                                      <a:cubicBezTo>
                                        <a:pt x="1371985" y="2761832"/>
                                        <a:pt x="1597728" y="2746592"/>
                                        <a:pt x="1808230" y="2681822"/>
                                      </a:cubicBezTo>
                                      <a:cubicBezTo>
                                        <a:pt x="1913005" y="2648485"/>
                                        <a:pt x="2013970" y="2602765"/>
                                        <a:pt x="2108268" y="2545615"/>
                                      </a:cubicBezTo>
                                      <a:cubicBezTo>
                                        <a:pt x="2202565" y="2487512"/>
                                        <a:pt x="2289243" y="2419885"/>
                                        <a:pt x="2367348" y="2341780"/>
                                      </a:cubicBezTo>
                                      <a:cubicBezTo>
                                        <a:pt x="2444500" y="2263675"/>
                                        <a:pt x="2513080" y="2176997"/>
                                        <a:pt x="2570230" y="2082700"/>
                                      </a:cubicBezTo>
                                      <a:cubicBezTo>
                                        <a:pt x="2627380" y="1988402"/>
                                        <a:pt x="2672148" y="1886485"/>
                                        <a:pt x="2705485" y="1781710"/>
                                      </a:cubicBezTo>
                                      <a:cubicBezTo>
                                        <a:pt x="2715963" y="1822667"/>
                                        <a:pt x="2725488" y="1865530"/>
                                        <a:pt x="2731203" y="1908392"/>
                                      </a:cubicBezTo>
                                      <a:cubicBezTo>
                                        <a:pt x="2720725" y="1936015"/>
                                        <a:pt x="2708343" y="1961732"/>
                                        <a:pt x="2695960" y="1988402"/>
                                      </a:cubicBezTo>
                                      <a:cubicBezTo>
                                        <a:pt x="2690245" y="2001737"/>
                                        <a:pt x="2682625" y="2014120"/>
                                        <a:pt x="2675958" y="2027455"/>
                                      </a:cubicBezTo>
                                      <a:cubicBezTo>
                                        <a:pt x="2668338" y="2039837"/>
                                        <a:pt x="2662623" y="2053172"/>
                                        <a:pt x="2655003" y="2065555"/>
                                      </a:cubicBezTo>
                                      <a:cubicBezTo>
                                        <a:pt x="2640715" y="2090320"/>
                                        <a:pt x="2626428" y="2116037"/>
                                        <a:pt x="2610235" y="2139850"/>
                                      </a:cubicBezTo>
                                      <a:lnTo>
                                        <a:pt x="2586423" y="2176045"/>
                                      </a:lnTo>
                                      <a:lnTo>
                                        <a:pt x="2560705" y="2211287"/>
                                      </a:lnTo>
                                      <a:cubicBezTo>
                                        <a:pt x="2492125" y="2305585"/>
                                        <a:pt x="2411163" y="2390357"/>
                                        <a:pt x="2322580" y="2464652"/>
                                      </a:cubicBezTo>
                                      <a:cubicBezTo>
                                        <a:pt x="2144463" y="2613242"/>
                                        <a:pt x="1929198" y="2718017"/>
                                        <a:pt x="1702503" y="2764690"/>
                                      </a:cubicBezTo>
                                      <a:cubicBezTo>
                                        <a:pt x="1589155" y="2788502"/>
                                        <a:pt x="1473903" y="2797075"/>
                                        <a:pt x="1358650" y="2793265"/>
                                      </a:cubicBezTo>
                                      <a:cubicBezTo>
                                        <a:pt x="1300548" y="2792312"/>
                                        <a:pt x="1243398" y="2785645"/>
                                        <a:pt x="1186248" y="2777072"/>
                                      </a:cubicBezTo>
                                      <a:cubicBezTo>
                                        <a:pt x="1171960" y="2775167"/>
                                        <a:pt x="1157673" y="2772310"/>
                                        <a:pt x="1143385" y="2769452"/>
                                      </a:cubicBezTo>
                                      <a:cubicBezTo>
                                        <a:pt x="1130050" y="2766595"/>
                                        <a:pt x="1115763" y="2764690"/>
                                        <a:pt x="1101475" y="2760880"/>
                                      </a:cubicBezTo>
                                      <a:cubicBezTo>
                                        <a:pt x="1072900" y="2753260"/>
                                        <a:pt x="1045278" y="2747545"/>
                                        <a:pt x="1017655" y="2738972"/>
                                      </a:cubicBezTo>
                                      <a:lnTo>
                                        <a:pt x="976698" y="2726590"/>
                                      </a:lnTo>
                                      <a:lnTo>
                                        <a:pt x="935740" y="2712302"/>
                                      </a:lnTo>
                                      <a:cubicBezTo>
                                        <a:pt x="908118" y="2702777"/>
                                        <a:pt x="881448" y="2691347"/>
                                        <a:pt x="854778" y="2680870"/>
                                      </a:cubicBezTo>
                                      <a:cubicBezTo>
                                        <a:pt x="841443" y="2675155"/>
                                        <a:pt x="829060" y="2668487"/>
                                        <a:pt x="815725" y="2662772"/>
                                      </a:cubicBezTo>
                                      <a:cubicBezTo>
                                        <a:pt x="802390" y="2656105"/>
                                        <a:pt x="789055" y="2650390"/>
                                        <a:pt x="776673" y="2643722"/>
                                      </a:cubicBezTo>
                                      <a:cubicBezTo>
                                        <a:pt x="750955" y="2630387"/>
                                        <a:pt x="725238" y="2618005"/>
                                        <a:pt x="700473" y="2602765"/>
                                      </a:cubicBezTo>
                                      <a:cubicBezTo>
                                        <a:pt x="688090" y="2595145"/>
                                        <a:pt x="675708" y="2588477"/>
                                        <a:pt x="663325" y="2580857"/>
                                      </a:cubicBezTo>
                                      <a:lnTo>
                                        <a:pt x="627130" y="2557045"/>
                                      </a:lnTo>
                                      <a:lnTo>
                                        <a:pt x="609033" y="2545615"/>
                                      </a:lnTo>
                                      <a:lnTo>
                                        <a:pt x="591888" y="2533232"/>
                                      </a:lnTo>
                                      <a:lnTo>
                                        <a:pt x="556645" y="2507515"/>
                                      </a:lnTo>
                                      <a:cubicBezTo>
                                        <a:pt x="510925" y="2472272"/>
                                        <a:pt x="467110" y="2435125"/>
                                        <a:pt x="426153" y="2395120"/>
                                      </a:cubicBezTo>
                                      <a:cubicBezTo>
                                        <a:pt x="384243" y="2355115"/>
                                        <a:pt x="346143" y="2312252"/>
                                        <a:pt x="309948" y="2268437"/>
                                      </a:cubicBezTo>
                                      <a:cubicBezTo>
                                        <a:pt x="274705" y="2223670"/>
                                        <a:pt x="240415" y="2176997"/>
                                        <a:pt x="210888" y="2128420"/>
                                      </a:cubicBezTo>
                                      <a:cubicBezTo>
                                        <a:pt x="195648" y="2104607"/>
                                        <a:pt x="182313" y="2078890"/>
                                        <a:pt x="168025" y="2054125"/>
                                      </a:cubicBezTo>
                                      <a:cubicBezTo>
                                        <a:pt x="160405" y="2041742"/>
                                        <a:pt x="154690" y="2028407"/>
                                        <a:pt x="148023" y="2016025"/>
                                      </a:cubicBezTo>
                                      <a:cubicBezTo>
                                        <a:pt x="141355" y="2003642"/>
                                        <a:pt x="134688" y="1991260"/>
                                        <a:pt x="128973" y="1977925"/>
                                      </a:cubicBezTo>
                                      <a:lnTo>
                                        <a:pt x="111828" y="1938872"/>
                                      </a:lnTo>
                                      <a:cubicBezTo>
                                        <a:pt x="108970" y="1932205"/>
                                        <a:pt x="106113" y="1925537"/>
                                        <a:pt x="103255" y="1918870"/>
                                      </a:cubicBezTo>
                                      <a:lnTo>
                                        <a:pt x="95635" y="1898867"/>
                                      </a:lnTo>
                                      <a:lnTo>
                                        <a:pt x="80395" y="1858862"/>
                                      </a:lnTo>
                                      <a:cubicBezTo>
                                        <a:pt x="75633" y="1845527"/>
                                        <a:pt x="71823" y="1831240"/>
                                        <a:pt x="67060" y="1817905"/>
                                      </a:cubicBezTo>
                                      <a:cubicBezTo>
                                        <a:pt x="57535" y="1791235"/>
                                        <a:pt x="50868" y="1763612"/>
                                        <a:pt x="43248" y="1735990"/>
                                      </a:cubicBezTo>
                                      <a:cubicBezTo>
                                        <a:pt x="39438" y="1721702"/>
                                        <a:pt x="36580" y="1708367"/>
                                        <a:pt x="33723" y="1694080"/>
                                      </a:cubicBezTo>
                                      <a:cubicBezTo>
                                        <a:pt x="30865" y="1679792"/>
                                        <a:pt x="28008" y="1666457"/>
                                        <a:pt x="25150" y="1652170"/>
                                      </a:cubicBezTo>
                                      <a:cubicBezTo>
                                        <a:pt x="14673" y="1595972"/>
                                        <a:pt x="6100" y="1539775"/>
                                        <a:pt x="3243" y="1482625"/>
                                      </a:cubicBezTo>
                                      <a:cubicBezTo>
                                        <a:pt x="-4377" y="1369277"/>
                                        <a:pt x="1338" y="1254977"/>
                                        <a:pt x="21340" y="1142582"/>
                                      </a:cubicBezTo>
                                      <a:lnTo>
                                        <a:pt x="28960" y="1100672"/>
                                      </a:lnTo>
                                      <a:cubicBezTo>
                                        <a:pt x="31818" y="1086385"/>
                                        <a:pt x="35628" y="1073050"/>
                                        <a:pt x="38485" y="1058762"/>
                                      </a:cubicBezTo>
                                      <a:cubicBezTo>
                                        <a:pt x="42295" y="1045427"/>
                                        <a:pt x="45153" y="1031140"/>
                                        <a:pt x="48963" y="1017805"/>
                                      </a:cubicBezTo>
                                      <a:lnTo>
                                        <a:pt x="61345" y="976847"/>
                                      </a:lnTo>
                                      <a:cubicBezTo>
                                        <a:pt x="63250" y="970180"/>
                                        <a:pt x="65155" y="963512"/>
                                        <a:pt x="67060" y="956845"/>
                                      </a:cubicBezTo>
                                      <a:lnTo>
                                        <a:pt x="73728" y="935890"/>
                                      </a:lnTo>
                                      <a:lnTo>
                                        <a:pt x="88015" y="895885"/>
                                      </a:lnTo>
                                      <a:cubicBezTo>
                                        <a:pt x="93730" y="882550"/>
                                        <a:pt x="98493" y="869215"/>
                                        <a:pt x="104208" y="855880"/>
                                      </a:cubicBezTo>
                                      <a:cubicBezTo>
                                        <a:pt x="108970" y="842545"/>
                                        <a:pt x="114685" y="829210"/>
                                        <a:pt x="120400" y="816827"/>
                                      </a:cubicBezTo>
                                      <a:cubicBezTo>
                                        <a:pt x="132783" y="791110"/>
                                        <a:pt x="144213" y="765392"/>
                                        <a:pt x="157548" y="740627"/>
                                      </a:cubicBezTo>
                                      <a:cubicBezTo>
                                        <a:pt x="164215" y="728245"/>
                                        <a:pt x="170883" y="715862"/>
                                        <a:pt x="177550" y="703480"/>
                                      </a:cubicBezTo>
                                      <a:lnTo>
                                        <a:pt x="199458" y="666332"/>
                                      </a:lnTo>
                                      <a:cubicBezTo>
                                        <a:pt x="207078" y="653950"/>
                                        <a:pt x="214698" y="641567"/>
                                        <a:pt x="222318" y="630137"/>
                                      </a:cubicBezTo>
                                      <a:lnTo>
                                        <a:pt x="245178" y="594895"/>
                                      </a:lnTo>
                                      <a:lnTo>
                                        <a:pt x="269943" y="560605"/>
                                      </a:lnTo>
                                      <a:cubicBezTo>
                                        <a:pt x="278515" y="548222"/>
                                        <a:pt x="287088" y="536792"/>
                                        <a:pt x="295660" y="526315"/>
                                      </a:cubicBezTo>
                                      <a:cubicBezTo>
                                        <a:pt x="365193" y="437732"/>
                                        <a:pt x="445203" y="356770"/>
                                        <a:pt x="533785" y="287237"/>
                                      </a:cubicBezTo>
                                      <a:cubicBezTo>
                                        <a:pt x="623320" y="217705"/>
                                        <a:pt x="720475" y="158650"/>
                                        <a:pt x="823345" y="112930"/>
                                      </a:cubicBezTo>
                                      <a:close/>
                                      <a:moveTo>
                                        <a:pt x="1879668" y="109120"/>
                                      </a:moveTo>
                                      <a:cubicBezTo>
                                        <a:pt x="1896813" y="113882"/>
                                        <a:pt x="1914910" y="118645"/>
                                        <a:pt x="1932055" y="124360"/>
                                      </a:cubicBezTo>
                                      <a:lnTo>
                                        <a:pt x="1984443" y="142457"/>
                                      </a:lnTo>
                                      <a:cubicBezTo>
                                        <a:pt x="2144463" y="219610"/>
                                        <a:pt x="2288290" y="328195"/>
                                        <a:pt x="2406400" y="459640"/>
                                      </a:cubicBezTo>
                                      <a:lnTo>
                                        <a:pt x="2376873" y="432970"/>
                                      </a:lnTo>
                                      <a:cubicBezTo>
                                        <a:pt x="2366395" y="424397"/>
                                        <a:pt x="2356870" y="415825"/>
                                        <a:pt x="2346393" y="407252"/>
                                      </a:cubicBezTo>
                                      <a:cubicBezTo>
                                        <a:pt x="2213043" y="277712"/>
                                        <a:pt x="2053975" y="174842"/>
                                        <a:pt x="1879668" y="109120"/>
                                      </a:cubicBezTo>
                                      <a:close/>
                                      <a:moveTo>
                                        <a:pt x="1596775" y="107215"/>
                                      </a:moveTo>
                                      <a:lnTo>
                                        <a:pt x="1618682" y="107215"/>
                                      </a:lnTo>
                                      <a:lnTo>
                                        <a:pt x="1658687" y="114835"/>
                                      </a:lnTo>
                                      <a:lnTo>
                                        <a:pt x="1698692" y="124360"/>
                                      </a:lnTo>
                                      <a:lnTo>
                                        <a:pt x="1718695" y="129122"/>
                                      </a:lnTo>
                                      <a:cubicBezTo>
                                        <a:pt x="1725362" y="131027"/>
                                        <a:pt x="1732030" y="132932"/>
                                        <a:pt x="1738697" y="134837"/>
                                      </a:cubicBezTo>
                                      <a:lnTo>
                                        <a:pt x="1777750" y="146267"/>
                                      </a:lnTo>
                                      <a:cubicBezTo>
                                        <a:pt x="1829185" y="163412"/>
                                        <a:pt x="1880620" y="182462"/>
                                        <a:pt x="1930150" y="206275"/>
                                      </a:cubicBezTo>
                                      <a:cubicBezTo>
                                        <a:pt x="2030162" y="251995"/>
                                        <a:pt x="2122555" y="312002"/>
                                        <a:pt x="2206375" y="381535"/>
                                      </a:cubicBezTo>
                                      <a:cubicBezTo>
                                        <a:pt x="2199707" y="377725"/>
                                        <a:pt x="2192087" y="374867"/>
                                        <a:pt x="2185420" y="371057"/>
                                      </a:cubicBezTo>
                                      <a:cubicBezTo>
                                        <a:pt x="2182562" y="369152"/>
                                        <a:pt x="2178752" y="367247"/>
                                        <a:pt x="2175895" y="365342"/>
                                      </a:cubicBezTo>
                                      <a:cubicBezTo>
                                        <a:pt x="1990157" y="222467"/>
                                        <a:pt x="1764415" y="131980"/>
                                        <a:pt x="1532005" y="108167"/>
                                      </a:cubicBezTo>
                                      <a:lnTo>
                                        <a:pt x="1574867" y="108167"/>
                                      </a:lnTo>
                                      <a:close/>
                                      <a:moveTo>
                                        <a:pt x="1399607" y="81497"/>
                                      </a:moveTo>
                                      <a:lnTo>
                                        <a:pt x="1348172" y="89117"/>
                                      </a:lnTo>
                                      <a:lnTo>
                                        <a:pt x="1334837" y="91022"/>
                                      </a:lnTo>
                                      <a:lnTo>
                                        <a:pt x="1321502" y="93879"/>
                                      </a:lnTo>
                                      <a:lnTo>
                                        <a:pt x="1295785" y="99594"/>
                                      </a:lnTo>
                                      <a:cubicBezTo>
                                        <a:pt x="1142432" y="111977"/>
                                        <a:pt x="991937" y="151982"/>
                                        <a:pt x="853825" y="217704"/>
                                      </a:cubicBezTo>
                                      <a:cubicBezTo>
                                        <a:pt x="715712" y="282474"/>
                                        <a:pt x="589030" y="373914"/>
                                        <a:pt x="482350" y="483452"/>
                                      </a:cubicBezTo>
                                      <a:cubicBezTo>
                                        <a:pt x="525212" y="428207"/>
                                        <a:pt x="572837" y="375819"/>
                                        <a:pt x="626177" y="327242"/>
                                      </a:cubicBezTo>
                                      <a:cubicBezTo>
                                        <a:pt x="681422" y="286284"/>
                                        <a:pt x="741430" y="251042"/>
                                        <a:pt x="802390" y="219609"/>
                                      </a:cubicBezTo>
                                      <a:cubicBezTo>
                                        <a:pt x="833822" y="204369"/>
                                        <a:pt x="865255" y="190082"/>
                                        <a:pt x="896687" y="176747"/>
                                      </a:cubicBezTo>
                                      <a:lnTo>
                                        <a:pt x="945265" y="158649"/>
                                      </a:lnTo>
                                      <a:cubicBezTo>
                                        <a:pt x="960505" y="152934"/>
                                        <a:pt x="977650" y="148172"/>
                                        <a:pt x="993842" y="142457"/>
                                      </a:cubicBezTo>
                                      <a:cubicBezTo>
                                        <a:pt x="1059565" y="122454"/>
                                        <a:pt x="1127192" y="105309"/>
                                        <a:pt x="1194820" y="95784"/>
                                      </a:cubicBezTo>
                                      <a:cubicBezTo>
                                        <a:pt x="1262447" y="86259"/>
                                        <a:pt x="1331027" y="81497"/>
                                        <a:pt x="1399607" y="81497"/>
                                      </a:cubicBezTo>
                                      <a:close/>
                                      <a:moveTo>
                                        <a:pt x="1362475" y="222"/>
                                      </a:moveTo>
                                      <a:cubicBezTo>
                                        <a:pt x="1504681" y="-2323"/>
                                        <a:pt x="1647020" y="16965"/>
                                        <a:pt x="1783465" y="57685"/>
                                      </a:cubicBezTo>
                                      <a:cubicBezTo>
                                        <a:pt x="1771083" y="55780"/>
                                        <a:pt x="1758700" y="53875"/>
                                        <a:pt x="1748223" y="51970"/>
                                      </a:cubicBezTo>
                                      <a:cubicBezTo>
                                        <a:pt x="1735840" y="50065"/>
                                        <a:pt x="1723458" y="49112"/>
                                        <a:pt x="1711075" y="48160"/>
                                      </a:cubicBezTo>
                                      <a:cubicBezTo>
                                        <a:pt x="1678690" y="39587"/>
                                        <a:pt x="1645353" y="33872"/>
                                        <a:pt x="1612015" y="28157"/>
                                      </a:cubicBezTo>
                                      <a:cubicBezTo>
                                        <a:pt x="1594870" y="26252"/>
                                        <a:pt x="1578678" y="23395"/>
                                        <a:pt x="1561533" y="21490"/>
                                      </a:cubicBezTo>
                                      <a:cubicBezTo>
                                        <a:pt x="1544388" y="19585"/>
                                        <a:pt x="1528195" y="17680"/>
                                        <a:pt x="1511050" y="16727"/>
                                      </a:cubicBezTo>
                                      <a:cubicBezTo>
                                        <a:pt x="1493905" y="15775"/>
                                        <a:pt x="1477713" y="12917"/>
                                        <a:pt x="1460568" y="12917"/>
                                      </a:cubicBezTo>
                                      <a:lnTo>
                                        <a:pt x="1410085" y="11012"/>
                                      </a:lnTo>
                                      <a:cubicBezTo>
                                        <a:pt x="1392940" y="11012"/>
                                        <a:pt x="1376748" y="11965"/>
                                        <a:pt x="1359603" y="11965"/>
                                      </a:cubicBezTo>
                                      <a:lnTo>
                                        <a:pt x="1333885" y="12917"/>
                                      </a:lnTo>
                                      <a:cubicBezTo>
                                        <a:pt x="1326265" y="13870"/>
                                        <a:pt x="1317693" y="13870"/>
                                        <a:pt x="1309120" y="14822"/>
                                      </a:cubicBezTo>
                                      <a:cubicBezTo>
                                        <a:pt x="1173865" y="22442"/>
                                        <a:pt x="1040515" y="51017"/>
                                        <a:pt x="913833" y="98642"/>
                                      </a:cubicBezTo>
                                      <a:cubicBezTo>
                                        <a:pt x="921453" y="94832"/>
                                        <a:pt x="927168" y="91975"/>
                                        <a:pt x="931930" y="89117"/>
                                      </a:cubicBezTo>
                                      <a:cubicBezTo>
                                        <a:pt x="936693" y="87212"/>
                                        <a:pt x="941455" y="84355"/>
                                        <a:pt x="946218" y="82450"/>
                                      </a:cubicBezTo>
                                      <a:cubicBezTo>
                                        <a:pt x="955743" y="77687"/>
                                        <a:pt x="965268" y="72925"/>
                                        <a:pt x="982413" y="66257"/>
                                      </a:cubicBezTo>
                                      <a:cubicBezTo>
                                        <a:pt x="990985" y="62447"/>
                                        <a:pt x="1001463" y="58637"/>
                                        <a:pt x="1013845" y="54827"/>
                                      </a:cubicBezTo>
                                      <a:cubicBezTo>
                                        <a:pt x="1026228" y="51017"/>
                                        <a:pt x="1041468" y="45302"/>
                                        <a:pt x="1060518" y="40540"/>
                                      </a:cubicBezTo>
                                      <a:cubicBezTo>
                                        <a:pt x="1079568" y="35777"/>
                                        <a:pt x="1101475" y="30062"/>
                                        <a:pt x="1128145" y="24347"/>
                                      </a:cubicBezTo>
                                      <a:cubicBezTo>
                                        <a:pt x="1141480" y="22442"/>
                                        <a:pt x="1155768" y="19585"/>
                                        <a:pt x="1171008" y="16727"/>
                                      </a:cubicBezTo>
                                      <a:cubicBezTo>
                                        <a:pt x="1178628" y="15775"/>
                                        <a:pt x="1186248" y="13870"/>
                                        <a:pt x="1194820" y="12917"/>
                                      </a:cubicBezTo>
                                      <a:cubicBezTo>
                                        <a:pt x="1202440" y="11965"/>
                                        <a:pt x="1211965" y="11012"/>
                                        <a:pt x="1220538" y="10060"/>
                                      </a:cubicBezTo>
                                      <a:cubicBezTo>
                                        <a:pt x="1267687" y="4345"/>
                                        <a:pt x="1315074" y="1071"/>
                                        <a:pt x="1362475" y="222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4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67" name="Picture 32" descr="Email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9144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1347309" id="Group 165" o:spid="_x0000_s1026" alt="email icon" style="position:absolute;margin-left:-.1pt;margin-top:17.45pt;width:26.65pt;height:27.25pt;z-index:251703296;mso-width-relative:margin;mso-height-relative:margin" coordsize="338455,3460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9dL21zIAALb9AAAOAAAAZHJzL2Uyb0RvYy54bWyknduOI8mRpu8X2Hcg&#10;8nIAqRjniEJXC7PqkbCAdrYxB2B0yWKxKhPKTCZIdldrn34/C3cPmnkyM8w1DUjMqAjz42/mdnL3&#10;H/7w29Pj5tfD6fxwfP50V/1+e7c5PO+PXx6ev326+8//+NPvxrvN+bJ7/rJ7PD4fPt39/XC++8OP&#10;//N//PD95eOhPt4fH78cThsKeT5//P7y6e7+cnn5+OHDeX9/eNqdf398OTzz8uvx9LS78Hj69uHL&#10;afed0p8eP9Tbbf/h+/H05eV03B/OZ/71p/Dy7se5/K9fD/vL//369Xy4bB4/3dG2y/z/p/n/P8v/&#10;f/jxh93Hb6fdy/3DPjZj9w+04mn38EylS1E/7S67zS+nh1dFPT3sT8fz8evl9/vj04fj168P+8Pc&#10;B3pTbbPe/Pl0/OVl7su3j9+/vSzDxNBm4/QPF7v/11//fHr595efT4zE95dvjMX8JH357evpSX5p&#10;5ea3ecj+vgzZ4bfLZs8/Ns3Ydt3dZs+rpu23QxeGdH/PuL+i2t//y7t0H1KlH0xTvr8AjvO1/+f/&#10;Xv///X73cpiH9fyR/v982jx8Abt9f7d53j0B0j+dDgeB3MfN/OmmHhrplTSD72WwZFjOL3857v92&#10;3jwf/3i/e/52+OfzC3CjIPmWDqiP5eEcyf7xUV1GZ/dx/8v58ufDcZ6e3a9/OV8Cjr/w14zCL7En&#10;++Pz8/nhcvgvsP/16RFo/9OHTd117bYZN9+lY1W9nTsHdHOiv2qisW3aadjcQzO1VdOGaX5F819V&#10;VtE0bdcr0kTeimpT0dBuW0dFmmgcp7py9KgxFTmHThN5e9TqivpmW3vmSBON1bbqt+tzBL9ewdA3&#10;VeWZI03krQiOUhV1VNSsg0ETjd04NI45GkxFzqHTRN4esZxde9QO3dBN6z3SRP00dP24PkeTqQio&#10;9sN6RZpoqIYBmnWG1Vxet+PYVN16TZWmclel+bxu23baOkav0lR9V7WwxXqvNKfXbYfscoxfpan6&#10;vmuGyVGV5vW67ft266lKU/Vj3dWtoyrN7bUXfpWm8uKv0vzejHUDG64uGIaoY/xcANQM3/RNPXpq&#10;0kTdNPWdB+qa45u2c8m9ShP1TTd2tWOiNMs3Td+z0KyPniZi8KbWgz7N84zdtvVwrybqh3rbOkav&#10;1izPoiEDsdonQzRsp2pywLzWHI+u0XsQYYlqVJvOU5Xm+Kqph9HTKUPUbeu+9oyf5vhqnKbGU5Uh&#10;Goa6Gj290hzf9tPWI9JrTVTXbT1UDvzVWk4wvR1QWkeFJkIdberG0yvN81XbjX3vUCdqTVX3beeb&#10;LM311YQWsvWol5qq7rbNsPX0S/N9zerRdJ5+Gaqqa3zI0JzPaABdT780VdV3KAkOwDdaYKC/TKKP&#10;rGLDUIkOM3mEU6NFBopzTRsddRmqehim3iHcG8P+07ZpR8cYGqq636IoONirMfzfNLVLahiqmiV/&#10;6+qXFgCMRdd4uqWJ6q4ZfdOlBUDTsjA4Vq1GE9UVfIz6uKoJNpr/K8DrMXYskWh0jacqzf5VPU21&#10;p1eGaMti7DGzG8P9LPuexcQQoSnwn2P8NO97FcFGE3kVwdbIi7bG5nEA0FC1EwaMg4Vbw/iza8Mx&#10;VYZKLAoPKFotLTB6KoTuumQyVB3rt0cXbLWwwBLBlPNUpak6hBna1ipXtYbtGfatR1gYqq6fEO+O&#10;qgzbdyxaHm2m1VR91Y9bDyy0rKg7lAVXVZqqH8ahcrBVq9me1aruXXOlqYaq2k4OsdQaWdFNoro7&#10;EKiphnqAHR1zpfm+7qZx3Hqq0lQD3OjRcTsjLboJLdchLQzV0LJgOXrVGWnRDfTKwVeGymv6dEZa&#10;dB3eIk9VmqofsFEdfNVpvq+7amTFX4eFoepBoEdadFZajLCwZ640VYey77FHJBihPHT4Dz3Go6FC&#10;76k83phO8724szoXAjVVh/u99syV5vua5b4fPAOoqcRecs2V5vu6nvoR3XFVa+80VYvzwmN8d5rv&#10;MXy2TLKjKk0F1KumWhdMvZEWXtejofK6HnsjLVpkjIevDFXf4nBzLCK95vu6hYU97gtD1Vf4mTxV&#10;GWnRTM22d0iLXlN1Y4VAc8yV5vsaHyzG9zosek3lVTl7Iy3w0zWuudJUaGbV4BlAzfe4U0ecOY5e&#10;aaoOfQnlcVU56zXfu6WFofJKi17zPVCa+q3D7rZUGI0ewdRrvkddYhX2VKWpqgYoeeoajLhANUPK&#10;rE+WoarEQGib9dkajLxAWOBDc9SlqYj69bWrLiMwvPrZoKkqRgMbxtEvzfviZxpcY6ipiMkT2HWI&#10;jEEzPyvJ2Hj0TktVVTVeY0e/NPfjOq86NOPVBZLECK2XNKjGnro0+1donr0njDVoKpYfYvCeurTU&#10;wLLAl+sQu4OmwmSa8Bs7xlCLjZ5lH4V1fQg1UY2TFFeJoyotABoWu8Gxbg2aSNy/xCrXqxq11EA+&#10;TR6/oCXqMLM8/p/RsD+aHe1bHUBL1NItuGR1NRkN94PArUMUWiKvKBwN82MmeDjLErVT0w29o1da&#10;YlSYqaND9RwNEWIG97SjKs361YgP0gH20RCxQla4ItbnSnM+vaKJDlgYIu8SOWrGrxC4gwcWhggG&#10;Jo7o6JVmfKqaCMuvg90Q1WgLHmfTaBgf42LwDKAhIobYN451f7LSwsdXloh0jdZj/UxGWni1NEvl&#10;1NImLS0kbcATjzZErMNYF+uomLSwwPuD63cdFYYIlcS14k+a7RlwxK2jJkOEo8QTgpk016O5Tx5P&#10;nSECRpXHRpg000/C9I4uGRrcjx7n2aRZviH66hk7TQMcWKocZs+kOb7ryKBzdEnTEFJqxFhfFbOT&#10;Znh8ox6VwtBUBIY7j5Ou2mopMTY4LNc7ZYmwTiXovd4rsgeVjjpJ/MBTlyZCXFKXQwGstlpOEL0e&#10;PMmOGdUkhqOrY1pU1JiAnhhgRWKsUtm3I+nNDmxUW834TBiKoGcYNVVdo3N6MjmrrRYYeM4HT8jR&#10;UuFpanrkzCrqEWFqQDpcbx4DwVKRiofIdUj3aqtlQM9Ueyw6S1V3eCJ9aNRiQHI9PJ5cfN9qPLB9&#10;8NW70GikB8kDkwsgmqrGFJQ2rs+ZTdQkEc3j4GK1Mj0b6ZkHICZVk5g0yHJA31AR88UYdFWmJchI&#10;/reLqU2KJ16JhoC7Zxi1LJgwIn3DqKlqsjxlpXDMmZYF6P0YNB6EmDxPAnYV9Xlq0yIEmwGlzbFw&#10;0iwNkX6kNg/4Ky1DaliIYfFgxJB1LDIec6gyyZs16ajEFj21admDfGRZc4HEyoOBDH7XSBoyRmTw&#10;cbYRCJjyrUdZJAdfzRsdqwZiceuYNImccd+IYyQNGfm2GG8elJhkThKYCO96RtKQsYQiFVy1aUlC&#10;oho6oAcltSEjjodK5xlJKxRYRD0Olao2ZAhJ/vPUpmUJXnMw6fB/Ef9UKKlx7I+s9Q6UGKGAT6Wt&#10;PSuASSJlUw7Zca6+WaHA7jOXjmAzQmvsTY8rtqqtUKhJ2nBh0pC1PSqJC5NaKGAuSDaph980WT1Q&#10;G6uiY96MUCDJvXepdrUmY2NYUxMUXK/NpnhiTuPHcPTNkLGUDpjvntqMgcL2kcYlJ21GqaShuubN&#10;pHmiR1UufzOWtOY3GAB/ladvWihQ2YBY8IykJkOYj5NvJLVQIJu3dymu7BVUZtQARFyQNNme4tT1&#10;7O+rDBUZ7KzALoxoSTKSw+5x+1UmSxQ9Bn+wa9K0RCAm7rPZGk1V92S/+uZMCwTc1ahAHoBoKjLu&#10;0JJdw6jlAVpM66tMU6H/I7Y8UsQkfhK5x9R29MxQiQh35UpVJvWTsa9cmp2hYp+DeH0cXG2SP/st&#10;GeaeOTNUmL5OFdkkjZIcOLrcFYYKpxQ7ODwAsQmgxP083uHKULEQDpKWub7MmBRQdjrgZfIAxKgw&#10;5IOQouWpTEuQhrxM15LWaqoaEQKneSozsgAjyjdnlqoeW1/PtCyYE2ldfKapaowTcig8PdOyoMI3&#10;4tIfW03FQQrIEE9lJhkULZBEIwdALBVJHpLmv45Gkw5akYPrcYRXlsrt8DRppDgykT2enmklpBJR&#10;4FrPTErohN/dVZdWQdgNNxJY9oyiVibwMLncMCb9lORn6vIIK5MUSlzFZYIaIoK9w+RyGptc0rbx&#10;KcSGqGLbmBy24ECilgPs63WxWKeJKrThrUtBNXmh+MJdZoUhYscOFqGrX1oKMIQuZtY0yBs8gh5m&#10;NomhmMcu3dQQVUTpyPp3TJfJDEVIuWBoiDBDSBh21aUlAEe7uCwlk09KbGEcXOxlckNb+uWZL0Mk&#10;Bo+EBdYhb5JDSXl1qR2GCHNn9GxEBK7K3PFKDUOECCWK5umV1h44J8O1osgxN0uCPHaVxMIcA6jZ&#10;H9vUsy+GPBdV1YhTzRVlssmhW5QUj3PAUBGZ8tnPJqcURY8cdMc6aahGVKLas3TZ7FBiHC4N0VBh&#10;A7t2L+PTVSNP1rAvUmeoSPOSfa3r0LDZoSi+Luepoepn881Tl9YaSNckF8MxXxzfdIU8aQGkAXvq&#10;0qoGcUtkjacuTdVhBXjyCSqbHdoziB5haKg6AmcuWWizQxE2rgXFULEJT06JcWBDSwCsxMG1oNic&#10;UkL8vvnSFoc384hJVdjwph6h1Wkqdk71riiWJSPF1mWA2QxRnKxblzZvyVCHmOf1GbM5otPIVhkP&#10;FC1ZC7t4WMxkiZK2zUZrj/w1ZC2xIdQvR8+0FABS7IZy9UyToZmzmd5TmRYDRBDZWOKqTJOx65xj&#10;gTyVaZVD9vH50GhTTN1o1PoDue9kpHvsvdGQ0TOX/LBJpuz5YK11CGFL5q7MiAJOuXCdO4OVrGUB&#10;NgT2rwONRoLgSe89uc4YyroyL1PbrNGBYXTZzZasRlx50GjTRgkucP6EY84sGbqHS+jbzFFiQoPL&#10;wrRkbS+nq63PmUke5Sw7tGCPuDJktWhwHoCYpNMassbFZ4asIbrgQqNJISVxpBPX4GqKNblECo0N&#10;iQQuqW9ST7HtMUE8EsSQNWwx9aS5Vib9lNHg0FhXZVpxwcEqOfsOgBhRQMhKnFqOYTRk7sqMKJiT&#10;ul2VabJRdqmtd4xBUxON+YxfyyGHLdnIwQOuuoztQg6ZSILVQcTrq5o4kefgkFVsvlZEBGFhaFe/&#10;NBlOWc8xgXLO6tUKIamZFD4HEi3ZRCaMY+sdhqyqayR1H6+WYwg1FYzpO73KpqCieHuEIjqsaiFT&#10;7IquIwUVFVJbDhBx9EtTccYbZ5t5MK9FgAQicJQ46tJUpPESvvPUpSUArjCX5oFjRI0Gsf/B46Bi&#10;05yikqwGz0ZuS1VJZo+nXyaPlBPvCDk5xtBQ4Sd1GRPk8ah+keaGM9czYYZMmNLDXyaLNGx79gDR&#10;kHllb2XkRkOyjEcRwCmthgNXiQOFJoEUyxizxSM2DJnkqjrUGyStah5bFMgedRhIlowDPD3GGNuV&#10;TV24w30jqMlY8jz2M1JT18VeaZer1JLVkhTimS/D/xLv9yQKoN6pJtZoAA6DFkmmiAhLouu5uMuQ&#10;EYTw9Msmjcq2C493BR1ZNxFzxVWXkRqcS0NCiENE2UxTAhEe/jIJo6QqsTh4MG/JWFI8/GXSRauG&#10;pDdfv7TUQEnxjaHWG8iMmf1a60ulyTGV2JtrDLXcmKpmdEHeJJhia7sUAJMnOnH6kCfnhyQOhUKv&#10;zmtyS9l5BY96QKhlzcgy6WHkWnM/++o4zN9TlaYi+cwln0x6KDwid0V46tIygyhJ7eFjkxzKnqMt&#10;+64cdRmyljQVzxCa1FBJH+YwWk9dWtTgunFpayYxFANKBJSnLm2hYLz6xtAwv1uDMqeNemWGyQrF&#10;sbTFSPH0y4gawtqu+dIyg6xNpwZlc0lz6cRtHN/SfRu7+3QFx/6353gHB39tuBZEbkyRKzlejme5&#10;DkVfyMGVKenxr/NNNBQJlXy9QgyQNHG4ccRLDDI0cT1fV+IlBiGaeL46xN1s5k4Tz3eIuImZQ008&#10;3zPjJkYma+K+qM9IWU08FBEjNzXxWESMINTEUxGxWFGamme5mMY702IXGfIylImpY8jLcCbWiyEv&#10;Q5qYJIa8DGtinBjyMrSJvWHIy/AmJoQhL0OcqPeGvAxzougb8jLUiRKuyXkuQZ3o1Ya8DHWiKhvy&#10;MtSJ0mzIy1AnCq0hL0OdKKmGvAx1onga8jLUiQpqyMtQJ2qlIS9DnaiKhrwMdaLGaXKeS1AnCp0h&#10;L0Od6GiGvAx1oj8Z8jLUiSZlyMtQJ1qOIS9DneyBMeRlqJNdLYa8DHVyorkhL0OdHFNuyMtQJ3tJ&#10;NDnPJaiT3SGGvAx1st/DkJehTnZwGPIy1MmeDENehjrZm2HIy1An+yYMeRnq5PBtQ16GOjlQ25CX&#10;oU52KxjyMtTJ/gNNznMJ6mRHgSEvQ53sLDDkZaiTvQKGvAx1kslvyMtQJ8n5hrwMdZJvb8jLUCcp&#10;9Ia8DHWSFW/Iy1Anhy0b8jLUSfK6Jue5BHWSj27Iy1AnKeaGvAx1kjVuyMtQJ4nghrwMdZLcbcjL&#10;UCcJ24a8DHWShG3Iy1AnedWGvAx1kiptyMtQJ9nPmpznEtRJQrMhL0Od5Cgb8jLUSdqxIS9DnZxO&#10;a8jLUCfJwYa8DHWS72vIy1AnKbyGvAx1kpVryMtQJ3m2hrwMdZI5q8l5LkGd5MIa8jLUSXarIS9D&#10;nRyHasjLUCdHnBryMtRJTqkhL0OdZIka8jLUSd6nIS9DnWRyGvIy1ElupiEvQ51kW2pynktQJ/mT&#10;hrwMdZIRacjLUCc5joa8DHWStWjIy1AneYiGvAx1klloyMtQJymGhrwMdXJspSEvQ52cK2nIy1A3&#10;nxWp6eUfSnBHXM82QP6hrIAMenLKY1kBGfjk5MayAjL4yRmOZQVkAJQTFssKyCAopyaWFZCBUE5C&#10;LCsgg6GcblhWQAZEjpAvK+BVwKI4YpEjkRhGURdeBS34h7ICciQSxygrIEcikYyyAnIkEssoKyBH&#10;ItGMsgJyJBLPKCsgRyIRjbICciQS0ygqIA9ikMVVWECOROIaZS3IZSKRjbICciQS2ygrIEci0Y2y&#10;AnIkEt8oKyBHIhGOsgJyJBLjKCsgRyJRjrICciQS5ygqIA9skF1VWECORGIdZS3IkUi0o6yAHInE&#10;O8oKyJFIxKOsgByJxDzKCsiRSNSjrIAcicQ9ygrIkUjko6yAHInEPooKyIMdVWG0Yz5CyyiaxD/K&#10;WpAjkQhIWQE5EomBlBWQI5EoSFkBORKJg5QVkCORSEhZATkSiYWUFZAjkWhIWQE5EomHFBWQB0DY&#10;tFNYQC4TiYmUtSBHIlGRsgJyJBIXKSsgRyKRkbICciQSGykrIEci0ZGyAnIkEh8pKyBHIhGSsgJy&#10;JBIjKSogD4qwRaCwgByJxEnKWpAjkUhJWQE5EomVlBWQI5FoSVkBORKJl5QVkCORiElZATkSiZmU&#10;FZAjkahJWQE5EombFBWQB0o4MauwgByJxE7KWpAjkehJWQE5EomflBWQI5EISlkBORKJoZQVkCOR&#10;KEpZATkSiaOUFZAjkUhKWQE5EomlFBWQB0+4UaCwgByJxFPKWpAjkYhKWQE5EomplBWQI5GoSlkB&#10;ORKJq5QVkCORyEpZATkSia2UFZAjkehKWQE5EomvFBWQB1S4fqCwgByJxFjKWpAjkShLWQE5Eomz&#10;lBWQI5FIS1kBORKJtZQVkCORaEtZATkSibeUFZAjkYhLWQE5Eom5lBQwn4OgTV/5h7ICMiTKaQdl&#10;BWRIlJMPygrIkCjnEpQVkCFRzigoKyBDohwhUFZAhkQ5TaCsgAyJ3B9YWECGRNnBX9aCDImyLb+o&#10;gDzGwg08hQXkSCyMsdR5jEX+oawLORILYyzseLYBS/mHshbkSCyMscwb0o08KIyxzNvFbQGFSMw3&#10;icim8LIxyJFYGGOZd2ubLhTGWLgjL5vGwhgLZyLkBRQi8dV2kcIYS/1qw0hhjIU7aPIuFMrEV5tG&#10;CmMsXOaXt6AQia82jhTGWOpXW0cKYyxcEZJ1oTDGwimkeQGFq3O+gYTLFMq4Md9Cwr27hQXkMrEw&#10;xsKpP/kYGCSGbYdxa+zpsL9sHj/dPd5tLp/uLneb06e7093m86e7z9JqNsvuLrKjNv25+f7pLl45&#10;dre5l78ndq23877ap+Ovh/84zl9eZIMtJ92327gthNsUON4qDsT1w/0vnx/2/+vw/9bJaMlSKGer&#10;zz28Fvr+W+mxqcg+pYJ7DowOWgHn0nOGcxyAWC1XsEYW5902SIdrtRwHHKMy3DUva0KU4J5q3y14&#10;vkkr9PZGo94YYNu//ePxfJgn8zrwsc+cwFunGSJZaPGZXj+0Rb1HtgwGB9KKfSepUONS6PtvfTPE&#10;uXvMTCiYY2+Dp/9acMtlQfFty2mYM99e33JOSsyMu86us9r3C2641ytwHEfWv2rUGwNsh/WdGeKE&#10;IS7Bm/vM4Y2cvvKKhx6fDfdwzDFHKM4EA2dyLf7T9JmtOU7oTaJl7Npx5IzhrMj3374e2bdByLm2&#10;XBkeuthxKdh6FztkSehiz+GDi1ssdTH9ps5xt41cYQseObO0Wxb29Fn6TZ+/MeLps7cni7PdOFd5&#10;rqijXcvQv89NHCbJ2fSBikMzQwguja6AS07Go+2czSiHHQepPAulpm+4Ly+8nDiLxi91uMOLu65m&#10;SjkXKQSglzo77jkK082lrFxbZ+rk9O3I3IB9vEbbjKRLYxWGtGm47DZOQNdwhXjEcPoq/cav65G7&#10;mULbuBF2CYqmr24BuOHIqqg7cGB/G9SOpT+caxk5op+4HdUIBmSVdEIGeOC0nKtPxvTnVp2YDlxu&#10;M1OOHJoeRj/VyU2xnGwzvySDsW2D/3t5y6jGieO8DW4LWaye1Vq5DlIMRWlvxZHrLL96drhkjfNg&#10;wttWbrYxixinKg4xpV1OV+T00zgRtnv2KUwKKQNN3LKFaOV4aFsw9zikauXChNCfpbcjx83FseCm&#10;tOrqgV3tLceDcAlr6A9n8bRWqHOncR2z3OX6Wu6G1WMh9y1GqYV2zz1hCXa2f/Yp9JYecoPoXC2n&#10;U3Pjo4EMLMqJW+Fty1XktrdgiHUovO045PSqva32lj4gCEN3mR0uXzMd4tpLTmeMFVNrFXxfyzBz&#10;2j84DDVzm1fR9ALWNqZus4hxobWtmbOJ2mijcVUKt2/Y15OoRLFhXI7JYZVuYMk5nyxTcTTni2L1&#10;JGJS0K6wqvO3iEDzGsHexI2MlARDFNTc4TRKreYoHzQ4U3SPPhSHs+Lc08kOCTfxMUWREdEb+cLf&#10;Z65C5/7duc/c38ON6rZTnDnJIWHhtVwlFLztaZ5Z3bkBJTI5CzxYLaiZM7JTzROndobxWoruuEEj&#10;SndOLeRMNCP7URVl9sNccekhBfhrBl9J1eSgK7kQ2Iw244/cCEWHO+z0a5YcuQIjvOZKWu67dNfM&#10;+bhcVBeL5oj0bUgtSH2uOHWzTn1G2mQyhvPa6iS9uP2Yq6f8fa44jpKFNrZ65DouI0dANqcfxrcN&#10;FZnBZni7xOwcyFQyy/M9hVGMsPRwS58eyxZhnVi9ITgdXG5pODgKa5veVoiQq1dzVXyJ8pMk32t+&#10;gjvFppoXLi5cA0q6URW2V5yESrS1a0rcarUsgWml5QRVuaFQqUhysV4YYi69k2M09UsOyOLCuNAk&#10;TqbfLgaqXRPsU1wPO5bSQDrBjlZ0oFFI0F+6erUG0wDXqDdxNUTP4T9p0Wt12XQ71MlkcDz3XCyL&#10;GQeJ6b5oDYhTkMO0pTrfUkxtz95WbFk+MSpCj1pOc12iuO9rthysJvM6t1ikuB193jYI4Pi2H6yu&#10;IoeyYe/Et0MJICDtkXKRlCspzKTzlssFAxC577sLk55GinUO/AXeYWHC0PBPD5rxfM+S6Ooo1UG7&#10;uhZMTdFF0KEUWHWxRh9sojue09S57a+gWo55jVDsuNwiXyA5YTHqi1x6KvypuAOZjIcmjBRLkqzD&#10;bjB2KOnRquqQ3Vm1XC8nq5qwQC9HwxnRhg1Go8Lc4nThQOeCapm9qHzhDsCKMf1B4eLQ0FAtvbWS&#10;vkYlp13hLXC7xhoMsyU7IzIdN8NhIs1EA0etLvHG9Fn6TZ9ztHpsASf9wTaxa+mz9Lt8DlJDkwYQ&#10;v6gv6TPLoQsRsic2aSFagAbOrm+5D9aIiZqTTrEoQ3e49i689YkfbqRdugZjh1m7Vit3NceC5WYF&#10;y3TIXplmwcM7ZlbqdeonXYn97LmaIMw1bU2f3R4czATAOCNvMTavrUTmRIOC1ZgbzSx8xKBKuEQb&#10;v80OqfrYSm4WWDgMhXExM9JnN1sp11onIUQr+dOwpZIGTJJdvzlcdBRhKT0E7hiEEWK2olR9aiXq&#10;VZz3q3DSY/m2f4YFKzkoxMRYRmVF+GOaYZ/NzZRzg63phi7PtYuhE5yxGn3DyzTV2OnxoAnsqxL7&#10;GCWk3SaBt+WKoNmbtBTMyoAyFcaORS1kEy1vufOIO7jCW9bw6/6M9wTEW+6rNAHpd5kIeDBijANV&#10;F/MwfZZ+0+dAMgEWvW1RF9Jn6Td+DpS2ccXtOLp6yaJNn6Xf9Dm6yyL/lccqfZZ+0+fgO7adlZGj&#10;wjPhZhGYiHBaJv/WfAONgToyj0kKQ16Pcra1ZgTMIDwG4S2rU2BXn7SCEVH8Z1LxFlrlmkCTXMMZ&#10;3uJ0y/jvLcTb/r2tL4Vj6KMFB968LIMSitI/twp1OZIt6OTOpWS7cS3dEPZs3HrLpXpIudvCy3Yh&#10;TpEqGUcPyuscNFNFc1d9YAuO10UUW2nF8givhFbLUF+3crzHNjABjpJAxX15qGUZmDLsYQanlbKi&#10;RrS07PvbPeMis6TiS7AjWG+qZxyRHWBAgVwXZeGHgc/18rGN3OlQYgxxn/0Q9SO5YDqzd0Soc3FO&#10;KBoLAiYwwOdO3ybZrBxrjC8o9tb20j4lhqNLyXuFPpsvxTgzkhZEqBD7z9a8DbETWV1EVb5i19Zl&#10;n0LNXImFWRJ0AHQ8/EAGKMgLJFLoM8bYMGX+K3QEzPN5SBCRBPn8fRbU4rQKtHJktzVqASj8Hmvu&#10;Mcstv6PV4bRL7cahUjDaEyIqBlzp8gDv6HkUTSxNRYuyZR2JuIHEaT8PNV4slUFkGOfWUHeIqDTS&#10;aHFyt5KSm/hXuC84FMyZ2DzqtzgacArMb/HDDERf/NjCM5pQi+eztfEIcqiSNSF+pMwUQXpN0SrD&#10;5zKJ1L9lbFi2l2vmaJ8MEbcjsI6kUHb6LP0mBIK/W6IofZZ+l8/F3RNLhxlSFlr6LP2mz7lROclB&#10;BOzq54s9yHnrY4XpETqcSk2/S+lwfWiMEeDps/SbPsd6jl0FOijkK6VjOMWBrJGki6mXSk2/qXS5&#10;ZDU0Bk9HvyQxpM/Sb/r8Ou5cmI7dnzXmFobR+hiXuQ7KF6tbQRijliBJaMCrpfDN9dVW8/YCHe4k&#10;DaXjBUIFCjPzvkrLhPdpyBE4AYtpLRkQBCkwwzJuJQw2Fxw518eSUiLNsdf6JJrQhENLU50E6tDf&#10;5mK5VoKbtvQIMgkwz/ySUFCJ3xJ9e4h2MoFh8WmoialHCfbMxeLbJNhjXnIperK/xbOYrN9sXox4&#10;iwjiKsRY7EA/rbVA5GMbu/I61MZQRxV2wkAvMGiJsMQDX+QWmsy/T7gjarpi9GI86W42BFcSc+DF&#10;Xdxh692cL42fB49Nu7grzYypYlmhxYpR405AMXYTtyyKShIm63Uis6PjCWccmpOZTvg2OvaYZ4x0&#10;8xIPRloocHHiP5IGudRvIq4xEQplciAlQXdFPLZRcg14vayjTLJh0kuGvcDdzuqQ4jWoqKNdEom3&#10;JNYdBgmT6gaxqMWzumiraLjufkqMNUFhJFgftm4m/uSIAKy3MN2sflyTqGudPeLxLfdxcbmyv1p4&#10;JGGX8JCEZhVUWA2I7MzV8icXmhogYfssMR7CHZjm7mrxAbcxXZXwEFxp0EIUBe4P1XIFGqJJN4pp&#10;ne9nFb0SM29cco3WATznGUR1hugkBogpGAkZVXy6hgfUDDL+Ma7uDY0iXoz57+4tMeAkWYhcgQxT&#10;LZkqxOZCwQyKxIjUFHDrPRe9x7cdEJ+nwMU6xB0JtkfSER3RzB46F+preMsSTQBDV0soMRlJNc7g&#10;t5BsF286yX+xSAY3KKnKN5R9TiAuTTNsJqRBKqTP0m8Q7KyZ8+WkMu84rjom473P0SCZptAYzEIJ&#10;n9nPLVxCHXJJV5pkbEMJ56m5gEHlBKVZzcbSxcdj3iKHU/gPwUoYKFZoK7JPsVrJzUlGByq1hQBm&#10;RNLnatZwkd6qUdwrn1yN8OosZ0M/bUX2KS6VW25AS9CDu7G5dMms9UAzIlNEnXXUoobKxXBhOCQb&#10;o8DYwbEA56aiGUvbY3z+eGtS0cDPgpOhR+9K4zVSc4HAQ1WUiQuTiIZpmZFNOKi3qWhCLxgparAl&#10;O2SRiB0CflHF7fjapzDaZMcTOEiMDoBt/hDhPKztxK4S17Y1I61wcYV2Nzimgyx2CQJs98Vny11W&#10;udwTpwsGVyj6tbzFwia3M76m+5Lq4EUYbhIuiw600qXWQogMBOKsoVPIdBwnts9Yacn8pMNyUZK/&#10;ZhTPKa3iAASF20wkbE50bO4z2q2Ee+xrFqVk/7EaRTXSN9pwfhIiZIoihfNOYZCEeSb4Wg0W+qQG&#10;yB1yoWHXEfPVjHWweAm2ZMNY20HEw7LAydpglUYmA2UwIgzkSxaFf57Re6IJxrjhDrejzcKKSAwI&#10;41YoMinMaDP+2zjaRHxw7ZTUTJA/2hj4PVBY7ERScZskCVY0OUW2ZqJPSQLC+SNL7a0+25WI5YdC&#10;Y3dgGMkyDFTpu/QbOZ+lVxwOs8zhTlPJtbTf35QXeBTwNwUqfHgoAqbpkpaXsrS4xzbLG0QxpZmR&#10;a3Gw9G8kWN6smdwH1J9QM0YaUXtdc4XLBWYOr7G2AJp5jbggdyu+puawiLoQjPNtYlmJtIhAKy9E&#10;U6Kn8TVy2ipwrGWwcuzzgCIVhLevZlkVknwdyDCy0pngGHZx6jMZONaOQ3nHO5pekxpUooIj1xLH&#10;y/KdmckssyRppT4PNMwAnOAXjJdGDJdjwTxj5NLpNF6oFsEWXIyOuepU8zKR19daPei3+IIiqi2m&#10;7FPSPPBsJFVR9B2rm5LpKmkxcZ7RQbLRBnFIifialKY3RttyIblu6DiRCGgssEyfpd/QRGyhlGZB&#10;ymdSfsBS+uxWv1gqgEKsAxlq7Rpcd20CCUkSGBSabyTsnfpMKoOEum6JolvV4phNhrBIceEgSNNE&#10;ERJIpjnLIBqPrVarvCzXb4zlzWrnC7RDb9FL4wGpqVoMZ4RWesuiYHCrXGBIaLRlvwpH2oaYx0GD&#10;a9gYZPrD0rukB75W0lFekCGRdlHvXBJCUoGSfg+nEMDSg8ywk1UVCn6d2Eq4M236Eal8zUCww5qg&#10;FRDIZMCgsUhKX1ll5mS92DWjmqZS028onSSMMaVgXvMkFb6zzwkx0IB50Ak5SeBnfQnrCIikFQzr&#10;mTQWPWRtL3kwociWUFIw6BJ8yIrFrxHeEiuOyoprpuRK8qRJ49GI/vJUMN5gZGYsGBsvCMzlLZ7Q&#10;xKMoTCAz9tPOlH0KI4rKdF3la7RsA3hsOFy9odobSjaGRZoNCbQUGI8YxSjOsWDcFlmsDEspOQG2&#10;uOUsF845U7FRLH9xClyDjC7F3aqhWnoWQ+ppGEl4k3V/hsuW/mSNwvJP+pNsFgsz76v2un+AExdy&#10;Zz8yFTadqyWpvcqXFUys5LvDwBRo3pKwFvjaMWeca+mzW1BgNpMViQkgN6Fq4ONDZ+mNrWRzo9VJ&#10;Oemaf4tv4dE31oFUfVytcAtEGlxnhD9jz9JX6Td8jW8k+aTZwyYJMuu8rByxsjHD+lrRAuN8Ysqj&#10;KxnkK88wNpzsCLo16reGEadN6tXAbPI3lAli3TZFJWCnRlLr1EsShiJPYAURA/avpcQ0l5R5XNxW&#10;ASXSnqxZpD0sruskGJwGAT1MLGpvPzG/UzBUcvKtt4MAbYrm9SKDTZ3Y7lGBwyUvzXXXWSF+IwZZ&#10;zaIKlcaWtTwwLyIYTjHjzshGOjJuxJ709vJ3CNMQpGZHwISmoQcPX2TkWwxzqtTvcBGnuAORIPIo&#10;b1ZpIa7iI/Ql5jir1e0W3IhzReUN/mXziu32NVRDuFTUZgU3Vpyog6MEjcPCULYW+xRYUYWHWOBj&#10;wkCaBskyjWMtcVnLVkTUkn8DfVi8tbcmwo4KxlxcxNGG2X0TSdJHtxqIGzwiDIlWBVCn9hEFipKK&#10;pmT+rCvXsz7F6N4rCZ8qDmOBvyKa6ijfcaVSU2Y/RhuLyym57NFZpj6+1ZVrgI/Ec/GqqxmcyA4I&#10;Qz2CzaDdpG5ijsipLrKY4Ywvs3OWdYA1PTdjYMGIGlT0eGrLUic5pZEHR1bpIt8qplPoCkJTNCzV&#10;TewEuGnuyo3oKPI2Sk1MH9TPm4i6NbKS6h5ngykUH5SuE1GZGoSBbzOnSMZL8Q0SLmRrzjqKWdrJ&#10;H507gUREs440CSC3WihbtKJ1JVFhO/k4IZNpKPnkVqyTa4NgCLWRJfuGQpjqDkhmBGDJmYagqWy2&#10;CL1KX6Xf+DUhrihT8RRd42jpq5v9IYoUR5w5y/KBcDAx5KF6FqlsPYEfo4OR9HnZj31rxG/VyeqX&#10;tr6LKLeOS1zMyWNK+BkXiBSb0IyBIVGvWR0kPPnGGN6qE7ehuPRmSrBiFal5V29Ue4LrR9X5VmqG&#10;reXt1A5J4cZcnquWxK5FJX8/t4MIHluDo9SWdB2jl1QT2UfR6BGnUcYp6IrJZhaPU/CKrEhNXHG4&#10;62KFGD5LcP1d+GgXn7ihzXQRixCnwdx1dsZK2E0NLOodO6vC2xZndViWVlrJnJO9G1qJcibacYDd&#10;u61kv3fSVMWks4Fg9MElIVjS9qz9KBvOSWKe+4D5Ec28V620aIj8iIjcJhMRH45VLZkhGhJRx0ba&#10;zDn6FmpsRe/AjhFdkiVo98KfV9ilIQutJYkVRTgmn2mC9Fn6TZ/DKbhMhKNQKSRXxk5E/jkRdgTI&#10;/LmGZPos/cbSsQSIYMTPYRqPbCYcQMp4rAP/prUtJEKyZAOGPZQKjLylwqRW0p3bi1beSmY1ajWI&#10;fnxm2RjYyYpdgyXSthUc7xjLmikw1Fgxo9LMCpitcmSGJUVd9rQEjdoHRvpOos48omj7U8aL4sCI&#10;OpiErKy5guHJ3qYwGyQeiDEV5tr2zz6F3pJZIf71uVpkvQS01KjzFo0ovWXjyjyASdoTC0aTjeKD&#10;oN0ikWxF9ilVCxvH3mIkkN9pq2W/Cv8kYGRdY1N/9hatMfaWRb4kaQwLET9oGGQ2+dv+YF+yLy2C&#10;mhRZqwQzrIx7fIv/dwGT7V+GQJzLMmozW2mi9Nk7AqIhOTrODA7lIBOB0pvyAa1KAm5SFdGVKsd6&#10;qjGinKyJtKGIheoV/+ZfI5/AnJSNc2TlABUSJMnzCCMFjpcjMlKZdsBie7D40u4flNnMMsTHIwmS&#10;8yjCG3atlQ06wFZeYhmXnCVAQFGE/kwJL9szN8QyiW5ZEgZZzzUGZSNOFCwMY0kwhnyWdI4iAUvU&#10;VV0sWSlpUuBnFmT9EvlF9+bWci5HDNa5ZAuKynIaA3q53UlPkn27uJ/FBNJ1iv8u+fckeuXP/JY4&#10;Maiax5ZF1h4Kgxvk6vvC7WHrFHUsTjYhscV6tbBJYArwkXhYcq2w7i0Z6ukrSxtp0MATP5Nfbjcb&#10;A8AUYmTxzALZHE8i6sAMR62J2VrsU4Q5+9pScggiHU+AHm1CxsQIY8GoH3YXLFwB7IK4FQZL+1ls&#10;PfYp1or/hn39c4OZf7tpBY/MvBRLbxY5k0R8SJyOlEoI2VreE2LUHFemaLwYEWbLia1lpzCInVv7&#10;O+Lb8z6fpUHks6UcKjkKwyxX2GJog0EUSM6SfxmEsfAFBS2SdKdM8sOK6eAPZE1Y1JcGIeCxHOfW&#10;IpoWfdf2zD7FfuKxxGMeKOftJmrlBXGIlWCVYElkSogEVOKoAs43zIebdbJtPjns0bhtSA3rHtUh&#10;dAXutVEc2UOVPDGYCgVrvZz/I97tWRSAPsPsFMT6GPqJCWi1Hkx0Vt3QIGz3Au8ucQncu9Goo58W&#10;JmyGSSmGrPnZZBNHSsFy1vgS5wiepXQOFt3KYELQd9kahoJpxD66KftIY2vTy1eSPcmyiB72EKet&#10;67Q4AASa9NXN2Se/CY/1PBMLzQJkLDewHF/mnIVznaQa+3KthWwxSAcNoBKELq+2EFGVBDkQNOYq&#10;GcRkCcdGvH4ZbPcglGXp8arAqErYFlGBQE5afEr0KzlgGGYzb7IdJcIT66lAD8ULCKvNowlvWAcL&#10;HnMcgeEd8sQgly1SsvdkFtVKxbNzbZ8CWshPSyMHX1tpwoGc6SQd4qAYGUoMkeiOlh8qZLVKxryt&#10;wj7FCpGi0bRmJbVyBmyl5Eo58MBWiB4WvSqSpZ2UWFuFfYoVsmMm6pxhsVO9gFNgsTDeaAfBdlxw&#10;j69P/NYyqOJi81fJssmWkDA6hMArgw00KeoML5lra7ARGQRV8SUBWf+4IvfFzz63lswVG0ARnk6r&#10;LSk/mW1KvFmSGWYxLFnuBQxCV5CSM+UrBlHpwQjVTNJKLucS1SoSpqzly56ZV8JUpWExeZmUUGqS&#10;FjsWNPYpilQyd5edL2i7Bpjsg5n/SQbhteyU0G8KbDHwBfOJUyJpu0yKrRKn7RajZK6S7EfNmITW&#10;bihWtldJLUPmyqm8806c5XjeWXifL38+HJ/Ef3s+Pj58+dPD4+P8sL8/PB3++Hja/LrjrN/dfn94&#10;viR103z5+CwH/E6SpL/Z714+3X193F3mw32fj1JaYMLT+fLT7nwfSpvpQ1eeHi6HUxDTj8807/vL&#10;+eP55efTjz/IX5+PX/7+82lzujz+8UgrwN/ueX9/5MDh/eU0g1e++n5++fGHl4f9R/63+e3p8fks&#10;f326u79cXj5++HCWruzOvz++HJ55+/V4etpdeDx9+/DltPv+8Pzt6fEDdn3/AarLL6fDXSzkyVXG&#10;0+70t19efrc/PjGwD58fHh8uf5+LYwykUc+//vywlw7Jw/5ff6U/D18AkLgEnndPh093vJdqNywC&#10;my+H857u/cvT7uFx87A/PksvE2Uoh6l82P/luP/befN8/OP97vnb4Z/PLxzKTKHzmNjPpVe2EZ8f&#10;H17SPMvfsbtUuz5ix69fH/aHn477X54ARBi204EZfzg+n+8fXs4cB/3x8PT5QBdP//sLKvz+fNld&#10;6CX9Ohzm7gC10/7faPAMjfPldLjsgebu41fgEv8dbC4v5h5cGy39EYhsPn//P8cvlLz75XKcAffb&#10;19OMZBoph0nLBvogsjDdg4DdfTz8dtnseYmmO9sJe2Hm8HeAYSrkBcgKa2zkDzpDe+dKdr9ytnX4&#10;NH0ibVdgFyCrf5j1HaCd2h3/5HHG+7eP37+BX776dtq93D/sf9pddvp5/urjoT7eHx+/HE4//n8A&#10;AAD//wMAUEsDBAoAAAAAAAAAIQBIVu2Q+wIAAPsCAAAUAAAAZHJzL21lZGlhL2ltYWdlMS5wbmeJ&#10;UE5HDQoaCgAAAA1JSERSAAAAIgAAACMIBgAAAPEb2GcAAAAGYktHRAD/AP8A/6C9p5MAAAAJcEhZ&#10;cwAADsQAAA7EAZUrDhsAAAKbSURBVFiFzZi/axRBFMc/tx7BnGgwjbFQu1QSzaEgFpfKTgU9/AMs&#10;/AcEKxEJEgJiTKGt5tJbxeoq8SeESJQIIVxSmNogB0ZjkdzXYmfPub0xN3O3Rr8wsPPmzXvfnZ33&#10;9s3kJBGIQeAMcNZqAAtWew98DbIqyacNSXoiaVX+WDVzhnx8+JC4KmkjgEAaXyRd6YXIgKRKDwTS&#10;mJF0KJTImKT1DEkk+Cyp5EvkgqTGXyCRoGF8tPjNqTVqDgKfgBOhoRSIdeAksJkIopTC5B6QwPiY&#10;tAX2ipSAl45JH4CtHh33A6MO+RjwCmjukX5JNcf3nJKUc22uwJaT9NBhv2Z8N4lMOJTmMyJhk5l3&#10;+JmQRN4s0WXHstWBdP7fD9wCDnf4FHXgPvDTksnI07gE3EZSQdKOg2nVepvIeh6WtOLQT7BidFxz&#10;qw79bUn9ETBCe/Sk8QA4ZZ5rwDmg6tCrmrGa6Z8GpjrY3geMRECxgyLE4fYOKJt+HbgITFs600aW&#10;LH8ZeItfOijmPYkAFIBnwF3gHrAN3CROgAIqRi8H3AHGPe0GE0kwTpwVrwPfgRlr7IDpXwu0WYyA&#10;4cBJGEevgWOW7DjwpgsSAMMRvzdWKEaJq7Hzpi0Qb85uUMsDi7jTrw+OAC/Mc1+XNgAWI0OkF/T1&#10;SCIzIllgMQKWgMY/JLEDLOWBH8AycUj+CbPExUw3cJUWNpaBreSnN+cgMkCcnGTG57okkiBnbKbx&#10;HGiWAQW5zyx7Vo/4VGgfyaZCc+WYEnFibKviH+/ye88aj2zf/20V/w24QXtlliVkfGy2Svf+pDfm&#10;8tnp7DubIYmKsRl8CE9aWb3dBmwovlHY1Y9vHjgq6amktQACa2aO1/1IOmp8MEjrbZHrxmiBwBuj&#10;XxJG7V5Rf+lxAAAAAElFTkSuQmCCUEsDBBQABgAIAAAAIQCBCkB33QAAAAYBAAAPAAAAZHJzL2Rv&#10;d25yZXYueG1sTI7BasJAFEX3hf7D8Ard6SRGi8a8iEjblRSqheJuzDyTYOZNyIxJ/PtOV+3yci/n&#10;nmwzmkb01LnaMkI8jUAQF1bXXCJ8Hd8mSxDOK9aqsUwId3KwyR8fMpVqO/An9QdfigBhlyqEyvs2&#10;ldIVFRnlprYlDt3Fdkb5ELtS6k4NAW4aOYuiF2lUzeGhUi3tKiquh5tBeB/UsE3i135/vezup+Pi&#10;43sfE+Lz07hdg/A0+r8x/OoHdciD09neWDvRIExmYYiQzFcgQr1IYhBnhOVqDjLP5H/9/Ac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ECLQAUAAYACAAAACEAsYJntgoBAAATAgAAEwAAAAAAAAAAAAAA&#10;AAAAAAAAW0NvbnRlbnRfVHlwZXNdLnhtbFBLAQItABQABgAIAAAAIQA4/SH/1gAAAJQBAAALAAAA&#10;AAAAAAAAAAAAADsBAABfcmVscy8ucmVsc1BLAQItABQABgAIAAAAIQAN9dL21zIAALb9AAAOAAAA&#10;AAAAAAAAAAAAADoCAABkcnMvZTJvRG9jLnhtbFBLAQItAAoAAAAAAAAAIQBIVu2Q+wIAAPsCAAAU&#10;AAAAAAAAAAAAAAAAAD01AABkcnMvbWVkaWEvaW1hZ2UxLnBuZ1BLAQItABQABgAIAAAAIQCBCkB3&#10;3QAAAAYBAAAPAAAAAAAAAAAAAAAAAGo4AABkcnMvZG93bnJldi54bWxQSwECLQAUAAYACAAAACEA&#10;qiYOvrwAAAAhAQAAGQAAAAAAAAAAAAAAAAB0OQAAZHJzL19yZWxzL2Uyb0RvYy54bWwucmVsc1BL&#10;BQYAAAAABgAGAHwBAABnOgAAAAA=&#10;">
                      <v:shape id="Freeform: Shape 273" o:spid="_x0000_s1027" style="position:absolute;width:338455;height:346075;visibility:visible;mso-wrap-style:square;v-text-anchor:middle" coordsize="2731203,2794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+1qawQAAANwAAAAPAAAAZHJzL2Rvd25yZXYueG1sRE/bisIw&#10;EH0X9h/CLOybpits0a5RZL0gvln3A4ZmbKvNpDSprX69EQTf5nCuM1v0phJXalxpWcH3KAJBnFld&#10;cq7g/7gZTkA4j6yxskwKbuRgMf8YzDDRtuMDXVOfixDCLkEFhfd1IqXLCjLoRrYmDtzJNgZ9gE0u&#10;dYNdCDeVHEdRLA2WHBoKrOmvoOyStkZBuz+neXvaytXRTPWPadfdfXtR6uuzX/6C8NT7t/jl3ukw&#10;P47h+Uy4QM4fAAAA//8DAFBLAQItABQABgAIAAAAIQDb4fbL7gAAAIUBAAATAAAAAAAAAAAAAAAA&#10;AAAAAABbQ29udGVudF9UeXBlc10ueG1sUEsBAi0AFAAGAAgAAAAhAFr0LFu/AAAAFQEAAAsAAAAA&#10;AAAAAAAAAAAAHwEAAF9yZWxzLy5yZWxzUEsBAi0AFAAGAAgAAAAhAJf7WprBAAAA3AAAAA8AAAAA&#10;AAAAAAAAAAAABwIAAGRycy9kb3ducmV2LnhtbFBLBQYAAAAAAwADALcAAAD1AgAAAAA=&#10;" path="m2554038,843497v,,952,,952,c2561658,858737,2568325,873024,2574040,889217v-5715,-16193,-13335,-30480,-20002,-45720xm2630238,810160v,,952,,952,c2637858,826352,2645478,841592,2651193,858737v-5715,-17145,-14288,-32385,-20955,-48577xm2475759,697568r13508,20199c2489267,717767,2488315,717767,2488315,717767r-12556,-20199xm2444909,651438r10068,13941l2466407,682524r9352,15044l2444909,651438xm382337,565367v-6667,12382,-13335,23812,-19050,34290c357572,612039,350905,623469,345190,635852r-8573,18097l328045,672047v-5715,12382,-10478,24765,-16193,37147c216602,866357,155642,1044474,134687,1227354v-10477,91440,-11430,183833,-1905,275273c141355,1594067,161357,1684554,189932,1772184v57150,174308,153353,336233,279083,470535c594745,2377022,749050,2484654,919547,2553234v169545,69533,355283,100965,539116,92393c1642495,2638007,1824422,2588477,1987300,2503704v162877,-83820,307658,-204787,420053,-350520c2520700,2008404,2601663,1837907,2642620,1658837v14288,38100,25718,77152,37147,118110c2618808,1962684,2516890,2136039,2382588,2277962v-133350,141922,-298133,255270,-479108,326707c1722505,2677059,1526290,2708492,1332932,2697062,1139575,2685632,949075,2631339,779530,2538947,609032,2447507,461395,2317014,347095,2162709,233747,2008404,153737,1828382,116590,1640739,79442,1452144,84205,1257834,129925,1072097v22860,-92393,55245,-182880,98107,-267653c270895,719672,322330,638709,382337,565367xm2429260,494882v1905,952,3810,1905,5715,2857c2436880,499644,2439737,500597,2441642,501549v9525,10478,18098,21908,26670,33338c2476885,546317,2486410,557747,2494030,569177v10477,15240,21907,31432,32385,47625c2539750,637757,2553085,657759,2564515,678714r18097,32385l2591185,727292r7620,16192c2597852,743484,2597852,742532,2596900,742532v-5715,-11430,-11430,-21908,-18098,-33338l2559752,675857v-13335,-21908,-26670,-43815,-40957,-64770l2486410,566319v-8573,-12382,-18098,-23812,-27623,-36195l2444500,512027r-15240,-17145xm2280670,458687v4762,1905,10477,3810,16192,6667c2334010,502978,2368538,542983,2400566,585131r44343,66307l2442595,648234r-23813,-34290l2393065,581559r-13335,-16192l2366395,549174v-9525,-10477,-18098,-20955,-27623,-31432c2319722,497739,2300672,477737,2280670,458687xm1399608,153887v673345,,1219200,545854,1219200,1219200c2618808,1415171,2616676,1456757,2612513,1497743r-16559,108500l2598805,1612164v7620,18098,14287,36195,21908,55245c2580707,1828382,2507365,1979829,2408305,2112227v-99060,132397,-224790,244792,-366713,327660c1899670,2523707,1741555,2577999,1578677,2599907v-162877,21907,-328612,11430,-486727,-30480c933835,2527517,785245,2453222,656657,2353209,528070,2253197,419485,2128419,339475,1987449,259465,1846479,208030,1689317,188980,1529297r-2131,-30592l186703,1497743r-211,-4167l180586,1408776r581,-20661l180408,1373087r2665,-52776l183979,1288077r1199,-9444l186703,1248431c249138,633642,768346,153887,1399608,153887xm823345,112930v-46672,28575,-89535,60007,-132397,94297c596650,265330,509973,333910,431868,411062,354715,489167,286135,575845,228985,670142,171835,765392,127068,866357,93730,971132,62298,1075907,42295,1185445,35628,1294982v-6668,109538,,220028,20002,328613c59440,1651217,67060,1677887,72775,1704557v2858,13335,6668,26670,10478,40005c87063,1757897,90873,1771232,94683,1784567v17145,52388,36195,104775,59055,154305c176598,1989355,203268,2036980,230890,2084605v29528,46672,60008,92392,94298,135255c358525,2263675,396625,2304632,434725,2343685v40005,38100,80010,75247,123825,108585c601413,2486560,647133,2517992,693805,2546567r36195,20955l748098,2578000r18097,9525l803343,2606575v12382,5715,24765,11430,37147,17145c890020,2647532,942408,2665630,994795,2682775v53340,16192,106680,29527,160973,39052c1371985,2761832,1597728,2746592,1808230,2681822v104775,-33337,205740,-79057,300038,-136207c2202565,2487512,2289243,2419885,2367348,2341780v77152,-78105,145732,-164783,202882,-259080c2627380,1988402,2672148,1886485,2705485,1781710v10478,40957,20003,83820,25718,126682c2720725,1936015,2708343,1961732,2695960,1988402v-5715,13335,-13335,25718,-20002,39053c2668338,2039837,2662623,2053172,2655003,2065555v-14288,24765,-28575,50482,-44768,74295l2586423,2176045r-25718,35242c2492125,2305585,2411163,2390357,2322580,2464652v-178117,148590,-393382,253365,-620077,300038c1589155,2788502,1473903,2797075,1358650,2793265v-58102,-953,-115252,-7620,-172402,-16193c1171960,2775167,1157673,2772310,1143385,2769452v-13335,-2857,-27622,-4762,-41910,-8572c1072900,2753260,1045278,2747545,1017655,2738972r-40957,-12382l935740,2712302v-27622,-9525,-54292,-20955,-80962,-31432c841443,2675155,829060,2668487,815725,2662772v-13335,-6667,-26670,-12382,-39052,-19050c750955,2630387,725238,2618005,700473,2602765v-12383,-7620,-24765,-14288,-37148,-21908l627130,2557045r-18097,-11430l591888,2533232r-35243,-25717c510925,2472272,467110,2435125,426153,2395120v-41910,-40005,-80010,-82868,-116205,-126683c274705,2223670,240415,2176997,210888,2128420v-15240,-23813,-28575,-49530,-42863,-74295c160405,2041742,154690,2028407,148023,2016025v-6668,-12383,-13335,-24765,-19050,-38100l111828,1938872v-2858,-6667,-5715,-13335,-8573,-20002l95635,1898867,80395,1858862v-4762,-13335,-8572,-27622,-13335,-40957c57535,1791235,50868,1763612,43248,1735990v-3810,-14288,-6668,-27623,-9525,-41910c30865,1679792,28008,1666457,25150,1652170,14673,1595972,6100,1539775,3243,1482625,-4377,1369277,1338,1254977,21340,1142582r7620,-41910c31818,1086385,35628,1073050,38485,1058762v3810,-13335,6668,-27622,10478,-40957l61345,976847v1905,-6667,3810,-13335,5715,-20002l73728,935890,88015,895885v5715,-13335,10478,-26670,16193,-40005c108970,842545,114685,829210,120400,816827v12383,-25717,23813,-51435,37148,-76200c164215,728245,170883,715862,177550,703480r21908,-37148c207078,653950,214698,641567,222318,630137r22860,-35242l269943,560605v8572,-12383,17145,-23813,25717,-34290c365193,437732,445203,356770,533785,287237,623320,217705,720475,158650,823345,112930xm1879668,109120v17145,4762,35242,9525,52387,15240l1984443,142457v160020,77153,303847,185738,421957,317183l2376873,432970v-10478,-8573,-20003,-17145,-30480,-25718c2213043,277712,2053975,174842,1879668,109120xm1596775,107215r21907,l1658687,114835r40005,9525l1718695,129122v6667,1905,13335,3810,20002,5715l1777750,146267v51435,17145,102870,36195,152400,60008c2030162,251995,2122555,312002,2206375,381535v-6668,-3810,-14288,-6668,-20955,-10478c2182562,369152,2178752,367247,2175895,365342,1990157,222467,1764415,131980,1532005,108167r42862,l1596775,107215xm1399607,81497r-51435,7620l1334837,91022r-13335,2857l1295785,99594c1142432,111977,991937,151982,853825,217704,715712,282474,589030,373914,482350,483452,525212,428207,572837,375819,626177,327242,681422,286284,741430,251042,802390,219609v31432,-15240,62865,-29527,94297,-42862l945265,158649v15240,-5715,32385,-10477,48577,-16192c1059565,122454,1127192,105309,1194820,95784v67627,-9525,136207,-14287,204787,-14287xm1362475,222v142206,-2545,284545,16743,420990,57463c1771083,55780,1758700,53875,1748223,51970v-12383,-1905,-24765,-2858,-37148,-3810c1678690,39587,1645353,33872,1612015,28157v-17145,-1905,-33337,-4762,-50482,-6667c1544388,19585,1528195,17680,1511050,16727v-17145,-952,-33337,-3810,-50482,-3810l1410085,11012v-17145,,-33337,953,-50482,953l1333885,12917v-7620,953,-16192,953,-24765,1905c1173865,22442,1040515,51017,913833,98642v7620,-3810,13335,-6667,18097,-9525c936693,87212,941455,84355,946218,82450v9525,-4763,19050,-9525,36195,-16193c990985,62447,1001463,58637,1013845,54827v12383,-3810,27623,-9525,46673,-14287c1079568,35777,1101475,30062,1128145,24347v13335,-1905,27623,-4762,42863,-7620c1178628,15775,1186248,13870,1194820,12917v7620,-952,17145,-1905,25718,-2857c1267687,4345,1315074,1071,1362475,222xe" fillcolor="#666 [3207]" stroked="f">
                        <v:stroke joinstyle="miter"/>
                        <v:path arrowok="t" o:connecttype="custom" o:connectlocs="316500,104474;316618,104474;318979,110136;316500,104474;325943,100345;326061,100345;328540,106361;325943,100345;306800,86399;308474,88901;308356,88901;302977,80686;304225,82412;305641,84536;306800,86399;47380,70025;45019,74272;42776,78755;41714,80997;40652,83238;38645,87839;16691,152017;16455,186112;23537,219499;58121,277778;113952,316238;180760,327681;246269,310103;298323,266688;327478,205460;332081,220089;295254,282143;235882,322608;165179,334052;96601,314468;43013,267868;14448,203218;16101,132787;28258,99637;47380,70025;301038,61295;301746,61649;302572,62121;305877,66250;309064,70497;313077,76396;317799,84064;320041,88075;321104,90081;322048,92086;321812,91968;319569,87839;317209,83710;312133,75688;308120,70143;304697,65660;302926,63418;282624,56812;284631,57638;297482,72473;302977,80686;302690,80289;299739,76042;296552,72031;294900,70025;293247,68019;289824,64126;282624,56812;173442,19060;324527,170067;323747,185507;321695,198946;322048,199679;324763,206521;298441,261616;252997,302199;195632,322018;135316,318243;81374,291463;42068,246161;23419,189415;23155,185626;23137,185507;23110,184991;22379,174488;22451,171929;22356,170067;22687,163531;22799,159538;22948,158369;23137,154628;173442,19060;102030,13987;85623,25667;53518,50913;28376,83002;11615,120282;4415,160393;6894,201095;9018,211123;10317,216077;11733,221032;19051,240144;28612,258194;40298,274947;53872,290283;69216,303733;85977,315412;90463,318007;92705,319305;94948,320485;99552,322844;104155,324968;123277,332282;143225,337119;224079,332164;261260,315294;293366,290047;318507,257958;335268,220678;338455,236369;334088,246279;331609,251116;329012,255835;323464,265037;320514,269520;317327,273885;287818,305266;210977,342428;168366,345967;147002,343962;141690,343018;136497,341956;126109,339243;121034,337709;115958,335939;105925,332046;101086,329805;96247,327445;86804,322372;82200,319659;77715,316710;75472,315294;73348,313760;68980,310575;52810,296654;38409,280963;26134,263621;20822,254419;18343,249700;15983,244981;13858,240144;12796,237667;11851,235189;9963,230234;8310,225162;5359,215016;4179,209825;3117,204634;402,183635;2644,141518;3589,136327;4769,131136;6068,126063;7602,120990;8310,118513;9136,115917;10907,110962;12914,106007;14920,101170;19524,91732;22002,87131;24717,82530;27550,78047;30383,73682;33452,69435;36639,65188;66147,35577;102030,13987;232931,13515;239423,15403;245915,17644;298205,56930;294546,53627;290769,50441;232931,13515;197875,13279;200590,13279;205547,14223;210505,15403;212983,15993;215462,16701;220302,18116;239187,25549;273417,47256;270821,45958;269640,45250;189848,13397;195160,13397;173442,10094;167068,11038;165415,11274;163763,11628;160576,12335;105807,26964;59774,59879;77597,40531;99433,27200;111119,21891;117139,19650;123158,17644;148064,11864;173442,10094;168840,27;221010,7145;216643,6437;212039,5965;199763,3487;193508,2662;187252,2072;180996,1600;174740,1364;168484,1482;165297,1600;162228,1836;113244,12218;115486,11038;117257,10212;121742,8206;125637,6791;131421,5021;139802,3016;145113,2072;148064,1600;151251,1246;168840,27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Picture 32" o:spid="_x0000_s1028" type="#_x0000_t75" alt="Email icon" style="position:absolute;left:83820;top:9144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PMhRwgAAANwAAAAPAAAAZHJzL2Rvd25yZXYueG1sRE9Na8JA&#10;EL0L/Q/LCL3pRoWkja5SBGtFKDQteB2yYxLMzobsmqT/3hUEb/N4n7PaDKYWHbWusqxgNo1AEOdW&#10;V1wo+PvdTd5AOI+ssbZMCv7JwWb9Mlphqm3PP9RlvhAhhF2KCkrvm1RKl5dk0E1tQxy4s20N+gDb&#10;QuoW+xBuajmPolgarDg0lNjQtqT8kl2NgsMx6ebb/PNEyXv8XeztYt/jQqnX8fCxBOFp8E/xw/2l&#10;w/w4gfsz4QK5vgEAAP//AwBQSwECLQAUAAYACAAAACEA2+H2y+4AAACFAQAAEwAAAAAAAAAAAAAA&#10;AAAAAAAAW0NvbnRlbnRfVHlwZXNdLnhtbFBLAQItABQABgAIAAAAIQBa9CxbvwAAABUBAAALAAAA&#10;AAAAAAAAAAAAAB8BAABfcmVscy8ucmVsc1BLAQItABQABgAIAAAAIQD1PMhRwgAAANwAAAAPAAAA&#10;AAAAAAAAAAAAAAcCAABkcnMvZG93bnJldi54bWxQSwUGAAAAAAMAAwC3AAAA9gIAAAAA&#10;">
                        <v:imagedata r:id="rId14" o:title="Email icon"/>
                      </v:shape>
                    </v:group>
                  </w:pict>
                </mc:Fallback>
              </mc:AlternateContent>
            </w:r>
            <w:r>
              <w:rPr>
                <w:rFonts w:ascii="TH SarabunPSK" w:hAnsi="TH SarabunPSK" w:cs="TH SarabunPSK"/>
                <w:sz w:val="40"/>
                <w:szCs w:val="40"/>
              </w:rPr>
              <w:t xml:space="preserve">   </w:t>
            </w:r>
            <w:r w:rsidRPr="00F25F14">
              <w:rPr>
                <w:rFonts w:ascii="TH SarabunPSK" w:hAnsi="TH SarabunPSK" w:cs="TH SarabunPSK"/>
              </w:rPr>
              <w:t xml:space="preserve">       </w:t>
            </w:r>
          </w:p>
          <w:p w14:paraId="7A0074B4" w14:textId="24939569" w:rsidR="00E9224A" w:rsidRPr="00F25F14" w:rsidRDefault="00E9224A" w:rsidP="00655344">
            <w:pPr>
              <w:rPr>
                <w:rFonts w:ascii="TH SarabunPSK" w:hAnsi="TH SarabunPSK" w:cs="TH SarabunPSK"/>
                <w:sz w:val="40"/>
                <w:szCs w:val="40"/>
              </w:rPr>
            </w:pPr>
            <w:r>
              <w:rPr>
                <w:rFonts w:ascii="TH SarabunPSK" w:hAnsi="TH SarabunPSK" w:cs="TH SarabunPSK"/>
                <w:sz w:val="40"/>
                <w:szCs w:val="40"/>
              </w:rPr>
              <w:t xml:space="preserve">        </w:t>
            </w:r>
            <w:r w:rsidR="001217E3" w:rsidRPr="001217E3">
              <w:rPr>
                <w:rFonts w:ascii="TH SarabunPSK" w:hAnsi="TH SarabunPSK" w:cs="TH SarabunPSK"/>
                <w:sz w:val="40"/>
                <w:szCs w:val="40"/>
              </w:rPr>
              <w:t>thawatchai@tint.or.th</w:t>
            </w:r>
          </w:p>
        </w:tc>
      </w:tr>
      <w:tr w:rsidR="00E9224A" w14:paraId="602C9494" w14:textId="77777777" w:rsidTr="00305F10">
        <w:trPr>
          <w:trHeight w:val="1164"/>
        </w:trPr>
        <w:tc>
          <w:tcPr>
            <w:tcW w:w="721" w:type="dxa"/>
          </w:tcPr>
          <w:p w14:paraId="1081E5DE" w14:textId="77777777" w:rsidR="00E9224A" w:rsidRPr="0056708E" w:rsidRDefault="00E9224A" w:rsidP="00FB2861">
            <w:pPr>
              <w:pStyle w:val="BodyText"/>
              <w:kinsoku w:val="0"/>
              <w:overflowPunct w:val="0"/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3" w:type="dxa"/>
            <w:gridSpan w:val="2"/>
          </w:tcPr>
          <w:p w14:paraId="625C2D52" w14:textId="77777777" w:rsidR="00E9224A" w:rsidRPr="00F25F14" w:rsidRDefault="00E9224A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color w:val="0072C7" w:themeColor="accent2"/>
                <w:sz w:val="40"/>
                <w:szCs w:val="40"/>
              </w:rPr>
            </w:pPr>
          </w:p>
        </w:tc>
        <w:tc>
          <w:tcPr>
            <w:tcW w:w="423" w:type="dxa"/>
            <w:vMerge/>
          </w:tcPr>
          <w:p w14:paraId="05437B0F" w14:textId="77777777" w:rsidR="00E9224A" w:rsidRPr="00F25F14" w:rsidRDefault="00E9224A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10" w:type="dxa"/>
            <w:vMerge/>
          </w:tcPr>
          <w:p w14:paraId="08D4A0E1" w14:textId="77777777" w:rsidR="00E9224A" w:rsidRPr="00F25F14" w:rsidRDefault="00E9224A" w:rsidP="00FB2861">
            <w:pPr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E9224A" w14:paraId="01FE2401" w14:textId="77777777" w:rsidTr="00305F10">
        <w:trPr>
          <w:trHeight w:val="543"/>
        </w:trPr>
        <w:tc>
          <w:tcPr>
            <w:tcW w:w="721" w:type="dxa"/>
          </w:tcPr>
          <w:p w14:paraId="294CDE7D" w14:textId="77777777" w:rsidR="00E9224A" w:rsidRDefault="00E9224A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</w:tcPr>
          <w:p w14:paraId="05002A65" w14:textId="77777777" w:rsidR="00E9224A" w:rsidRPr="00376291" w:rsidRDefault="00E9224A" w:rsidP="00FB2861">
            <w:pPr>
              <w:pStyle w:val="Information"/>
              <w:jc w:val="center"/>
              <w:rPr>
                <w:rStyle w:val="Strong"/>
                <w:rFonts w:ascii="Calibri" w:hAnsi="Calibri" w:cs="Calibri"/>
                <w:b w:val="0"/>
                <w:bCs w:val="0"/>
                <w:color w:val="666666"/>
              </w:rPr>
            </w:pPr>
          </w:p>
        </w:tc>
        <w:tc>
          <w:tcPr>
            <w:tcW w:w="2313" w:type="dxa"/>
          </w:tcPr>
          <w:p w14:paraId="72671504" w14:textId="77777777" w:rsidR="00E9224A" w:rsidRPr="00F25F14" w:rsidRDefault="00E9224A" w:rsidP="00FB2861">
            <w:pPr>
              <w:pStyle w:val="Information"/>
              <w:rPr>
                <w:rFonts w:ascii="TH SarabunPSK" w:hAnsi="TH SarabunPSK" w:cs="TH SarabunPSK"/>
                <w:sz w:val="40"/>
                <w:szCs w:val="40"/>
                <w:cs/>
                <w:lang w:bidi="th-TH"/>
              </w:rPr>
            </w:pPr>
          </w:p>
        </w:tc>
        <w:tc>
          <w:tcPr>
            <w:tcW w:w="423" w:type="dxa"/>
            <w:vMerge/>
          </w:tcPr>
          <w:p w14:paraId="779E40B9" w14:textId="77777777" w:rsidR="00E9224A" w:rsidRPr="00F25F14" w:rsidRDefault="00E9224A" w:rsidP="00FB2861">
            <w:pPr>
              <w:pStyle w:val="BodyText"/>
              <w:kinsoku w:val="0"/>
              <w:overflowPunct w:val="0"/>
              <w:rPr>
                <w:rFonts w:ascii="TH SarabunPSK" w:hAnsi="TH SarabunPSK" w:cs="TH SarabunPSK"/>
                <w:sz w:val="40"/>
                <w:szCs w:val="40"/>
              </w:rPr>
            </w:pPr>
          </w:p>
        </w:tc>
        <w:tc>
          <w:tcPr>
            <w:tcW w:w="6610" w:type="dxa"/>
            <w:vMerge/>
          </w:tcPr>
          <w:p w14:paraId="0D25E63B" w14:textId="77777777" w:rsidR="00E9224A" w:rsidRPr="00F25F14" w:rsidRDefault="00E9224A" w:rsidP="00FB2861">
            <w:pPr>
              <w:pStyle w:val="Heading1"/>
              <w:rPr>
                <w:rFonts w:ascii="TH SarabunPSK" w:hAnsi="TH SarabunPSK" w:cs="TH SarabunPSK"/>
                <w:sz w:val="40"/>
                <w:szCs w:val="40"/>
              </w:rPr>
            </w:pPr>
          </w:p>
        </w:tc>
      </w:tr>
      <w:tr w:rsidR="00E9224A" w14:paraId="00D1CB4D" w14:textId="77777777" w:rsidTr="00305F10">
        <w:trPr>
          <w:trHeight w:val="183"/>
        </w:trPr>
        <w:tc>
          <w:tcPr>
            <w:tcW w:w="721" w:type="dxa"/>
          </w:tcPr>
          <w:p w14:paraId="0DB7E12E" w14:textId="77777777" w:rsidR="00E9224A" w:rsidRPr="00376291" w:rsidRDefault="00E9224A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3" w:type="dxa"/>
            <w:gridSpan w:val="2"/>
          </w:tcPr>
          <w:p w14:paraId="624658A2" w14:textId="77777777" w:rsidR="00E9224A" w:rsidRPr="00376291" w:rsidRDefault="00E9224A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3FC3352A" w14:textId="77777777" w:rsidR="00E9224A" w:rsidRDefault="00E9224A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10" w:type="dxa"/>
            <w:vMerge/>
          </w:tcPr>
          <w:p w14:paraId="3EDB5ED4" w14:textId="77777777" w:rsidR="00E9224A" w:rsidRDefault="00E9224A" w:rsidP="00FB2861">
            <w:pPr>
              <w:pStyle w:val="Heading1"/>
            </w:pPr>
          </w:p>
        </w:tc>
      </w:tr>
      <w:tr w:rsidR="00E9224A" w14:paraId="0D444621" w14:textId="77777777" w:rsidTr="00305F10">
        <w:trPr>
          <w:trHeight w:val="624"/>
        </w:trPr>
        <w:tc>
          <w:tcPr>
            <w:tcW w:w="721" w:type="dxa"/>
          </w:tcPr>
          <w:p w14:paraId="0B710C1D" w14:textId="77777777" w:rsidR="00E9224A" w:rsidRDefault="00E9224A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</w:tcPr>
          <w:p w14:paraId="0AEA5E6D" w14:textId="77777777" w:rsidR="00E9224A" w:rsidRPr="00376291" w:rsidRDefault="00E9224A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3" w:type="dxa"/>
          </w:tcPr>
          <w:p w14:paraId="5C3528D1" w14:textId="77777777" w:rsidR="00E9224A" w:rsidRPr="00380FD1" w:rsidRDefault="00E9224A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7E6BB85F" w14:textId="77777777" w:rsidR="00E9224A" w:rsidRDefault="00E9224A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10" w:type="dxa"/>
            <w:vMerge/>
          </w:tcPr>
          <w:p w14:paraId="058CFFF6" w14:textId="77777777" w:rsidR="00E9224A" w:rsidRDefault="00E9224A" w:rsidP="00FB2861">
            <w:pPr>
              <w:pStyle w:val="Heading1"/>
            </w:pPr>
          </w:p>
        </w:tc>
      </w:tr>
      <w:tr w:rsidR="00E9224A" w14:paraId="51DA5925" w14:textId="77777777" w:rsidTr="00305F10">
        <w:trPr>
          <w:trHeight w:val="183"/>
        </w:trPr>
        <w:tc>
          <w:tcPr>
            <w:tcW w:w="721" w:type="dxa"/>
          </w:tcPr>
          <w:p w14:paraId="0F431797" w14:textId="77777777" w:rsidR="00E9224A" w:rsidRPr="00376291" w:rsidRDefault="00E9224A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3" w:type="dxa"/>
            <w:gridSpan w:val="2"/>
          </w:tcPr>
          <w:p w14:paraId="1BECA6CB" w14:textId="77777777" w:rsidR="00E9224A" w:rsidRPr="00376291" w:rsidRDefault="00E9224A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60C7704B" w14:textId="77777777" w:rsidR="00E9224A" w:rsidRDefault="00E9224A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10" w:type="dxa"/>
            <w:vMerge/>
          </w:tcPr>
          <w:p w14:paraId="5E2BD013" w14:textId="77777777" w:rsidR="00E9224A" w:rsidRDefault="00E9224A" w:rsidP="00FB2861">
            <w:pPr>
              <w:pStyle w:val="Heading1"/>
            </w:pPr>
          </w:p>
        </w:tc>
      </w:tr>
      <w:tr w:rsidR="00E9224A" w14:paraId="56505AFB" w14:textId="77777777" w:rsidTr="00305F10">
        <w:trPr>
          <w:trHeight w:val="633"/>
        </w:trPr>
        <w:tc>
          <w:tcPr>
            <w:tcW w:w="721" w:type="dxa"/>
          </w:tcPr>
          <w:p w14:paraId="409ABE07" w14:textId="77777777" w:rsidR="00E9224A" w:rsidRDefault="00E9224A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</w:tcPr>
          <w:p w14:paraId="0B78E75E" w14:textId="77777777" w:rsidR="00E9224A" w:rsidRPr="00376291" w:rsidRDefault="00E9224A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3" w:type="dxa"/>
          </w:tcPr>
          <w:p w14:paraId="3850A5F0" w14:textId="77777777" w:rsidR="00E9224A" w:rsidRPr="00380FD1" w:rsidRDefault="00E9224A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08FAC926" w14:textId="77777777" w:rsidR="00E9224A" w:rsidRDefault="00E9224A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10" w:type="dxa"/>
            <w:vMerge/>
          </w:tcPr>
          <w:p w14:paraId="18036BEE" w14:textId="77777777" w:rsidR="00E9224A" w:rsidRDefault="00E9224A" w:rsidP="00FB2861">
            <w:pPr>
              <w:pStyle w:val="Heading1"/>
            </w:pPr>
          </w:p>
        </w:tc>
      </w:tr>
      <w:tr w:rsidR="00E9224A" w14:paraId="75B36CAC" w14:textId="77777777" w:rsidTr="00305F10">
        <w:trPr>
          <w:trHeight w:val="174"/>
        </w:trPr>
        <w:tc>
          <w:tcPr>
            <w:tcW w:w="721" w:type="dxa"/>
          </w:tcPr>
          <w:p w14:paraId="63BF40FF" w14:textId="77777777" w:rsidR="00E9224A" w:rsidRPr="00376291" w:rsidRDefault="00E9224A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943" w:type="dxa"/>
            <w:gridSpan w:val="2"/>
          </w:tcPr>
          <w:p w14:paraId="3B2D7378" w14:textId="77777777" w:rsidR="00E9224A" w:rsidRPr="00376291" w:rsidRDefault="00E9224A" w:rsidP="00FB2861">
            <w:pPr>
              <w:pStyle w:val="NoSpacing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423" w:type="dxa"/>
            <w:vMerge/>
          </w:tcPr>
          <w:p w14:paraId="59B38D99" w14:textId="77777777" w:rsidR="00E9224A" w:rsidRDefault="00E9224A" w:rsidP="00FB2861">
            <w:pPr>
              <w:pStyle w:val="BodyText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10" w:type="dxa"/>
            <w:vMerge/>
          </w:tcPr>
          <w:p w14:paraId="584BF99A" w14:textId="77777777" w:rsidR="00E9224A" w:rsidRDefault="00E9224A" w:rsidP="00FB2861">
            <w:pPr>
              <w:pStyle w:val="Heading1"/>
            </w:pPr>
          </w:p>
        </w:tc>
      </w:tr>
      <w:tr w:rsidR="00E9224A" w14:paraId="70491133" w14:textId="77777777" w:rsidTr="00305F10">
        <w:trPr>
          <w:trHeight w:val="633"/>
        </w:trPr>
        <w:tc>
          <w:tcPr>
            <w:tcW w:w="721" w:type="dxa"/>
          </w:tcPr>
          <w:p w14:paraId="7F5CF99E" w14:textId="77777777" w:rsidR="00E9224A" w:rsidRDefault="00E9224A" w:rsidP="00FB2861">
            <w:pPr>
              <w:pStyle w:val="Information"/>
              <w:jc w:val="center"/>
              <w:rPr>
                <w:noProof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</w:tcPr>
          <w:p w14:paraId="2CE11B69" w14:textId="77777777" w:rsidR="00E9224A" w:rsidRPr="00376291" w:rsidRDefault="00E9224A" w:rsidP="00FB2861">
            <w:pPr>
              <w:pStyle w:val="Information"/>
              <w:jc w:val="center"/>
              <w:rPr>
                <w:rFonts w:ascii="Calibri" w:hAnsi="Calibri" w:cs="Calibri"/>
                <w:color w:val="666666"/>
              </w:rPr>
            </w:pPr>
          </w:p>
        </w:tc>
        <w:tc>
          <w:tcPr>
            <w:tcW w:w="2313" w:type="dxa"/>
          </w:tcPr>
          <w:p w14:paraId="52E54C1B" w14:textId="77777777" w:rsidR="00E9224A" w:rsidRPr="00380FD1" w:rsidRDefault="00E9224A" w:rsidP="00FB2861">
            <w:pPr>
              <w:pStyle w:val="Information"/>
            </w:pPr>
          </w:p>
        </w:tc>
        <w:tc>
          <w:tcPr>
            <w:tcW w:w="423" w:type="dxa"/>
            <w:vMerge/>
          </w:tcPr>
          <w:p w14:paraId="41A59428" w14:textId="77777777" w:rsidR="00E9224A" w:rsidRDefault="00E9224A" w:rsidP="00FB2861">
            <w:pPr>
              <w:pStyle w:val="Information"/>
              <w:rPr>
                <w:rFonts w:ascii="Times New Roman" w:hAnsi="Times New Roman"/>
              </w:rPr>
            </w:pPr>
          </w:p>
        </w:tc>
        <w:tc>
          <w:tcPr>
            <w:tcW w:w="6610" w:type="dxa"/>
            <w:vMerge/>
          </w:tcPr>
          <w:p w14:paraId="08318F09" w14:textId="77777777" w:rsidR="00E9224A" w:rsidRDefault="00E9224A" w:rsidP="00FB2861">
            <w:pPr>
              <w:pStyle w:val="Heading1"/>
            </w:pPr>
          </w:p>
        </w:tc>
      </w:tr>
      <w:tr w:rsidR="00E9224A" w14:paraId="0755A7F5" w14:textId="77777777" w:rsidTr="00305F10">
        <w:trPr>
          <w:trHeight w:val="2448"/>
        </w:trPr>
        <w:tc>
          <w:tcPr>
            <w:tcW w:w="721" w:type="dxa"/>
          </w:tcPr>
          <w:p w14:paraId="3E25D5ED" w14:textId="77777777" w:rsidR="00E9224A" w:rsidRPr="0056708E" w:rsidRDefault="00E9224A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2943" w:type="dxa"/>
            <w:gridSpan w:val="2"/>
          </w:tcPr>
          <w:p w14:paraId="3A187727" w14:textId="77777777" w:rsidR="00E9224A" w:rsidRPr="0056708E" w:rsidRDefault="00E9224A" w:rsidP="00FB2861">
            <w:pPr>
              <w:rPr>
                <w:rFonts w:ascii="Calibri" w:hAnsi="Calibri" w:cs="Calibri"/>
                <w:color w:val="0072C7" w:themeColor="accent2"/>
              </w:rPr>
            </w:pPr>
          </w:p>
        </w:tc>
        <w:tc>
          <w:tcPr>
            <w:tcW w:w="423" w:type="dxa"/>
          </w:tcPr>
          <w:p w14:paraId="579FE1B1" w14:textId="77777777" w:rsidR="00E9224A" w:rsidRDefault="00E9224A" w:rsidP="00FB2861"/>
        </w:tc>
        <w:tc>
          <w:tcPr>
            <w:tcW w:w="6610" w:type="dxa"/>
            <w:vMerge/>
          </w:tcPr>
          <w:p w14:paraId="2BA22AEE" w14:textId="77777777" w:rsidR="00E9224A" w:rsidRDefault="00E9224A" w:rsidP="00FB2861"/>
        </w:tc>
      </w:tr>
    </w:tbl>
    <w:p w14:paraId="58CBC1AC" w14:textId="77777777" w:rsidR="001734AA" w:rsidRPr="005F1DF3" w:rsidRDefault="001734AA" w:rsidP="006D79A8">
      <w:pPr>
        <w:pStyle w:val="BodyText"/>
        <w:rPr>
          <w:rFonts w:cstheme="minorBidi"/>
          <w:szCs w:val="25"/>
          <w:cs/>
          <w:lang w:bidi="th-TH"/>
        </w:rPr>
      </w:pPr>
    </w:p>
    <w:sectPr w:rsidR="001734AA" w:rsidRPr="005F1DF3" w:rsidSect="003D1B71">
      <w:headerReference w:type="default" r:id="rId26"/>
      <w:type w:val="continuous"/>
      <w:pgSz w:w="12240" w:h="15840" w:code="1"/>
      <w:pgMar w:top="2304" w:right="1138" w:bottom="1138" w:left="1138" w:header="720" w:footer="1872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4DE36" w14:textId="77777777" w:rsidR="00545B38" w:rsidRDefault="00545B38" w:rsidP="00590471">
      <w:r>
        <w:separator/>
      </w:r>
    </w:p>
  </w:endnote>
  <w:endnote w:type="continuationSeparator" w:id="0">
    <w:p w14:paraId="4FAB9793" w14:textId="77777777" w:rsidR="00545B38" w:rsidRDefault="00545B38" w:rsidP="00590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3CC9CE" w14:textId="77777777" w:rsidR="00545B38" w:rsidRDefault="00545B38" w:rsidP="00590471">
      <w:r>
        <w:separator/>
      </w:r>
    </w:p>
  </w:footnote>
  <w:footnote w:type="continuationSeparator" w:id="0">
    <w:p w14:paraId="61D36361" w14:textId="77777777" w:rsidR="00545B38" w:rsidRDefault="00545B38" w:rsidP="005904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748FC4" w14:textId="77777777" w:rsidR="00590471" w:rsidRDefault="00310F17" w:rsidP="00060042">
    <w:pPr>
      <w:pStyle w:val="BodyText"/>
    </w:pPr>
    <w:r>
      <w:rPr>
        <w:noProof/>
      </w:rPr>
      <mc:AlternateContent>
        <mc:Choice Requires="wpg">
          <w:drawing>
            <wp:anchor distT="0" distB="0" distL="114300" distR="114300" simplePos="0" relativeHeight="251657216" behindDoc="0" locked="0" layoutInCell="1" allowOverlap="1" wp14:anchorId="382009D0" wp14:editId="40253F8A">
              <wp:simplePos x="0" y="0"/>
              <wp:positionH relativeFrom="column">
                <wp:posOffset>-1611630</wp:posOffset>
              </wp:positionH>
              <wp:positionV relativeFrom="paragraph">
                <wp:posOffset>-457200</wp:posOffset>
              </wp:positionV>
              <wp:extent cx="8686478" cy="10547991"/>
              <wp:effectExtent l="0" t="0" r="635" b="5715"/>
              <wp:wrapNone/>
              <wp:docPr id="26" name="Group 2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686478" cy="10547991"/>
                        <a:chOff x="0" y="-228600"/>
                        <a:chExt cx="8686478" cy="10547991"/>
                      </a:xfrm>
                    </wpg:grpSpPr>
                    <wpg:grpSp>
                      <wpg:cNvPr id="14" name="Group 14"/>
                      <wpg:cNvGrpSpPr/>
                      <wpg:grpSpPr>
                        <a:xfrm>
                          <a:off x="0" y="198120"/>
                          <a:ext cx="4064000" cy="3819525"/>
                          <a:chOff x="0" y="0"/>
                          <a:chExt cx="4064469" cy="4010526"/>
                        </a:xfrm>
                      </wpg:grpSpPr>
                      <wps:wsp>
                        <wps:cNvPr id="1" name="Freeform: Shape 10"/>
                        <wps:cNvSpPr/>
                        <wps:spPr>
                          <a:xfrm rot="10800000" flipH="1">
                            <a:off x="0" y="0"/>
                            <a:ext cx="4064469" cy="4010526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chemeClr val="bg1"/>
                              </a:gs>
                              <a:gs pos="100000">
                                <a:schemeClr val="accent2">
                                  <a:alpha val="37000"/>
                                </a:schemeClr>
                              </a:gs>
                            </a:gsLst>
                            <a:path path="circle">
                              <a:fillToRect l="100000" b="100000"/>
                            </a:path>
                          </a:gra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19" name="Freeform: Shape 18">
                          <a:extLst>
                            <a:ext uri="{FF2B5EF4-FFF2-40B4-BE49-F238E27FC236}">
                              <a16:creationId xmlns:a16="http://schemas.microsoft.com/office/drawing/2014/main" id="{436970BD-9B20-4B7C-A294-5174BA15880C}"/>
                            </a:ext>
                          </a:extLst>
                        </wps:cNvPr>
                        <wps:cNvSpPr>
                          <a:spLocks noChangeAspect="1"/>
                        </wps:cNvSpPr>
                        <wps:spPr>
                          <a:xfrm>
                            <a:off x="290946" y="436418"/>
                            <a:ext cx="3226435" cy="3183890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3 w 2647519"/>
                              <a:gd name="connsiteY9" fmla="*/ 2520821 h 2612594"/>
                              <a:gd name="connsiteX10" fmla="*/ 1643881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2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1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2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3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5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0 w 2647519"/>
                              <a:gd name="connsiteY143" fmla="*/ 2265793 h 2612594"/>
                              <a:gd name="connsiteX144" fmla="*/ 2099801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79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59 w 2647519"/>
                              <a:gd name="connsiteY154" fmla="*/ 2217355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5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6 h 2612594"/>
                              <a:gd name="connsiteX166" fmla="*/ 477272 w 2647519"/>
                              <a:gd name="connsiteY166" fmla="*/ 2155821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46888 w 2647519"/>
                              <a:gd name="connsiteY180" fmla="*/ 2237422 h 2612594"/>
                              <a:gd name="connsiteX181" fmla="*/ 478787 w 2647519"/>
                              <a:gd name="connsiteY181" fmla="*/ 2272865 h 2612594"/>
                              <a:gd name="connsiteX182" fmla="*/ 482130 w 2647519"/>
                              <a:gd name="connsiteY182" fmla="*/ 2274569 h 2612594"/>
                              <a:gd name="connsiteX183" fmla="*/ 492608 w 2647519"/>
                              <a:gd name="connsiteY183" fmla="*/ 2265997 h 2612594"/>
                              <a:gd name="connsiteX184" fmla="*/ 583095 w 2647519"/>
                              <a:gd name="connsiteY184" fmla="*/ 2337434 h 2612594"/>
                              <a:gd name="connsiteX185" fmla="*/ 564998 w 2647519"/>
                              <a:gd name="connsiteY185" fmla="*/ 2343149 h 2612594"/>
                              <a:gd name="connsiteX186" fmla="*/ 571665 w 2647519"/>
                              <a:gd name="connsiteY186" fmla="*/ 2347912 h 2612594"/>
                              <a:gd name="connsiteX187" fmla="*/ 544995 w 2647519"/>
                              <a:gd name="connsiteY187" fmla="*/ 2348864 h 2612594"/>
                              <a:gd name="connsiteX188" fmla="*/ 527850 w 2647519"/>
                              <a:gd name="connsiteY188" fmla="*/ 2337434 h 2612594"/>
                              <a:gd name="connsiteX189" fmla="*/ 511658 w 2647519"/>
                              <a:gd name="connsiteY189" fmla="*/ 2325052 h 2612594"/>
                              <a:gd name="connsiteX190" fmla="*/ 471653 w 2647519"/>
                              <a:gd name="connsiteY190" fmla="*/ 2291714 h 2612594"/>
                              <a:gd name="connsiteX191" fmla="*/ 434505 w 2647519"/>
                              <a:gd name="connsiteY191" fmla="*/ 2258377 h 2612594"/>
                              <a:gd name="connsiteX192" fmla="*/ 400215 w 2647519"/>
                              <a:gd name="connsiteY192" fmla="*/ 2225039 h 2612594"/>
                              <a:gd name="connsiteX193" fmla="*/ 384023 w 2647519"/>
                              <a:gd name="connsiteY193" fmla="*/ 2208847 h 2612594"/>
                              <a:gd name="connsiteX194" fmla="*/ 368783 w 2647519"/>
                              <a:gd name="connsiteY194" fmla="*/ 2191702 h 2612594"/>
                              <a:gd name="connsiteX195" fmla="*/ 374498 w 2647519"/>
                              <a:gd name="connsiteY195" fmla="*/ 2184082 h 2612594"/>
                              <a:gd name="connsiteX196" fmla="*/ 393548 w 2647519"/>
                              <a:gd name="connsiteY196" fmla="*/ 2201227 h 2612594"/>
                              <a:gd name="connsiteX197" fmla="*/ 414503 w 2647519"/>
                              <a:gd name="connsiteY197" fmla="*/ 2217419 h 2612594"/>
                              <a:gd name="connsiteX198" fmla="*/ 440220 w 2647519"/>
                              <a:gd name="connsiteY198" fmla="*/ 2245042 h 2612594"/>
                              <a:gd name="connsiteX199" fmla="*/ 442406 w 2647519"/>
                              <a:gd name="connsiteY199" fmla="*/ 2246917 h 2612594"/>
                              <a:gd name="connsiteX200" fmla="*/ 414503 w 2647519"/>
                              <a:gd name="connsiteY200" fmla="*/ 2217419 h 2612594"/>
                              <a:gd name="connsiteX201" fmla="*/ 394500 w 2647519"/>
                              <a:gd name="connsiteY201" fmla="*/ 2201227 h 2612594"/>
                              <a:gd name="connsiteX202" fmla="*/ 375450 w 2647519"/>
                              <a:gd name="connsiteY202" fmla="*/ 2184082 h 2612594"/>
                              <a:gd name="connsiteX203" fmla="*/ 354495 w 2647519"/>
                              <a:gd name="connsiteY203" fmla="*/ 2158364 h 2612594"/>
                              <a:gd name="connsiteX204" fmla="*/ 334493 w 2647519"/>
                              <a:gd name="connsiteY204" fmla="*/ 2131694 h 2612594"/>
                              <a:gd name="connsiteX205" fmla="*/ 2432850 w 2647519"/>
                              <a:gd name="connsiteY205" fmla="*/ 1980247 h 2612594"/>
                              <a:gd name="connsiteX206" fmla="*/ 2432367 w 2647519"/>
                              <a:gd name="connsiteY206" fmla="*/ 1980454 h 2612594"/>
                              <a:gd name="connsiteX207" fmla="*/ 2421963 w 2647519"/>
                              <a:gd name="connsiteY207" fmla="*/ 2005422 h 2612594"/>
                              <a:gd name="connsiteX208" fmla="*/ 2422850 w 2647519"/>
                              <a:gd name="connsiteY208" fmla="*/ 1860918 h 2612594"/>
                              <a:gd name="connsiteX209" fmla="*/ 2397608 w 2647519"/>
                              <a:gd name="connsiteY209" fmla="*/ 1897379 h 2612594"/>
                              <a:gd name="connsiteX210" fmla="*/ 2385225 w 2647519"/>
                              <a:gd name="connsiteY210" fmla="*/ 1920239 h 2612594"/>
                              <a:gd name="connsiteX211" fmla="*/ 2372843 w 2647519"/>
                              <a:gd name="connsiteY211" fmla="*/ 1941194 h 2612594"/>
                              <a:gd name="connsiteX212" fmla="*/ 2343315 w 2647519"/>
                              <a:gd name="connsiteY212" fmla="*/ 1980247 h 2612594"/>
                              <a:gd name="connsiteX213" fmla="*/ 2317598 w 2647519"/>
                              <a:gd name="connsiteY213" fmla="*/ 2019299 h 2612594"/>
                              <a:gd name="connsiteX214" fmla="*/ 2294738 w 2647519"/>
                              <a:gd name="connsiteY214" fmla="*/ 2050732 h 2612594"/>
                              <a:gd name="connsiteX215" fmla="*/ 2292831 w 2647519"/>
                              <a:gd name="connsiteY215" fmla="*/ 2051897 h 2612594"/>
                              <a:gd name="connsiteX216" fmla="*/ 2291271 w 2647519"/>
                              <a:gd name="connsiteY216" fmla="*/ 2054208 h 2612594"/>
                              <a:gd name="connsiteX217" fmla="*/ 2293785 w 2647519"/>
                              <a:gd name="connsiteY217" fmla="*/ 2052637 h 2612594"/>
                              <a:gd name="connsiteX218" fmla="*/ 2316645 w 2647519"/>
                              <a:gd name="connsiteY218" fmla="*/ 2021205 h 2612594"/>
                              <a:gd name="connsiteX219" fmla="*/ 2342363 w 2647519"/>
                              <a:gd name="connsiteY219" fmla="*/ 1982152 h 2612594"/>
                              <a:gd name="connsiteX220" fmla="*/ 2371890 w 2647519"/>
                              <a:gd name="connsiteY220" fmla="*/ 1943100 h 2612594"/>
                              <a:gd name="connsiteX221" fmla="*/ 2384273 w 2647519"/>
                              <a:gd name="connsiteY221" fmla="*/ 1922145 h 2612594"/>
                              <a:gd name="connsiteX222" fmla="*/ 2396655 w 2647519"/>
                              <a:gd name="connsiteY222" fmla="*/ 1899285 h 2612594"/>
                              <a:gd name="connsiteX223" fmla="*/ 2422373 w 2647519"/>
                              <a:gd name="connsiteY223" fmla="*/ 1862137 h 2612594"/>
                              <a:gd name="connsiteX224" fmla="*/ 2498930 w 2647519"/>
                              <a:gd name="connsiteY224" fmla="*/ 1857612 h 2612594"/>
                              <a:gd name="connsiteX225" fmla="*/ 2490953 w 2647519"/>
                              <a:gd name="connsiteY225" fmla="*/ 1875472 h 2612594"/>
                              <a:gd name="connsiteX226" fmla="*/ 2473808 w 2647519"/>
                              <a:gd name="connsiteY226" fmla="*/ 1909762 h 2612594"/>
                              <a:gd name="connsiteX227" fmla="*/ 2490953 w 2647519"/>
                              <a:gd name="connsiteY227" fmla="*/ 1875472 h 2612594"/>
                              <a:gd name="connsiteX228" fmla="*/ 2498930 w 2647519"/>
                              <a:gd name="connsiteY228" fmla="*/ 1857612 h 2612594"/>
                              <a:gd name="connsiteX229" fmla="*/ 2521433 w 2647519"/>
                              <a:gd name="connsiteY229" fmla="*/ 1847850 h 2612594"/>
                              <a:gd name="connsiteX230" fmla="*/ 2509050 w 2647519"/>
                              <a:gd name="connsiteY230" fmla="*/ 1884997 h 2612594"/>
                              <a:gd name="connsiteX231" fmla="*/ 2487143 w 2647519"/>
                              <a:gd name="connsiteY231" fmla="*/ 1925002 h 2612594"/>
                              <a:gd name="connsiteX232" fmla="*/ 2465235 w 2647519"/>
                              <a:gd name="connsiteY232" fmla="*/ 1965960 h 2612594"/>
                              <a:gd name="connsiteX233" fmla="*/ 2445233 w 2647519"/>
                              <a:gd name="connsiteY233" fmla="*/ 1991677 h 2612594"/>
                              <a:gd name="connsiteX234" fmla="*/ 2458568 w 2647519"/>
                              <a:gd name="connsiteY234" fmla="*/ 1965007 h 2612594"/>
                              <a:gd name="connsiteX235" fmla="*/ 2469998 w 2647519"/>
                              <a:gd name="connsiteY235" fmla="*/ 1938337 h 2612594"/>
                              <a:gd name="connsiteX236" fmla="*/ 2478570 w 2647519"/>
                              <a:gd name="connsiteY236" fmla="*/ 1924050 h 2612594"/>
                              <a:gd name="connsiteX237" fmla="*/ 2490000 w 2647519"/>
                              <a:gd name="connsiteY237" fmla="*/ 1905000 h 2612594"/>
                              <a:gd name="connsiteX238" fmla="*/ 2500478 w 2647519"/>
                              <a:gd name="connsiteY238" fmla="*/ 1885950 h 2612594"/>
                              <a:gd name="connsiteX239" fmla="*/ 2521433 w 2647519"/>
                              <a:gd name="connsiteY239" fmla="*/ 1847850 h 2612594"/>
                              <a:gd name="connsiteX240" fmla="*/ 2459780 w 2647519"/>
                              <a:gd name="connsiteY240" fmla="*/ 1766202 h 2612594"/>
                              <a:gd name="connsiteX241" fmla="*/ 2436660 w 2647519"/>
                              <a:gd name="connsiteY241" fmla="*/ 1806892 h 2612594"/>
                              <a:gd name="connsiteX242" fmla="*/ 2436235 w 2647519"/>
                              <a:gd name="connsiteY242" fmla="*/ 1807870 h 2612594"/>
                              <a:gd name="connsiteX243" fmla="*/ 2459520 w 2647519"/>
                              <a:gd name="connsiteY243" fmla="*/ 1766887 h 2612594"/>
                              <a:gd name="connsiteX244" fmla="*/ 2472460 w 2647519"/>
                              <a:gd name="connsiteY244" fmla="*/ 1674043 h 2612594"/>
                              <a:gd name="connsiteX245" fmla="*/ 2444672 w 2647519"/>
                              <a:gd name="connsiteY245" fmla="*/ 1749965 h 2612594"/>
                              <a:gd name="connsiteX246" fmla="*/ 2386218 w 2647519"/>
                              <a:gd name="connsiteY246" fmla="*/ 1869449 h 2612594"/>
                              <a:gd name="connsiteX247" fmla="*/ 2377659 w 2647519"/>
                              <a:gd name="connsiteY247" fmla="*/ 1882980 h 2612594"/>
                              <a:gd name="connsiteX248" fmla="*/ 2377605 w 2647519"/>
                              <a:gd name="connsiteY248" fmla="*/ 1883092 h 2612594"/>
                              <a:gd name="connsiteX249" fmla="*/ 2357602 w 2647519"/>
                              <a:gd name="connsiteY249" fmla="*/ 1917382 h 2612594"/>
                              <a:gd name="connsiteX250" fmla="*/ 2337600 w 2647519"/>
                              <a:gd name="connsiteY250" fmla="*/ 1954530 h 2612594"/>
                              <a:gd name="connsiteX251" fmla="*/ 2314740 w 2647519"/>
                              <a:gd name="connsiteY251" fmla="*/ 1983105 h 2612594"/>
                              <a:gd name="connsiteX252" fmla="*/ 2295690 w 2647519"/>
                              <a:gd name="connsiteY252" fmla="*/ 2015490 h 2612594"/>
                              <a:gd name="connsiteX253" fmla="*/ 2183295 w 2647519"/>
                              <a:gd name="connsiteY253" fmla="*/ 2142172 h 2612594"/>
                              <a:gd name="connsiteX254" fmla="*/ 2146147 w 2647519"/>
                              <a:gd name="connsiteY254" fmla="*/ 2173605 h 2612594"/>
                              <a:gd name="connsiteX255" fmla="*/ 2142583 w 2647519"/>
                              <a:gd name="connsiteY255" fmla="*/ 2176314 h 2612594"/>
                              <a:gd name="connsiteX256" fmla="*/ 2141045 w 2647519"/>
                              <a:gd name="connsiteY256" fmla="*/ 2177871 h 2612594"/>
                              <a:gd name="connsiteX257" fmla="*/ 2125512 w 2647519"/>
                              <a:gd name="connsiteY257" fmla="*/ 2190534 h 2612594"/>
                              <a:gd name="connsiteX258" fmla="*/ 2112810 w 2647519"/>
                              <a:gd name="connsiteY258" fmla="*/ 2205037 h 2612594"/>
                              <a:gd name="connsiteX259" fmla="*/ 2066137 w 2647519"/>
                              <a:gd name="connsiteY259" fmla="*/ 2240280 h 2612594"/>
                              <a:gd name="connsiteX260" fmla="*/ 2058824 w 2647519"/>
                              <a:gd name="connsiteY260" fmla="*/ 2244899 h 2612594"/>
                              <a:gd name="connsiteX261" fmla="*/ 2038960 w 2647519"/>
                              <a:gd name="connsiteY261" fmla="*/ 2261093 h 2612594"/>
                              <a:gd name="connsiteX262" fmla="*/ 2036091 w 2647519"/>
                              <a:gd name="connsiteY262" fmla="*/ 2262956 h 2612594"/>
                              <a:gd name="connsiteX263" fmla="*/ 2031847 w 2647519"/>
                              <a:gd name="connsiteY263" fmla="*/ 2266950 h 2612594"/>
                              <a:gd name="connsiteX264" fmla="*/ 1994700 w 2647519"/>
                              <a:gd name="connsiteY264" fmla="*/ 2291715 h 2612594"/>
                              <a:gd name="connsiteX265" fmla="*/ 1957552 w 2647519"/>
                              <a:gd name="connsiteY265" fmla="*/ 2314575 h 2612594"/>
                              <a:gd name="connsiteX266" fmla="*/ 1953301 w 2647519"/>
                              <a:gd name="connsiteY266" fmla="*/ 2316730 h 2612594"/>
                              <a:gd name="connsiteX267" fmla="*/ 1928148 w 2647519"/>
                              <a:gd name="connsiteY267" fmla="*/ 2333067 h 2612594"/>
                              <a:gd name="connsiteX268" fmla="*/ 1920350 w 2647519"/>
                              <a:gd name="connsiteY268" fmla="*/ 2337000 h 2612594"/>
                              <a:gd name="connsiteX269" fmla="*/ 1912785 w 2647519"/>
                              <a:gd name="connsiteY269" fmla="*/ 2342197 h 2612594"/>
                              <a:gd name="connsiteX270" fmla="*/ 1887067 w 2647519"/>
                              <a:gd name="connsiteY270" fmla="*/ 2356485 h 2612594"/>
                              <a:gd name="connsiteX271" fmla="*/ 1863039 w 2647519"/>
                              <a:gd name="connsiteY271" fmla="*/ 2365908 h 2612594"/>
                              <a:gd name="connsiteX272" fmla="*/ 1809482 w 2647519"/>
                              <a:gd name="connsiteY272" fmla="*/ 2392922 h 2612594"/>
                              <a:gd name="connsiteX273" fmla="*/ 1683836 w 2647519"/>
                              <a:gd name="connsiteY273" fmla="*/ 2439784 h 2612594"/>
                              <a:gd name="connsiteX274" fmla="*/ 1596280 w 2647519"/>
                              <a:gd name="connsiteY274" fmla="*/ 2462297 h 2612594"/>
                              <a:gd name="connsiteX275" fmla="*/ 1667040 w 2647519"/>
                              <a:gd name="connsiteY275" fmla="*/ 2448877 h 2612594"/>
                              <a:gd name="connsiteX276" fmla="*/ 1680375 w 2647519"/>
                              <a:gd name="connsiteY276" fmla="*/ 2446019 h 2612594"/>
                              <a:gd name="connsiteX277" fmla="*/ 1723237 w 2647519"/>
                              <a:gd name="connsiteY277" fmla="*/ 2430779 h 2612594"/>
                              <a:gd name="connsiteX278" fmla="*/ 1749907 w 2647519"/>
                              <a:gd name="connsiteY278" fmla="*/ 2422207 h 2612594"/>
                              <a:gd name="connsiteX279" fmla="*/ 1792770 w 2647519"/>
                              <a:gd name="connsiteY279" fmla="*/ 2400299 h 2612594"/>
                              <a:gd name="connsiteX280" fmla="*/ 1841347 w 2647519"/>
                              <a:gd name="connsiteY280" fmla="*/ 2383154 h 2612594"/>
                              <a:gd name="connsiteX281" fmla="*/ 1872470 w 2647519"/>
                              <a:gd name="connsiteY281" fmla="*/ 2370949 h 2612594"/>
                              <a:gd name="connsiteX282" fmla="*/ 1886115 w 2647519"/>
                              <a:gd name="connsiteY282" fmla="*/ 2363152 h 2612594"/>
                              <a:gd name="connsiteX283" fmla="*/ 1898496 w 2647519"/>
                              <a:gd name="connsiteY283" fmla="*/ 2359343 h 2612594"/>
                              <a:gd name="connsiteX284" fmla="*/ 1915642 w 2647519"/>
                              <a:gd name="connsiteY284" fmla="*/ 2349817 h 2612594"/>
                              <a:gd name="connsiteX285" fmla="*/ 1920147 w 2647519"/>
                              <a:gd name="connsiteY285" fmla="*/ 2346686 h 2612594"/>
                              <a:gd name="connsiteX286" fmla="*/ 1931835 w 2647519"/>
                              <a:gd name="connsiteY286" fmla="*/ 2335530 h 2612594"/>
                              <a:gd name="connsiteX287" fmla="*/ 1957552 w 2647519"/>
                              <a:gd name="connsiteY287" fmla="*/ 2320290 h 2612594"/>
                              <a:gd name="connsiteX288" fmla="*/ 1986810 w 2647519"/>
                              <a:gd name="connsiteY288" fmla="*/ 2305948 h 2612594"/>
                              <a:gd name="connsiteX289" fmla="*/ 1997557 w 2647519"/>
                              <a:gd name="connsiteY289" fmla="*/ 2299334 h 2612594"/>
                              <a:gd name="connsiteX290" fmla="*/ 2034705 w 2647519"/>
                              <a:gd name="connsiteY290" fmla="*/ 2274569 h 2612594"/>
                              <a:gd name="connsiteX291" fmla="*/ 2050897 w 2647519"/>
                              <a:gd name="connsiteY291" fmla="*/ 2259329 h 2612594"/>
                              <a:gd name="connsiteX292" fmla="*/ 2068995 w 2647519"/>
                              <a:gd name="connsiteY292" fmla="*/ 2247899 h 2612594"/>
                              <a:gd name="connsiteX293" fmla="*/ 2115667 w 2647519"/>
                              <a:gd name="connsiteY293" fmla="*/ 2212657 h 2612594"/>
                              <a:gd name="connsiteX294" fmla="*/ 2149005 w 2647519"/>
                              <a:gd name="connsiteY294" fmla="*/ 2181224 h 2612594"/>
                              <a:gd name="connsiteX295" fmla="*/ 2186152 w 2647519"/>
                              <a:gd name="connsiteY295" fmla="*/ 2149792 h 2612594"/>
                              <a:gd name="connsiteX296" fmla="*/ 2298547 w 2647519"/>
                              <a:gd name="connsiteY296" fmla="*/ 2023109 h 2612594"/>
                              <a:gd name="connsiteX297" fmla="*/ 2314015 w 2647519"/>
                              <a:gd name="connsiteY297" fmla="*/ 1996814 h 2612594"/>
                              <a:gd name="connsiteX298" fmla="*/ 2314740 w 2647519"/>
                              <a:gd name="connsiteY298" fmla="*/ 1994534 h 2612594"/>
                              <a:gd name="connsiteX299" fmla="*/ 2339505 w 2647519"/>
                              <a:gd name="connsiteY299" fmla="*/ 1956434 h 2612594"/>
                              <a:gd name="connsiteX300" fmla="*/ 2347125 w 2647519"/>
                              <a:gd name="connsiteY300" fmla="*/ 1945004 h 2612594"/>
                              <a:gd name="connsiteX301" fmla="*/ 2357257 w 2647519"/>
                              <a:gd name="connsiteY301" fmla="*/ 1930951 h 2612594"/>
                              <a:gd name="connsiteX302" fmla="*/ 2360460 w 2647519"/>
                              <a:gd name="connsiteY302" fmla="*/ 1925002 h 2612594"/>
                              <a:gd name="connsiteX303" fmla="*/ 2380462 w 2647519"/>
                              <a:gd name="connsiteY303" fmla="*/ 1890712 h 2612594"/>
                              <a:gd name="connsiteX304" fmla="*/ 2419515 w 2647519"/>
                              <a:gd name="connsiteY304" fmla="*/ 1809749 h 2612594"/>
                              <a:gd name="connsiteX305" fmla="*/ 2457615 w 2647519"/>
                              <a:gd name="connsiteY305" fmla="*/ 1723072 h 2612594"/>
                              <a:gd name="connsiteX306" fmla="*/ 2468807 w 2647519"/>
                              <a:gd name="connsiteY306" fmla="*/ 1687829 h 2612594"/>
                              <a:gd name="connsiteX307" fmla="*/ 2576677 w 2647519"/>
                              <a:gd name="connsiteY307" fmla="*/ 1589722 h 2612594"/>
                              <a:gd name="connsiteX308" fmla="*/ 2573820 w 2647519"/>
                              <a:gd name="connsiteY308" fmla="*/ 1591627 h 2612594"/>
                              <a:gd name="connsiteX309" fmla="*/ 2573820 w 2647519"/>
                              <a:gd name="connsiteY309" fmla="*/ 1591627 h 2612594"/>
                              <a:gd name="connsiteX310" fmla="*/ 2585674 w 2647519"/>
                              <a:gd name="connsiteY310" fmla="*/ 1533271 h 2612594"/>
                              <a:gd name="connsiteX311" fmla="*/ 2585332 w 2647519"/>
                              <a:gd name="connsiteY311" fmla="*/ 1534956 h 2612594"/>
                              <a:gd name="connsiteX312" fmla="*/ 2588107 w 2647519"/>
                              <a:gd name="connsiteY312" fmla="*/ 1538287 h 2612594"/>
                              <a:gd name="connsiteX313" fmla="*/ 2596680 w 2647519"/>
                              <a:gd name="connsiteY313" fmla="*/ 1547812 h 2612594"/>
                              <a:gd name="connsiteX314" fmla="*/ 2602395 w 2647519"/>
                              <a:gd name="connsiteY314" fmla="*/ 1544002 h 2612594"/>
                              <a:gd name="connsiteX315" fmla="*/ 2602539 w 2647519"/>
                              <a:gd name="connsiteY315" fmla="*/ 1543271 h 2612594"/>
                              <a:gd name="connsiteX316" fmla="*/ 2598585 w 2647519"/>
                              <a:gd name="connsiteY316" fmla="*/ 1545907 h 2612594"/>
                              <a:gd name="connsiteX317" fmla="*/ 2589060 w 2647519"/>
                              <a:gd name="connsiteY317" fmla="*/ 1537334 h 2612594"/>
                              <a:gd name="connsiteX318" fmla="*/ 2577184 w 2647519"/>
                              <a:gd name="connsiteY318" fmla="*/ 1425070 h 2612594"/>
                              <a:gd name="connsiteX319" fmla="*/ 2576519 w 2647519"/>
                              <a:gd name="connsiteY319" fmla="*/ 1425107 h 2612594"/>
                              <a:gd name="connsiteX320" fmla="*/ 2575314 w 2647519"/>
                              <a:gd name="connsiteY320" fmla="*/ 1425174 h 2612594"/>
                              <a:gd name="connsiteX321" fmla="*/ 2575725 w 2647519"/>
                              <a:gd name="connsiteY321" fmla="*/ 1429702 h 2612594"/>
                              <a:gd name="connsiteX322" fmla="*/ 2574773 w 2647519"/>
                              <a:gd name="connsiteY322" fmla="*/ 1453515 h 2612594"/>
                              <a:gd name="connsiteX323" fmla="*/ 2570963 w 2647519"/>
                              <a:gd name="connsiteY323" fmla="*/ 1467802 h 2612594"/>
                              <a:gd name="connsiteX324" fmla="*/ 2548103 w 2647519"/>
                              <a:gd name="connsiteY324" fmla="*/ 1503997 h 2612594"/>
                              <a:gd name="connsiteX325" fmla="*/ 2542388 w 2647519"/>
                              <a:gd name="connsiteY325" fmla="*/ 1535430 h 2612594"/>
                              <a:gd name="connsiteX326" fmla="*/ 2536673 w 2647519"/>
                              <a:gd name="connsiteY326" fmla="*/ 1545907 h 2612594"/>
                              <a:gd name="connsiteX327" fmla="*/ 2527148 w 2647519"/>
                              <a:gd name="connsiteY327" fmla="*/ 1591627 h 2612594"/>
                              <a:gd name="connsiteX328" fmla="*/ 2516670 w 2647519"/>
                              <a:gd name="connsiteY328" fmla="*/ 1627822 h 2612594"/>
                              <a:gd name="connsiteX329" fmla="*/ 2505240 w 2647519"/>
                              <a:gd name="connsiteY329" fmla="*/ 1663065 h 2612594"/>
                              <a:gd name="connsiteX330" fmla="*/ 2498573 w 2647519"/>
                              <a:gd name="connsiteY330" fmla="*/ 1690687 h 2612594"/>
                              <a:gd name="connsiteX331" fmla="*/ 2490953 w 2647519"/>
                              <a:gd name="connsiteY331" fmla="*/ 1719262 h 2612594"/>
                              <a:gd name="connsiteX332" fmla="*/ 2497030 w 2647519"/>
                              <a:gd name="connsiteY332" fmla="*/ 1709809 h 2612594"/>
                              <a:gd name="connsiteX333" fmla="*/ 2502383 w 2647519"/>
                              <a:gd name="connsiteY333" fmla="*/ 1689734 h 2612594"/>
                              <a:gd name="connsiteX334" fmla="*/ 2507145 w 2647519"/>
                              <a:gd name="connsiteY334" fmla="*/ 1661159 h 2612594"/>
                              <a:gd name="connsiteX335" fmla="*/ 2518575 w 2647519"/>
                              <a:gd name="connsiteY335" fmla="*/ 1625917 h 2612594"/>
                              <a:gd name="connsiteX336" fmla="*/ 2529053 w 2647519"/>
                              <a:gd name="connsiteY336" fmla="*/ 1589722 h 2612594"/>
                              <a:gd name="connsiteX337" fmla="*/ 2538578 w 2647519"/>
                              <a:gd name="connsiteY337" fmla="*/ 1544002 h 2612594"/>
                              <a:gd name="connsiteX338" fmla="*/ 2544293 w 2647519"/>
                              <a:gd name="connsiteY338" fmla="*/ 1533524 h 2612594"/>
                              <a:gd name="connsiteX339" fmla="*/ 2550008 w 2647519"/>
                              <a:gd name="connsiteY339" fmla="*/ 1502092 h 2612594"/>
                              <a:gd name="connsiteX340" fmla="*/ 2572868 w 2647519"/>
                              <a:gd name="connsiteY340" fmla="*/ 1465897 h 2612594"/>
                              <a:gd name="connsiteX341" fmla="*/ 2557628 w 2647519"/>
                              <a:gd name="connsiteY341" fmla="*/ 1539239 h 2612594"/>
                              <a:gd name="connsiteX342" fmla="*/ 2546198 w 2647519"/>
                              <a:gd name="connsiteY342" fmla="*/ 1600199 h 2612594"/>
                              <a:gd name="connsiteX343" fmla="*/ 2520480 w 2647519"/>
                              <a:gd name="connsiteY343" fmla="*/ 1678304 h 2612594"/>
                              <a:gd name="connsiteX344" fmla="*/ 2515392 w 2647519"/>
                              <a:gd name="connsiteY344" fmla="*/ 1686218 h 2612594"/>
                              <a:gd name="connsiteX345" fmla="*/ 2513217 w 2647519"/>
                              <a:gd name="connsiteY345" fmla="*/ 1698069 h 2612594"/>
                              <a:gd name="connsiteX346" fmla="*/ 2506193 w 2647519"/>
                              <a:gd name="connsiteY346" fmla="*/ 1718310 h 2612594"/>
                              <a:gd name="connsiteX347" fmla="*/ 2479523 w 2647519"/>
                              <a:gd name="connsiteY347" fmla="*/ 1776412 h 2612594"/>
                              <a:gd name="connsiteX348" fmla="*/ 2467140 w 2647519"/>
                              <a:gd name="connsiteY348" fmla="*/ 1806892 h 2612594"/>
                              <a:gd name="connsiteX349" fmla="*/ 2459520 w 2647519"/>
                              <a:gd name="connsiteY349" fmla="*/ 1823085 h 2612594"/>
                              <a:gd name="connsiteX350" fmla="*/ 2449995 w 2647519"/>
                              <a:gd name="connsiteY350" fmla="*/ 1840230 h 2612594"/>
                              <a:gd name="connsiteX351" fmla="*/ 2424278 w 2647519"/>
                              <a:gd name="connsiteY351" fmla="*/ 1885950 h 2612594"/>
                              <a:gd name="connsiteX352" fmla="*/ 2396655 w 2647519"/>
                              <a:gd name="connsiteY352" fmla="*/ 1930717 h 2612594"/>
                              <a:gd name="connsiteX353" fmla="*/ 2361413 w 2647519"/>
                              <a:gd name="connsiteY353" fmla="*/ 1990725 h 2612594"/>
                              <a:gd name="connsiteX354" fmla="*/ 2322360 w 2647519"/>
                              <a:gd name="connsiteY354" fmla="*/ 2049780 h 2612594"/>
                              <a:gd name="connsiteX355" fmla="*/ 2296643 w 2647519"/>
                              <a:gd name="connsiteY355" fmla="*/ 2083117 h 2612594"/>
                              <a:gd name="connsiteX356" fmla="*/ 2269020 w 2647519"/>
                              <a:gd name="connsiteY356" fmla="*/ 2115502 h 2612594"/>
                              <a:gd name="connsiteX357" fmla="*/ 2259495 w 2647519"/>
                              <a:gd name="connsiteY357" fmla="*/ 2128837 h 2612594"/>
                              <a:gd name="connsiteX358" fmla="*/ 2249018 w 2647519"/>
                              <a:gd name="connsiteY358" fmla="*/ 2142172 h 2612594"/>
                              <a:gd name="connsiteX359" fmla="*/ 2232825 w 2647519"/>
                              <a:gd name="connsiteY359" fmla="*/ 2155507 h 2612594"/>
                              <a:gd name="connsiteX360" fmla="*/ 2206342 w 2647519"/>
                              <a:gd name="connsiteY360" fmla="*/ 2184829 h 2612594"/>
                              <a:gd name="connsiteX361" fmla="*/ 2207107 w 2647519"/>
                              <a:gd name="connsiteY361" fmla="*/ 2187892 h 2612594"/>
                              <a:gd name="connsiteX362" fmla="*/ 2179485 w 2647519"/>
                              <a:gd name="connsiteY362" fmla="*/ 2216467 h 2612594"/>
                              <a:gd name="connsiteX363" fmla="*/ 2149957 w 2647519"/>
                              <a:gd name="connsiteY363" fmla="*/ 2237422 h 2612594"/>
                              <a:gd name="connsiteX364" fmla="*/ 2126145 w 2647519"/>
                              <a:gd name="connsiteY364" fmla="*/ 2256472 h 2612594"/>
                              <a:gd name="connsiteX365" fmla="*/ 2103587 w 2647519"/>
                              <a:gd name="connsiteY365" fmla="*/ 2272957 h 2612594"/>
                              <a:gd name="connsiteX366" fmla="*/ 2107095 w 2647519"/>
                              <a:gd name="connsiteY366" fmla="*/ 2272665 h 2612594"/>
                              <a:gd name="connsiteX367" fmla="*/ 2131860 w 2647519"/>
                              <a:gd name="connsiteY367" fmla="*/ 2254567 h 2612594"/>
                              <a:gd name="connsiteX368" fmla="*/ 2155673 w 2647519"/>
                              <a:gd name="connsiteY368" fmla="*/ 2235517 h 2612594"/>
                              <a:gd name="connsiteX369" fmla="*/ 2185200 w 2647519"/>
                              <a:gd name="connsiteY369" fmla="*/ 2214562 h 2612594"/>
                              <a:gd name="connsiteX370" fmla="*/ 2212823 w 2647519"/>
                              <a:gd name="connsiteY370" fmla="*/ 2185987 h 2612594"/>
                              <a:gd name="connsiteX371" fmla="*/ 2211870 w 2647519"/>
                              <a:gd name="connsiteY371" fmla="*/ 2182177 h 2612594"/>
                              <a:gd name="connsiteX372" fmla="*/ 2238540 w 2647519"/>
                              <a:gd name="connsiteY372" fmla="*/ 2152650 h 2612594"/>
                              <a:gd name="connsiteX373" fmla="*/ 2254733 w 2647519"/>
                              <a:gd name="connsiteY373" fmla="*/ 2139315 h 2612594"/>
                              <a:gd name="connsiteX374" fmla="*/ 2265210 w 2647519"/>
                              <a:gd name="connsiteY374" fmla="*/ 2125980 h 2612594"/>
                              <a:gd name="connsiteX375" fmla="*/ 2274735 w 2647519"/>
                              <a:gd name="connsiteY375" fmla="*/ 2112645 h 2612594"/>
                              <a:gd name="connsiteX376" fmla="*/ 2302358 w 2647519"/>
                              <a:gd name="connsiteY376" fmla="*/ 2080260 h 2612594"/>
                              <a:gd name="connsiteX377" fmla="*/ 2328075 w 2647519"/>
                              <a:gd name="connsiteY377" fmla="*/ 2046922 h 2612594"/>
                              <a:gd name="connsiteX378" fmla="*/ 2367128 w 2647519"/>
                              <a:gd name="connsiteY378" fmla="*/ 1987867 h 2612594"/>
                              <a:gd name="connsiteX379" fmla="*/ 2402370 w 2647519"/>
                              <a:gd name="connsiteY379" fmla="*/ 1927860 h 2612594"/>
                              <a:gd name="connsiteX380" fmla="*/ 2429993 w 2647519"/>
                              <a:gd name="connsiteY380" fmla="*/ 1883092 h 2612594"/>
                              <a:gd name="connsiteX381" fmla="*/ 2455710 w 2647519"/>
                              <a:gd name="connsiteY381" fmla="*/ 1837372 h 2612594"/>
                              <a:gd name="connsiteX382" fmla="*/ 2465235 w 2647519"/>
                              <a:gd name="connsiteY382" fmla="*/ 1820227 h 2612594"/>
                              <a:gd name="connsiteX383" fmla="*/ 2472855 w 2647519"/>
                              <a:gd name="connsiteY383" fmla="*/ 1804035 h 2612594"/>
                              <a:gd name="connsiteX384" fmla="*/ 2485238 w 2647519"/>
                              <a:gd name="connsiteY384" fmla="*/ 1773555 h 2612594"/>
                              <a:gd name="connsiteX385" fmla="*/ 2511908 w 2647519"/>
                              <a:gd name="connsiteY385" fmla="*/ 1715452 h 2612594"/>
                              <a:gd name="connsiteX386" fmla="*/ 2522385 w 2647519"/>
                              <a:gd name="connsiteY386" fmla="*/ 1676400 h 2612594"/>
                              <a:gd name="connsiteX387" fmla="*/ 2548103 w 2647519"/>
                              <a:gd name="connsiteY387" fmla="*/ 1598295 h 2612594"/>
                              <a:gd name="connsiteX388" fmla="*/ 2559533 w 2647519"/>
                              <a:gd name="connsiteY388" fmla="*/ 1537335 h 2612594"/>
                              <a:gd name="connsiteX389" fmla="*/ 2574773 w 2647519"/>
                              <a:gd name="connsiteY389" fmla="*/ 1463992 h 2612594"/>
                              <a:gd name="connsiteX390" fmla="*/ 2578209 w 2647519"/>
                              <a:gd name="connsiteY390" fmla="*/ 1451109 h 2612594"/>
                              <a:gd name="connsiteX391" fmla="*/ 2575725 w 2647519"/>
                              <a:gd name="connsiteY391" fmla="*/ 1450657 h 2612594"/>
                              <a:gd name="connsiteX392" fmla="*/ 2576677 w 2647519"/>
                              <a:gd name="connsiteY392" fmla="*/ 1426845 h 2612594"/>
                              <a:gd name="connsiteX393" fmla="*/ 2597632 w 2647519"/>
                              <a:gd name="connsiteY393" fmla="*/ 1404937 h 2612594"/>
                              <a:gd name="connsiteX394" fmla="*/ 2586540 w 2647519"/>
                              <a:gd name="connsiteY394" fmla="*/ 1451152 h 2612594"/>
                              <a:gd name="connsiteX395" fmla="*/ 2586541 w 2647519"/>
                              <a:gd name="connsiteY395" fmla="*/ 1451152 h 2612594"/>
                              <a:gd name="connsiteX396" fmla="*/ 2597633 w 2647519"/>
                              <a:gd name="connsiteY396" fmla="*/ 1404938 h 2612594"/>
                              <a:gd name="connsiteX397" fmla="*/ 2606205 w 2647519"/>
                              <a:gd name="connsiteY397" fmla="*/ 1395412 h 2612594"/>
                              <a:gd name="connsiteX398" fmla="*/ 2600490 w 2647519"/>
                              <a:gd name="connsiteY398" fmla="*/ 1407795 h 2612594"/>
                              <a:gd name="connsiteX399" fmla="*/ 2600490 w 2647519"/>
                              <a:gd name="connsiteY399" fmla="*/ 1407795 h 2612594"/>
                              <a:gd name="connsiteX400" fmla="*/ 2599180 w 2647519"/>
                              <a:gd name="connsiteY400" fmla="*/ 1433750 h 2612594"/>
                              <a:gd name="connsiteX401" fmla="*/ 2598585 w 2647519"/>
                              <a:gd name="connsiteY401" fmla="*/ 1458277 h 2612594"/>
                              <a:gd name="connsiteX402" fmla="*/ 2589060 w 2647519"/>
                              <a:gd name="connsiteY402" fmla="*/ 1487586 h 2612594"/>
                              <a:gd name="connsiteX403" fmla="*/ 2589060 w 2647519"/>
                              <a:gd name="connsiteY403" fmla="*/ 1490934 h 2612594"/>
                              <a:gd name="connsiteX404" fmla="*/ 2600490 w 2647519"/>
                              <a:gd name="connsiteY404" fmla="*/ 1458277 h 2612594"/>
                              <a:gd name="connsiteX405" fmla="*/ 2602395 w 2647519"/>
                              <a:gd name="connsiteY405" fmla="*/ 1407794 h 2612594"/>
                              <a:gd name="connsiteX406" fmla="*/ 2606836 w 2647519"/>
                              <a:gd name="connsiteY406" fmla="*/ 1398173 h 2612594"/>
                              <a:gd name="connsiteX407" fmla="*/ 2565247 w 2647519"/>
                              <a:gd name="connsiteY407" fmla="*/ 1354454 h 2612594"/>
                              <a:gd name="connsiteX408" fmla="*/ 2559005 w 2647519"/>
                              <a:gd name="connsiteY408" fmla="*/ 1369208 h 2612594"/>
                              <a:gd name="connsiteX409" fmla="*/ 2556675 w 2647519"/>
                              <a:gd name="connsiteY409" fmla="*/ 1390650 h 2612594"/>
                              <a:gd name="connsiteX410" fmla="*/ 2553670 w 2647519"/>
                              <a:gd name="connsiteY410" fmla="*/ 1380633 h 2612594"/>
                              <a:gd name="connsiteX411" fmla="*/ 2552571 w 2647519"/>
                              <a:gd name="connsiteY411" fmla="*/ 1382047 h 2612594"/>
                              <a:gd name="connsiteX412" fmla="*/ 2555723 w 2647519"/>
                              <a:gd name="connsiteY412" fmla="*/ 1392555 h 2612594"/>
                              <a:gd name="connsiteX413" fmla="*/ 2553818 w 2647519"/>
                              <a:gd name="connsiteY413" fmla="*/ 1407795 h 2612594"/>
                              <a:gd name="connsiteX414" fmla="*/ 2557628 w 2647519"/>
                              <a:gd name="connsiteY414" fmla="*/ 1420177 h 2612594"/>
                              <a:gd name="connsiteX415" fmla="*/ 2560581 w 2647519"/>
                              <a:gd name="connsiteY415" fmla="*/ 1420013 h 2612594"/>
                              <a:gd name="connsiteX416" fmla="*/ 2558580 w 2647519"/>
                              <a:gd name="connsiteY416" fmla="*/ 1413509 h 2612594"/>
                              <a:gd name="connsiteX417" fmla="*/ 2560485 w 2647519"/>
                              <a:gd name="connsiteY417" fmla="*/ 1398269 h 2612594"/>
                              <a:gd name="connsiteX418" fmla="*/ 2565247 w 2647519"/>
                              <a:gd name="connsiteY418" fmla="*/ 1354454 h 2612594"/>
                              <a:gd name="connsiteX419" fmla="*/ 2645258 w 2647519"/>
                              <a:gd name="connsiteY419" fmla="*/ 1328737 h 2612594"/>
                              <a:gd name="connsiteX420" fmla="*/ 2647163 w 2647519"/>
                              <a:gd name="connsiteY420" fmla="*/ 1329689 h 2612594"/>
                              <a:gd name="connsiteX421" fmla="*/ 2646210 w 2647519"/>
                              <a:gd name="connsiteY421" fmla="*/ 1369694 h 2612594"/>
                              <a:gd name="connsiteX422" fmla="*/ 2647163 w 2647519"/>
                              <a:gd name="connsiteY422" fmla="*/ 1397317 h 2612594"/>
                              <a:gd name="connsiteX423" fmla="*/ 2644305 w 2647519"/>
                              <a:gd name="connsiteY423" fmla="*/ 1447799 h 2612594"/>
                              <a:gd name="connsiteX424" fmla="*/ 2641448 w 2647519"/>
                              <a:gd name="connsiteY424" fmla="*/ 1476374 h 2612594"/>
                              <a:gd name="connsiteX425" fmla="*/ 2632875 w 2647519"/>
                              <a:gd name="connsiteY425" fmla="*/ 1518284 h 2612594"/>
                              <a:gd name="connsiteX426" fmla="*/ 2630018 w 2647519"/>
                              <a:gd name="connsiteY426" fmla="*/ 1553527 h 2612594"/>
                              <a:gd name="connsiteX427" fmla="*/ 2615730 w 2647519"/>
                              <a:gd name="connsiteY427" fmla="*/ 1618297 h 2612594"/>
                              <a:gd name="connsiteX428" fmla="*/ 2602395 w 2647519"/>
                              <a:gd name="connsiteY428" fmla="*/ 1674494 h 2612594"/>
                              <a:gd name="connsiteX429" fmla="*/ 2578583 w 2647519"/>
                              <a:gd name="connsiteY429" fmla="*/ 1684972 h 2612594"/>
                              <a:gd name="connsiteX430" fmla="*/ 2580488 w 2647519"/>
                              <a:gd name="connsiteY430" fmla="*/ 1679257 h 2612594"/>
                              <a:gd name="connsiteX431" fmla="*/ 2584298 w 2647519"/>
                              <a:gd name="connsiteY431" fmla="*/ 1639252 h 2612594"/>
                              <a:gd name="connsiteX432" fmla="*/ 2598585 w 2647519"/>
                              <a:gd name="connsiteY432" fmla="*/ 1597342 h 2612594"/>
                              <a:gd name="connsiteX433" fmla="*/ 2610015 w 2647519"/>
                              <a:gd name="connsiteY433" fmla="*/ 1590675 h 2612594"/>
                              <a:gd name="connsiteX434" fmla="*/ 2610015 w 2647519"/>
                              <a:gd name="connsiteY434" fmla="*/ 1590674 h 2612594"/>
                              <a:gd name="connsiteX435" fmla="*/ 2622398 w 2647519"/>
                              <a:gd name="connsiteY435" fmla="*/ 1518284 h 2612594"/>
                              <a:gd name="connsiteX436" fmla="*/ 2629065 w 2647519"/>
                              <a:gd name="connsiteY436" fmla="*/ 1483994 h 2612594"/>
                              <a:gd name="connsiteX437" fmla="*/ 2634780 w 2647519"/>
                              <a:gd name="connsiteY437" fmla="*/ 1448752 h 2612594"/>
                              <a:gd name="connsiteX438" fmla="*/ 2639543 w 2647519"/>
                              <a:gd name="connsiteY438" fmla="*/ 1415414 h 2612594"/>
                              <a:gd name="connsiteX439" fmla="*/ 2641448 w 2647519"/>
                              <a:gd name="connsiteY439" fmla="*/ 1383982 h 2612594"/>
                              <a:gd name="connsiteX440" fmla="*/ 2642400 w 2647519"/>
                              <a:gd name="connsiteY440" fmla="*/ 1357312 h 2612594"/>
                              <a:gd name="connsiteX441" fmla="*/ 2644305 w 2647519"/>
                              <a:gd name="connsiteY441" fmla="*/ 1343024 h 2612594"/>
                              <a:gd name="connsiteX442" fmla="*/ 2645258 w 2647519"/>
                              <a:gd name="connsiteY442" fmla="*/ 1328737 h 2612594"/>
                              <a:gd name="connsiteX443" fmla="*/ 134151 w 2647519"/>
                              <a:gd name="connsiteY443" fmla="*/ 887095 h 2612594"/>
                              <a:gd name="connsiteX444" fmla="*/ 134625 w 2647519"/>
                              <a:gd name="connsiteY444" fmla="*/ 887332 h 2612594"/>
                              <a:gd name="connsiteX445" fmla="*/ 134670 w 2647519"/>
                              <a:gd name="connsiteY445" fmla="*/ 887199 h 2612594"/>
                              <a:gd name="connsiteX446" fmla="*/ 191618 w 2647519"/>
                              <a:gd name="connsiteY446" fmla="*/ 750570 h 2612594"/>
                              <a:gd name="connsiteX447" fmla="*/ 170663 w 2647519"/>
                              <a:gd name="connsiteY447" fmla="*/ 789622 h 2612594"/>
                              <a:gd name="connsiteX448" fmla="*/ 153518 w 2647519"/>
                              <a:gd name="connsiteY448" fmla="*/ 803910 h 2612594"/>
                              <a:gd name="connsiteX449" fmla="*/ 153477 w 2647519"/>
                              <a:gd name="connsiteY449" fmla="*/ 804822 h 2612594"/>
                              <a:gd name="connsiteX450" fmla="*/ 151819 w 2647519"/>
                              <a:gd name="connsiteY450" fmla="*/ 841286 h 2612594"/>
                              <a:gd name="connsiteX451" fmla="*/ 151866 w 2647519"/>
                              <a:gd name="connsiteY451" fmla="*/ 841199 h 2612594"/>
                              <a:gd name="connsiteX452" fmla="*/ 153518 w 2647519"/>
                              <a:gd name="connsiteY452" fmla="*/ 804862 h 2612594"/>
                              <a:gd name="connsiteX453" fmla="*/ 170663 w 2647519"/>
                              <a:gd name="connsiteY453" fmla="*/ 790574 h 2612594"/>
                              <a:gd name="connsiteX454" fmla="*/ 191618 w 2647519"/>
                              <a:gd name="connsiteY454" fmla="*/ 751522 h 2612594"/>
                              <a:gd name="connsiteX455" fmla="*/ 192332 w 2647519"/>
                              <a:gd name="connsiteY455" fmla="*/ 751998 h 2612594"/>
                              <a:gd name="connsiteX456" fmla="*/ 192689 w 2647519"/>
                              <a:gd name="connsiteY456" fmla="*/ 751284 h 2612594"/>
                              <a:gd name="connsiteX457" fmla="*/ 203047 w 2647519"/>
                              <a:gd name="connsiteY457" fmla="*/ 667702 h 2612594"/>
                              <a:gd name="connsiteX458" fmla="*/ 189712 w 2647519"/>
                              <a:gd name="connsiteY458" fmla="*/ 677227 h 2612594"/>
                              <a:gd name="connsiteX459" fmla="*/ 169710 w 2647519"/>
                              <a:gd name="connsiteY459" fmla="*/ 719137 h 2612594"/>
                              <a:gd name="connsiteX460" fmla="*/ 174286 w 2647519"/>
                              <a:gd name="connsiteY460" fmla="*/ 722798 h 2612594"/>
                              <a:gd name="connsiteX461" fmla="*/ 174435 w 2647519"/>
                              <a:gd name="connsiteY461" fmla="*/ 722155 h 2612594"/>
                              <a:gd name="connsiteX462" fmla="*/ 170663 w 2647519"/>
                              <a:gd name="connsiteY462" fmla="*/ 719137 h 2612594"/>
                              <a:gd name="connsiteX463" fmla="*/ 190665 w 2647519"/>
                              <a:gd name="connsiteY463" fmla="*/ 677227 h 2612594"/>
                              <a:gd name="connsiteX464" fmla="*/ 202473 w 2647519"/>
                              <a:gd name="connsiteY464" fmla="*/ 668793 h 2612594"/>
                              <a:gd name="connsiteX465" fmla="*/ 276390 w 2647519"/>
                              <a:gd name="connsiteY465" fmla="*/ 613410 h 2612594"/>
                              <a:gd name="connsiteX466" fmla="*/ 275187 w 2647519"/>
                              <a:gd name="connsiteY466" fmla="*/ 614373 h 2612594"/>
                              <a:gd name="connsiteX467" fmla="*/ 270080 w 2647519"/>
                              <a:gd name="connsiteY467" fmla="*/ 634008 h 2612594"/>
                              <a:gd name="connsiteX468" fmla="*/ 266865 w 2647519"/>
                              <a:gd name="connsiteY468" fmla="*/ 643890 h 2612594"/>
                              <a:gd name="connsiteX469" fmla="*/ 179235 w 2647519"/>
                              <a:gd name="connsiteY469" fmla="*/ 803910 h 2612594"/>
                              <a:gd name="connsiteX470" fmla="*/ 166852 w 2647519"/>
                              <a:gd name="connsiteY470" fmla="*/ 842962 h 2612594"/>
                              <a:gd name="connsiteX471" fmla="*/ 155422 w 2647519"/>
                              <a:gd name="connsiteY471" fmla="*/ 882967 h 2612594"/>
                              <a:gd name="connsiteX472" fmla="*/ 130657 w 2647519"/>
                              <a:gd name="connsiteY472" fmla="*/ 966787 h 2612594"/>
                              <a:gd name="connsiteX473" fmla="*/ 114465 w 2647519"/>
                              <a:gd name="connsiteY473" fmla="*/ 1023937 h 2612594"/>
                              <a:gd name="connsiteX474" fmla="*/ 106845 w 2647519"/>
                              <a:gd name="connsiteY474" fmla="*/ 1066800 h 2612594"/>
                              <a:gd name="connsiteX475" fmla="*/ 103035 w 2647519"/>
                              <a:gd name="connsiteY475" fmla="*/ 1088707 h 2612594"/>
                              <a:gd name="connsiteX476" fmla="*/ 100177 w 2647519"/>
                              <a:gd name="connsiteY476" fmla="*/ 1110615 h 2612594"/>
                              <a:gd name="connsiteX477" fmla="*/ 91605 w 2647519"/>
                              <a:gd name="connsiteY477" fmla="*/ 1169670 h 2612594"/>
                              <a:gd name="connsiteX478" fmla="*/ 88747 w 2647519"/>
                              <a:gd name="connsiteY478" fmla="*/ 1205865 h 2612594"/>
                              <a:gd name="connsiteX479" fmla="*/ 93510 w 2647519"/>
                              <a:gd name="connsiteY479" fmla="*/ 1243965 h 2612594"/>
                              <a:gd name="connsiteX480" fmla="*/ 95742 w 2647519"/>
                              <a:gd name="connsiteY480" fmla="*/ 1223205 h 2612594"/>
                              <a:gd name="connsiteX481" fmla="*/ 95415 w 2647519"/>
                              <a:gd name="connsiteY481" fmla="*/ 1216342 h 2612594"/>
                              <a:gd name="connsiteX482" fmla="*/ 99225 w 2647519"/>
                              <a:gd name="connsiteY482" fmla="*/ 1176337 h 2612594"/>
                              <a:gd name="connsiteX483" fmla="*/ 107797 w 2647519"/>
                              <a:gd name="connsiteY483" fmla="*/ 1117282 h 2612594"/>
                              <a:gd name="connsiteX484" fmla="*/ 114596 w 2647519"/>
                              <a:gd name="connsiteY484" fmla="*/ 1109123 h 2612594"/>
                              <a:gd name="connsiteX485" fmla="*/ 124469 w 2647519"/>
                              <a:gd name="connsiteY485" fmla="*/ 1043051 h 2612594"/>
                              <a:gd name="connsiteX486" fmla="*/ 123990 w 2647519"/>
                              <a:gd name="connsiteY486" fmla="*/ 1031557 h 2612594"/>
                              <a:gd name="connsiteX487" fmla="*/ 133400 w 2647519"/>
                              <a:gd name="connsiteY487" fmla="*/ 1004581 h 2612594"/>
                              <a:gd name="connsiteX488" fmla="*/ 138999 w 2647519"/>
                              <a:gd name="connsiteY488" fmla="*/ 981931 h 2612594"/>
                              <a:gd name="connsiteX489" fmla="*/ 137325 w 2647519"/>
                              <a:gd name="connsiteY489" fmla="*/ 985837 h 2612594"/>
                              <a:gd name="connsiteX490" fmla="*/ 131610 w 2647519"/>
                              <a:gd name="connsiteY490" fmla="*/ 983932 h 2612594"/>
                              <a:gd name="connsiteX491" fmla="*/ 117322 w 2647519"/>
                              <a:gd name="connsiteY491" fmla="*/ 1024890 h 2612594"/>
                              <a:gd name="connsiteX492" fmla="*/ 118275 w 2647519"/>
                              <a:gd name="connsiteY492" fmla="*/ 1047750 h 2612594"/>
                              <a:gd name="connsiteX493" fmla="*/ 111607 w 2647519"/>
                              <a:gd name="connsiteY493" fmla="*/ 1091565 h 2612594"/>
                              <a:gd name="connsiteX494" fmla="*/ 110655 w 2647519"/>
                              <a:gd name="connsiteY494" fmla="*/ 1099185 h 2612594"/>
                              <a:gd name="connsiteX495" fmla="*/ 101130 w 2647519"/>
                              <a:gd name="connsiteY495" fmla="*/ 1110615 h 2612594"/>
                              <a:gd name="connsiteX496" fmla="*/ 103987 w 2647519"/>
                              <a:gd name="connsiteY496" fmla="*/ 1088707 h 2612594"/>
                              <a:gd name="connsiteX497" fmla="*/ 107797 w 2647519"/>
                              <a:gd name="connsiteY497" fmla="*/ 1066800 h 2612594"/>
                              <a:gd name="connsiteX498" fmla="*/ 115417 w 2647519"/>
                              <a:gd name="connsiteY498" fmla="*/ 1023937 h 2612594"/>
                              <a:gd name="connsiteX499" fmla="*/ 131610 w 2647519"/>
                              <a:gd name="connsiteY499" fmla="*/ 966787 h 2612594"/>
                              <a:gd name="connsiteX500" fmla="*/ 156375 w 2647519"/>
                              <a:gd name="connsiteY500" fmla="*/ 882967 h 2612594"/>
                              <a:gd name="connsiteX501" fmla="*/ 167805 w 2647519"/>
                              <a:gd name="connsiteY501" fmla="*/ 842962 h 2612594"/>
                              <a:gd name="connsiteX502" fmla="*/ 180187 w 2647519"/>
                              <a:gd name="connsiteY502" fmla="*/ 803910 h 2612594"/>
                              <a:gd name="connsiteX503" fmla="*/ 267817 w 2647519"/>
                              <a:gd name="connsiteY503" fmla="*/ 643890 h 2612594"/>
                              <a:gd name="connsiteX504" fmla="*/ 276390 w 2647519"/>
                              <a:gd name="connsiteY504" fmla="*/ 613410 h 2612594"/>
                              <a:gd name="connsiteX505" fmla="*/ 293536 w 2647519"/>
                              <a:gd name="connsiteY505" fmla="*/ 518160 h 2612594"/>
                              <a:gd name="connsiteX506" fmla="*/ 293535 w 2647519"/>
                              <a:gd name="connsiteY506" fmla="*/ 518160 h 2612594"/>
                              <a:gd name="connsiteX507" fmla="*/ 298297 w 2647519"/>
                              <a:gd name="connsiteY507" fmla="*/ 521970 h 2612594"/>
                              <a:gd name="connsiteX508" fmla="*/ 298297 w 2647519"/>
                              <a:gd name="connsiteY508" fmla="*/ 521969 h 2612594"/>
                              <a:gd name="connsiteX509" fmla="*/ 465169 w 2647519"/>
                              <a:gd name="connsiteY509" fmla="*/ 382550 h 2612594"/>
                              <a:gd name="connsiteX510" fmla="*/ 464986 w 2647519"/>
                              <a:gd name="connsiteY510" fmla="*/ 382696 h 2612594"/>
                              <a:gd name="connsiteX511" fmla="*/ 464431 w 2647519"/>
                              <a:gd name="connsiteY511" fmla="*/ 383323 h 2612594"/>
                              <a:gd name="connsiteX512" fmla="*/ 456650 w 2647519"/>
                              <a:gd name="connsiteY512" fmla="*/ 391477 h 2612594"/>
                              <a:gd name="connsiteX513" fmla="*/ 454683 w 2647519"/>
                              <a:gd name="connsiteY513" fmla="*/ 394339 h 2612594"/>
                              <a:gd name="connsiteX514" fmla="*/ 453399 w 2647519"/>
                              <a:gd name="connsiteY514" fmla="*/ 395790 h 2612594"/>
                              <a:gd name="connsiteX515" fmla="*/ 447840 w 2647519"/>
                              <a:gd name="connsiteY515" fmla="*/ 403860 h 2612594"/>
                              <a:gd name="connsiteX516" fmla="*/ 389738 w 2647519"/>
                              <a:gd name="connsiteY516" fmla="*/ 472440 h 2612594"/>
                              <a:gd name="connsiteX517" fmla="*/ 373545 w 2647519"/>
                              <a:gd name="connsiteY517" fmla="*/ 491490 h 2612594"/>
                              <a:gd name="connsiteX518" fmla="*/ 357353 w 2647519"/>
                              <a:gd name="connsiteY518" fmla="*/ 511492 h 2612594"/>
                              <a:gd name="connsiteX519" fmla="*/ 285782 w 2647519"/>
                              <a:gd name="connsiteY519" fmla="*/ 590597 h 2612594"/>
                              <a:gd name="connsiteX520" fmla="*/ 358305 w 2647519"/>
                              <a:gd name="connsiteY520" fmla="*/ 510540 h 2612594"/>
                              <a:gd name="connsiteX521" fmla="*/ 374497 w 2647519"/>
                              <a:gd name="connsiteY521" fmla="*/ 490537 h 2612594"/>
                              <a:gd name="connsiteX522" fmla="*/ 390690 w 2647519"/>
                              <a:gd name="connsiteY522" fmla="*/ 471487 h 2612594"/>
                              <a:gd name="connsiteX523" fmla="*/ 448792 w 2647519"/>
                              <a:gd name="connsiteY523" fmla="*/ 402907 h 2612594"/>
                              <a:gd name="connsiteX524" fmla="*/ 454683 w 2647519"/>
                              <a:gd name="connsiteY524" fmla="*/ 394339 h 2612594"/>
                              <a:gd name="connsiteX525" fmla="*/ 464431 w 2647519"/>
                              <a:gd name="connsiteY525" fmla="*/ 383323 h 2612594"/>
                              <a:gd name="connsiteX526" fmla="*/ 489348 w 2647519"/>
                              <a:gd name="connsiteY526" fmla="*/ 316869 h 2612594"/>
                              <a:gd name="connsiteX527" fmla="*/ 481127 w 2647519"/>
                              <a:gd name="connsiteY527" fmla="*/ 319733 h 2612594"/>
                              <a:gd name="connsiteX528" fmla="*/ 475013 w 2647519"/>
                              <a:gd name="connsiteY528" fmla="*/ 322003 h 2612594"/>
                              <a:gd name="connsiteX529" fmla="*/ 473558 w 2647519"/>
                              <a:gd name="connsiteY529" fmla="*/ 323849 h 2612594"/>
                              <a:gd name="connsiteX530" fmla="*/ 463080 w 2647519"/>
                              <a:gd name="connsiteY530" fmla="*/ 333374 h 2612594"/>
                              <a:gd name="connsiteX531" fmla="*/ 436410 w 2647519"/>
                              <a:gd name="connsiteY531" fmla="*/ 350519 h 2612594"/>
                              <a:gd name="connsiteX532" fmla="*/ 418313 w 2647519"/>
                              <a:gd name="connsiteY532" fmla="*/ 370522 h 2612594"/>
                              <a:gd name="connsiteX533" fmla="*/ 401168 w 2647519"/>
                              <a:gd name="connsiteY533" fmla="*/ 390524 h 2612594"/>
                              <a:gd name="connsiteX534" fmla="*/ 389738 w 2647519"/>
                              <a:gd name="connsiteY534" fmla="*/ 401002 h 2612594"/>
                              <a:gd name="connsiteX535" fmla="*/ 389349 w 2647519"/>
                              <a:gd name="connsiteY535" fmla="*/ 400516 h 2612594"/>
                              <a:gd name="connsiteX536" fmla="*/ 378546 w 2647519"/>
                              <a:gd name="connsiteY536" fmla="*/ 413504 h 2612594"/>
                              <a:gd name="connsiteX537" fmla="*/ 360210 w 2647519"/>
                              <a:gd name="connsiteY537" fmla="*/ 436245 h 2612594"/>
                              <a:gd name="connsiteX538" fmla="*/ 330683 w 2647519"/>
                              <a:gd name="connsiteY538" fmla="*/ 468630 h 2612594"/>
                              <a:gd name="connsiteX539" fmla="*/ 335445 w 2647519"/>
                              <a:gd name="connsiteY539" fmla="*/ 474344 h 2612594"/>
                              <a:gd name="connsiteX540" fmla="*/ 335536 w 2647519"/>
                              <a:gd name="connsiteY540" fmla="*/ 474264 h 2612594"/>
                              <a:gd name="connsiteX541" fmla="*/ 331635 w 2647519"/>
                              <a:gd name="connsiteY541" fmla="*/ 469582 h 2612594"/>
                              <a:gd name="connsiteX542" fmla="*/ 361162 w 2647519"/>
                              <a:gd name="connsiteY542" fmla="*/ 437197 h 2612594"/>
                              <a:gd name="connsiteX543" fmla="*/ 390690 w 2647519"/>
                              <a:gd name="connsiteY543" fmla="*/ 401002 h 2612594"/>
                              <a:gd name="connsiteX544" fmla="*/ 402120 w 2647519"/>
                              <a:gd name="connsiteY544" fmla="*/ 390525 h 2612594"/>
                              <a:gd name="connsiteX545" fmla="*/ 419265 w 2647519"/>
                              <a:gd name="connsiteY545" fmla="*/ 370522 h 2612594"/>
                              <a:gd name="connsiteX546" fmla="*/ 437362 w 2647519"/>
                              <a:gd name="connsiteY546" fmla="*/ 350520 h 2612594"/>
                              <a:gd name="connsiteX547" fmla="*/ 464032 w 2647519"/>
                              <a:gd name="connsiteY547" fmla="*/ 333375 h 2612594"/>
                              <a:gd name="connsiteX548" fmla="*/ 474510 w 2647519"/>
                              <a:gd name="connsiteY548" fmla="*/ 323850 h 2612594"/>
                              <a:gd name="connsiteX549" fmla="*/ 485940 w 2647519"/>
                              <a:gd name="connsiteY549" fmla="*/ 319564 h 2612594"/>
                              <a:gd name="connsiteX550" fmla="*/ 489548 w 2647519"/>
                              <a:gd name="connsiteY550" fmla="*/ 318444 h 2612594"/>
                              <a:gd name="connsiteX551" fmla="*/ 1868970 w 2647519"/>
                              <a:gd name="connsiteY551" fmla="*/ 144780 h 2612594"/>
                              <a:gd name="connsiteX552" fmla="*/ 1917547 w 2647519"/>
                              <a:gd name="connsiteY552" fmla="*/ 166687 h 2612594"/>
                              <a:gd name="connsiteX553" fmla="*/ 1938502 w 2647519"/>
                              <a:gd name="connsiteY553" fmla="*/ 183832 h 2612594"/>
                              <a:gd name="connsiteX554" fmla="*/ 1891830 w 2647519"/>
                              <a:gd name="connsiteY554" fmla="*/ 160972 h 2612594"/>
                              <a:gd name="connsiteX555" fmla="*/ 1868970 w 2647519"/>
                              <a:gd name="connsiteY555" fmla="*/ 144780 h 2612594"/>
                              <a:gd name="connsiteX556" fmla="*/ 1710855 w 2647519"/>
                              <a:gd name="connsiteY556" fmla="*/ 75247 h 2612594"/>
                              <a:gd name="connsiteX557" fmla="*/ 1748955 w 2647519"/>
                              <a:gd name="connsiteY557" fmla="*/ 83819 h 2612594"/>
                              <a:gd name="connsiteX558" fmla="*/ 1802295 w 2647519"/>
                              <a:gd name="connsiteY558" fmla="*/ 110489 h 2612594"/>
                              <a:gd name="connsiteX559" fmla="*/ 1710855 w 2647519"/>
                              <a:gd name="connsiteY559" fmla="*/ 75247 h 2612594"/>
                              <a:gd name="connsiteX560" fmla="*/ 1137451 w 2647519"/>
                              <a:gd name="connsiteY560" fmla="*/ 68937 h 2612594"/>
                              <a:gd name="connsiteX561" fmla="*/ 1117448 w 2647519"/>
                              <a:gd name="connsiteY561" fmla="*/ 71437 h 2612594"/>
                              <a:gd name="connsiteX562" fmla="*/ 1074585 w 2647519"/>
                              <a:gd name="connsiteY562" fmla="*/ 77152 h 2612594"/>
                              <a:gd name="connsiteX563" fmla="*/ 1032675 w 2647519"/>
                              <a:gd name="connsiteY563" fmla="*/ 86677 h 2612594"/>
                              <a:gd name="connsiteX564" fmla="*/ 1014578 w 2647519"/>
                              <a:gd name="connsiteY564" fmla="*/ 92392 h 2612594"/>
                              <a:gd name="connsiteX565" fmla="*/ 993623 w 2647519"/>
                              <a:gd name="connsiteY565" fmla="*/ 98107 h 2612594"/>
                              <a:gd name="connsiteX566" fmla="*/ 947769 w 2647519"/>
                              <a:gd name="connsiteY566" fmla="*/ 107115 h 2612594"/>
                              <a:gd name="connsiteX567" fmla="*/ 939330 w 2647519"/>
                              <a:gd name="connsiteY567" fmla="*/ 110490 h 2612594"/>
                              <a:gd name="connsiteX568" fmla="*/ 881228 w 2647519"/>
                              <a:gd name="connsiteY568" fmla="*/ 130492 h 2612594"/>
                              <a:gd name="connsiteX569" fmla="*/ 824078 w 2647519"/>
                              <a:gd name="connsiteY569" fmla="*/ 153352 h 2612594"/>
                              <a:gd name="connsiteX570" fmla="*/ 784073 w 2647519"/>
                              <a:gd name="connsiteY570" fmla="*/ 171450 h 2612594"/>
                              <a:gd name="connsiteX571" fmla="*/ 757403 w 2647519"/>
                              <a:gd name="connsiteY571" fmla="*/ 181927 h 2612594"/>
                              <a:gd name="connsiteX572" fmla="*/ 691680 w 2647519"/>
                              <a:gd name="connsiteY572" fmla="*/ 212407 h 2612594"/>
                              <a:gd name="connsiteX573" fmla="*/ 660248 w 2647519"/>
                              <a:gd name="connsiteY573" fmla="*/ 232410 h 2612594"/>
                              <a:gd name="connsiteX574" fmla="*/ 629768 w 2647519"/>
                              <a:gd name="connsiteY574" fmla="*/ 252412 h 2612594"/>
                              <a:gd name="connsiteX575" fmla="*/ 581190 w 2647519"/>
                              <a:gd name="connsiteY575" fmla="*/ 288607 h 2612594"/>
                              <a:gd name="connsiteX576" fmla="*/ 535470 w 2647519"/>
                              <a:gd name="connsiteY576" fmla="*/ 324802 h 2612594"/>
                              <a:gd name="connsiteX577" fmla="*/ 491713 w 2647519"/>
                              <a:gd name="connsiteY577" fmla="*/ 362974 h 2612594"/>
                              <a:gd name="connsiteX578" fmla="*/ 495465 w 2647519"/>
                              <a:gd name="connsiteY578" fmla="*/ 367665 h 2612594"/>
                              <a:gd name="connsiteX579" fmla="*/ 504752 w 2647519"/>
                              <a:gd name="connsiteY579" fmla="*/ 361295 h 2612594"/>
                              <a:gd name="connsiteX580" fmla="*/ 512656 w 2647519"/>
                              <a:gd name="connsiteY580" fmla="*/ 355403 h 2612594"/>
                              <a:gd name="connsiteX581" fmla="*/ 541185 w 2647519"/>
                              <a:gd name="connsiteY581" fmla="*/ 330517 h 2612594"/>
                              <a:gd name="connsiteX582" fmla="*/ 586905 w 2647519"/>
                              <a:gd name="connsiteY582" fmla="*/ 294322 h 2612594"/>
                              <a:gd name="connsiteX583" fmla="*/ 635482 w 2647519"/>
                              <a:gd name="connsiteY583" fmla="*/ 258127 h 2612594"/>
                              <a:gd name="connsiteX584" fmla="*/ 665962 w 2647519"/>
                              <a:gd name="connsiteY584" fmla="*/ 238124 h 2612594"/>
                              <a:gd name="connsiteX585" fmla="*/ 697395 w 2647519"/>
                              <a:gd name="connsiteY585" fmla="*/ 218122 h 2612594"/>
                              <a:gd name="connsiteX586" fmla="*/ 763117 w 2647519"/>
                              <a:gd name="connsiteY586" fmla="*/ 187642 h 2612594"/>
                              <a:gd name="connsiteX587" fmla="*/ 788835 w 2647519"/>
                              <a:gd name="connsiteY587" fmla="*/ 174307 h 2612594"/>
                              <a:gd name="connsiteX588" fmla="*/ 828840 w 2647519"/>
                              <a:gd name="connsiteY588" fmla="*/ 156209 h 2612594"/>
                              <a:gd name="connsiteX589" fmla="*/ 885990 w 2647519"/>
                              <a:gd name="connsiteY589" fmla="*/ 133349 h 2612594"/>
                              <a:gd name="connsiteX590" fmla="*/ 944092 w 2647519"/>
                              <a:gd name="connsiteY590" fmla="*/ 113347 h 2612594"/>
                              <a:gd name="connsiteX591" fmla="*/ 968499 w 2647519"/>
                              <a:gd name="connsiteY591" fmla="*/ 108553 h 2612594"/>
                              <a:gd name="connsiteX592" fmla="*/ 980289 w 2647519"/>
                              <a:gd name="connsiteY592" fmla="*/ 104524 h 2612594"/>
                              <a:gd name="connsiteX593" fmla="*/ 1140765 w 2647519"/>
                              <a:gd name="connsiteY593" fmla="*/ 69904 h 2612594"/>
                              <a:gd name="connsiteX594" fmla="*/ 1478087 w 2647519"/>
                              <a:gd name="connsiteY594" fmla="*/ 48458 h 2612594"/>
                              <a:gd name="connsiteX595" fmla="*/ 1498447 w 2647519"/>
                              <a:gd name="connsiteY595" fmla="*/ 50482 h 2612594"/>
                              <a:gd name="connsiteX596" fmla="*/ 1526070 w 2647519"/>
                              <a:gd name="connsiteY596" fmla="*/ 60007 h 2612594"/>
                              <a:gd name="connsiteX597" fmla="*/ 1505115 w 2647519"/>
                              <a:gd name="connsiteY597" fmla="*/ 57150 h 2612594"/>
                              <a:gd name="connsiteX598" fmla="*/ 1461300 w 2647519"/>
                              <a:gd name="connsiteY598" fmla="*/ 48577 h 2612594"/>
                              <a:gd name="connsiteX599" fmla="*/ 1478087 w 2647519"/>
                              <a:gd name="connsiteY599" fmla="*/ 48458 h 2612594"/>
                              <a:gd name="connsiteX600" fmla="*/ 1588935 w 2647519"/>
                              <a:gd name="connsiteY600" fmla="*/ 40957 h 2612594"/>
                              <a:gd name="connsiteX601" fmla="*/ 1627987 w 2647519"/>
                              <a:gd name="connsiteY601" fmla="*/ 43814 h 2612594"/>
                              <a:gd name="connsiteX602" fmla="*/ 1675612 w 2647519"/>
                              <a:gd name="connsiteY602" fmla="*/ 62864 h 2612594"/>
                              <a:gd name="connsiteX603" fmla="*/ 1616557 w 2647519"/>
                              <a:gd name="connsiteY603" fmla="*/ 52387 h 2612594"/>
                              <a:gd name="connsiteX604" fmla="*/ 1588935 w 2647519"/>
                              <a:gd name="connsiteY604" fmla="*/ 40957 h 2612594"/>
                              <a:gd name="connsiteX605" fmla="*/ 1270324 w 2647519"/>
                              <a:gd name="connsiteY605" fmla="*/ 40719 h 2612594"/>
                              <a:gd name="connsiteX606" fmla="*/ 1160310 w 2647519"/>
                              <a:gd name="connsiteY606" fmla="*/ 46672 h 2612594"/>
                              <a:gd name="connsiteX607" fmla="*/ 1084110 w 2647519"/>
                              <a:gd name="connsiteY607" fmla="*/ 57149 h 2612594"/>
                              <a:gd name="connsiteX608" fmla="*/ 1047915 w 2647519"/>
                              <a:gd name="connsiteY608" fmla="*/ 66674 h 2612594"/>
                              <a:gd name="connsiteX609" fmla="*/ 1016482 w 2647519"/>
                              <a:gd name="connsiteY609" fmla="*/ 78104 h 2612594"/>
                              <a:gd name="connsiteX610" fmla="*/ 972667 w 2647519"/>
                              <a:gd name="connsiteY610" fmla="*/ 83819 h 2612594"/>
                              <a:gd name="connsiteX611" fmla="*/ 806932 w 2647519"/>
                              <a:gd name="connsiteY611" fmla="*/ 147637 h 2612594"/>
                              <a:gd name="connsiteX612" fmla="*/ 746925 w 2647519"/>
                              <a:gd name="connsiteY612" fmla="*/ 174307 h 2612594"/>
                              <a:gd name="connsiteX613" fmla="*/ 728827 w 2647519"/>
                              <a:gd name="connsiteY613" fmla="*/ 180974 h 2612594"/>
                              <a:gd name="connsiteX614" fmla="*/ 712635 w 2647519"/>
                              <a:gd name="connsiteY614" fmla="*/ 189547 h 2612594"/>
                              <a:gd name="connsiteX615" fmla="*/ 682155 w 2647519"/>
                              <a:gd name="connsiteY615" fmla="*/ 205739 h 2612594"/>
                              <a:gd name="connsiteX616" fmla="*/ 634530 w 2647519"/>
                              <a:gd name="connsiteY616" fmla="*/ 230504 h 2612594"/>
                              <a:gd name="connsiteX617" fmla="*/ 598335 w 2647519"/>
                              <a:gd name="connsiteY617" fmla="*/ 259079 h 2612594"/>
                              <a:gd name="connsiteX618" fmla="*/ 493560 w 2647519"/>
                              <a:gd name="connsiteY618" fmla="*/ 340994 h 2612594"/>
                              <a:gd name="connsiteX619" fmla="*/ 471664 w 2647519"/>
                              <a:gd name="connsiteY619" fmla="*/ 360034 h 2612594"/>
                              <a:gd name="connsiteX620" fmla="*/ 450243 w 2647519"/>
                              <a:gd name="connsiteY620" fmla="*/ 379593 h 2612594"/>
                              <a:gd name="connsiteX621" fmla="*/ 450697 w 2647519"/>
                              <a:gd name="connsiteY621" fmla="*/ 380047 h 2612594"/>
                              <a:gd name="connsiteX622" fmla="*/ 285915 w 2647519"/>
                              <a:gd name="connsiteY622" fmla="*/ 573404 h 2612594"/>
                              <a:gd name="connsiteX623" fmla="*/ 252577 w 2647519"/>
                              <a:gd name="connsiteY623" fmla="*/ 619124 h 2612594"/>
                              <a:gd name="connsiteX624" fmla="*/ 237337 w 2647519"/>
                              <a:gd name="connsiteY624" fmla="*/ 646747 h 2612594"/>
                              <a:gd name="connsiteX625" fmla="*/ 222097 w 2647519"/>
                              <a:gd name="connsiteY625" fmla="*/ 672464 h 2612594"/>
                              <a:gd name="connsiteX626" fmla="*/ 193522 w 2647519"/>
                              <a:gd name="connsiteY626" fmla="*/ 725804 h 2612594"/>
                              <a:gd name="connsiteX627" fmla="*/ 162439 w 2647519"/>
                              <a:gd name="connsiteY627" fmla="*/ 774784 h 2612594"/>
                              <a:gd name="connsiteX628" fmla="*/ 162090 w 2647519"/>
                              <a:gd name="connsiteY628" fmla="*/ 776287 h 2612594"/>
                              <a:gd name="connsiteX629" fmla="*/ 151612 w 2647519"/>
                              <a:gd name="connsiteY629" fmla="*/ 804862 h 2612594"/>
                              <a:gd name="connsiteX630" fmla="*/ 143992 w 2647519"/>
                              <a:gd name="connsiteY630" fmla="*/ 818197 h 2612594"/>
                              <a:gd name="connsiteX631" fmla="*/ 142087 w 2647519"/>
                              <a:gd name="connsiteY631" fmla="*/ 820102 h 2612594"/>
                              <a:gd name="connsiteX632" fmla="*/ 133634 w 2647519"/>
                              <a:gd name="connsiteY632" fmla="*/ 848201 h 2612594"/>
                              <a:gd name="connsiteX633" fmla="*/ 131610 w 2647519"/>
                              <a:gd name="connsiteY633" fmla="*/ 864870 h 2612594"/>
                              <a:gd name="connsiteX634" fmla="*/ 129705 w 2647519"/>
                              <a:gd name="connsiteY634" fmla="*/ 888682 h 2612594"/>
                              <a:gd name="connsiteX635" fmla="*/ 116370 w 2647519"/>
                              <a:gd name="connsiteY635" fmla="*/ 927735 h 2612594"/>
                              <a:gd name="connsiteX636" fmla="*/ 103987 w 2647519"/>
                              <a:gd name="connsiteY636" fmla="*/ 966787 h 2612594"/>
                              <a:gd name="connsiteX637" fmla="*/ 90652 w 2647519"/>
                              <a:gd name="connsiteY637" fmla="*/ 1023937 h 2612594"/>
                              <a:gd name="connsiteX638" fmla="*/ 83032 w 2647519"/>
                              <a:gd name="connsiteY638" fmla="*/ 1076325 h 2612594"/>
                              <a:gd name="connsiteX639" fmla="*/ 78270 w 2647519"/>
                              <a:gd name="connsiteY639" fmla="*/ 1128712 h 2612594"/>
                              <a:gd name="connsiteX640" fmla="*/ 84937 w 2647519"/>
                              <a:gd name="connsiteY640" fmla="*/ 1092517 h 2612594"/>
                              <a:gd name="connsiteX641" fmla="*/ 85555 w 2647519"/>
                              <a:gd name="connsiteY641" fmla="*/ 1089530 h 2612594"/>
                              <a:gd name="connsiteX642" fmla="*/ 86842 w 2647519"/>
                              <a:gd name="connsiteY642" fmla="*/ 1075372 h 2612594"/>
                              <a:gd name="connsiteX643" fmla="*/ 94462 w 2647519"/>
                              <a:gd name="connsiteY643" fmla="*/ 1022985 h 2612594"/>
                              <a:gd name="connsiteX644" fmla="*/ 96848 w 2647519"/>
                              <a:gd name="connsiteY644" fmla="*/ 1023781 h 2612594"/>
                              <a:gd name="connsiteX645" fmla="*/ 97055 w 2647519"/>
                              <a:gd name="connsiteY645" fmla="*/ 1022896 h 2612594"/>
                              <a:gd name="connsiteX646" fmla="*/ 94463 w 2647519"/>
                              <a:gd name="connsiteY646" fmla="*/ 1022032 h 2612594"/>
                              <a:gd name="connsiteX647" fmla="*/ 107798 w 2647519"/>
                              <a:gd name="connsiteY647" fmla="*/ 964882 h 2612594"/>
                              <a:gd name="connsiteX648" fmla="*/ 120180 w 2647519"/>
                              <a:gd name="connsiteY648" fmla="*/ 925829 h 2612594"/>
                              <a:gd name="connsiteX649" fmla="*/ 133454 w 2647519"/>
                              <a:gd name="connsiteY649" fmla="*/ 886956 h 2612594"/>
                              <a:gd name="connsiteX650" fmla="*/ 132563 w 2647519"/>
                              <a:gd name="connsiteY650" fmla="*/ 886777 h 2612594"/>
                              <a:gd name="connsiteX651" fmla="*/ 134468 w 2647519"/>
                              <a:gd name="connsiteY651" fmla="*/ 862965 h 2612594"/>
                              <a:gd name="connsiteX652" fmla="*/ 144945 w 2647519"/>
                              <a:gd name="connsiteY652" fmla="*/ 818197 h 2612594"/>
                              <a:gd name="connsiteX653" fmla="*/ 152565 w 2647519"/>
                              <a:gd name="connsiteY653" fmla="*/ 804862 h 2612594"/>
                              <a:gd name="connsiteX654" fmla="*/ 152821 w 2647519"/>
                              <a:gd name="connsiteY654" fmla="*/ 804166 h 2612594"/>
                              <a:gd name="connsiteX655" fmla="*/ 163043 w 2647519"/>
                              <a:gd name="connsiteY655" fmla="*/ 776287 h 2612594"/>
                              <a:gd name="connsiteX656" fmla="*/ 194475 w 2647519"/>
                              <a:gd name="connsiteY656" fmla="*/ 726757 h 2612594"/>
                              <a:gd name="connsiteX657" fmla="*/ 223050 w 2647519"/>
                              <a:gd name="connsiteY657" fmla="*/ 673417 h 2612594"/>
                              <a:gd name="connsiteX658" fmla="*/ 238290 w 2647519"/>
                              <a:gd name="connsiteY658" fmla="*/ 647700 h 2612594"/>
                              <a:gd name="connsiteX659" fmla="*/ 253530 w 2647519"/>
                              <a:gd name="connsiteY659" fmla="*/ 620077 h 2612594"/>
                              <a:gd name="connsiteX660" fmla="*/ 286868 w 2647519"/>
                              <a:gd name="connsiteY660" fmla="*/ 574357 h 2612594"/>
                              <a:gd name="connsiteX661" fmla="*/ 451650 w 2647519"/>
                              <a:gd name="connsiteY661" fmla="*/ 381000 h 2612594"/>
                              <a:gd name="connsiteX662" fmla="*/ 495465 w 2647519"/>
                              <a:gd name="connsiteY662" fmla="*/ 340995 h 2612594"/>
                              <a:gd name="connsiteX663" fmla="*/ 600240 w 2647519"/>
                              <a:gd name="connsiteY663" fmla="*/ 259080 h 2612594"/>
                              <a:gd name="connsiteX664" fmla="*/ 636435 w 2647519"/>
                              <a:gd name="connsiteY664" fmla="*/ 230505 h 2612594"/>
                              <a:gd name="connsiteX665" fmla="*/ 684060 w 2647519"/>
                              <a:gd name="connsiteY665" fmla="*/ 205740 h 2612594"/>
                              <a:gd name="connsiteX666" fmla="*/ 714540 w 2647519"/>
                              <a:gd name="connsiteY666" fmla="*/ 189547 h 2612594"/>
                              <a:gd name="connsiteX667" fmla="*/ 730733 w 2647519"/>
                              <a:gd name="connsiteY667" fmla="*/ 180975 h 2612594"/>
                              <a:gd name="connsiteX668" fmla="*/ 748830 w 2647519"/>
                              <a:gd name="connsiteY668" fmla="*/ 174307 h 2612594"/>
                              <a:gd name="connsiteX669" fmla="*/ 808838 w 2647519"/>
                              <a:gd name="connsiteY669" fmla="*/ 147637 h 2612594"/>
                              <a:gd name="connsiteX670" fmla="*/ 974573 w 2647519"/>
                              <a:gd name="connsiteY670" fmla="*/ 83820 h 2612594"/>
                              <a:gd name="connsiteX671" fmla="*/ 1018388 w 2647519"/>
                              <a:gd name="connsiteY671" fmla="*/ 78105 h 2612594"/>
                              <a:gd name="connsiteX672" fmla="*/ 1049820 w 2647519"/>
                              <a:gd name="connsiteY672" fmla="*/ 66675 h 2612594"/>
                              <a:gd name="connsiteX673" fmla="*/ 1086015 w 2647519"/>
                              <a:gd name="connsiteY673" fmla="*/ 57150 h 2612594"/>
                              <a:gd name="connsiteX674" fmla="*/ 1162215 w 2647519"/>
                              <a:gd name="connsiteY674" fmla="*/ 46672 h 2612594"/>
                              <a:gd name="connsiteX675" fmla="*/ 1272229 w 2647519"/>
                              <a:gd name="connsiteY675" fmla="*/ 41076 h 2612594"/>
                              <a:gd name="connsiteX676" fmla="*/ 1360655 w 2647519"/>
                              <a:gd name="connsiteY676" fmla="*/ 44043 h 2612594"/>
                              <a:gd name="connsiteX677" fmla="*/ 1404150 w 2647519"/>
                              <a:gd name="connsiteY677" fmla="*/ 0 h 2612594"/>
                              <a:gd name="connsiteX678" fmla="*/ 1448917 w 2647519"/>
                              <a:gd name="connsiteY678" fmla="*/ 2857 h 2612594"/>
                              <a:gd name="connsiteX679" fmla="*/ 1494637 w 2647519"/>
                              <a:gd name="connsiteY679" fmla="*/ 7620 h 2612594"/>
                              <a:gd name="connsiteX680" fmla="*/ 1525117 w 2647519"/>
                              <a:gd name="connsiteY680" fmla="*/ 15240 h 2612594"/>
                              <a:gd name="connsiteX681" fmla="*/ 1545120 w 2647519"/>
                              <a:gd name="connsiteY681" fmla="*/ 24765 h 2612594"/>
                              <a:gd name="connsiteX682" fmla="*/ 1569885 w 2647519"/>
                              <a:gd name="connsiteY682" fmla="*/ 20002 h 2612594"/>
                              <a:gd name="connsiteX683" fmla="*/ 1607032 w 2647519"/>
                              <a:gd name="connsiteY683" fmla="*/ 28575 h 2612594"/>
                              <a:gd name="connsiteX684" fmla="*/ 1629892 w 2647519"/>
                              <a:gd name="connsiteY684" fmla="*/ 35242 h 2612594"/>
                              <a:gd name="connsiteX685" fmla="*/ 1628940 w 2647519"/>
                              <a:gd name="connsiteY685" fmla="*/ 36195 h 2612594"/>
                              <a:gd name="connsiteX686" fmla="*/ 1627987 w 2647519"/>
                              <a:gd name="connsiteY686" fmla="*/ 42862 h 2612594"/>
                              <a:gd name="connsiteX687" fmla="*/ 1588935 w 2647519"/>
                              <a:gd name="connsiteY687" fmla="*/ 40005 h 2612594"/>
                              <a:gd name="connsiteX688" fmla="*/ 1575600 w 2647519"/>
                              <a:gd name="connsiteY688" fmla="*/ 36195 h 2612594"/>
                              <a:gd name="connsiteX689" fmla="*/ 1562265 w 2647519"/>
                              <a:gd name="connsiteY689" fmla="*/ 33337 h 2612594"/>
                              <a:gd name="connsiteX690" fmla="*/ 1536547 w 2647519"/>
                              <a:gd name="connsiteY690" fmla="*/ 27622 h 2612594"/>
                              <a:gd name="connsiteX691" fmla="*/ 1510830 w 2647519"/>
                              <a:gd name="connsiteY691" fmla="*/ 21907 h 2612594"/>
                              <a:gd name="connsiteX692" fmla="*/ 1484160 w 2647519"/>
                              <a:gd name="connsiteY692" fmla="*/ 18097 h 2612594"/>
                              <a:gd name="connsiteX693" fmla="*/ 1454633 w 2647519"/>
                              <a:gd name="connsiteY693" fmla="*/ 18097 h 2612594"/>
                              <a:gd name="connsiteX694" fmla="*/ 1430820 w 2647519"/>
                              <a:gd name="connsiteY694" fmla="*/ 18097 h 2612594"/>
                              <a:gd name="connsiteX695" fmla="*/ 1393673 w 2647519"/>
                              <a:gd name="connsiteY695" fmla="*/ 18097 h 2612594"/>
                              <a:gd name="connsiteX696" fmla="*/ 1391928 w 2647519"/>
                              <a:gd name="connsiteY696" fmla="*/ 17540 h 2612594"/>
                              <a:gd name="connsiteX697" fmla="*/ 1375575 w 2647519"/>
                              <a:gd name="connsiteY697" fmla="*/ 25717 h 2612594"/>
                              <a:gd name="connsiteX698" fmla="*/ 1381290 w 2647519"/>
                              <a:gd name="connsiteY698" fmla="*/ 35242 h 2612594"/>
                              <a:gd name="connsiteX699" fmla="*/ 1438440 w 2647519"/>
                              <a:gd name="connsiteY699" fmla="*/ 46672 h 2612594"/>
                              <a:gd name="connsiteX700" fmla="*/ 1413008 w 2647519"/>
                              <a:gd name="connsiteY700" fmla="*/ 47116 h 2612594"/>
                              <a:gd name="connsiteX701" fmla="*/ 1413437 w 2647519"/>
                              <a:gd name="connsiteY701" fmla="*/ 47149 h 2612594"/>
                              <a:gd name="connsiteX702" fmla="*/ 1440345 w 2647519"/>
                              <a:gd name="connsiteY702" fmla="*/ 46672 h 2612594"/>
                              <a:gd name="connsiteX703" fmla="*/ 1463205 w 2647519"/>
                              <a:gd name="connsiteY703" fmla="*/ 49530 h 2612594"/>
                              <a:gd name="connsiteX704" fmla="*/ 1507020 w 2647519"/>
                              <a:gd name="connsiteY704" fmla="*/ 58102 h 2612594"/>
                              <a:gd name="connsiteX705" fmla="*/ 1527975 w 2647519"/>
                              <a:gd name="connsiteY705" fmla="*/ 60960 h 2612594"/>
                              <a:gd name="connsiteX706" fmla="*/ 1563218 w 2647519"/>
                              <a:gd name="connsiteY706" fmla="*/ 68580 h 2612594"/>
                              <a:gd name="connsiteX707" fmla="*/ 1599413 w 2647519"/>
                              <a:gd name="connsiteY707" fmla="*/ 76200 h 2612594"/>
                              <a:gd name="connsiteX708" fmla="*/ 1634655 w 2647519"/>
                              <a:gd name="connsiteY708" fmla="*/ 84772 h 2612594"/>
                              <a:gd name="connsiteX709" fmla="*/ 1669898 w 2647519"/>
                              <a:gd name="connsiteY709" fmla="*/ 95250 h 2612594"/>
                              <a:gd name="connsiteX710" fmla="*/ 1687043 w 2647519"/>
                              <a:gd name="connsiteY710" fmla="*/ 100012 h 2612594"/>
                              <a:gd name="connsiteX711" fmla="*/ 1704188 w 2647519"/>
                              <a:gd name="connsiteY711" fmla="*/ 105727 h 2612594"/>
                              <a:gd name="connsiteX712" fmla="*/ 1704409 w 2647519"/>
                              <a:gd name="connsiteY712" fmla="*/ 105929 h 2612594"/>
                              <a:gd name="connsiteX713" fmla="*/ 1716704 w 2647519"/>
                              <a:gd name="connsiteY713" fmla="*/ 108049 h 2612594"/>
                              <a:gd name="connsiteX714" fmla="*/ 1746499 w 2647519"/>
                              <a:gd name="connsiteY714" fmla="*/ 119121 h 2612594"/>
                              <a:gd name="connsiteX715" fmla="*/ 1750661 w 2647519"/>
                              <a:gd name="connsiteY715" fmla="*/ 125427 h 2612594"/>
                              <a:gd name="connsiteX716" fmla="*/ 1751813 w 2647519"/>
                              <a:gd name="connsiteY716" fmla="*/ 125730 h 2612594"/>
                              <a:gd name="connsiteX717" fmla="*/ 1778483 w 2647519"/>
                              <a:gd name="connsiteY717" fmla="*/ 136207 h 2612594"/>
                              <a:gd name="connsiteX718" fmla="*/ 1801343 w 2647519"/>
                              <a:gd name="connsiteY718" fmla="*/ 145732 h 2612594"/>
                              <a:gd name="connsiteX719" fmla="*/ 1824203 w 2647519"/>
                              <a:gd name="connsiteY719" fmla="*/ 156210 h 2612594"/>
                              <a:gd name="connsiteX720" fmla="*/ 1841348 w 2647519"/>
                              <a:gd name="connsiteY720" fmla="*/ 165735 h 2612594"/>
                              <a:gd name="connsiteX721" fmla="*/ 1852778 w 2647519"/>
                              <a:gd name="connsiteY721" fmla="*/ 171450 h 2612594"/>
                              <a:gd name="connsiteX722" fmla="*/ 1865160 w 2647519"/>
                              <a:gd name="connsiteY722" fmla="*/ 178117 h 2612594"/>
                              <a:gd name="connsiteX723" fmla="*/ 1907070 w 2647519"/>
                              <a:gd name="connsiteY723" fmla="*/ 201930 h 2612594"/>
                              <a:gd name="connsiteX724" fmla="*/ 1960410 w 2647519"/>
                              <a:gd name="connsiteY724" fmla="*/ 236220 h 2612594"/>
                              <a:gd name="connsiteX725" fmla="*/ 1988033 w 2647519"/>
                              <a:gd name="connsiteY725" fmla="*/ 255270 h 2612594"/>
                              <a:gd name="connsiteX726" fmla="*/ 1988832 w 2647519"/>
                              <a:gd name="connsiteY726" fmla="*/ 255841 h 2612594"/>
                              <a:gd name="connsiteX727" fmla="*/ 2002949 w 2647519"/>
                              <a:gd name="connsiteY727" fmla="*/ 264417 h 2612594"/>
                              <a:gd name="connsiteX728" fmla="*/ 2540483 w 2647519"/>
                              <a:gd name="connsiteY728" fmla="*/ 1275397 h 2612594"/>
                              <a:gd name="connsiteX729" fmla="*/ 2540080 w 2647519"/>
                              <a:gd name="connsiteY729" fmla="*/ 1283368 h 2612594"/>
                              <a:gd name="connsiteX730" fmla="*/ 2550960 w 2647519"/>
                              <a:gd name="connsiteY730" fmla="*/ 1284922 h 2612594"/>
                              <a:gd name="connsiteX731" fmla="*/ 2561437 w 2647519"/>
                              <a:gd name="connsiteY731" fmla="*/ 1292542 h 2612594"/>
                              <a:gd name="connsiteX732" fmla="*/ 2566200 w 2647519"/>
                              <a:gd name="connsiteY732" fmla="*/ 1318259 h 2612594"/>
                              <a:gd name="connsiteX733" fmla="*/ 2584297 w 2647519"/>
                              <a:gd name="connsiteY733" fmla="*/ 1348739 h 2612594"/>
                              <a:gd name="connsiteX734" fmla="*/ 2591918 w 2647519"/>
                              <a:gd name="connsiteY734" fmla="*/ 1349432 h 2612594"/>
                              <a:gd name="connsiteX735" fmla="*/ 2591918 w 2647519"/>
                              <a:gd name="connsiteY735" fmla="*/ 1342072 h 2612594"/>
                              <a:gd name="connsiteX736" fmla="*/ 2599661 w 2647519"/>
                              <a:gd name="connsiteY736" fmla="*/ 1320563 h 2612594"/>
                              <a:gd name="connsiteX737" fmla="*/ 2599537 w 2647519"/>
                              <a:gd name="connsiteY737" fmla="*/ 1316355 h 2612594"/>
                              <a:gd name="connsiteX738" fmla="*/ 2607157 w 2647519"/>
                              <a:gd name="connsiteY738" fmla="*/ 1290637 h 2612594"/>
                              <a:gd name="connsiteX739" fmla="*/ 2617635 w 2647519"/>
                              <a:gd name="connsiteY739" fmla="*/ 1290637 h 2612594"/>
                              <a:gd name="connsiteX740" fmla="*/ 2633827 w 2647519"/>
                              <a:gd name="connsiteY740" fmla="*/ 1280160 h 2612594"/>
                              <a:gd name="connsiteX741" fmla="*/ 2635732 w 2647519"/>
                              <a:gd name="connsiteY741" fmla="*/ 1322070 h 2612594"/>
                              <a:gd name="connsiteX742" fmla="*/ 2630970 w 2647519"/>
                              <a:gd name="connsiteY742" fmla="*/ 1342072 h 2612594"/>
                              <a:gd name="connsiteX743" fmla="*/ 2625255 w 2647519"/>
                              <a:gd name="connsiteY743" fmla="*/ 1361122 h 2612594"/>
                              <a:gd name="connsiteX744" fmla="*/ 2622397 w 2647519"/>
                              <a:gd name="connsiteY744" fmla="*/ 1392555 h 2612594"/>
                              <a:gd name="connsiteX745" fmla="*/ 2621445 w 2647519"/>
                              <a:gd name="connsiteY745" fmla="*/ 1408747 h 2612594"/>
                              <a:gd name="connsiteX746" fmla="*/ 2619540 w 2647519"/>
                              <a:gd name="connsiteY746" fmla="*/ 1424940 h 2612594"/>
                              <a:gd name="connsiteX747" fmla="*/ 2615478 w 2647519"/>
                              <a:gd name="connsiteY747" fmla="*/ 1427648 h 2612594"/>
                              <a:gd name="connsiteX748" fmla="*/ 2615730 w 2647519"/>
                              <a:gd name="connsiteY748" fmla="*/ 1428749 h 2612594"/>
                              <a:gd name="connsiteX749" fmla="*/ 2619621 w 2647519"/>
                              <a:gd name="connsiteY749" fmla="*/ 1426155 h 2612594"/>
                              <a:gd name="connsiteX750" fmla="*/ 2621445 w 2647519"/>
                              <a:gd name="connsiteY750" fmla="*/ 1410652 h 2612594"/>
                              <a:gd name="connsiteX751" fmla="*/ 2622397 w 2647519"/>
                              <a:gd name="connsiteY751" fmla="*/ 1394460 h 2612594"/>
                              <a:gd name="connsiteX752" fmla="*/ 2625255 w 2647519"/>
                              <a:gd name="connsiteY752" fmla="*/ 1363027 h 2612594"/>
                              <a:gd name="connsiteX753" fmla="*/ 2630970 w 2647519"/>
                              <a:gd name="connsiteY753" fmla="*/ 1343977 h 2612594"/>
                              <a:gd name="connsiteX754" fmla="*/ 2635732 w 2647519"/>
                              <a:gd name="connsiteY754" fmla="*/ 1323975 h 2612594"/>
                              <a:gd name="connsiteX755" fmla="*/ 2643352 w 2647519"/>
                              <a:gd name="connsiteY755" fmla="*/ 1329690 h 2612594"/>
                              <a:gd name="connsiteX756" fmla="*/ 2642400 w 2647519"/>
                              <a:gd name="connsiteY756" fmla="*/ 1343977 h 2612594"/>
                              <a:gd name="connsiteX757" fmla="*/ 2640495 w 2647519"/>
                              <a:gd name="connsiteY757" fmla="*/ 1358265 h 2612594"/>
                              <a:gd name="connsiteX758" fmla="*/ 2639542 w 2647519"/>
                              <a:gd name="connsiteY758" fmla="*/ 1384935 h 2612594"/>
                              <a:gd name="connsiteX759" fmla="*/ 2637637 w 2647519"/>
                              <a:gd name="connsiteY759" fmla="*/ 1416367 h 2612594"/>
                              <a:gd name="connsiteX760" fmla="*/ 2632875 w 2647519"/>
                              <a:gd name="connsiteY760" fmla="*/ 1449705 h 2612594"/>
                              <a:gd name="connsiteX761" fmla="*/ 2627160 w 2647519"/>
                              <a:gd name="connsiteY761" fmla="*/ 1484947 h 2612594"/>
                              <a:gd name="connsiteX762" fmla="*/ 2620492 w 2647519"/>
                              <a:gd name="connsiteY762" fmla="*/ 1519237 h 2612594"/>
                              <a:gd name="connsiteX763" fmla="*/ 2608110 w 2647519"/>
                              <a:gd name="connsiteY763" fmla="*/ 1591627 h 2612594"/>
                              <a:gd name="connsiteX764" fmla="*/ 2596680 w 2647519"/>
                              <a:gd name="connsiteY764" fmla="*/ 1598295 h 2612594"/>
                              <a:gd name="connsiteX765" fmla="*/ 2582392 w 2647519"/>
                              <a:gd name="connsiteY765" fmla="*/ 1640205 h 2612594"/>
                              <a:gd name="connsiteX766" fmla="*/ 2578582 w 2647519"/>
                              <a:gd name="connsiteY766" fmla="*/ 1680210 h 2612594"/>
                              <a:gd name="connsiteX767" fmla="*/ 2576677 w 2647519"/>
                              <a:gd name="connsiteY767" fmla="*/ 1685925 h 2612594"/>
                              <a:gd name="connsiteX768" fmla="*/ 2560485 w 2647519"/>
                              <a:gd name="connsiteY768" fmla="*/ 1729740 h 2612594"/>
                              <a:gd name="connsiteX769" fmla="*/ 2555722 w 2647519"/>
                              <a:gd name="connsiteY769" fmla="*/ 1733550 h 2612594"/>
                              <a:gd name="connsiteX770" fmla="*/ 2535720 w 2647519"/>
                              <a:gd name="connsiteY770" fmla="*/ 1780222 h 2612594"/>
                              <a:gd name="connsiteX771" fmla="*/ 2556675 w 2647519"/>
                              <a:gd name="connsiteY771" fmla="*/ 1733550 h 2612594"/>
                              <a:gd name="connsiteX772" fmla="*/ 2561437 w 2647519"/>
                              <a:gd name="connsiteY772" fmla="*/ 1729740 h 2612594"/>
                              <a:gd name="connsiteX773" fmla="*/ 2530957 w 2647519"/>
                              <a:gd name="connsiteY773" fmla="*/ 1816417 h 2612594"/>
                              <a:gd name="connsiteX774" fmla="*/ 2514765 w 2647519"/>
                              <a:gd name="connsiteY774" fmla="*/ 1824990 h 2612594"/>
                              <a:gd name="connsiteX775" fmla="*/ 2511407 w 2647519"/>
                              <a:gd name="connsiteY775" fmla="*/ 1831707 h 2612594"/>
                              <a:gd name="connsiteX776" fmla="*/ 2511908 w 2647519"/>
                              <a:gd name="connsiteY776" fmla="*/ 1832609 h 2612594"/>
                              <a:gd name="connsiteX777" fmla="*/ 2515718 w 2647519"/>
                              <a:gd name="connsiteY777" fmla="*/ 1824989 h 2612594"/>
                              <a:gd name="connsiteX778" fmla="*/ 2531910 w 2647519"/>
                              <a:gd name="connsiteY778" fmla="*/ 1816417 h 2612594"/>
                              <a:gd name="connsiteX779" fmla="*/ 2520480 w 2647519"/>
                              <a:gd name="connsiteY779" fmla="*/ 1848802 h 2612594"/>
                              <a:gd name="connsiteX780" fmla="*/ 2499525 w 2647519"/>
                              <a:gd name="connsiteY780" fmla="*/ 1886902 h 2612594"/>
                              <a:gd name="connsiteX781" fmla="*/ 2489048 w 2647519"/>
                              <a:gd name="connsiteY781" fmla="*/ 1905952 h 2612594"/>
                              <a:gd name="connsiteX782" fmla="*/ 2477618 w 2647519"/>
                              <a:gd name="connsiteY782" fmla="*/ 1925002 h 2612594"/>
                              <a:gd name="connsiteX783" fmla="*/ 2469045 w 2647519"/>
                              <a:gd name="connsiteY783" fmla="*/ 1939289 h 2612594"/>
                              <a:gd name="connsiteX784" fmla="*/ 2456663 w 2647519"/>
                              <a:gd name="connsiteY784" fmla="*/ 1966912 h 2612594"/>
                              <a:gd name="connsiteX785" fmla="*/ 2443328 w 2647519"/>
                              <a:gd name="connsiteY785" fmla="*/ 1993582 h 2612594"/>
                              <a:gd name="connsiteX786" fmla="*/ 2422373 w 2647519"/>
                              <a:gd name="connsiteY786" fmla="*/ 2022157 h 2612594"/>
                              <a:gd name="connsiteX787" fmla="*/ 2401418 w 2647519"/>
                              <a:gd name="connsiteY787" fmla="*/ 2048827 h 2612594"/>
                              <a:gd name="connsiteX788" fmla="*/ 2402291 w 2647519"/>
                              <a:gd name="connsiteY788" fmla="*/ 2047029 h 2612594"/>
                              <a:gd name="connsiteX789" fmla="*/ 2378557 w 2647519"/>
                              <a:gd name="connsiteY789" fmla="*/ 2079307 h 2612594"/>
                              <a:gd name="connsiteX790" fmla="*/ 2327122 w 2647519"/>
                              <a:gd name="connsiteY790" fmla="*/ 2135505 h 2612594"/>
                              <a:gd name="connsiteX791" fmla="*/ 2316995 w 2647519"/>
                              <a:gd name="connsiteY791" fmla="*/ 2151085 h 2612594"/>
                              <a:gd name="connsiteX792" fmla="*/ 2327122 w 2647519"/>
                              <a:gd name="connsiteY792" fmla="*/ 2136457 h 2612594"/>
                              <a:gd name="connsiteX793" fmla="*/ 2378557 w 2647519"/>
                              <a:gd name="connsiteY793" fmla="*/ 2080259 h 2612594"/>
                              <a:gd name="connsiteX794" fmla="*/ 2339505 w 2647519"/>
                              <a:gd name="connsiteY794" fmla="*/ 2139314 h 2612594"/>
                              <a:gd name="connsiteX795" fmla="*/ 2319383 w 2647519"/>
                              <a:gd name="connsiteY795" fmla="*/ 2160388 h 2612594"/>
                              <a:gd name="connsiteX796" fmla="*/ 2303229 w 2647519"/>
                              <a:gd name="connsiteY796" fmla="*/ 2172263 h 2612594"/>
                              <a:gd name="connsiteX797" fmla="*/ 2302357 w 2647519"/>
                              <a:gd name="connsiteY797" fmla="*/ 2173605 h 2612594"/>
                              <a:gd name="connsiteX798" fmla="*/ 2292258 w 2647519"/>
                              <a:gd name="connsiteY798" fmla="*/ 2181374 h 2612594"/>
                              <a:gd name="connsiteX799" fmla="*/ 2291880 w 2647519"/>
                              <a:gd name="connsiteY799" fmla="*/ 2184082 h 2612594"/>
                              <a:gd name="connsiteX800" fmla="*/ 2247112 w 2647519"/>
                              <a:gd name="connsiteY800" fmla="*/ 2229802 h 2612594"/>
                              <a:gd name="connsiteX801" fmla="*/ 2199487 w 2647519"/>
                              <a:gd name="connsiteY801" fmla="*/ 2273617 h 2612594"/>
                              <a:gd name="connsiteX802" fmla="*/ 2197284 w 2647519"/>
                              <a:gd name="connsiteY802" fmla="*/ 2275215 h 2612594"/>
                              <a:gd name="connsiteX803" fmla="*/ 2181390 w 2647519"/>
                              <a:gd name="connsiteY803" fmla="*/ 2295524 h 2612594"/>
                              <a:gd name="connsiteX804" fmla="*/ 2143290 w 2647519"/>
                              <a:gd name="connsiteY804" fmla="*/ 2324099 h 2612594"/>
                              <a:gd name="connsiteX805" fmla="*/ 2107680 w 2647519"/>
                              <a:gd name="connsiteY805" fmla="*/ 2350806 h 2612594"/>
                              <a:gd name="connsiteX806" fmla="*/ 2107553 w 2647519"/>
                              <a:gd name="connsiteY806" fmla="*/ 2350961 h 2612594"/>
                              <a:gd name="connsiteX807" fmla="*/ 2143290 w 2647519"/>
                              <a:gd name="connsiteY807" fmla="*/ 2325052 h 2612594"/>
                              <a:gd name="connsiteX808" fmla="*/ 2181390 w 2647519"/>
                              <a:gd name="connsiteY808" fmla="*/ 2296477 h 2612594"/>
                              <a:gd name="connsiteX809" fmla="*/ 2149957 w 2647519"/>
                              <a:gd name="connsiteY809" fmla="*/ 2327909 h 2612594"/>
                              <a:gd name="connsiteX810" fmla="*/ 2124359 w 2647519"/>
                              <a:gd name="connsiteY810" fmla="*/ 2344578 h 2612594"/>
                              <a:gd name="connsiteX811" fmla="*/ 2106651 w 2647519"/>
                              <a:gd name="connsiteY811" fmla="*/ 2352057 h 2612594"/>
                              <a:gd name="connsiteX812" fmla="*/ 2106142 w 2647519"/>
                              <a:gd name="connsiteY812" fmla="*/ 2352675 h 2612594"/>
                              <a:gd name="connsiteX813" fmla="*/ 2087092 w 2647519"/>
                              <a:gd name="connsiteY813" fmla="*/ 2365057 h 2612594"/>
                              <a:gd name="connsiteX814" fmla="*/ 2079913 w 2647519"/>
                              <a:gd name="connsiteY814" fmla="*/ 2368384 h 2612594"/>
                              <a:gd name="connsiteX815" fmla="*/ 2061852 w 2647519"/>
                              <a:gd name="connsiteY815" fmla="*/ 2383036 h 2612594"/>
                              <a:gd name="connsiteX816" fmla="*/ 2044230 w 2647519"/>
                              <a:gd name="connsiteY816" fmla="*/ 2395537 h 2612594"/>
                              <a:gd name="connsiteX817" fmla="*/ 2017560 w 2647519"/>
                              <a:gd name="connsiteY817" fmla="*/ 2412682 h 2612594"/>
                              <a:gd name="connsiteX818" fmla="*/ 2008988 w 2647519"/>
                              <a:gd name="connsiteY818" fmla="*/ 2413635 h 2612594"/>
                              <a:gd name="connsiteX819" fmla="*/ 1999459 w 2647519"/>
                              <a:gd name="connsiteY819" fmla="*/ 2417870 h 2612594"/>
                              <a:gd name="connsiteX820" fmla="*/ 1997978 w 2647519"/>
                              <a:gd name="connsiteY820" fmla="*/ 2418994 h 2612594"/>
                              <a:gd name="connsiteX821" fmla="*/ 2009940 w 2647519"/>
                              <a:gd name="connsiteY821" fmla="*/ 2414587 h 2612594"/>
                              <a:gd name="connsiteX822" fmla="*/ 2018513 w 2647519"/>
                              <a:gd name="connsiteY822" fmla="*/ 2413635 h 2612594"/>
                              <a:gd name="connsiteX823" fmla="*/ 1984223 w 2647519"/>
                              <a:gd name="connsiteY823" fmla="*/ 2439352 h 2612594"/>
                              <a:gd name="connsiteX824" fmla="*/ 1962315 w 2647519"/>
                              <a:gd name="connsiteY824" fmla="*/ 2450783 h 2612594"/>
                              <a:gd name="connsiteX825" fmla="*/ 1940408 w 2647519"/>
                              <a:gd name="connsiteY825" fmla="*/ 2461260 h 2612594"/>
                              <a:gd name="connsiteX826" fmla="*/ 1924934 w 2647519"/>
                              <a:gd name="connsiteY826" fmla="*/ 2463581 h 2612594"/>
                              <a:gd name="connsiteX827" fmla="*/ 1922310 w 2647519"/>
                              <a:gd name="connsiteY827" fmla="*/ 2465070 h 2612594"/>
                              <a:gd name="connsiteX828" fmla="*/ 1849920 w 2647519"/>
                              <a:gd name="connsiteY828" fmla="*/ 2496502 h 2612594"/>
                              <a:gd name="connsiteX829" fmla="*/ 1846229 w 2647519"/>
                              <a:gd name="connsiteY829" fmla="*/ 2497341 h 2612594"/>
                              <a:gd name="connsiteX830" fmla="*/ 1824203 w 2647519"/>
                              <a:gd name="connsiteY830" fmla="*/ 2511742 h 2612594"/>
                              <a:gd name="connsiteX831" fmla="*/ 1836585 w 2647519"/>
                              <a:gd name="connsiteY831" fmla="*/ 2515552 h 2612594"/>
                              <a:gd name="connsiteX832" fmla="*/ 1790865 w 2647519"/>
                              <a:gd name="connsiteY832" fmla="*/ 2535555 h 2612594"/>
                              <a:gd name="connsiteX833" fmla="*/ 1794675 w 2647519"/>
                              <a:gd name="connsiteY833" fmla="*/ 2522220 h 2612594"/>
                              <a:gd name="connsiteX834" fmla="*/ 1779435 w 2647519"/>
                              <a:gd name="connsiteY834" fmla="*/ 2527935 h 2612594"/>
                              <a:gd name="connsiteX835" fmla="*/ 1765148 w 2647519"/>
                              <a:gd name="connsiteY835" fmla="*/ 2532697 h 2612594"/>
                              <a:gd name="connsiteX836" fmla="*/ 1735620 w 2647519"/>
                              <a:gd name="connsiteY836" fmla="*/ 2542222 h 2612594"/>
                              <a:gd name="connsiteX837" fmla="*/ 1731675 w 2647519"/>
                              <a:gd name="connsiteY837" fmla="*/ 2537487 h 2612594"/>
                              <a:gd name="connsiteX838" fmla="*/ 1717522 w 2647519"/>
                              <a:gd name="connsiteY838" fmla="*/ 2540317 h 2612594"/>
                              <a:gd name="connsiteX839" fmla="*/ 1700377 w 2647519"/>
                              <a:gd name="connsiteY839" fmla="*/ 2544127 h 2612594"/>
                              <a:gd name="connsiteX840" fmla="*/ 1665135 w 2647519"/>
                              <a:gd name="connsiteY840" fmla="*/ 2552700 h 2612594"/>
                              <a:gd name="connsiteX841" fmla="*/ 1663973 w 2647519"/>
                              <a:gd name="connsiteY841" fmla="*/ 2553240 h 2612594"/>
                              <a:gd name="connsiteX842" fmla="*/ 1697520 w 2647519"/>
                              <a:gd name="connsiteY842" fmla="*/ 2545079 h 2612594"/>
                              <a:gd name="connsiteX843" fmla="*/ 1714665 w 2647519"/>
                              <a:gd name="connsiteY843" fmla="*/ 2541269 h 2612594"/>
                              <a:gd name="connsiteX844" fmla="*/ 1728952 w 2647519"/>
                              <a:gd name="connsiteY844" fmla="*/ 2538412 h 2612594"/>
                              <a:gd name="connsiteX845" fmla="*/ 1734667 w 2647519"/>
                              <a:gd name="connsiteY845" fmla="*/ 2543174 h 2612594"/>
                              <a:gd name="connsiteX846" fmla="*/ 1764195 w 2647519"/>
                              <a:gd name="connsiteY846" fmla="*/ 2533649 h 2612594"/>
                              <a:gd name="connsiteX847" fmla="*/ 1778482 w 2647519"/>
                              <a:gd name="connsiteY847" fmla="*/ 2528887 h 2612594"/>
                              <a:gd name="connsiteX848" fmla="*/ 1793722 w 2647519"/>
                              <a:gd name="connsiteY848" fmla="*/ 2523172 h 2612594"/>
                              <a:gd name="connsiteX849" fmla="*/ 1789912 w 2647519"/>
                              <a:gd name="connsiteY849" fmla="*/ 2536507 h 2612594"/>
                              <a:gd name="connsiteX850" fmla="*/ 1749907 w 2647519"/>
                              <a:gd name="connsiteY850" fmla="*/ 2555557 h 2612594"/>
                              <a:gd name="connsiteX851" fmla="*/ 1747946 w 2647519"/>
                              <a:gd name="connsiteY851" fmla="*/ 2555008 h 2612594"/>
                              <a:gd name="connsiteX852" fmla="*/ 1720380 w 2647519"/>
                              <a:gd name="connsiteY852" fmla="*/ 2566034 h 2612594"/>
                              <a:gd name="connsiteX853" fmla="*/ 1697520 w 2647519"/>
                              <a:gd name="connsiteY853" fmla="*/ 2572702 h 2612594"/>
                              <a:gd name="connsiteX854" fmla="*/ 1663230 w 2647519"/>
                              <a:gd name="connsiteY854" fmla="*/ 2581274 h 2612594"/>
                              <a:gd name="connsiteX855" fmla="*/ 1649062 w 2647519"/>
                              <a:gd name="connsiteY855" fmla="*/ 2580084 h 2612594"/>
                              <a:gd name="connsiteX856" fmla="*/ 1619428 w 2647519"/>
                              <a:gd name="connsiteY856" fmla="*/ 2585850 h 2612594"/>
                              <a:gd name="connsiteX857" fmla="*/ 1618462 w 2647519"/>
                              <a:gd name="connsiteY857" fmla="*/ 2587942 h 2612594"/>
                              <a:gd name="connsiteX858" fmla="*/ 1539405 w 2647519"/>
                              <a:gd name="connsiteY858" fmla="*/ 2603182 h 2612594"/>
                              <a:gd name="connsiteX859" fmla="*/ 1521307 w 2647519"/>
                              <a:gd name="connsiteY859" fmla="*/ 2598419 h 2612594"/>
                              <a:gd name="connsiteX860" fmla="*/ 1506067 w 2647519"/>
                              <a:gd name="connsiteY860" fmla="*/ 2598419 h 2612594"/>
                              <a:gd name="connsiteX861" fmla="*/ 1479397 w 2647519"/>
                              <a:gd name="connsiteY861" fmla="*/ 2606992 h 2612594"/>
                              <a:gd name="connsiteX862" fmla="*/ 1455585 w 2647519"/>
                              <a:gd name="connsiteY862" fmla="*/ 2608897 h 2612594"/>
                              <a:gd name="connsiteX863" fmla="*/ 1431772 w 2647519"/>
                              <a:gd name="connsiteY863" fmla="*/ 2609849 h 2612594"/>
                              <a:gd name="connsiteX864" fmla="*/ 1429185 w 2647519"/>
                              <a:gd name="connsiteY864" fmla="*/ 2608741 h 2612594"/>
                              <a:gd name="connsiteX865" fmla="*/ 1407484 w 2647519"/>
                              <a:gd name="connsiteY865" fmla="*/ 2612588 h 2612594"/>
                              <a:gd name="connsiteX866" fmla="*/ 1381290 w 2647519"/>
                              <a:gd name="connsiteY866" fmla="*/ 2607944 h 2612594"/>
                              <a:gd name="connsiteX867" fmla="*/ 1382243 w 2647519"/>
                              <a:gd name="connsiteY867" fmla="*/ 2606992 h 2612594"/>
                              <a:gd name="connsiteX868" fmla="*/ 1387005 w 2647519"/>
                              <a:gd name="connsiteY868" fmla="*/ 2600324 h 2612594"/>
                              <a:gd name="connsiteX869" fmla="*/ 1365098 w 2647519"/>
                              <a:gd name="connsiteY869" fmla="*/ 2597467 h 2612594"/>
                              <a:gd name="connsiteX870" fmla="*/ 1375575 w 2647519"/>
                              <a:gd name="connsiteY870" fmla="*/ 2591752 h 2612594"/>
                              <a:gd name="connsiteX871" fmla="*/ 1407008 w 2647519"/>
                              <a:gd name="connsiteY871" fmla="*/ 2590799 h 2612594"/>
                              <a:gd name="connsiteX872" fmla="*/ 1437488 w 2647519"/>
                              <a:gd name="connsiteY872" fmla="*/ 2589847 h 2612594"/>
                              <a:gd name="connsiteX873" fmla="*/ 1481302 w 2647519"/>
                              <a:gd name="connsiteY873" fmla="*/ 2590799 h 2612594"/>
                              <a:gd name="connsiteX874" fmla="*/ 1511782 w 2647519"/>
                              <a:gd name="connsiteY874" fmla="*/ 2587942 h 2612594"/>
                              <a:gd name="connsiteX875" fmla="*/ 1568932 w 2647519"/>
                              <a:gd name="connsiteY875" fmla="*/ 2575559 h 2612594"/>
                              <a:gd name="connsiteX876" fmla="*/ 1607032 w 2647519"/>
                              <a:gd name="connsiteY876" fmla="*/ 2566987 h 2612594"/>
                              <a:gd name="connsiteX877" fmla="*/ 1635607 w 2647519"/>
                              <a:gd name="connsiteY877" fmla="*/ 2566034 h 2612594"/>
                              <a:gd name="connsiteX878" fmla="*/ 1637595 w 2647519"/>
                              <a:gd name="connsiteY878" fmla="*/ 2565111 h 2612594"/>
                              <a:gd name="connsiteX879" fmla="*/ 1609890 w 2647519"/>
                              <a:gd name="connsiteY879" fmla="*/ 2566035 h 2612594"/>
                              <a:gd name="connsiteX880" fmla="*/ 1571790 w 2647519"/>
                              <a:gd name="connsiteY880" fmla="*/ 2574607 h 2612594"/>
                              <a:gd name="connsiteX881" fmla="*/ 1514640 w 2647519"/>
                              <a:gd name="connsiteY881" fmla="*/ 2586990 h 2612594"/>
                              <a:gd name="connsiteX882" fmla="*/ 1484160 w 2647519"/>
                              <a:gd name="connsiteY882" fmla="*/ 2589847 h 2612594"/>
                              <a:gd name="connsiteX883" fmla="*/ 1440345 w 2647519"/>
                              <a:gd name="connsiteY883" fmla="*/ 2588895 h 2612594"/>
                              <a:gd name="connsiteX884" fmla="*/ 1409865 w 2647519"/>
                              <a:gd name="connsiteY884" fmla="*/ 2589847 h 2612594"/>
                              <a:gd name="connsiteX885" fmla="*/ 1378432 w 2647519"/>
                              <a:gd name="connsiteY885" fmla="*/ 2590800 h 2612594"/>
                              <a:gd name="connsiteX886" fmla="*/ 1379385 w 2647519"/>
                              <a:gd name="connsiteY886" fmla="*/ 2586990 h 2612594"/>
                              <a:gd name="connsiteX887" fmla="*/ 1386052 w 2647519"/>
                              <a:gd name="connsiteY887" fmla="*/ 2577465 h 2612594"/>
                              <a:gd name="connsiteX888" fmla="*/ 1679422 w 2647519"/>
                              <a:gd name="connsiteY888" fmla="*/ 2528887 h 2612594"/>
                              <a:gd name="connsiteX889" fmla="*/ 1878495 w 2647519"/>
                              <a:gd name="connsiteY889" fmla="*/ 2453640 h 2612594"/>
                              <a:gd name="connsiteX890" fmla="*/ 1930882 w 2647519"/>
                              <a:gd name="connsiteY890" fmla="*/ 2426017 h 2612594"/>
                              <a:gd name="connsiteX891" fmla="*/ 1960410 w 2647519"/>
                              <a:gd name="connsiteY891" fmla="*/ 2410777 h 2612594"/>
                              <a:gd name="connsiteX892" fmla="*/ 1990890 w 2647519"/>
                              <a:gd name="connsiteY892" fmla="*/ 2394585 h 2612594"/>
                              <a:gd name="connsiteX893" fmla="*/ 2048040 w 2647519"/>
                              <a:gd name="connsiteY893" fmla="*/ 2360295 h 2612594"/>
                              <a:gd name="connsiteX894" fmla="*/ 2093760 w 2647519"/>
                              <a:gd name="connsiteY894" fmla="*/ 2325052 h 2612594"/>
                              <a:gd name="connsiteX895" fmla="*/ 2179485 w 2647519"/>
                              <a:gd name="connsiteY895" fmla="*/ 2258377 h 2612594"/>
                              <a:gd name="connsiteX896" fmla="*/ 2203297 w 2647519"/>
                              <a:gd name="connsiteY896" fmla="*/ 2239327 h 2612594"/>
                              <a:gd name="connsiteX897" fmla="*/ 2226157 w 2647519"/>
                              <a:gd name="connsiteY897" fmla="*/ 2219325 h 2612594"/>
                              <a:gd name="connsiteX898" fmla="*/ 2260447 w 2647519"/>
                              <a:gd name="connsiteY898" fmla="*/ 2187892 h 2612594"/>
                              <a:gd name="connsiteX899" fmla="*/ 2274735 w 2647519"/>
                              <a:gd name="connsiteY899" fmla="*/ 2164080 h 2612594"/>
                              <a:gd name="connsiteX900" fmla="*/ 2295258 w 2647519"/>
                              <a:gd name="connsiteY900" fmla="*/ 2145267 h 2612594"/>
                              <a:gd name="connsiteX901" fmla="*/ 2295423 w 2647519"/>
                              <a:gd name="connsiteY901" fmla="*/ 2144085 h 2612594"/>
                              <a:gd name="connsiteX902" fmla="*/ 2275688 w 2647519"/>
                              <a:gd name="connsiteY902" fmla="*/ 2162175 h 2612594"/>
                              <a:gd name="connsiteX903" fmla="*/ 2261400 w 2647519"/>
                              <a:gd name="connsiteY903" fmla="*/ 2185987 h 2612594"/>
                              <a:gd name="connsiteX904" fmla="*/ 2227110 w 2647519"/>
                              <a:gd name="connsiteY904" fmla="*/ 2217420 h 2612594"/>
                              <a:gd name="connsiteX905" fmla="*/ 2204250 w 2647519"/>
                              <a:gd name="connsiteY905" fmla="*/ 2237422 h 2612594"/>
                              <a:gd name="connsiteX906" fmla="*/ 2180438 w 2647519"/>
                              <a:gd name="connsiteY906" fmla="*/ 2256472 h 2612594"/>
                              <a:gd name="connsiteX907" fmla="*/ 2094713 w 2647519"/>
                              <a:gd name="connsiteY907" fmla="*/ 2323147 h 2612594"/>
                              <a:gd name="connsiteX908" fmla="*/ 2048993 w 2647519"/>
                              <a:gd name="connsiteY908" fmla="*/ 2358390 h 2612594"/>
                              <a:gd name="connsiteX909" fmla="*/ 1991843 w 2647519"/>
                              <a:gd name="connsiteY909" fmla="*/ 2392680 h 2612594"/>
                              <a:gd name="connsiteX910" fmla="*/ 1961363 w 2647519"/>
                              <a:gd name="connsiteY910" fmla="*/ 2408872 h 2612594"/>
                              <a:gd name="connsiteX911" fmla="*/ 1931835 w 2647519"/>
                              <a:gd name="connsiteY911" fmla="*/ 2424112 h 2612594"/>
                              <a:gd name="connsiteX912" fmla="*/ 1879448 w 2647519"/>
                              <a:gd name="connsiteY912" fmla="*/ 2451735 h 2612594"/>
                              <a:gd name="connsiteX913" fmla="*/ 1680375 w 2647519"/>
                              <a:gd name="connsiteY913" fmla="*/ 2526982 h 2612594"/>
                              <a:gd name="connsiteX914" fmla="*/ 1387005 w 2647519"/>
                              <a:gd name="connsiteY914" fmla="*/ 2575560 h 2612594"/>
                              <a:gd name="connsiteX915" fmla="*/ 1365098 w 2647519"/>
                              <a:gd name="connsiteY915" fmla="*/ 2575560 h 2612594"/>
                              <a:gd name="connsiteX916" fmla="*/ 1362240 w 2647519"/>
                              <a:gd name="connsiteY916" fmla="*/ 2567940 h 2612594"/>
                              <a:gd name="connsiteX917" fmla="*/ 1339380 w 2647519"/>
                              <a:gd name="connsiteY917" fmla="*/ 2566987 h 2612594"/>
                              <a:gd name="connsiteX918" fmla="*/ 1318425 w 2647519"/>
                              <a:gd name="connsiteY918" fmla="*/ 2575560 h 2612594"/>
                              <a:gd name="connsiteX919" fmla="*/ 1257465 w 2647519"/>
                              <a:gd name="connsiteY919" fmla="*/ 2576512 h 2612594"/>
                              <a:gd name="connsiteX920" fmla="*/ 1212698 w 2647519"/>
                              <a:gd name="connsiteY920" fmla="*/ 2574607 h 2612594"/>
                              <a:gd name="connsiteX921" fmla="*/ 1190790 w 2647519"/>
                              <a:gd name="connsiteY921" fmla="*/ 2572702 h 2612594"/>
                              <a:gd name="connsiteX922" fmla="*/ 1168883 w 2647519"/>
                              <a:gd name="connsiteY922" fmla="*/ 2568892 h 2612594"/>
                              <a:gd name="connsiteX923" fmla="*/ 1182079 w 2647519"/>
                              <a:gd name="connsiteY923" fmla="*/ 2554816 h 2612594"/>
                              <a:gd name="connsiteX924" fmla="*/ 1179360 w 2647519"/>
                              <a:gd name="connsiteY924" fmla="*/ 2555557 h 2612594"/>
                              <a:gd name="connsiteX925" fmla="*/ 1130192 w 2647519"/>
                              <a:gd name="connsiteY925" fmla="*/ 2546452 h 2612594"/>
                              <a:gd name="connsiteX926" fmla="*/ 1127925 w 2647519"/>
                              <a:gd name="connsiteY926" fmla="*/ 2546985 h 2612594"/>
                              <a:gd name="connsiteX927" fmla="*/ 1033628 w 2647519"/>
                              <a:gd name="connsiteY927" fmla="*/ 2529840 h 2612594"/>
                              <a:gd name="connsiteX928" fmla="*/ 996480 w 2647519"/>
                              <a:gd name="connsiteY928" fmla="*/ 2522220 h 2612594"/>
                              <a:gd name="connsiteX929" fmla="*/ 964095 w 2647519"/>
                              <a:gd name="connsiteY929" fmla="*/ 2516505 h 2612594"/>
                              <a:gd name="connsiteX930" fmla="*/ 925043 w 2647519"/>
                              <a:gd name="connsiteY930" fmla="*/ 2498407 h 2612594"/>
                              <a:gd name="connsiteX931" fmla="*/ 876465 w 2647519"/>
                              <a:gd name="connsiteY931" fmla="*/ 2480310 h 2612594"/>
                              <a:gd name="connsiteX932" fmla="*/ 825983 w 2647519"/>
                              <a:gd name="connsiteY932" fmla="*/ 2460307 h 2612594"/>
                              <a:gd name="connsiteX933" fmla="*/ 834555 w 2647519"/>
                              <a:gd name="connsiteY933" fmla="*/ 2453640 h 2612594"/>
                              <a:gd name="connsiteX934" fmla="*/ 869798 w 2647519"/>
                              <a:gd name="connsiteY934" fmla="*/ 2460307 h 2612594"/>
                              <a:gd name="connsiteX935" fmla="*/ 885038 w 2647519"/>
                              <a:gd name="connsiteY935" fmla="*/ 2473642 h 2612594"/>
                              <a:gd name="connsiteX936" fmla="*/ 937425 w 2647519"/>
                              <a:gd name="connsiteY936" fmla="*/ 2488882 h 2612594"/>
                              <a:gd name="connsiteX937" fmla="*/ 1041248 w 2647519"/>
                              <a:gd name="connsiteY937" fmla="*/ 2515552 h 2612594"/>
                              <a:gd name="connsiteX938" fmla="*/ 1066965 w 2647519"/>
                              <a:gd name="connsiteY938" fmla="*/ 2520315 h 2612594"/>
                              <a:gd name="connsiteX939" fmla="*/ 1094588 w 2647519"/>
                              <a:gd name="connsiteY939" fmla="*/ 2525077 h 2612594"/>
                              <a:gd name="connsiteX940" fmla="*/ 1125068 w 2647519"/>
                              <a:gd name="connsiteY940" fmla="*/ 2531745 h 2612594"/>
                              <a:gd name="connsiteX941" fmla="*/ 1158657 w 2647519"/>
                              <a:gd name="connsiteY941" fmla="*/ 2539008 h 2612594"/>
                              <a:gd name="connsiteX942" fmla="*/ 1161262 w 2647519"/>
                              <a:gd name="connsiteY942" fmla="*/ 2538412 h 2612594"/>
                              <a:gd name="connsiteX943" fmla="*/ 1192695 w 2647519"/>
                              <a:gd name="connsiteY943" fmla="*/ 2543175 h 2612594"/>
                              <a:gd name="connsiteX944" fmla="*/ 1193647 w 2647519"/>
                              <a:gd name="connsiteY944" fmla="*/ 2541270 h 2612594"/>
                              <a:gd name="connsiteX945" fmla="*/ 1239367 w 2647519"/>
                              <a:gd name="connsiteY945" fmla="*/ 2543175 h 2612594"/>
                              <a:gd name="connsiteX946" fmla="*/ 1246987 w 2647519"/>
                              <a:gd name="connsiteY946" fmla="*/ 2544127 h 2612594"/>
                              <a:gd name="connsiteX947" fmla="*/ 1317472 w 2647519"/>
                              <a:gd name="connsiteY947" fmla="*/ 2544127 h 2612594"/>
                              <a:gd name="connsiteX948" fmla="*/ 1368907 w 2647519"/>
                              <a:gd name="connsiteY948" fmla="*/ 2546032 h 2612594"/>
                              <a:gd name="connsiteX949" fmla="*/ 1429867 w 2647519"/>
                              <a:gd name="connsiteY949" fmla="*/ 2541270 h 2612594"/>
                              <a:gd name="connsiteX950" fmla="*/ 1437487 w 2647519"/>
                              <a:gd name="connsiteY950" fmla="*/ 2541270 h 2612594"/>
                              <a:gd name="connsiteX951" fmla="*/ 1440345 w 2647519"/>
                              <a:gd name="connsiteY951" fmla="*/ 2548890 h 2612594"/>
                              <a:gd name="connsiteX952" fmla="*/ 1500352 w 2647519"/>
                              <a:gd name="connsiteY952" fmla="*/ 2541270 h 2612594"/>
                              <a:gd name="connsiteX953" fmla="*/ 1540357 w 2647519"/>
                              <a:gd name="connsiteY953" fmla="*/ 2531745 h 2612594"/>
                              <a:gd name="connsiteX954" fmla="*/ 1563217 w 2647519"/>
                              <a:gd name="connsiteY954" fmla="*/ 2527935 h 2612594"/>
                              <a:gd name="connsiteX955" fmla="*/ 1577505 w 2647519"/>
                              <a:gd name="connsiteY955" fmla="*/ 2526030 h 2612594"/>
                              <a:gd name="connsiteX956" fmla="*/ 1608937 w 2647519"/>
                              <a:gd name="connsiteY956" fmla="*/ 2518410 h 2612594"/>
                              <a:gd name="connsiteX957" fmla="*/ 1634655 w 2647519"/>
                              <a:gd name="connsiteY957" fmla="*/ 2512695 h 2612594"/>
                              <a:gd name="connsiteX958" fmla="*/ 1660372 w 2647519"/>
                              <a:gd name="connsiteY958" fmla="*/ 2506027 h 2612594"/>
                              <a:gd name="connsiteX959" fmla="*/ 1707545 w 2647519"/>
                              <a:gd name="connsiteY959" fmla="*/ 2497863 h 2612594"/>
                              <a:gd name="connsiteX960" fmla="*/ 1713713 w 2647519"/>
                              <a:gd name="connsiteY960" fmla="*/ 2495550 h 2612594"/>
                              <a:gd name="connsiteX961" fmla="*/ 1664183 w 2647519"/>
                              <a:gd name="connsiteY961" fmla="*/ 2504122 h 2612594"/>
                              <a:gd name="connsiteX962" fmla="*/ 1638465 w 2647519"/>
                              <a:gd name="connsiteY962" fmla="*/ 2510790 h 2612594"/>
                              <a:gd name="connsiteX963" fmla="*/ 1612748 w 2647519"/>
                              <a:gd name="connsiteY963" fmla="*/ 2516505 h 2612594"/>
                              <a:gd name="connsiteX964" fmla="*/ 1581315 w 2647519"/>
                              <a:gd name="connsiteY964" fmla="*/ 2524125 h 2612594"/>
                              <a:gd name="connsiteX965" fmla="*/ 1567028 w 2647519"/>
                              <a:gd name="connsiteY965" fmla="*/ 2526030 h 2612594"/>
                              <a:gd name="connsiteX966" fmla="*/ 1544168 w 2647519"/>
                              <a:gd name="connsiteY966" fmla="*/ 2529840 h 2612594"/>
                              <a:gd name="connsiteX967" fmla="*/ 1482255 w 2647519"/>
                              <a:gd name="connsiteY967" fmla="*/ 2535555 h 2612594"/>
                              <a:gd name="connsiteX968" fmla="*/ 1440345 w 2647519"/>
                              <a:gd name="connsiteY968" fmla="*/ 2539365 h 2612594"/>
                              <a:gd name="connsiteX969" fmla="*/ 1432725 w 2647519"/>
                              <a:gd name="connsiteY969" fmla="*/ 2539365 h 2612594"/>
                              <a:gd name="connsiteX970" fmla="*/ 1371765 w 2647519"/>
                              <a:gd name="connsiteY970" fmla="*/ 2544127 h 2612594"/>
                              <a:gd name="connsiteX971" fmla="*/ 1320330 w 2647519"/>
                              <a:gd name="connsiteY971" fmla="*/ 2542222 h 2612594"/>
                              <a:gd name="connsiteX972" fmla="*/ 1249845 w 2647519"/>
                              <a:gd name="connsiteY972" fmla="*/ 2542222 h 2612594"/>
                              <a:gd name="connsiteX973" fmla="*/ 1242225 w 2647519"/>
                              <a:gd name="connsiteY973" fmla="*/ 2541270 h 2612594"/>
                              <a:gd name="connsiteX974" fmla="*/ 1212698 w 2647519"/>
                              <a:gd name="connsiteY974" fmla="*/ 2528887 h 2612594"/>
                              <a:gd name="connsiteX975" fmla="*/ 1196505 w 2647519"/>
                              <a:gd name="connsiteY975" fmla="*/ 2539365 h 2612594"/>
                              <a:gd name="connsiteX976" fmla="*/ 1196464 w 2647519"/>
                              <a:gd name="connsiteY976" fmla="*/ 2539447 h 2612594"/>
                              <a:gd name="connsiteX977" fmla="*/ 1209840 w 2647519"/>
                              <a:gd name="connsiteY977" fmla="*/ 2530792 h 2612594"/>
                              <a:gd name="connsiteX978" fmla="*/ 1239368 w 2647519"/>
                              <a:gd name="connsiteY978" fmla="*/ 2543174 h 2612594"/>
                              <a:gd name="connsiteX979" fmla="*/ 1193648 w 2647519"/>
                              <a:gd name="connsiteY979" fmla="*/ 2541269 h 2612594"/>
                              <a:gd name="connsiteX980" fmla="*/ 1194008 w 2647519"/>
                              <a:gd name="connsiteY980" fmla="*/ 2541036 h 2612594"/>
                              <a:gd name="connsiteX981" fmla="*/ 1164120 w 2647519"/>
                              <a:gd name="connsiteY981" fmla="*/ 2536507 h 2612594"/>
                              <a:gd name="connsiteX982" fmla="*/ 1128878 w 2647519"/>
                              <a:gd name="connsiteY982" fmla="*/ 2528887 h 2612594"/>
                              <a:gd name="connsiteX983" fmla="*/ 1098398 w 2647519"/>
                              <a:gd name="connsiteY983" fmla="*/ 2522220 h 2612594"/>
                              <a:gd name="connsiteX984" fmla="*/ 1070775 w 2647519"/>
                              <a:gd name="connsiteY984" fmla="*/ 2517457 h 2612594"/>
                              <a:gd name="connsiteX985" fmla="*/ 1045058 w 2647519"/>
                              <a:gd name="connsiteY985" fmla="*/ 2512695 h 2612594"/>
                              <a:gd name="connsiteX986" fmla="*/ 941235 w 2647519"/>
                              <a:gd name="connsiteY986" fmla="*/ 2486025 h 2612594"/>
                              <a:gd name="connsiteX987" fmla="*/ 888848 w 2647519"/>
                              <a:gd name="connsiteY987" fmla="*/ 2470785 h 2612594"/>
                              <a:gd name="connsiteX988" fmla="*/ 873608 w 2647519"/>
                              <a:gd name="connsiteY988" fmla="*/ 2457450 h 2612594"/>
                              <a:gd name="connsiteX989" fmla="*/ 838365 w 2647519"/>
                              <a:gd name="connsiteY989" fmla="*/ 2450782 h 2612594"/>
                              <a:gd name="connsiteX990" fmla="*/ 785978 w 2647519"/>
                              <a:gd name="connsiteY990" fmla="*/ 2424112 h 2612594"/>
                              <a:gd name="connsiteX991" fmla="*/ 770738 w 2647519"/>
                              <a:gd name="connsiteY991" fmla="*/ 2425065 h 2612594"/>
                              <a:gd name="connsiteX992" fmla="*/ 716445 w 2647519"/>
                              <a:gd name="connsiteY992" fmla="*/ 2397442 h 2612594"/>
                              <a:gd name="connsiteX993" fmla="*/ 706920 w 2647519"/>
                              <a:gd name="connsiteY993" fmla="*/ 2380297 h 2612594"/>
                              <a:gd name="connsiteX994" fmla="*/ 708825 w 2647519"/>
                              <a:gd name="connsiteY994" fmla="*/ 2379345 h 2612594"/>
                              <a:gd name="connsiteX995" fmla="*/ 742163 w 2647519"/>
                              <a:gd name="connsiteY995" fmla="*/ 2397442 h 2612594"/>
                              <a:gd name="connsiteX996" fmla="*/ 775500 w 2647519"/>
                              <a:gd name="connsiteY996" fmla="*/ 2415540 h 2612594"/>
                              <a:gd name="connsiteX997" fmla="*/ 785025 w 2647519"/>
                              <a:gd name="connsiteY997" fmla="*/ 2409825 h 2612594"/>
                              <a:gd name="connsiteX998" fmla="*/ 745973 w 2647519"/>
                              <a:gd name="connsiteY998" fmla="*/ 2384107 h 2612594"/>
                              <a:gd name="connsiteX999" fmla="*/ 713588 w 2647519"/>
                              <a:gd name="connsiteY999" fmla="*/ 2369820 h 2612594"/>
                              <a:gd name="connsiteX1000" fmla="*/ 668820 w 2647519"/>
                              <a:gd name="connsiteY1000" fmla="*/ 2344102 h 2612594"/>
                              <a:gd name="connsiteX1001" fmla="*/ 630720 w 2647519"/>
                              <a:gd name="connsiteY1001" fmla="*/ 2319337 h 2612594"/>
                              <a:gd name="connsiteX1002" fmla="*/ 570713 w 2647519"/>
                              <a:gd name="connsiteY1002" fmla="*/ 2293620 h 2612594"/>
                              <a:gd name="connsiteX1003" fmla="*/ 547853 w 2647519"/>
                              <a:gd name="connsiteY1003" fmla="*/ 2274570 h 2612594"/>
                              <a:gd name="connsiteX1004" fmla="*/ 552615 w 2647519"/>
                              <a:gd name="connsiteY1004" fmla="*/ 2272665 h 2612594"/>
                              <a:gd name="connsiteX1005" fmla="*/ 575475 w 2647519"/>
                              <a:gd name="connsiteY1005" fmla="*/ 2279332 h 2612594"/>
                              <a:gd name="connsiteX1006" fmla="*/ 527850 w 2647519"/>
                              <a:gd name="connsiteY1006" fmla="*/ 2229802 h 2612594"/>
                              <a:gd name="connsiteX1007" fmla="*/ 501180 w 2647519"/>
                              <a:gd name="connsiteY1007" fmla="*/ 2207895 h 2612594"/>
                              <a:gd name="connsiteX1008" fmla="*/ 476415 w 2647519"/>
                              <a:gd name="connsiteY1008" fmla="*/ 2185987 h 2612594"/>
                              <a:gd name="connsiteX1009" fmla="*/ 444983 w 2647519"/>
                              <a:gd name="connsiteY1009" fmla="*/ 2160270 h 2612594"/>
                              <a:gd name="connsiteX1010" fmla="*/ 399263 w 2647519"/>
                              <a:gd name="connsiteY1010" fmla="*/ 2109787 h 2612594"/>
                              <a:gd name="connsiteX1011" fmla="*/ 396126 w 2647519"/>
                              <a:gd name="connsiteY1011" fmla="*/ 2099983 h 2612594"/>
                              <a:gd name="connsiteX1012" fmla="*/ 386880 w 2647519"/>
                              <a:gd name="connsiteY1012" fmla="*/ 2090737 h 2612594"/>
                              <a:gd name="connsiteX1013" fmla="*/ 355448 w 2647519"/>
                              <a:gd name="connsiteY1013" fmla="*/ 2056447 h 2612594"/>
                              <a:gd name="connsiteX1014" fmla="*/ 351638 w 2647519"/>
                              <a:gd name="connsiteY1014" fmla="*/ 2039302 h 2612594"/>
                              <a:gd name="connsiteX1015" fmla="*/ 339255 w 2647519"/>
                              <a:gd name="connsiteY1015" fmla="*/ 2022157 h 2612594"/>
                              <a:gd name="connsiteX1016" fmla="*/ 337780 w 2647519"/>
                              <a:gd name="connsiteY1016" fmla="*/ 2019844 h 2612594"/>
                              <a:gd name="connsiteX1017" fmla="*/ 323062 w 2647519"/>
                              <a:gd name="connsiteY1017" fmla="*/ 2009774 h 2612594"/>
                              <a:gd name="connsiteX1018" fmla="*/ 294487 w 2647519"/>
                              <a:gd name="connsiteY1018" fmla="*/ 1968817 h 2612594"/>
                              <a:gd name="connsiteX1019" fmla="*/ 278295 w 2647519"/>
                              <a:gd name="connsiteY1019" fmla="*/ 1930717 h 2612594"/>
                              <a:gd name="connsiteX1020" fmla="*/ 276390 w 2647519"/>
                              <a:gd name="connsiteY1020" fmla="*/ 1930717 h 2612594"/>
                              <a:gd name="connsiteX1021" fmla="*/ 254483 w 2647519"/>
                              <a:gd name="connsiteY1021" fmla="*/ 1888807 h 2612594"/>
                              <a:gd name="connsiteX1022" fmla="*/ 233528 w 2647519"/>
                              <a:gd name="connsiteY1022" fmla="*/ 1846897 h 2612594"/>
                              <a:gd name="connsiteX1023" fmla="*/ 211620 w 2647519"/>
                              <a:gd name="connsiteY1023" fmla="*/ 1798320 h 2612594"/>
                              <a:gd name="connsiteX1024" fmla="*/ 191618 w 2647519"/>
                              <a:gd name="connsiteY1024" fmla="*/ 1748790 h 2612594"/>
                              <a:gd name="connsiteX1025" fmla="*/ 211620 w 2647519"/>
                              <a:gd name="connsiteY1025" fmla="*/ 1782127 h 2612594"/>
                              <a:gd name="connsiteX1026" fmla="*/ 231623 w 2647519"/>
                              <a:gd name="connsiteY1026" fmla="*/ 1824037 h 2612594"/>
                              <a:gd name="connsiteX1027" fmla="*/ 238290 w 2647519"/>
                              <a:gd name="connsiteY1027" fmla="*/ 1846897 h 2612594"/>
                              <a:gd name="connsiteX1028" fmla="*/ 241045 w 2647519"/>
                              <a:gd name="connsiteY1028" fmla="*/ 1850938 h 2612594"/>
                              <a:gd name="connsiteX1029" fmla="*/ 237654 w 2647519"/>
                              <a:gd name="connsiteY1029" fmla="*/ 1833304 h 2612594"/>
                              <a:gd name="connsiteX1030" fmla="*/ 228808 w 2647519"/>
                              <a:gd name="connsiteY1030" fmla="*/ 1817251 h 2612594"/>
                              <a:gd name="connsiteX1031" fmla="*/ 214410 w 2647519"/>
                              <a:gd name="connsiteY1031" fmla="*/ 1784873 h 2612594"/>
                              <a:gd name="connsiteX1032" fmla="*/ 197332 w 2647519"/>
                              <a:gd name="connsiteY1032" fmla="*/ 1756409 h 2612594"/>
                              <a:gd name="connsiteX1033" fmla="*/ 176377 w 2647519"/>
                              <a:gd name="connsiteY1033" fmla="*/ 1699259 h 2612594"/>
                              <a:gd name="connsiteX1034" fmla="*/ 158426 w 2647519"/>
                              <a:gd name="connsiteY1034" fmla="*/ 1640679 h 2612594"/>
                              <a:gd name="connsiteX1035" fmla="*/ 152529 w 2647519"/>
                              <a:gd name="connsiteY1035" fmla="*/ 1623596 h 2612594"/>
                              <a:gd name="connsiteX1036" fmla="*/ 126853 w 2647519"/>
                              <a:gd name="connsiteY1036" fmla="*/ 1521108 h 2612594"/>
                              <a:gd name="connsiteX1037" fmla="*/ 115498 w 2647519"/>
                              <a:gd name="connsiteY1037" fmla="*/ 1446707 h 2612594"/>
                              <a:gd name="connsiteX1038" fmla="*/ 115417 w 2647519"/>
                              <a:gd name="connsiteY1038" fmla="*/ 1448752 h 2612594"/>
                              <a:gd name="connsiteX1039" fmla="*/ 116370 w 2647519"/>
                              <a:gd name="connsiteY1039" fmla="*/ 1463992 h 2612594"/>
                              <a:gd name="connsiteX1040" fmla="*/ 121132 w 2647519"/>
                              <a:gd name="connsiteY1040" fmla="*/ 1499235 h 2612594"/>
                              <a:gd name="connsiteX1041" fmla="*/ 126847 w 2647519"/>
                              <a:gd name="connsiteY1041" fmla="*/ 1535430 h 2612594"/>
                              <a:gd name="connsiteX1042" fmla="*/ 117322 w 2647519"/>
                              <a:gd name="connsiteY1042" fmla="*/ 1503997 h 2612594"/>
                              <a:gd name="connsiteX1043" fmla="*/ 110655 w 2647519"/>
                              <a:gd name="connsiteY1043" fmla="*/ 1463992 h 2612594"/>
                              <a:gd name="connsiteX1044" fmla="*/ 103035 w 2647519"/>
                              <a:gd name="connsiteY1044" fmla="*/ 1463992 h 2612594"/>
                              <a:gd name="connsiteX1045" fmla="*/ 98272 w 2647519"/>
                              <a:gd name="connsiteY1045" fmla="*/ 1427797 h 2612594"/>
                              <a:gd name="connsiteX1046" fmla="*/ 91605 w 2647519"/>
                              <a:gd name="connsiteY1046" fmla="*/ 1404937 h 2612594"/>
                              <a:gd name="connsiteX1047" fmla="*/ 85890 w 2647519"/>
                              <a:gd name="connsiteY1047" fmla="*/ 1383030 h 2612594"/>
                              <a:gd name="connsiteX1048" fmla="*/ 69697 w 2647519"/>
                              <a:gd name="connsiteY1048" fmla="*/ 1365885 h 2612594"/>
                              <a:gd name="connsiteX1049" fmla="*/ 64935 w 2647519"/>
                              <a:gd name="connsiteY1049" fmla="*/ 1365885 h 2612594"/>
                              <a:gd name="connsiteX1050" fmla="*/ 60172 w 2647519"/>
                              <a:gd name="connsiteY1050" fmla="*/ 1342072 h 2612594"/>
                              <a:gd name="connsiteX1051" fmla="*/ 58267 w 2647519"/>
                              <a:gd name="connsiteY1051" fmla="*/ 1311592 h 2612594"/>
                              <a:gd name="connsiteX1052" fmla="*/ 62077 w 2647519"/>
                              <a:gd name="connsiteY1052" fmla="*/ 1268730 h 2612594"/>
                              <a:gd name="connsiteX1053" fmla="*/ 63982 w 2647519"/>
                              <a:gd name="connsiteY1053" fmla="*/ 1253490 h 2612594"/>
                              <a:gd name="connsiteX1054" fmla="*/ 67226 w 2647519"/>
                              <a:gd name="connsiteY1054" fmla="*/ 1243037 h 2612594"/>
                              <a:gd name="connsiteX1055" fmla="*/ 65649 w 2647519"/>
                              <a:gd name="connsiteY1055" fmla="*/ 1219200 h 2612594"/>
                              <a:gd name="connsiteX1056" fmla="*/ 67792 w 2647519"/>
                              <a:gd name="connsiteY1056" fmla="*/ 1183957 h 2612594"/>
                              <a:gd name="connsiteX1057" fmla="*/ 71602 w 2647519"/>
                              <a:gd name="connsiteY1057" fmla="*/ 1176814 h 2612594"/>
                              <a:gd name="connsiteX1058" fmla="*/ 71602 w 2647519"/>
                              <a:gd name="connsiteY1058" fmla="*/ 1172527 h 2612594"/>
                              <a:gd name="connsiteX1059" fmla="*/ 63982 w 2647519"/>
                              <a:gd name="connsiteY1059" fmla="*/ 1186815 h 2612594"/>
                              <a:gd name="connsiteX1060" fmla="*/ 57315 w 2647519"/>
                              <a:gd name="connsiteY1060" fmla="*/ 1177290 h 2612594"/>
                              <a:gd name="connsiteX1061" fmla="*/ 44932 w 2647519"/>
                              <a:gd name="connsiteY1061" fmla="*/ 1160145 h 2612594"/>
                              <a:gd name="connsiteX1062" fmla="*/ 42670 w 2647519"/>
                              <a:gd name="connsiteY1062" fmla="*/ 1146572 h 2612594"/>
                              <a:gd name="connsiteX1063" fmla="*/ 42075 w 2647519"/>
                              <a:gd name="connsiteY1063" fmla="*/ 1147762 h 2612594"/>
                              <a:gd name="connsiteX1064" fmla="*/ 38265 w 2647519"/>
                              <a:gd name="connsiteY1064" fmla="*/ 1185862 h 2612594"/>
                              <a:gd name="connsiteX1065" fmla="*/ 35407 w 2647519"/>
                              <a:gd name="connsiteY1065" fmla="*/ 1223962 h 2612594"/>
                              <a:gd name="connsiteX1066" fmla="*/ 32550 w 2647519"/>
                              <a:gd name="connsiteY1066" fmla="*/ 1253490 h 2612594"/>
                              <a:gd name="connsiteX1067" fmla="*/ 32550 w 2647519"/>
                              <a:gd name="connsiteY1067" fmla="*/ 1314449 h 2612594"/>
                              <a:gd name="connsiteX1068" fmla="*/ 33502 w 2647519"/>
                              <a:gd name="connsiteY1068" fmla="*/ 1345882 h 2612594"/>
                              <a:gd name="connsiteX1069" fmla="*/ 35407 w 2647519"/>
                              <a:gd name="connsiteY1069" fmla="*/ 1377314 h 2612594"/>
                              <a:gd name="connsiteX1070" fmla="*/ 26835 w 2647519"/>
                              <a:gd name="connsiteY1070" fmla="*/ 1406842 h 2612594"/>
                              <a:gd name="connsiteX1071" fmla="*/ 24930 w 2647519"/>
                              <a:gd name="connsiteY1071" fmla="*/ 1406842 h 2612594"/>
                              <a:gd name="connsiteX1072" fmla="*/ 19215 w 2647519"/>
                              <a:gd name="connsiteY1072" fmla="*/ 1349692 h 2612594"/>
                              <a:gd name="connsiteX1073" fmla="*/ 19215 w 2647519"/>
                              <a:gd name="connsiteY1073" fmla="*/ 1290637 h 2612594"/>
                              <a:gd name="connsiteX1074" fmla="*/ 23977 w 2647519"/>
                              <a:gd name="connsiteY1074" fmla="*/ 1244917 h 2612594"/>
                              <a:gd name="connsiteX1075" fmla="*/ 32546 w 2647519"/>
                              <a:gd name="connsiteY1075" fmla="*/ 1253485 h 2612594"/>
                              <a:gd name="connsiteX1076" fmla="*/ 24930 w 2647519"/>
                              <a:gd name="connsiteY1076" fmla="*/ 1243965 h 2612594"/>
                              <a:gd name="connsiteX1077" fmla="*/ 23025 w 2647519"/>
                              <a:gd name="connsiteY1077" fmla="*/ 1209675 h 2612594"/>
                              <a:gd name="connsiteX1078" fmla="*/ 24930 w 2647519"/>
                              <a:gd name="connsiteY1078" fmla="*/ 1157287 h 2612594"/>
                              <a:gd name="connsiteX1079" fmla="*/ 25882 w 2647519"/>
                              <a:gd name="connsiteY1079" fmla="*/ 1143000 h 2612594"/>
                              <a:gd name="connsiteX1080" fmla="*/ 28740 w 2647519"/>
                              <a:gd name="connsiteY1080" fmla="*/ 1119187 h 2612594"/>
                              <a:gd name="connsiteX1081" fmla="*/ 40170 w 2647519"/>
                              <a:gd name="connsiteY1081" fmla="*/ 1076325 h 2612594"/>
                              <a:gd name="connsiteX1082" fmla="*/ 45865 w 2647519"/>
                              <a:gd name="connsiteY1082" fmla="*/ 1047851 h 2612594"/>
                              <a:gd name="connsiteX1083" fmla="*/ 43980 w 2647519"/>
                              <a:gd name="connsiteY1083" fmla="*/ 1041082 h 2612594"/>
                              <a:gd name="connsiteX1084" fmla="*/ 37312 w 2647519"/>
                              <a:gd name="connsiteY1084" fmla="*/ 1079182 h 2612594"/>
                              <a:gd name="connsiteX1085" fmla="*/ 25882 w 2647519"/>
                              <a:gd name="connsiteY1085" fmla="*/ 1122045 h 2612594"/>
                              <a:gd name="connsiteX1086" fmla="*/ 23025 w 2647519"/>
                              <a:gd name="connsiteY1086" fmla="*/ 1145857 h 2612594"/>
                              <a:gd name="connsiteX1087" fmla="*/ 22072 w 2647519"/>
                              <a:gd name="connsiteY1087" fmla="*/ 1160145 h 2612594"/>
                              <a:gd name="connsiteX1088" fmla="*/ 20167 w 2647519"/>
                              <a:gd name="connsiteY1088" fmla="*/ 1212532 h 2612594"/>
                              <a:gd name="connsiteX1089" fmla="*/ 22072 w 2647519"/>
                              <a:gd name="connsiteY1089" fmla="*/ 1246822 h 2612594"/>
                              <a:gd name="connsiteX1090" fmla="*/ 17310 w 2647519"/>
                              <a:gd name="connsiteY1090" fmla="*/ 1292542 h 2612594"/>
                              <a:gd name="connsiteX1091" fmla="*/ 17310 w 2647519"/>
                              <a:gd name="connsiteY1091" fmla="*/ 1351597 h 2612594"/>
                              <a:gd name="connsiteX1092" fmla="*/ 23025 w 2647519"/>
                              <a:gd name="connsiteY1092" fmla="*/ 1408747 h 2612594"/>
                              <a:gd name="connsiteX1093" fmla="*/ 24930 w 2647519"/>
                              <a:gd name="connsiteY1093" fmla="*/ 1408747 h 2612594"/>
                              <a:gd name="connsiteX1094" fmla="*/ 37312 w 2647519"/>
                              <a:gd name="connsiteY1094" fmla="*/ 1463040 h 2612594"/>
                              <a:gd name="connsiteX1095" fmla="*/ 43980 w 2647519"/>
                              <a:gd name="connsiteY1095" fmla="*/ 1507807 h 2612594"/>
                              <a:gd name="connsiteX1096" fmla="*/ 58267 w 2647519"/>
                              <a:gd name="connsiteY1096" fmla="*/ 1553527 h 2612594"/>
                              <a:gd name="connsiteX1097" fmla="*/ 80770 w 2647519"/>
                              <a:gd name="connsiteY1097" fmla="*/ 1651843 h 2612594"/>
                              <a:gd name="connsiteX1098" fmla="*/ 82734 w 2647519"/>
                              <a:gd name="connsiteY1098" fmla="*/ 1670685 h 2612594"/>
                              <a:gd name="connsiteX1099" fmla="*/ 86843 w 2647519"/>
                              <a:gd name="connsiteY1099" fmla="*/ 1670685 h 2612594"/>
                              <a:gd name="connsiteX1100" fmla="*/ 107798 w 2647519"/>
                              <a:gd name="connsiteY1100" fmla="*/ 1721167 h 2612594"/>
                              <a:gd name="connsiteX1101" fmla="*/ 115418 w 2647519"/>
                              <a:gd name="connsiteY1101" fmla="*/ 1746885 h 2612594"/>
                              <a:gd name="connsiteX1102" fmla="*/ 101130 w 2647519"/>
                              <a:gd name="connsiteY1102" fmla="*/ 1724977 h 2612594"/>
                              <a:gd name="connsiteX1103" fmla="*/ 85890 w 2647519"/>
                              <a:gd name="connsiteY1103" fmla="*/ 1690687 h 2612594"/>
                              <a:gd name="connsiteX1104" fmla="*/ 84938 w 2647519"/>
                              <a:gd name="connsiteY1104" fmla="*/ 1700212 h 2612594"/>
                              <a:gd name="connsiteX1105" fmla="*/ 76651 w 2647519"/>
                              <a:gd name="connsiteY1105" fmla="*/ 1674524 h 2612594"/>
                              <a:gd name="connsiteX1106" fmla="*/ 70650 w 2647519"/>
                              <a:gd name="connsiteY1106" fmla="*/ 1675447 h 2612594"/>
                              <a:gd name="connsiteX1107" fmla="*/ 63982 w 2647519"/>
                              <a:gd name="connsiteY1107" fmla="*/ 1653540 h 2612594"/>
                              <a:gd name="connsiteX1108" fmla="*/ 41122 w 2647519"/>
                              <a:gd name="connsiteY1108" fmla="*/ 1601152 h 2612594"/>
                              <a:gd name="connsiteX1109" fmla="*/ 26835 w 2647519"/>
                              <a:gd name="connsiteY1109" fmla="*/ 1554480 h 2612594"/>
                              <a:gd name="connsiteX1110" fmla="*/ 25882 w 2647519"/>
                              <a:gd name="connsiteY1110" fmla="*/ 1515427 h 2612594"/>
                              <a:gd name="connsiteX1111" fmla="*/ 19215 w 2647519"/>
                              <a:gd name="connsiteY1111" fmla="*/ 1469707 h 2612594"/>
                              <a:gd name="connsiteX1112" fmla="*/ 14452 w 2647519"/>
                              <a:gd name="connsiteY1112" fmla="*/ 1423987 h 2612594"/>
                              <a:gd name="connsiteX1113" fmla="*/ 3975 w 2647519"/>
                              <a:gd name="connsiteY1113" fmla="*/ 1390650 h 2612594"/>
                              <a:gd name="connsiteX1114" fmla="*/ 10642 w 2647519"/>
                              <a:gd name="connsiteY1114" fmla="*/ 1213485 h 2612594"/>
                              <a:gd name="connsiteX1115" fmla="*/ 17310 w 2647519"/>
                              <a:gd name="connsiteY1115" fmla="*/ 1167765 h 2612594"/>
                              <a:gd name="connsiteX1116" fmla="*/ 11595 w 2647519"/>
                              <a:gd name="connsiteY1116" fmla="*/ 1143000 h 2612594"/>
                              <a:gd name="connsiteX1117" fmla="*/ 23025 w 2647519"/>
                              <a:gd name="connsiteY1117" fmla="*/ 1074420 h 2612594"/>
                              <a:gd name="connsiteX1118" fmla="*/ 25882 w 2647519"/>
                              <a:gd name="connsiteY1118" fmla="*/ 1058227 h 2612594"/>
                              <a:gd name="connsiteX1119" fmla="*/ 33502 w 2647519"/>
                              <a:gd name="connsiteY1119" fmla="*/ 1002982 h 2612594"/>
                              <a:gd name="connsiteX1120" fmla="*/ 53505 w 2647519"/>
                              <a:gd name="connsiteY1120" fmla="*/ 962977 h 2612594"/>
                              <a:gd name="connsiteX1121" fmla="*/ 48742 w 2647519"/>
                              <a:gd name="connsiteY1121" fmla="*/ 1017270 h 2612594"/>
                              <a:gd name="connsiteX1122" fmla="*/ 53503 w 2647519"/>
                              <a:gd name="connsiteY1122" fmla="*/ 1007964 h 2612594"/>
                              <a:gd name="connsiteX1123" fmla="*/ 56362 w 2647519"/>
                              <a:gd name="connsiteY1123" fmla="*/ 985718 h 2612594"/>
                              <a:gd name="connsiteX1124" fmla="*/ 57315 w 2647519"/>
                              <a:gd name="connsiteY1124" fmla="*/ 961072 h 2612594"/>
                              <a:gd name="connsiteX1125" fmla="*/ 65887 w 2647519"/>
                              <a:gd name="connsiteY1125" fmla="*/ 929639 h 2612594"/>
                              <a:gd name="connsiteX1126" fmla="*/ 79222 w 2647519"/>
                              <a:gd name="connsiteY1126" fmla="*/ 882014 h 2612594"/>
                              <a:gd name="connsiteX1127" fmla="*/ 95415 w 2647519"/>
                              <a:gd name="connsiteY1127" fmla="*/ 833437 h 2612594"/>
                              <a:gd name="connsiteX1128" fmla="*/ 96628 w 2647519"/>
                              <a:gd name="connsiteY1128" fmla="*/ 832072 h 2612594"/>
                              <a:gd name="connsiteX1129" fmla="*/ 103988 w 2647519"/>
                              <a:gd name="connsiteY1129" fmla="*/ 793432 h 2612594"/>
                              <a:gd name="connsiteX1130" fmla="*/ 114465 w 2647519"/>
                              <a:gd name="connsiteY1130" fmla="*/ 765809 h 2612594"/>
                              <a:gd name="connsiteX1131" fmla="*/ 126848 w 2647519"/>
                              <a:gd name="connsiteY1131" fmla="*/ 742949 h 2612594"/>
                              <a:gd name="connsiteX1132" fmla="*/ 151613 w 2647519"/>
                              <a:gd name="connsiteY1132" fmla="*/ 695324 h 2612594"/>
                              <a:gd name="connsiteX1133" fmla="*/ 171615 w 2647519"/>
                              <a:gd name="connsiteY1133" fmla="*/ 652462 h 2612594"/>
                              <a:gd name="connsiteX1134" fmla="*/ 200190 w 2647519"/>
                              <a:gd name="connsiteY1134" fmla="*/ 597217 h 2612594"/>
                              <a:gd name="connsiteX1135" fmla="*/ 221145 w 2647519"/>
                              <a:gd name="connsiteY1135" fmla="*/ 573404 h 2612594"/>
                              <a:gd name="connsiteX1136" fmla="*/ 238290 w 2647519"/>
                              <a:gd name="connsiteY1136" fmla="*/ 540067 h 2612594"/>
                              <a:gd name="connsiteX1137" fmla="*/ 252578 w 2647519"/>
                              <a:gd name="connsiteY1137" fmla="*/ 519112 h 2612594"/>
                              <a:gd name="connsiteX1138" fmla="*/ 267818 w 2647519"/>
                              <a:gd name="connsiteY1138" fmla="*/ 511492 h 2612594"/>
                              <a:gd name="connsiteX1139" fmla="*/ 271628 w 2647519"/>
                              <a:gd name="connsiteY1139" fmla="*/ 505777 h 2612594"/>
                              <a:gd name="connsiteX1140" fmla="*/ 286868 w 2647519"/>
                              <a:gd name="connsiteY1140" fmla="*/ 475297 h 2612594"/>
                              <a:gd name="connsiteX1141" fmla="*/ 316395 w 2647519"/>
                              <a:gd name="connsiteY1141" fmla="*/ 441007 h 2612594"/>
                              <a:gd name="connsiteX1142" fmla="*/ 317199 w 2647519"/>
                              <a:gd name="connsiteY1142" fmla="*/ 455339 h 2612594"/>
                              <a:gd name="connsiteX1143" fmla="*/ 315045 w 2647519"/>
                              <a:gd name="connsiteY1143" fmla="*/ 461363 h 2612594"/>
                              <a:gd name="connsiteX1144" fmla="*/ 345922 w 2647519"/>
                              <a:gd name="connsiteY1144" fmla="*/ 429577 h 2612594"/>
                              <a:gd name="connsiteX1145" fmla="*/ 361162 w 2647519"/>
                              <a:gd name="connsiteY1145" fmla="*/ 409575 h 2612594"/>
                              <a:gd name="connsiteX1146" fmla="*/ 381165 w 2647519"/>
                              <a:gd name="connsiteY1146" fmla="*/ 390525 h 2612594"/>
                              <a:gd name="connsiteX1147" fmla="*/ 382888 w 2647519"/>
                              <a:gd name="connsiteY1147" fmla="*/ 392440 h 2612594"/>
                              <a:gd name="connsiteX1148" fmla="*/ 382118 w 2647519"/>
                              <a:gd name="connsiteY1148" fmla="*/ 391477 h 2612594"/>
                              <a:gd name="connsiteX1149" fmla="*/ 406883 w 2647519"/>
                              <a:gd name="connsiteY1149" fmla="*/ 366712 h 2612594"/>
                              <a:gd name="connsiteX1150" fmla="*/ 431648 w 2647519"/>
                              <a:gd name="connsiteY1150" fmla="*/ 343852 h 2612594"/>
                              <a:gd name="connsiteX1151" fmla="*/ 458318 w 2647519"/>
                              <a:gd name="connsiteY1151" fmla="*/ 315277 h 2612594"/>
                              <a:gd name="connsiteX1152" fmla="*/ 495465 w 2647519"/>
                              <a:gd name="connsiteY1152" fmla="*/ 287654 h 2612594"/>
                              <a:gd name="connsiteX1153" fmla="*/ 535470 w 2647519"/>
                              <a:gd name="connsiteY1153" fmla="*/ 258127 h 2612594"/>
                              <a:gd name="connsiteX1154" fmla="*/ 559389 w 2647519"/>
                              <a:gd name="connsiteY1154" fmla="*/ 241440 h 2612594"/>
                              <a:gd name="connsiteX1155" fmla="*/ 575475 w 2647519"/>
                              <a:gd name="connsiteY1155" fmla="*/ 226694 h 2612594"/>
                              <a:gd name="connsiteX1156" fmla="*/ 604050 w 2647519"/>
                              <a:gd name="connsiteY1156" fmla="*/ 209549 h 2612594"/>
                              <a:gd name="connsiteX1157" fmla="*/ 634530 w 2647519"/>
                              <a:gd name="connsiteY1157" fmla="*/ 193357 h 2612594"/>
                              <a:gd name="connsiteX1158" fmla="*/ 638565 w 2647519"/>
                              <a:gd name="connsiteY1158" fmla="*/ 191282 h 2612594"/>
                              <a:gd name="connsiteX1159" fmla="*/ 648937 w 2647519"/>
                              <a:gd name="connsiteY1159" fmla="*/ 181094 h 2612594"/>
                              <a:gd name="connsiteX1160" fmla="*/ 665963 w 2647519"/>
                              <a:gd name="connsiteY1160" fmla="*/ 168592 h 2612594"/>
                              <a:gd name="connsiteX1161" fmla="*/ 684656 w 2647519"/>
                              <a:gd name="connsiteY1161" fmla="*/ 159067 h 2612594"/>
                              <a:gd name="connsiteX1162" fmla="*/ 697880 w 2647519"/>
                              <a:gd name="connsiteY1162" fmla="*/ 156023 h 2612594"/>
                              <a:gd name="connsiteX1163" fmla="*/ 700252 w 2647519"/>
                              <a:gd name="connsiteY1163" fmla="*/ 154304 h 2612594"/>
                              <a:gd name="connsiteX1164" fmla="*/ 959332 w 2647519"/>
                              <a:gd name="connsiteY1164" fmla="*/ 49529 h 2612594"/>
                              <a:gd name="connsiteX1165" fmla="*/ 968944 w 2647519"/>
                              <a:gd name="connsiteY1165" fmla="*/ 47439 h 2612594"/>
                              <a:gd name="connsiteX1166" fmla="*/ 995527 w 2647519"/>
                              <a:gd name="connsiteY1166" fmla="*/ 38099 h 2612594"/>
                              <a:gd name="connsiteX1167" fmla="*/ 1013863 w 2647519"/>
                              <a:gd name="connsiteY1167" fmla="*/ 34408 h 2612594"/>
                              <a:gd name="connsiteX1168" fmla="*/ 1023424 w 2647519"/>
                              <a:gd name="connsiteY1168" fmla="*/ 34327 h 2612594"/>
                              <a:gd name="connsiteX1169" fmla="*/ 1026960 w 2647519"/>
                              <a:gd name="connsiteY1169" fmla="*/ 33337 h 2612594"/>
                              <a:gd name="connsiteX1170" fmla="*/ 1244130 w 2647519"/>
                              <a:gd name="connsiteY1170" fmla="*/ 4762 h 2612594"/>
                              <a:gd name="connsiteX1171" fmla="*/ 1305804 w 2647519"/>
                              <a:gd name="connsiteY1171" fmla="*/ 4524 h 2612594"/>
                              <a:gd name="connsiteX1172" fmla="*/ 1371765 w 2647519"/>
                              <a:gd name="connsiteY1172" fmla="*/ 5714 h 2612594"/>
                              <a:gd name="connsiteX1173" fmla="*/ 1372993 w 2647519"/>
                              <a:gd name="connsiteY1173" fmla="*/ 6635 h 2612594"/>
                              <a:gd name="connsiteX1174" fmla="*/ 1405103 w 2647519"/>
                              <a:gd name="connsiteY1174" fmla="*/ 2857 h 2612594"/>
                              <a:gd name="connsiteX1175" fmla="*/ 1434630 w 2647519"/>
                              <a:gd name="connsiteY1175" fmla="*/ 7619 h 2612594"/>
                              <a:gd name="connsiteX1176" fmla="*/ 1464158 w 2647519"/>
                              <a:gd name="connsiteY1176" fmla="*/ 13334 h 2612594"/>
                              <a:gd name="connsiteX1177" fmla="*/ 1479392 w 2647519"/>
                              <a:gd name="connsiteY1177" fmla="*/ 16797 h 2612594"/>
                              <a:gd name="connsiteX1178" fmla="*/ 1463205 w 2647519"/>
                              <a:gd name="connsiteY1178" fmla="*/ 12382 h 2612594"/>
                              <a:gd name="connsiteX1179" fmla="*/ 1433677 w 2647519"/>
                              <a:gd name="connsiteY1179" fmla="*/ 6667 h 2612594"/>
                              <a:gd name="connsiteX1180" fmla="*/ 1404150 w 2647519"/>
                              <a:gd name="connsiteY1180" fmla="*/ 1905 h 2612594"/>
                              <a:gd name="connsiteX1181" fmla="*/ 1404150 w 2647519"/>
                              <a:gd name="connsiteY1181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  <a:cxn ang="0">
                                <a:pos x="connsiteX1175" y="connsiteY1175"/>
                              </a:cxn>
                              <a:cxn ang="0">
                                <a:pos x="connsiteX1176" y="connsiteY1176"/>
                              </a:cxn>
                              <a:cxn ang="0">
                                <a:pos x="connsiteX1177" y="connsiteY1177"/>
                              </a:cxn>
                              <a:cxn ang="0">
                                <a:pos x="connsiteX1178" y="connsiteY1178"/>
                              </a:cxn>
                              <a:cxn ang="0">
                                <a:pos x="connsiteX1179" y="connsiteY1179"/>
                              </a:cxn>
                              <a:cxn ang="0">
                                <a:pos x="connsiteX1180" y="connsiteY1180"/>
                              </a:cxn>
                              <a:cxn ang="0">
                                <a:pos x="connsiteX1181" y="connsiteY1181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3" y="2520821"/>
                                </a:moveTo>
                                <a:lnTo>
                                  <a:pt x="1643881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2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1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5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2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3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5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0" y="2265793"/>
                                </a:lnTo>
                                <a:close/>
                                <a:moveTo>
                                  <a:pt x="2099801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79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59" y="2217355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5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4" y="2175510"/>
                                  <a:pt x="2187820" y="2174974"/>
                                </a:cubicBezTo>
                                <a:close/>
                                <a:moveTo>
                                  <a:pt x="475386" y="2153526"/>
                                </a:moveTo>
                                <a:lnTo>
                                  <a:pt x="477272" y="2155821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3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1" y="2051897"/>
                                </a:lnTo>
                                <a:lnTo>
                                  <a:pt x="2291271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498930" y="1857612"/>
                                </a:moveTo>
                                <a:cubicBezTo>
                                  <a:pt x="2494525" y="1865709"/>
                                  <a:pt x="2490953" y="1872615"/>
                                  <a:pt x="2490953" y="1875472"/>
                                </a:cubicBezTo>
                                <a:cubicBezTo>
                                  <a:pt x="2486190" y="1885949"/>
                                  <a:pt x="2480475" y="1898332"/>
                                  <a:pt x="2473808" y="1909762"/>
                                </a:cubicBezTo>
                                <a:cubicBezTo>
                                  <a:pt x="2480475" y="1897379"/>
                                  <a:pt x="2486190" y="1885949"/>
                                  <a:pt x="2490953" y="1875472"/>
                                </a:cubicBezTo>
                                <a:cubicBezTo>
                                  <a:pt x="2490953" y="1872615"/>
                                  <a:pt x="2494525" y="1865709"/>
                                  <a:pt x="2498930" y="1857612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0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59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4"/>
                                </a:lnTo>
                                <a:lnTo>
                                  <a:pt x="2141045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899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1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1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0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9" y="2365908"/>
                                </a:lnTo>
                                <a:lnTo>
                                  <a:pt x="1809482" y="2392922"/>
                                </a:lnTo>
                                <a:cubicBezTo>
                                  <a:pt x="1768715" y="2410757"/>
                                  <a:pt x="1726784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09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2" y="1686218"/>
                                </a:lnTo>
                                <a:lnTo>
                                  <a:pt x="2513217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0" y="1451152"/>
                                </a:lnTo>
                                <a:lnTo>
                                  <a:pt x="2586541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600490" y="1407795"/>
                                </a:lnTo>
                                <a:lnTo>
                                  <a:pt x="2599180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5" y="1369208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6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1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1" y="383323"/>
                                </a:lnTo>
                                <a:lnTo>
                                  <a:pt x="456650" y="391477"/>
                                </a:lnTo>
                                <a:lnTo>
                                  <a:pt x="454683" y="394339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82" y="590597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3" y="394339"/>
                                </a:lnTo>
                                <a:lnTo>
                                  <a:pt x="464431" y="383323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5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49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3" y="364272"/>
                                  <a:pt x="504752" y="361295"/>
                                </a:cubicBezTo>
                                <a:lnTo>
                                  <a:pt x="512656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7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7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2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4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6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2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8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0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8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lnTo>
                                  <a:pt x="2514765" y="1824990"/>
                                </a:ln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5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5" y="2155031"/>
                                  <a:pt x="2319383" y="2160388"/>
                                </a:cubicBezTo>
                                <a:lnTo>
                                  <a:pt x="2303229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4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0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3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59" y="2417870"/>
                                </a:lnTo>
                                <a:lnTo>
                                  <a:pt x="1997978" y="2418994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79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5" y="1850938"/>
                                </a:lnTo>
                                <a:lnTo>
                                  <a:pt x="237654" y="1833304"/>
                                </a:lnTo>
                                <a:lnTo>
                                  <a:pt x="228808" y="1817251"/>
                                </a:lnTo>
                                <a:lnTo>
                                  <a:pt x="214410" y="1784873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6" y="1640679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8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7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1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8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4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</wpg:grpSp>
                    <wps:wsp>
                      <wps:cNvPr id="4" name="Rectangle 4"/>
                      <wps:cNvSpPr/>
                      <wps:spPr>
                        <a:xfrm>
                          <a:off x="914078" y="-228600"/>
                          <a:ext cx="7772400" cy="262467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g:grpSp>
                      <wpg:cNvPr id="12" name="Group 12"/>
                      <wpg:cNvGrpSpPr/>
                      <wpg:grpSpPr>
                        <a:xfrm>
                          <a:off x="2720340" y="769620"/>
                          <a:ext cx="5946392" cy="9549771"/>
                          <a:chOff x="-2663756" y="-5283698"/>
                          <a:chExt cx="4866607" cy="7816685"/>
                        </a:xfrm>
                      </wpg:grpSpPr>
                      <wps:wsp>
                        <wps:cNvPr id="6" name="Freeform: Shape 10"/>
                        <wps:cNvSpPr/>
                        <wps:spPr>
                          <a:xfrm rot="10800000" flipH="1" flipV="1">
                            <a:off x="-2763" y="558416"/>
                            <a:ext cx="2205614" cy="1974571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chemeClr val="accent1">
                                  <a:alpha val="18000"/>
                                </a:schemeClr>
                              </a:gs>
                              <a:gs pos="100000">
                                <a:schemeClr val="accent2">
                                  <a:alpha val="20000"/>
                                </a:schemeClr>
                              </a:gs>
                            </a:gsLst>
                            <a:path path="circle">
                              <a:fillToRect l="100000" b="100000"/>
                            </a:path>
                          </a:gra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18" name="Freeform: Shape 10"/>
                        <wps:cNvSpPr/>
                        <wps:spPr>
                          <a:xfrm rot="10800000">
                            <a:off x="391867" y="884905"/>
                            <a:ext cx="1684287" cy="1509021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34902"/>
                            </a:schemeClr>
                          </a:solidFill>
                        </wps:spPr>
                        <wps:bodyPr rtlCol="0" anchor="ctr"/>
                      </wps:wsp>
                      <wps:wsp>
                        <wps:cNvPr id="25" name="Freeform: Shape 10"/>
                        <wps:cNvSpPr/>
                        <wps:spPr>
                          <a:xfrm rot="10800000" flipH="1" flipV="1">
                            <a:off x="1205345" y="519696"/>
                            <a:ext cx="768950" cy="758996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36000"/>
                            </a:schemeClr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38" name="Freeform: Shape 10"/>
                        <wps:cNvSpPr/>
                        <wps:spPr>
                          <a:xfrm rot="10800000" flipH="1" flipV="1">
                            <a:off x="-218232" y="1395762"/>
                            <a:ext cx="449816" cy="443984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31000"/>
                            </a:schemeClr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39" name="Freeform: Shape 10"/>
                        <wps:cNvSpPr/>
                        <wps:spPr>
                          <a:xfrm rot="10800000" flipH="1" flipV="1">
                            <a:off x="-2663756" y="-5283698"/>
                            <a:ext cx="449816" cy="443984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36000"/>
                            </a:schemeClr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41" name="Freeform: Shape 10"/>
                        <wps:cNvSpPr/>
                        <wps:spPr>
                          <a:xfrm rot="10800000" flipH="1" flipV="1">
                            <a:off x="596689" y="461645"/>
                            <a:ext cx="280887" cy="277258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22000"/>
                            </a:schemeClr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CDEABD4" id="Group 26" o:spid="_x0000_s1026" style="position:absolute;margin-left:-126.9pt;margin-top:-36pt;width:683.95pt;height:830.55pt;z-index:251657216" coordorigin=",-2286" coordsize="86864,105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CIF0coGAIHfJgAOAAAAZHJzL2Uyb0RvYy54bWyknV0PXclxXd8D5D8Q8xjAmnvOuV9nIMkv&#10;jpWHIDFgB3AeGQ7nA5ghCZLSyP8+qy5HM3tfxT6LimXI5kibdbtP9+7qql3Vv/37P//4w4s/vX7/&#10;4fu3b373xfKb0xcvXr959fbr7998+7sv/te//OPf3b948eHjyzdfv/zh7ZvXv/vi315/+OLvf/+f&#10;/9Nvf3r31ev17Xdvf/j69fsX/CVvPnz107vfffHdx4/vvvryyw+vvnv948sPv3n77vUb/sNv3r7/&#10;8eVH/vj+2y+/fv/yJ/72H3/4cj2drl/+9Pb91+/ev331+sMH/uk/fPoPv/j94+//5pvXrz7+z2++&#10;+fD644sffvcFv+3j49/fP/79/8y/f/n737786tv3L9999/2rn3/Gy7/hV/z48vs3GP3lr/qHlx9f&#10;vvjj++//6q/68ftX799+ePvNx9+8evvjl2+/+eb7V68fY2A0y+lpNH94//aP7x5j+farn75998s0&#10;MbVP8/Q3/7Wv/sef/vD+3T+/+6f3zMRP775lLh5/mrH8+Zv3P87/5Ve++PNjyv7tlyl7/eePL17x&#10;D+/X+/V84yO/4j9bTpfzbd+XT7P66jum/lfg363r/Xr6ecZfffdfj/6CL//yA76sn/XLHz79XH7/&#10;P71/8f3XGD9/8eLNyx9ZY49pe8Gffx7SZ49x2e/L+vMv/ctAz6fr+cTPfwx0uy/7Zb38P8f5VyMc&#10;5Pm6f0Ke+cqX9TrIf3eA7IQPv37sD/9/H/ufv3v57vVjDX34KibrL3P1j+9fv57d9dWLx3/xxfL4&#10;+T+9e/yXf1kWH776wAr5y5p48f4t+2g53ZmPmZFvfvj+3X/jHzw2wH+0WA5n4uVXr/744eMfXr99&#10;rLuXf/rvHz5+2qBf8/89ttfXP3/jV2/fvPnw/cfX/zr2f/yBPftfvuSTb/t231789GJlUV6W/dMH&#10;+vYZ9L8TtF72+3m9vPgO0MIfHsuGjfwM+telLK03vuSxpQSt19PldL8dW1qfLDGUY0sJGkvnkxjT&#10;lpYu53W9itlL0HrZTrd9PR4Tu/PX73Q5revlfjymBK2MaFvE7F3S0pkxXcR3ShCWbvsmLF3LEmtv&#10;F7OXID2mW1m6L9tJWEoQ3+l6OYkxQeXxneSKSJBeETDir5au5+u2no9XRILWy3q6r8vx2oPUytR2&#10;v4slUShsLZfF2Modv1zPl2UTn2pJ1Nhar+JbLbnn7/t+PwmeKBB7g2WxiSnMTb+f1wUeO6TZJUHr&#10;ZbmdL2ZUuev362m9X4SpBGHqfj7tYlS57RcI/ca0Hw8rUWxhWElQ7ZIbfzlt23U1thKliWnJrY+t&#10;y4mJPx5XorB1Py9nMYe5+ZfT+bTu5nslys9hbv/lxNrYzbgSNeO676fjceEABmng7GwnQRqFWi/D&#10;uuJwXHP7L8uy3xZBGoVaL9f1vtzFuJI0FvzcDUfhcG2siRpbHKvCVhLAslz5YMZWorCFf2ZsJQMs&#10;8NO+rWJciVovN76XsZUMwBTyC83aSBS2LperWYfJADio5yvH+PH3ShS2buerGVcywLIt/EJjK1HY&#10;ul4Ws+aTAbDFSW7WfKK8rWSABUdjUd8rUdiC58X+2oo3tu3GTeT4exWKNQ9HiTncije2C/QrvOpC&#10;ja3rRfD8lgywbFdOMDOuRH3ay8ZWMgC21ruylSi9NrZkgGWbQ0+s+UJ5W8kAy8auNI7olijuTUy9&#10;cKO2ZABsbdeb4KhCcRueS/4xz2/JAHyvZTXuYaGwBW8IjtqSAXCuubyb75UobysZgEsXjoOZw0RN&#10;ROFKpOAwvHAu3ljPhArE+VUobBGWEHN4Lt7A3RjH/PBMKRTrEI4ytpIBFo4UbtfCVqKwxflg5jAZ&#10;AD9qu7JTjseVKL2Xz8Ubp/N+X8XaKBR8iHMj9vI5GWAh6LbiwR6PK1H4ogRqzPcq3sDW3cSEzoka&#10;W9tN3L/OyRs4vTcI4HhYCcIfWljzYnslAezny25uDucEcS1/+HnHOzn3/04MwBDvOUET2cD7Oh7V&#10;JUnjfmdUYl0UiAjAfjfnySU5wwYbCqSDDZfc/AsO7xln6HBdFGo9c0xCoIcf65KbfzmzMLZd2EoU&#10;tu4TkDu2VZSxnVlQwuW9JGo97xx5ZmXk5uf4v5/NdeiSKGxxMAh37ZKbHxfqdjJXykJhi4NBUMYl&#10;dz/f60oUQHyvRM33uqu1kdt/OV+4Rgn3+pKoWYe7ceUvuf85JU87l/njNZ+o9XwjxyZilNdkjeVy&#10;WpiQY1uFwhYHnliH16QNQqjc5cX3KhRzSJBCrI1r8QbpjLtJMhSKcV1uZn9dkwEW7oYbgYPD71Uo&#10;bJ1O5kp5TQZYuGBvq+CNQhESxRsSe/maDLBwM7zdhAtVqOEoGPGYD6/JGzduysa7LtC4yTezla9J&#10;AHfSscYxLJBmw2vuf3smF0ifyZNV/iWHssMa5MeO12CCPnkaYl3ckjPwn07E5A5NFejhP3G4Hh6T&#10;t6SM/UZQXpz+BXp4hVdjKhmDC+jJ3E1uCXoE5Dhaj0eVhLFzXTBhvFuCMEUIynyr5AsuaXOvPv5W&#10;CeJbYcqMKukCMciEao9NJQhmWq+7GVWyBbf+ybocm0oQ+wpbxlSxxQm2MCswQdrHGO3ML1v4diNh&#10;aEwlaI6suVMfr8Dc+DdUKCYIekvQSpaW+8yxqXuyhWX2AmlmvydbcBYsV+HLFGg9swDNHfKeG/+O&#10;/26O/AIxKk5hcV2958a/rzcc1uPFXiBM4b0bU7nxb0QkVmMqQUwgGhDBFvfc+PpbJch/q9z4E6sy&#10;ap17glbizkgMxWLPjX+9bBcT1L0naN24g5vgzD03/pVvZZi9QOQ+iIoJx/2eG//KqjUh+AIxqhv6&#10;m+MJ3JMtrnjShtkLtCL7wv0RppIt7LJA0fgrR+tlsSdb3E78ROGcFWgle3S7CDdmT7YYU/v1mC0K&#10;hKm5ZIkJzI1PsJnPJUwlaN3Oy47W5/C82nPjY2o3ycgCYYpQqVmBtfFPOzgRBdoLtXKkbmZYtfPJ&#10;KezmRrwXClsXQ7h78gUxxXXSOYdOU6PmxDfB9z0Jg5zCZPuFrUQxf1cUP8dLgxh4bMllJ21v4rkN&#10;WzfuFsbJRRlU1ghJmjhrw9j/D7nK4bJfTkkcy51AEBvz8KM1DGvEZ8TKRx2UY0PNvZqLScPW8+m8&#10;mCQXCeqyRlDS+LsN4wi7TkRYzGQyyIKoez63mMmE4XHc70rgdUo6QCuwwCLGWsLWMypXk8JDq5Yz&#10;ycCcdq1gWGNs4uqA2LuskdQ0V6KGaed3OSUpcA+9npSmrGBY2ycmd7xKSujJ9YHomlklBeMSxiXC&#10;MFdJPVnI58lsHq/JgnG7JO5ldkCpPZfrCaGN8EKQhcXn/hT5UjNZXDIyahM8JDKZ1lCx3NxMFpfw&#10;AW6KJ6dQ5Jcbtw50kLkOGBoRsksi/tAwrCHeUKskSYG6hjMCabNKEoYSm1WivltxCZ4+CXdjLWFj&#10;bS7EYr8Vl0zA/Wp0y0vCmEnCWmomi0vOqNMUK1M88resktJ/PgKy5uI+1UZpze6AUoCyuwmlibv7&#10;UjC/u0sDCnNR6mWYq2CeudYkBVj5djqbNVkwz8prkgInDkMzu7tg/sShdOzXz71MPseNLWH+NKXc&#10;LK1RhWXu10RKA0bk74YDJXb3mqRAuBqJlprJhGGNiJzhkjVJgZm8kMsUzFUwZnJlfZmxJSksZIPP&#10;iifXhOFzESwzYytNKNbIWRmeLNhYuxopDo5BfG68V5IGZncXDGsolM1Mtpr0TqJRzWTB8My54yhr&#10;xSV3Dm+jaWLlxpRw6yCapb5bcQlJkZNJ5XNbKGvUCpL3Oj5NSx3KbfGiwvoE2dLatnMTVmNLUli4&#10;ml5MQIGQY1njJmYi08hWAsYtn09gvKCCccs/T+xSzGRxCUVOJPUFl5Qglejg/a5qt7YkBSqOsWaY&#10;q2DESyjtMWNrnegJCZGJHCOTjw/ALySnoKwllyDRURqdpfWl63V1G+CcdxUSVFe1RgpF3esFh0as&#10;kXNSAk75Tk3g8eWtUGMMLjfGihFOU+BnLqatMWX9E4wz1ooRsKYKF1gSuURmt6mwUwtGvbUiEqyp&#10;1DHXtfyRhAH3u4jvPsGwtqsrR8tGCQMS+jOrJPln9TOZRELlKJtbWSsY9Vy7chNaPLowRRdDyQ1j&#10;CxBoFGuy9aMECpQWBJlZfu6V9KnaAa0gXThsFCU3jMI4/BIztqSSjWCtyQ8tpVcdDQRicGMsqYSQ&#10;E70OxIps6SnWyG0aY0kJBKIRABhjiaLAeFvcNBYjUPendPhLq09x7chVmqE1kRA8VbebUq1++mrK&#10;WjECY6N5iJnJhk0lpImUlASVH7lQGGasFZEsO5Eq4yO0nJR17eLXDUPtwcVUfLcWlC4UARtp6NIw&#10;rPG/xlq6JH4mW4k6ZTmm38XSolK9Sp5hp1VFlFtWqvfbE8zutxKWctZsd3PaFIrGDRvRQvPZkkoQ&#10;vs6EHDt3LUgl5ufybiUuxRh+qzHW/EPA1TT1IHwWB+K2nVHoGmOJojx3cc5WqVI3atLcVmsaoamU&#10;CsmUxJSq1DM0fvzNCrUuTMdijuwSmeJXjzhDGCtvZDTwikRKZoqUBlmMMfZEPVNJIJZ+CU3J7XFn&#10;M8bShUEsdT7dzbF2K2eEL60i8oWa/gMnIybmG8XSPxMdoThdfLNE4Ys/pNXHIYRbMcjONKpvlqi5&#10;Hk5xmjCWXHCe+nn1zRKFa8yUqAWSXEDaeG55YhoTNVca8mFmZMkF1Pgo9ePSUlV9fyrZKYuRf4mR&#10;FYpppLmdGVkJT/U3K5T/ZiU9RTFBRZwZWTGIXo0lPiWa61L2hRq9G6lOsUDuySDsaUIjZmSJInZG&#10;PMss/VKtXm60MTFucaEwRuzAXNRKgnrhoFbKh0JhjBikmsbkggvXZBXyf5Ku6m+WXEA5EiF/880S&#10;hTCDeKeaxmIQvtnFODwtX1137kBmGkuKygLmN4qRFYrjjCpcw/olRqViCvfWGCsfRB+eJUel1QLS&#10;UmOsGeREVYgaWXoTxNFvKiXUMlZSEuhfBYPQ5/HXpOikCBSDFIoYBQ6PMpbeBF0CuX6aaUwU3tUC&#10;85uRpTdBN5Pp73Z8Uj9pWSdxa7ixZKlo1/iZxljyzkr+9WRk4iRJ4puhLCeTbYwlCmOI5tU0FoPo&#10;aUzUytVfTSNlBjGybcrrxDQ2Si8QFlIau12wdjyNjdJLfy0xKwufOm9jrBhkgRvNeUboO0cmr7mN&#10;0tdcbjthDAEH1cZqHhPGkj4hUjne1eupyABrKl7QsLGmCvrJvNXY1onqmc9WMLoAqFwQguO2Zmcy&#10;YQQrHyXzh9cmeoamNS7Wyi1uGHl2gtqCIOkNV9buyPbVBkgY5RJT0yFWSWtSN24lRli0FmzZ0XKb&#10;gsy1Nan409Oz5PCoaZjfAa1JRcdK42ZjrajkxFzuaiaTSkiOnW+bslYwNBw3UxtMBCpXCSUriJDN&#10;2AqG/E/lufAY2xq6eGWtYLO5uU8e77dqfMpM0otErZLmEiRapksNJ26OjZAlFbVmJguGUw1zmrE1&#10;lyAZMcIiTs/4kewAvohwI2HhgE0wZRqZiv2WMHb2Rv5bjK01qY8+a8KRxA2JH8luY22bmWxNKgVs&#10;04jzeGwFYz7YOcpakQKnFP3xjLWEceLgLJizuzWpdHeGKY215BLuGo/r+fF+a00q4V9YyFhLLlm4&#10;sqkgJKdZfG7UvdyY1dgSxipxaWxio2WN5rom/dowfBlKCdUOKFJA/EeAysxkwhbew7iaiz35/xrb&#10;5U5nTmMtYTM2esqY3Z2kMJciFUKDvuNHosi7E7IT1p40qaxk0xNtLRirhDcNzHd70qTStFFdpwq2&#10;zLZRPNmaVEBsVPHdCsZ+u0wZ6PHubk2q5pKCeS550qRSZGm0RQQgc5VQCYr/asaWpMCNigJ3w1wl&#10;ZaWa6qp653JUx48ca45LCoY10gXquyUpTKUALf7MKkkYgiRSIWq/JSlMFQQiTGMtYdAWZZ1Cp8jV&#10;pGaShI3yJws2ChzIS6ySJ03qnMJmvxWMs3snFGGsZbAEN2HKmsVMlpaV3Y1S3aySVqWONRNKRggf&#10;HwBrJF/MfmtZKvllVbHNVklrRNMQr5mZTFKYVI/KMVNSUNaIVpkCOnZYwEa5zGI23y1heOb4ympN&#10;FpfwAoIqEGdX5o88IUsyhY/s54ShlFNPLjzDpoOS+m5JCviuV+bSzGTD0Le4mSwuWXiZyWQBKGKr&#10;KaGkyiSacTsLdqbQXISUn2EUAlGZc3x2tyyVGohplH98x3mC4ZiYHCkVkjU2SgNNC5wnGNdg1W2c&#10;6s+0drrSF8Sskobh4NGhwsxkkgK/EYI18cknPSsngPLwuisq+uq5PojvllzCHYSydnOatjL1xL6B&#10;zIW14hKqJyAhM5PFJXQdnlydsFawlXI95b1Wb1SuRtMB01grLnnkZQ0rl6CVF/umaYqxVlxii15Q&#10;V8QOwNrmHowpGAfVdarYj7mklKlcje6q8JFFGD+SQ3ijGNRYSy7BGk8KCf04i7Ct8bXV2JJLyOiO&#10;MEF8txa0bpxvRkZFG7z4kThPFAeaHVAwrg40yTFrsqSpuKE0jjbea8G4uvAyg/FeS5vKZWVXBats&#10;55gS3HsC0sZTKEnrNNIgbWe+W3EJbzgiCDRrMklhIaQzR8cxc5UUFg9sCl+MtSQFosqUoytrCcOX&#10;de1W6GgfH4CZ5Aw2O6BgWKPfh1klJWvFKSS5aHZAwbgVUEKqrCUpPK59RiRJiiKmhBsPgWbz3UrY&#10;ikSQFkDmuxUMt4TWTWpszSUUv6vTtKWtj152ZgeUtBUlPh6+Glv5JTTBohut2AGlbYUnr6PlPN5v&#10;BZv8iMt13JIUCOwTjzZcUjBYmZph43NVF1ZOHNjceAoFI+rFu8FqTSYpzGnqblStb6UlDEV04ruV&#10;UpWQLfdF890KhqfAW3bm7C6pqve5CgYBPV44OfaCSuHKdf3q7jgFI8pMOyuTySyxKt4r/qThyYJx&#10;3PCCg9ndpXHF42Jzq++WFKS1wqTNkl659U0q+Xh3N4wHiIhFmDVZDsZEbJUsqGWu0B04Yy25BPkB&#10;z+6osRVs3mQ1rS3oFpczicRYvYbxDKNFgumRubZkFYdy6FV8t6QggjoU/xoP70mzut/VY068VpRT&#10;gpaFq7D4biV1nRgeETIxtoKxTSEFs99K6+ojhgWbK62LzrRsdaP7r9rdBYNeacurxlakAJUQfDIz&#10;mTCUA5PcMt+tuIS48vSEOV6T1bqVg4oKAhNVa+XqlICp6EzBOIQZm9oBRQqU2nODMGNL2Og2+AJm&#10;JotL0JKqth0kG2K/zbWP5IqxVqRArw/IxIwtYXN9UK0JiY7Ej+QixqPcYpU0bPqCkVs5HttWotd5&#10;5G2S8odrsmHoUHee2DHW6rLC06GqKH0rsSxXWuqNhT9JCCFn0ltL2GdYS1IgPM8bsSL2upVclpLc&#10;bTUxc3yzGtt9gOa7JQxryI6Fr0w0rK3hTqpVkjCs3aeXw6H3yj4pa2ieTASjYeSM6DSr1mSSAtFK&#10;4jpid/PoZfxIrM1d2IwtSWGsXcy7anB+W5OrpASseKFU95uxFYyxEVUz3611r5CC6m+0FYxVclP3&#10;ANpgxJTAXMj+zH4r2OTRTkanQMurtkZjJFHj3LCxNhvneAe07pUAPU6e2N0Fe1gzzTuIPPTYxjEx&#10;1hKGNd4KMTugda88xkGNv7FWXII3OUe+mMnmEoI6RomKijqmhNwu+h41tiQFGt7Ak2psCaO/4KY0&#10;htTmx4+c9jo8L2ZmMmHsN55PEhEMYg9lDRWS+m4F81xSAlaSr+gnzdgK5s/u7sVKzzP3KHTBxilR&#10;LS4II9dMUrlpYuYN4ydyKpsd0LpXYnE4QmKVFIwOFwQjDHM96V5Jx5gKU+pXY0ooL6Uo2+y3J90r&#10;DMRSPvZeC0ZhJPFJtQOSFDg42G9qJhOGZ06JjLgtUjcVUzLH1AjGxdgSxiohrGPuASVg5ZhilShr&#10;xSVXXAwT6SW9WmMjEKJWScH8raMErDhcjM1wScG8h1cCVliZg9GskoLByvTmMaukBKzzwDQPU4tV&#10;UjBOHOqxzH4rASs+F90dlLW8GnGazn1RnN0lYGVsNLlT1opL8K9VjdhWAla+25W4uZnJ8kvQ7hHr&#10;MmNLUuB8O81bMse7u1q4oolA0qhWSZICu5tJUWsyYTDXQ1J67HOVgBVrm1KiEusLUuDEQbFsZrIE&#10;rPAk382MrWDT1I3gq/huJWAl0o5eWVlLfQk9qx/tdo5nsgSsxII4A8wqKZhWfpMSjA+gtdgNo4Ui&#10;V2Pjl5SAlaQ8lRbmxCkYVz5OYfXdkhRIk/M0n9ndJZclueuqEchB5kzaqq2GTaSXVlpmTRaXbAhR&#10;TYNmot3xI2EtwpPquyUpkJIkd63WZMF4un5KJsQOSFIgSUjdotpvBTuxudVMtu51Xq4x1Qg8JxIz&#10;OYk0DlQxthaw4jupJgBcfMsaGTJTa4Q/kTCUwar9+hOMa75SR29PAla8WRVTaBgTqfr4cYWtsdHG&#10;3ugUnmCQiYuZt+4VvY2LhjZsOkQqn6t1r0h1RlB37Ck0zDYEJSmVM0kCFHmosVYwdFKqwwFtc8sa&#10;Mkx1x2nYSrbPKPZRvZQ1xJqmpdkTDMHVTMkxc7WAlSWiOn9BpvkjsTZttYS1JgXULIqVW/eK10vW&#10;wlgrLmGbulhQ616RIc3D7GJs5ZdwNZ3nZ493QOtep95axRRawIq8AY/GWCsK4kfuKl7SAlbOjimb&#10;E2MrdwanC5/SzGT5JcQv1KNPhPpyTaKkoJrWWGtSICNj6oRp4FLWuKqoSG8LWPmJtO8wM/lEQXw3&#10;NbbiEtpFqobXW/WA5Wujsja7uwWs5EOn4fjxKmnYiRg2pHC831rAOo+jqlhQwxAAKHU0zVjyc/P1&#10;1WNdDeOqflPPi5BcSmtze1D7rWBEJ7GmZrJIgUgQIjfz3RKm6xbRQtfYCJioHVAw7sF08DHeawtY&#10;CeqwKM3YkksgLlqjGeZqASvn/d30waBSNKaEmzCviKr9VqSAwwVVmrElDEael//MfisuoQXkrmJ4&#10;pXslgsHhbb5bC1jpu8QpIMZWMCJPPKdkdkALWHVGrGBEsHHMzUy2gPXCbV2dOAX7lIFW1opLdCaz&#10;dK9EQ8n2qe+WpEDsla1jMtAll8UH4j1iE1VrASvJAJcTLhjWSFGZ3d0CVq1CKhhX0+tdnabdqJXm&#10;DTw0aHZAcQk9AGjZJHZ3614v9EM+ixoxUrnJXPPd3O5uLhlramwJe6wSZa0FrI+ZNOdbwQhpMpNC&#10;Z76VgBVXhvYZhrkKtqDumVbnx15QCVixxq80/mTBGBvFP4ZLSsBKKIgn5MwqKdj0T+LhGzO25hKr&#10;C6o2r6wSXhk0O6AErCjjpC6oYKT/b+wdM7Z0MD7DWsJGnU6JjLGWpPAZqyRhnzGTSQpYk1q11r0+&#10;1qQaW5LC7DdVt8hxlsy1TfGPqDXCnQgYMR3ynyLy1DCeb6QdlRgbkvmyhsLNNM1tGM83UqQkdgDX&#10;jLaGvkQwV8NgLk5TsbvxcdsadyrBXA2bt9muOE+HPAl7tzVcE8FcDcMaGVA1k3XHwb9GV318dtMg&#10;K34kM0k2WbAyjZQDBma7m546DdNnAPuyrbl8d8Pwgk4qFkSL7rJGGxJz4jRsrPGMn1klSQrMJEpU&#10;tSYTNnkt9WwL/UqexqZi5g1jlfAcnPCVaQvb1iRzFcwzVwlYJ37EGSd2QMFIyd/n9bnj3d26VwLt&#10;PKtlrCUFYY1iIzWTxSW8YaZieDRzjw8wrKweZDq37tWP7YlLbqhFzUwWl1x5fNd4r+eSyy48W83z&#10;8sZacQlyA2rszXdLGOW3NJc1p2k1bqUjLavLnG8Fmweg6MtsxpakgDUoSI0tYeQsSG2a71YCVjJU&#10;yCcNcxWMB/OIYChrxSXWwyMrmzuAypOz6VRNki5gE1NQXaUahi6IZL64UaFPLmtE44xeuWFEnji8&#10;1UwmKcCRRF/NKnnSvY6roMaWpKArLSgIiCkhzoU0VFlrLqFxsalII0DS1ujoYrygNUlh+jVJawlj&#10;bFgzu7t1r/Qh4RwWzFUwzyWte6U71IiqDzMrrKWcSbrHUOAqmKsErDAXNUqGSwo2TH5Ta7IErFgj&#10;8mHO7oLhcxEvUWMrLtEnTuteUVTjdZmZLC6hLcWEo4+/W+teUTtQRmSsFZfos7vksvQ8IXGnZjJJ&#10;wXt4JZf1Hl7pXvmR7B0zkUkl0xzKRLnOLV9F72ZEQY3C1pQ6HnuuW95vGJe7BBcKW0rNS2+mpAPq&#10;U5VDUigCd9P8+XhcT8JVWgqaTV0olEfwqrFVbsXUXBkqLo0sPZrU6/Do5HMOKU01hciNGo/CjSvZ&#10;4/HyqEil4LHHL7wTRTbxyHMLVplB02SjUdhy67Dlqvp7Jd/MHBqdDF20YjYoopHrMFE36j6UT/Ak&#10;VZX7q1A3VO9ubRRvUDxgkkOcyTEb2Jq28WIvN2+QwFLrMFHYcremFqlSKKXCq4Wa5gBG2Uq2KmaD&#10;tg7T1eH4cC4UppQygPhH2rpiyzgChYLl1YsVVJ2mLUSO5tntRs2o1NooTSv94M5GXkHwO34htrjn&#10;inVY0lS9lwvl5zAZAKmDejYU7V6My6+NvIIgNUGlZdZhomg+cEO0c7yXW5RK5MSkC8mh5bjG/TI+&#10;QCtZoQAjZKWMv2zhV5lxtSCVVqXqylIoLjpTlnY8hy1HnUZu5jJWKOoD5vkfYat4g6iC2l8lYdW+&#10;TUlRKcpEUCTWYaEmfqHO5dKvsv1HiX3MvYWavvxGB4zoK1YU72yP2kPYShQVHfOytPheyQALt2C3&#10;Ngo1CVMV9i4N6kLm0+jSuWLkdMBsd6ORosVPwehbo1Z9o+YOpqYxSWBCOcrNLt3qgoZoWiAdf7MS&#10;oHItUhHvAvEeMkvR7OeSnzIbyr0p0Dxupp4rR34YX4x3a5XLUaCFxrDqXQ+OrLSFv2y2c4FomUf3&#10;BvW90nsYoYxZiNWldaHSxMUwS3aKBE6FAgpETRcparPoS6tKKcbNNHEk+xEzz6JHdGouza05Rdxh&#10;OrRy2y1jPNpJYlvssGKB6W1sbhDVoJXHHUhFiZZyVLvmb4RLlYvTKFrpT3vQ45G14JSeQCrA1yhE&#10;W5NnFsbqwoIHQZLt+CArlSo6FyoVjK0kD+4dNL8wthI1gi218FtrShd9xVSF4rEXupeacSV5sFso&#10;DTXjKhQuuvPeWmhKdk0lHBvFDVjJ5QiI5LrnSOKkFaujUGxoNE1mGp+IQD34SEogf+Jp9IPKWNHH&#10;acGHMyMrlPYGqicrnZGmQkpMY5HOyfo5rTG1lP+Esh5cS0wnY2JG1ijtm7bC1O7pQmmnu/WlF+QA&#10;hqsKpS8TrS6dllvKVvKHviS1tvSOgEB9sLy46MtfdVRdGZdbHMke+lK7Jw2sNghRKF4ockGIUpXS&#10;5OZiXrWg/1QQFYELyFSQYmlKH7bU2kjqsLZooRO/ENHACDcOaapR1B7Si+p4XJeWoWpb6a2MLSNT&#10;oydBjIvbMzcrM65EIdOkIt+MKy8t5ytfXbxSQOO7+IXY4upnbCUDYGva2YnvlSjSzuOFHfqJ5Oji&#10;FxKUZBaNrUSRDpvUlrCVDEBglyCEsZWojVetTWkFXRZqXPTiUWsjUcgLyOeYcSUDIGijh4sZV6F4&#10;HcjwBmrRGBduvXqtvlHzSii/8Ph7legUt556PDGuQp1ZG2oOSzs6MgbTP40aopgN/nQ2hWfklwJF&#10;3eWIT473V6FG/GPuRvSKClsUOSuNZKMIxkxVu/hexQAjmTM8X1pTPhb9ao2tZgA6W5k1XwJVpLd4&#10;+cZWMsCIhfjK4nsVat4ZUbaSATRHVXdVzVGlFtU8XyjN89ValSvpZtSzZH1z9U7DNCHVpZtFoGgZ&#10;y7tu4nsVilaw01vheM2XTvTM7dd0isLDiF/Itf5EV1thK3lj+iMYnTo5+rK1IS41tpI3KKlVSSqq&#10;utMWr/4ZMQLq/kDxPvZ4y8f7q1CUMUz/aDGHyRvnaVInEphUBMQvpMGBEj7Q1SNQVDqxfs24EkXO&#10;U7WtRHkdtvS5XCh+oWq5fillKLaYfDOu9jf4XsYXLV3ohp7avJt7KdSjyEXIBHl3KucQqbhah4Wa&#10;191NyTT9x9MWiT7T+bZR+K/sS7HmSxFKH1Qq+sT3KhSvWm9nNYfNABQFmHtKqUixhUbTjCt5YyNu&#10;Y9J86OBi5onuU3RrbBUD0ASY1PExR5WCFHmAeiiUKYtfOEWKyrcplN7LJSClPpKUnRlXsc1wlLnr&#10;lRSUN2ZoKWRsJW9o7i0p6Agz3Pcqf4Mzhdk4PlNKCoofdTICN1zq/MpzVpo5LCkoO0VlSgmfpq1p&#10;UKLGlZ4DBX+7uleW7BQ/imZyZg6TN/APaWwi1kYJSOdJacVRLSCl4/KElo43c8Pmnq0mMYkDWdxN&#10;vWTGVTe+GAIX1SyewzFRNIGYvpliZAWb53QNJZYaFE0izpSaxuQOgpWq1InlkCPz36xg+pslDdAI&#10;iP67hqnOCeNSb+qvif7lwG6z9I2tgvHFlPNbelCaN9H+VdlK9iA5xW8UO7oEoX4SC6YnMdmDnNvw&#10;olj3pT6FBlTkoQShI2JQhaDIxuI7E3lwtooFTgzLtJaiFD9t0cjKbOcShJJMJLGiFkdyx30EzWZt&#10;FAfwLK16QACZQ4xrutCrcSUF0C7uavobcLVOU4/nuY4dgdKD7gSlVUKgUGhpaEwkprD0oDuKAkW+&#10;hZqtrIKjpQe9z4uh5nAuFHlwFxxtPShVaKatOI1I43N9euzBzGHSxoTNjZqZnG3amldEjB9QelC6&#10;f+ElCoYqFLk9GiWaceX+vyITNApjxBQxLi4CTIexlfv/yqVZOW7dAHVbVYKUprjxCyktvamASqEo&#10;Plbdqi6lIaWTB8J6872SNmgkPsKWY94oMei8H6X80UIxhepFLUriYg5Jj9xUAKxQUCgPfYpxlRiU&#10;XuxKYUy3m/iFtNpR/ZppWxOoC0oklVQpFI3+VVdEskNp69N7zcdedqEI3g4DHK+NEoNykRsZkrCV&#10;3gZHg+oLTSIqx0Ww3QhGGrWSIDVVYbQkDFtEbig0NONKFD0IJrQv5rB444p+VNlKFHdmGNHYSgag&#10;eEo9fon7E7PB6y4cscZWXThICBohDEnlsIVOh1pvYat0oLc7bySYdVgoXGVe4DC2kgHoYeIS2iUe&#10;RRs47TyP10a1Kp33SBTPF2oheKOSKi0DJQmuEomF4nJDIa8ZVzIA3YJ4eEDsr25uOvdew1GlAqXd&#10;N4/FG1vJNriiLtHxJB3FSVFRxIJd+chmL7cGdAI+pr8KjyDEBjtT6SIqtS5P7Ul3Ylkma1kwjj0V&#10;zG7dKHmqebL1+FApGP071V5uAeik6UwNBPqGmENcAuVjt/6TB8foZCTGVTDinOoKW/JPBEhybRTM&#10;ro2Sf/JM36TczLjSTYFsTJUAQd6Y+HmCU4mKG0bFoOlwQjfpsnW74ICZcSWMJ+xUgLlEo8j2UYGb&#10;/VWw6VpuuLfkn5/xvYo37PdKzwF3iMCNUbWVahQSVfHDEo2Oan+eeDvmjYKdCREJfwN6ybVxmo4N&#10;wlbD4A1zLl9LNMpJdKO04HhcDSNEb+5EXJBrXMtVOb4NQ/Fszi++T9gizs5PNMNKlAwtX6tp6Tw0&#10;aHJgjfrUHe/YtaHoMYZ1m2cx1NdKlHVF6dGbtnBFVzWFiSLQrq7LnMJpi2ulYflGkYaZ/NKh23ut&#10;ZqVXnrsxWYdGUQHJ7cbYygsHxYwILcwyTBRvEuLcCFul/uSZA+QOwlahaDZ3uplxlfqTlusXFLSH&#10;bIh0IL4yRXiq0RkHY6CmaSiHnrCVKF7COpkW3LhNaYsUouly1qiNJu2myQPvk7UtbsxmXImisfK0&#10;Xjle86X+RHfrWL5QrHgaLRtbyQAEHcepFN8rUby7qkIO11J/8v7OlPAKW8k2dIad+m4xh+lurCgX&#10;3fdKFOc/IgljKxmAWtBR3YlxJYpHNui/JGyV+hO3l2JyYatQN2bQ1AjSgzfWPLZOJuTQKFJLtIQ1&#10;40oGoDGX8rDpZRa/0DawIrEWKDKc8wzL8fcqFO3AlUaKD1S21pOpN2sUHdIX03yJnnppi3etYVEx&#10;rkTNS5gnUct8Lc3oImsRG8V9aN68O97Lpf4k9I2u1YwreYM4IM6DsZUMwNVBvRLGGo+ZJ/eF5tnY&#10;SgawZbHkNNIWrrLaX6X+nF6nZskXiDXoeqgQ341fiNhGudgFIrtML2kzh6X+5GkkEyDir44fiOye&#10;bo9mbZT6k0ClOr4KxBNMPItu+LDUn4Q3ldtbINRAvIJl9lepP9knptEIPn/OIQ8FqsfjrqX+3Ola&#10;odZhuhusQ2oz1dpIBpjQslADsOFrXLgpvI5wzFGlGR2GMhRVoBkX7TmNrWIA5lBk6OlK1uNaZ1se&#10;j6vUn48GKmYSC7XD84p7S/2JwJcLqeD5QrG9KNs14yoKIFfB4zHHZ2VpRjlSEI0aW+VvwGvqg5Vm&#10;FFs3E+6lCDY/M1p4Iz1oFF1AVYMiXqBIW9N53iz6Qmk/qhWj3FNMNoXbQvxC7R+2YJQyklWI9HhF&#10;om1x9TVrIz0H3A1a8ph1mCjtY5fuc4F8jXCOEu4YF7E5NEFiXKX7pA0VYRExrkLxtPS00zjmqJKL&#10;EvqmhNHYSi+Fr0eDQ2MreWNFA6NiRCUW5SJFVxJjK3mD9AH/MuNKFPotioSNreQNVKnz4NQxH5ZY&#10;lGQKuTZjK3nDym3Ig8Q6fMSjjA9QalECS6jFzLiSNybOZiT09ECMX4inoxq3NuqxUdS4kgFwbU4q&#10;pldq0YmLmnppdCgxrtERujlMlI73lvCTB1fUy+HI+eIXPuLYZg5L+ImiXdUFXAul4/Ml/JwcrHlX&#10;+FoonXco4SchfYKBYs0Xip9nSoqI7ubE47HxfKmxlbDJEqnPlQQwkuD5icccVXLRyX4pW0kA3KTI&#10;oRnfpuSiUg3AL8o5JM5GksOMK2E2W1lqUbKwREZN/LBgaGBvxrUp3SePcxF0UONK3kB7hEN07AKU&#10;7nMelh0hxvHaKJg5ukrzOQ+yIEw1dtLXmE4aZkjpaZAf5pqnTCWM6KsaVboMVGGgfVGmnmDqMCmd&#10;6Dxdrio5ifrHJqFiyXTUY6sHCKXdjm7OfK2E4ayp4GvpRKdRoAt7FezRY8Usjdz6EMZ+VxHs6jRK&#10;lsLoKQkv5hwS6VTVlQ1DsGxeieGFr7blND0Nm9b8JrDRik+rVaJCIX4inUnVyfWk+EQ/ZPRe14LZ&#10;OWzFJ+pSVb1McDzGhU7UlH3RCyBAVLPw5rjhjYLRq85oiHFxyxZnsrp5FYyGaUYLSJf2tIX6bXrV&#10;HZ8mDRs1hdjLJfgc33oe3xW2ykGxtoo3EDk7D6p0og/v2oyreIPMAdd5M66C2XEVb9BnbTeFXxRS&#10;5mem4NmclSX4pIITeZ45Uwo2LyWbtVGCT55KJvdl1mHBLM+X4JOkKLpeZSt5w3qhrROl78k8EnG8&#10;5guGtsQ0ZuFB2PzI2JqKVmErYdOBywSVWyfKBBJWNraSbvQcFgHAGtPoXYwrYcReVILoSSeKb6Nu&#10;XgWjBkb5USX4xBelY7saV/IGxfqmSSDy+lwbhOWpaDFzmDAOCxMcIrpYtlBTmYK2ho07Lzjq1jpR&#10;ZADq5tWwOxFR4UexFHJcV3xs82pnw3auHGpc5W/QakJFy/HE8yfis5lsL393ovjjYkIbTzBCbKtg&#10;evKFT8bQ2x2vxCfY6bKb3BcvtpUxXtZFenRIHU8wQqKGE3mbpIyhqDIFPk+wUZiJLOyt1KK0MOEl&#10;FpG6eYKtvJyjvlnSAMaQBAkPhwczc0JwBQwF09sjUTeKwE0jricYBbHG/+VkTWM0yebQFAukYRN2&#10;NARSilH6+Z/JTBtjxTvcc5DdH8aJKCKukY07IBj/CUbI3uh7cBrKGGeZ6RHwBJt4uxpZMQiv2ag7&#10;CwVL+RsJxRrHFFlvorhUqcKshpHf393SLwbhZFd9F/Gw4zeuLH0TCrtV19CFgNHJXMcaRqvs0SGJ&#10;1VhUgDFk4GbpJwxj3E+FsdKA4kdQAW2OmIahFFALpKSjECoFf2ZkBSM8fdnMHZoodn5qrJ3Q7Bwf&#10;aAVDBYZiUlRA3koIOm3Rx9kU1op6eLqTl4/MZ0sSQfbw6MgjrCWMe+McasZa0gHWHg6nsJYw1KB0&#10;ixf3JcQE9d3mEQdxN2vYMLgq78ARK2tECYy33zCsTeMAM5N5IWE6rLWEYY0DW1lrSth550PtgITx&#10;cvhppEnHvFW6UMbGNdJ8t4KNZpjmEsZaeiNTA7yYikgeeI/PPZGTyZ+IsRWXULOgqptwdf42a0kK&#10;FFKRdlUzmTCY6zSHvRhbksKUbY2Hdry7W1Y6baDV6VYKUawRDzU8WTC/A0pYuqKFh5nN2JKCSFKi&#10;Bjb7rVSiWEMarb5bUtBCX7DR9YrvlqSANRKPamwJIyn6eBpRWEtSWCd1YyKBcHDugPMKUZo1WVJR&#10;rJFCMG5JwRYubIhMxUyWWHSsze3reAcUDGvMpDnfSi46M8mnM9aKS2gyrN5yRukVH8CvkoIt+NZT&#10;G3C8Skpo6ndAwdgBCFTVKkkHA2tyd5fWlN29nVZzBpRs1DNXwWAuOEFZS1LwrFx6U85urBkuqQal&#10;9K+m8NScAQXDGi8Pqe+WpIA15HdqvyXMz2TJR7FGhMrwZMEWHh+ZlOnxDmjZKQL7cbGPuaRgJHWm&#10;INdYS1JgleCXmBOnlKfsbmSJZk1Wx1GswXhqJpOCOKUepVpiJtsvWQkUmFVS6lPeSOHEUWN74pJH&#10;w0fx3RJGhSJ9PZW1dDDwXomwqLElbOH6QIcTs0qKS2ggploqIumOowNrSKjVmkwHYyovptOpmMmE&#10;0ViCbJKylqRA3JTEi7KWsGkx6SKFJSnFGjI9s98KhjVC8mZsJSrl3k28xOy3gvFMMWJPw8olKx0f&#10;lAiK+G4F45lXrm/KWpLCSOZvJnsIv+WapG8RWkWxA0qRytgegs/jNVmwzxhbkoKPzpQm9TO+W5IC&#10;M/lovSPGljCyFDxcY7ikdKloAh+iO2GtuIR4/nSqOz4DSmI6CsRp6yqsFZfwTA6haGMtSWGsIfE3&#10;1hKG2Bk+N/eAkpliDfmHsVawyYyQWxVjK40qq4TIkzlxCuZXSXUmxS+HuZS1dGd4EIFAu9nd1Zt0&#10;lhYXAfHdCkYeF+dVWSu/BLEvgzPWEsbKon+YslZcMl253SpJGF4JD5Iqa0kKNLpgbGomE0YCB6WV&#10;WpNJCrw8hA7f5ANKscr1mR7RamxJCjziyBuf6rslbKEF+zgYx8xVqlXSl9PZxKyS5JKV023CmsfW&#10;SoDKdQqf3oytYazjCTQKaxlExRrlAiaCUcpVKAG5h1klJUKdymvV+46q//AUCE6SVlRjSwdj3bh1&#10;KC+o1atcF+kVaWYySWEl+E2MXqySJ/0qz+iY0ndmLqfEj61gBExI4puxJSl8xncrGIISlzUqOerK&#10;i7XzAY49hYYRetpM70c6CNdMQnkqk9kw7rO8P2dmskhhWmeo+GQpWVccSq7swlqLUgmOTa3o8Uw2&#10;DGeZTnfGWnEJKUlujMZawUZkY/oX8vZpfjdoCw/DWCsYjgkaaTO24hLqU8gjGGsNo5BDnd2laUXU&#10;vs/7sOK7FQWtfDd1DyhV67xvTpmKsVZcQi5/ytqOT5xqZDodxnlYzlgrLiF8obo0Iy7NVUJuXSms&#10;n2B0MqU7nhlbccmU0SmdQkli2aMwpai/u5W6laAHUnXjlzQMazup5MPvRm+7v2Umn2D0xuAtO2Pt&#10;r0jBrBLypPkjCWLjZRtrTQpz7RD7jb2c1jiEd3NbRHGUMFrrbYgpDnf3E4zOH/NWkfhuRQpkf9TL&#10;9og/80eSQ0DpaqwVKWCNZJoZW8Gwpqp42Sb5I8l/qkb2TzCqmuTYiktwQ3nT3YytYEiQSAmYmSwu&#10;YSLvJo9D5XlOCb7MiYdPxSopv+R0Piu/hPKdsgYrm5g5lQIJO6GtNfmAJxjP56iWbwTkyxpts4zQ&#10;+wmGknSEIscz2XLXnbPbja24hACeap3H6Rljw1Hg5DJcUjAeIrrDeGZsRQqnaRkrzm56sMePxBoP&#10;ERguKenqdIu6GP31vWH+uyWXIAyde77Y3aWUnW6dk24VqyRJYXQDm+kJcG/NK8LhG5cVYS1JgcZA&#10;J7xeM7aEEUJiw4lIL40z43MTsCIBaniyYFgjOmP8ktKvYo2ZNGuyYFhjKs3YWsBKRnI3uQ4aTMWU&#10;MCGYM6ukBax3mumZbg73gmFt+iyJVVK6Vy3UJymYY5vWAkaJSrQ7YITar+pJyYZNqJ2LgBlbOhgL&#10;jhoCerEDquPqpLaUngt9QY7txhFgsusNI9Q+bY3N2IpLbpjjoDr2J5/ksniv6nyrVqioJ8kbGS4p&#10;GDO5ToPtY+aqZqhEIuY1JTO2pKCRRqvcIs5SfTeCeOq7FYyx0WrIjK0FrNQzqL7SpMDiR470npyY&#10;mMkWsFJ3uJl8NymwtobXpawlKdApj6PbrMlqpkpylzILswNawErqAcoTq6RgWJt7vpnJ4hLW8bzO&#10;frzfSvfKd+PEETEFiDE+AK8kUj+sZjJhWOPsVtaaS0j+qFtHy2Uv3HBMHoebUI2NOlbzMEjDGBsb&#10;wNyoWsCKoHSalojv1lxCEYnRhhJYrLFNQZ+5CReMM4CaIbPfWsAKlSvFB58pfiTWmElzmpbulasK&#10;N2E1tuaSuXirsRWXoMydJh/H3610ryOCmWTT8YnTAlZa6XN6G2vpzoy1aXkgrBWXIJzhEQljLWFT&#10;xqMe1MCBjM9NhkoyV8GQSsHKapUUl8DKLqZQuldSCBw4Zne3gJU9ejKtp9mVMSVY47Mpa0kKPGaw&#10;oxk33y1hWONf5sRpASuhINVWm7+7x8ZSNt+tBayU6J1N/o3beVqbN7lMZoWoVsDoB0GzELO7C0Ze&#10;ESoz51vpXukhR9M6ZS0p6DOsJSmgr0JOoawljDs3qWT13ZIUCLJQOGrOt+q7OgLWu/LMq/EqiZVl&#10;2kkcs3LBRl7FHVrwZAtYqSNUzw/TiC8W14ztpm7C1UZ1hGpoj83YiksIl9B1zIwtSUF3AUJ52mNj&#10;dxvmagEr9WjqVSUaZLY1uSZbwMqrhdNQ7XiVFIzvRp5cja24ZPwL06uEfnI5tgsiW6Ohv7eA1XaK&#10;ahhcMvc+sUpawMqaVD2VeIOlxzZpC2OtuWSutOZ8K90ry5/dbXyuaqtKPIEzwHBJwZhJO7YkBYT+&#10;OLDKWsIYmzxNS/dKj0reTFXWikvoQXYxFdcIH+Nzo0pxXSobNv7kPLZ67L22gJWILQbF7i6Y915b&#10;wEp5DLpLY638Et4VWBYTDS3dKzOJNtd45gX7NDaTWWkB67SPc9baL4G41I2qmq2yA2jao8bWXMKq&#10;4UeKVdJcgqemMmLV3NVzSTVcpUTJ9Wjj9fnYOHNwE/kwY0tSwFPYXVy5dK+fMbYkBXRS92lVcHya&#10;VovX4UluOWZsxSW8pLgpf7Llshe7SkrAiheE5syMrWDcTdkC5ruVgJUwLzcjZa25xEZnSsC63Plu&#10;irkKhqiayJP5biVgnR488zrP8SopGDJnWqKbM6AErGQyXfeee8HICfNihrJWXAL/OFZ+ksvykI1R&#10;2VJHkKQwlQ+KJxuGelJV2xHoK2vE8BRPNkwrrJ4ErOwAtbsbBnVNGuH4DGgB67xNpW7CTzCy66ux&#10;1gJWxLKqowhLKT8ASkj1RB0t4gvGDjBdkp9gwwrqlv+keyVAqTIrDZuiTNPVEme1xjblOOYe0DBi&#10;EQi6xCpp3Su7BhmSYK6GzZmvdnfrXhGwXtUdp2HU7XKBM2MrLmFJqkp5HozLD0DUw3nmrXtdqX1Q&#10;qogn2KTyzYnTAlbqQabd5/GJ8wTjkmkqQMk29JTQJFStyYLhmp9NrmNv3euJEnSjQnqCEfom/He8&#10;SvYWsHLiUKV0PJNPMJQzI6o+ZGWK5GImUY8RWFbWEjY14VOELqwll+ApjKLOjC1hZGg5J0W8hHK3&#10;GhvRaMOTDcMLOo/QX4yt/JKJDRhVBKWD8SPx8EbhYKwlKUzJO3dhM5MJI9vHLV+NLf0SPHMXwyMa&#10;k2ObCIZRj+HRBYwl4mJ4DeMeYK0lKWCNaKhgLnTe8SOhEr632QGle12obFLZPsp725qLzuyle52m&#10;fdCyWCUF8zPZuldwcxE7PANIHNfYRk9k1mQJWOkdPGvZWCsumd9o4iXovONHTi25is40jBlxedO9&#10;BKw0wZ+2oWZsxSXjzBh/ksYjNTZejDAZ6IaR7yZoK3TmBLvLGjEFc8dpmM7lc56VtY2OtOIm3DD0&#10;JVRJqjWZpMCxQYma2gEJG2vq8WN0pzk2utjydI9YJQXjDCBCb5irBKxUtqomAHuhMOYEjWh4Y2jY&#10;og2GGVmiUIZycpiztOSrU12vXKBCIbFlFo17V6JXYo6OIwu1MvUjcT72SUq8Oh1bFY0UCmH0SRVb&#10;4wPGN7vzLobpztgoHeHaS7pKgJF3pMwCSe75jJElifDAGBIdYyxR1IsSuzMcUnpXIkDuyC4UC4T/&#10;McZKt8qDi5SimaEVTEuwKceOFTJ1aPMI9bGDUDA4hMVvtnXpVheubZOLF9aaRKADE97aS7cK9SMs&#10;UdbaHRkdoxpbuyOE2E25IlUY8QGQKXNHFfIEVOEBwx3B1zKHaMGw5iSh+ANlDYZQ5F+wT5JQNZNJ&#10;CTh27FKRwGRfxo/EGme9IeSWu3Jxnl59Yk0WlTzkrmps6VewtR+3BmEtYYxtBicOm9KtctkgLmlW&#10;ScE+w1pxCTWVShLKkzz93TjcDE+23BXx0V19t4L5VVK61ekGr4r/Kfrosck12XJXmy4lvNHWuGyY&#10;HdD9WtHIquakkHdbs2MrLplKCcWTT3JXy8qlW0XowWNTZncXjPONK5HZ3aVbJb3BWzjmNC0Y1sa9&#10;M7s7SYH0PXkBNbaE4SlwBhhrpVuloyleshlbwbD2ODqO3eTSrVKqQjDNMFfB5sBXrYdJoMRSnmZ2&#10;FIKIM6BgU9KHjEx8t5a7Erl2weuCYW3k7MZakgIzSV2xCVxUm9e5gKkW7fyonMkrDobyJwvGKnnE&#10;csQqKS7BCYKWzXdLGNbkpbR0qwsaeFUeTNeKmBJ2NzNpuKTlrkQzTyqUUDDPJaVbpR08ciA1k80l&#10;NnBRulWkhTQlMvutYHiv7AAzk6Vb1eIjUiH13cYxVNaKS9AC3VTA6Unuqq2lgzFMMm90H/uTpZL1&#10;Hl7pVuflks00yiJYVDMpCz+5iQYMX5l4jhpbwhibKzOlzWFbA6asJcz7k9Xm1YfKC8buJqZg7gEt&#10;dyXL5/ySgs3dVO6AJAXubwTUhFCf3vbxAcbaKDaOz4DSrfKs/SN2erwDCoY1Thxz62i56+O2aHiy&#10;YKyScV//L2nnszNLbmT3V2n0C8zN/1XC9Cy8nqUX9rKnLcwMIEvCqG3Lfnr/ojLJYpys7944GEHA&#10;7S8qSQbJwyAZJ0hW6pZsyWsnXCptTPbCZOWYKcdzhw6g3+JFr4ItScmitNLlNsTzp9JYl1QO7OZk&#10;9BtQLqFkNAr4ghg3pbqNyerjLcWt4ueC+S+Vlm1J1TOf4lZZOuEdq1iulIxVEG6uUkuOjg/8k5iS&#10;Ut3GZPV9QIpbxVXARWwVSCZTshK2WlpypbDV8NeWVpMpFU5lrn+prBNSsCuPqbF/K9QspcI3T6dV&#10;NgEpaJWj2mHIf2wjUyoKo2YVG5liVmkM9kWVwkbrU4/xSCGrB41fIgJSKgpjp1jqs9Ec8F5G6UUo&#10;mMPB0jFlHFzkVTD+KWCVd4BLl9rgBUuFcR1e5eAg8WtDMp7mhZmq9NmYiito8WaXmnG0BbApeBMq&#10;hY2pjGYcbQGWEf9WpbAxFVs2uPTKOEvBqkA/7M6Px1lKFddaRuv/eOWTQlwxBKX7NYgnG3p6Dgag&#10;NIGmUFUcFjXmJqXiOVhqVmrG0RbwmkqkKjTjmGrmLsapciKe69KGBuGxqtJDGTkVgYSwTZXZM8Wp&#10;bpirUtxiSsV1U/GkdAUgoy3gibdH5SpS4giG9iBIlUmmVNhoC7gkhvDuSp+NqShsjotUCtAfbQFx&#10;ZWtpxSOhrZirEtOQQlvxBcf1AAU0JgtCp5VuGZ6+pdDW7ds0VSJ/JFk8Flk6KkW60Rzw2Aim7seV&#10;k2RcGFyLgCbduDVZeauq4oyUZMwXuHULmCTdaBIWTuxXZhpJxiW+rGAKg5t0oylZ8CDNhVtKJBk7&#10;2Ge0yg8HAenGhQWHs0qXbUsyimPNVKvdaBhwvpWiaSluTBaP3Zb29aQbTcOCl7ayspNkeKg4alVY&#10;bZFuNClEgZZckpKs/KAE6UbzwNzBU0ulcTcmi8fcH5X7BaZvKVo17nyphAtIMp4v523Fgt+CdKNV&#10;4c3zElsqyXAcPbhbszIQcrwqu5RKeALFjcaIGZzZuFbcaFV4BLV0WTrFjcmc4kargoOl9Ko7xY3J&#10;uIgf61Cr3WhVeOkBL2MFmTlAFt6ndGMJaibzQChLZa0nyTiYzZ14pRkhx7oSMVt5yIXiRmOEq4TD&#10;BLXiRqsy12s3JourEErxHqiZzANXJVaOakmyuGQUurUy7nLcKteW0Cg/XBmxKk9RsnWo5MhVlveV&#10;S8AobjRGLFW+EeFfqt1oHtjd7lvBjU1xYzLIVjiS0myeo1fxUHJvfaUxk1XBYOLMKNVuNA/xuDUX&#10;MFSKG5OBTEZCaUZIEaw8ZxFL70pxozGKK8nZHZdqN1qVeE6+cq8mfZeSxXU6lQs+SJfMw8ahjhpU&#10;UjLqthcbM5kHjn9WbiBGy5QM28BTpaXGHK0Ka9rSPpLiUjIuEeMZpUpxKZR1goyuOM9hHZJV4Ylr&#10;dtel4pJ5oLhKhBDFpWSxwqmcRyBdMg+satnJFAZCTsZF3KXrxygumQf6oDbucrK4UbsSAEVxyTwA&#10;lUropiaD2V8rEVCkS+aBg3qVCyM0GcHj3NFfgkoyD/Foe2mznOJgudel3HfJPADwCvlB7VIyo7jR&#10;POCpq0RcUdqYiodFuOq61pajdWAdVomUo7QxFae1uca+VFoKaeWGx9pCJaXikCU9UJpbU0grIfWV&#10;axUi1H9wvMUhS841VFCZQlq5Y7OGkpTKKW00KHEdSWkeT4GwvC2Pg6q0K08hrfFGfCHCkZZMVmhh&#10;DqmQ+0FmDj3ARqS2aEipYno8iigZrQlGoXIhTKx5Bx0JJVu4VLWEktEq7PFYXWXaSYGw8SpScWeQ&#10;Qlp3lm2ltWxKRVQMlFetbqNV4MnwyoFCWnJMhZ+VNw1LtiSFtMICVq7Fm76lVFxvxytkpYVzCmmt&#10;l5ZsSWwK5lrdxtVJGZMpEJaWpG4ly5VCWrejFE9JS44WiJbkBfYSSlJIK67n2koopWIDj1+lVrfR&#10;lnBxU22ZlwJheY6bQ0QlO5lucA3rWlqYpFSUxuvHtdJGW8K2vxJNQL+NqUAJR6RqpY0rDJaGLOsL&#10;C+YUCEvwMu74WmmjVeCuoQrZQ93GVIZVTiGt5dJSKsKQg0ipzAEppBXPXs1ypVTM3axLSi2ZQlrL&#10;/ZZSEdGKVSjZyRzSyoNupRGQUrGeZMNSq9u4wiA0tRIHy35hTOWUNtoSZsUaR5fjZ1knEEJSQkla&#10;YZRLS6kwyexsS6WNViHCOkqjOwXCsi5ZuY2gVFqyJTjTS6ugFAj7Gt21lXkOaS2jJNsSni+rcOIR&#10;+DesDKF4KrEnkiriZ0uvPJJuXGGUR0BKxbqcZ21L/SY3uIYFKswBKRXz2wK7XkFJDmnFw1ly0aRU&#10;3GfLlRW1uo1WgbflayuFHD/Lq7ale/Hot9GWYMtrc3dKxdKZIIjCfb2UNloFkFxjOVMqSsNxWLJc&#10;KaR1YeaooWS0QKhMv9VKG21J3E5bK21MRSQyF7OV1pMpErY+upMtiUcea3ucHNT62q0XxltKZayV&#10;c1QrlGBpDkip4gwFb0VVRncOay3XbdwZxcltTi2VSku7FTBZsiUphnbi2XbOsZRKG20J/tBiaSkV&#10;sRbEEpZKG21JGZMpHpZVEPa1VtpoS8ozTgqIdUobrULZlqQ42nD1xuW0hVCedINr2U6mVDycQhBJ&#10;rSVHq1D2qqV7X4mIJTKgVFoKb0XD2vyWUnFE83UNYqElU3wrTuzKM6dEeI2rGewPG4GSVU4Brvg9&#10;KvcUUVqyJUZpyZbQkjVmLF38ii8Iy1zruGQWghkrRYKkgFpiJQjjqbXlaE0ISuDBicoiLwXHUjvO&#10;YddqN5qTMiWQomN5rQug1EobzQlXjdeC2dLVrywMiWUoTQMp0vWovS4f55SGDQQY4Ya10tY7Bcgy&#10;dGouk5SK0ghsqrQkoXODllUXZU6FOQl/RMEwA8OhtLh3tLLIy6nCZ8gbWqXSRsMAk1ByYsC0DzrG&#10;UYW4CO7HphI2bUhXXcDmVLxTwcqk1m/JmhTdCiz+Bx2ZUJ81Vh+PXEoXlwX+eAGrqXBHlEY3np2h&#10;NHwYFd9TTjQRRBgDp9JtoykJp1KtaikVL7rF1fKV0pJRKK4o2bANDRLzTZxLr5Q2rkyCt6u1ZE5V&#10;3ecTkDJoWV2/5lTsFznOVeq3HBRb3C/iRxh0BKBsO0rDLQW3Vn292LdUGjE8pb0wc/WQDuNaYvNz&#10;KvzztZkbR85QWASglQZASoWFjptfK5BMga1RtcJhNXot2R+C2TkGXypttCTcV1SK02aADS3CgcOD&#10;lVphtKWo1ir/BuM2FrYzAkpzW7r3NYIbKpt8aKKxsPnJhF+q2WgR4INr03YKn41TZyXqAafpqCPL&#10;5JLRSqkIE+VSsUrNUjQrt1aUorPxjgwqRqx0rc9yLCvRN5X7GmORNJQWp0JLjhkOdw/JGOWlu4Mo&#10;bUzGPBOBswXwpwtcI2yjctqb0kbjg+l5lqg3nFNj3TjNUjn4R2ljMm5dLD25SLLRHvA+eekwniTb&#10;Wf2XKFNi04e6EbLBXdyVxVZKhscprmar9NtoEWY2s5VbYajbmAxbR+xYqbTRkHBcthbijsduaBK2&#10;GvGibaFuKYaVmI2tcnQ+NspjaRAPpV0ixPGQjAiFR2l/n5PxcN9aohUJPB1LA5M1y5WSsa4oPUlF&#10;k4xGYcYzU7nPSpJxqrR0ep5ko1Hg2AWhRJURkJLFeeWS+47D10NLcpUMj4SUShuTcRc0h9xKmBxt&#10;CSE6wVcUtlIp6HU93xWpjIDRlhBrwNRdKm1MhlEGJqW6jUZh2VlH1Uobk8VN6Gz4KnUbjcLyoLRa&#10;S6ZkPE9SuR2AYTkaBQwXt4FWWjIne0Ktl1bJKXiV0li4lUobTdDC4wy1fkvBqxG1UTpGTHTyOHD2&#10;/ajZyRS8yt1NXLRfqttoglgD8ap6BSUpeBXCjjdCSqVlE4RvvjQCUvAql0oW11wpGRx+nI0qjIAU&#10;vBo+uBIXgNtn6DccVbXTcIBpSMZTvUtxBIzJuPujOgJGo1C9k4BhOiYjKnd/1lpyNAq8bkd8aQkl&#10;YzKCPThcU+m3FLzK3a/cl1YpLSWLKzJK5DM+xaHfOPbN88Cl0sZkLILmmusiBa8ytEu36IZDd1By&#10;euA9L/VbCl7FMc+GtlS30ZZwN2ctoB3f7KAkOxwisUuljclwwhVXryl4FU9t7T4CHNaDktzR/I1D&#10;qwVbkoJXgxqpuXhTMhoIhrZU2mgUntiSUvQwAU5D3TCvHNSrVG20CRyD567tUreNydYDGrlU2GgS&#10;ntzgO5ccMynilSezKi/Ys+IZFyU44bi1ooT/lI6rfUonCdn2Dq0PTcK5k8q5zJwuvBelqTRHrnKW&#10;lHd3K92W0nFcuOYHypGrLNNqdCl7k6FNuPCltCbJgasLXmhGTWETkNIV6URWxYOG5TttYzU9pMMF&#10;WhrX+dpXbhkvve1IYeOSZN8h6grjOketMmdDppWacbQicy2Ei0liaA5iHyMYpVTYmO7Yp5IRSZGu&#10;rNfwgZZWrTkd2C91Wop0ZZn35LqWStVyOh4ILI3rHLNKM3KJTam0ZH3Cd1TBSI5ZXXlCjIV8Yail&#10;dDt7m1JhozFgx0i3lTCSQ13ZkpYKS6sKo7AxnWxG/+HXP/zr//jnv/3+T//46x9+/Tf+4x/iv377&#10;+58vGf/1069//tdffv72c/zw17/87ae///Lzb3/585//9u+///G/MRv93/ef//3bzyQnS1Jd2Xwv&#10;Md07Jp6sxKwex8SzlZheGxMvVmJac0y8WokxsWPizUqMyRwT71ZiTOCY+LASY9LGxA8rMeujMfHT&#10;ShwU85iavy2MKcg8lAWdm0r3cBasbkruIS0Y15Tcw1pQqCm5h7bgRFNyD2/BcqbkHuKCt0zJPcwF&#10;E5mSe6gLbnFMzt8O6oItTMk91AX9l5J7qAs+LyX3UBcEXUruoS4Yt5TcQ10wbym5h7rgxFJyD3VB&#10;cqXkHuqCtUrJPdQFDTUm528HdUFHpeQe6oIoSsk91AVhlJJ7qAsqJyX3UBeUTkruoS7IlpTcQ13c&#10;GJKSe6iLK0BScg91cadHSu6hLgiLMTl/O6gL4iIl91AXlEJK7qEuqIWU3ENdcAUpuYe68OKn5B7q&#10;wi2fknuoC/d8Su6hLhznKbmHurj9ISX3UBeu7TE5fzuoCxd3Su6hLpzPKbmHunBCp+Qe6sKrnJJ7&#10;qAt/b0ruoS4cuCm5h7rwyKbkHuriWoGU3ENdeE1Tcg914QYdk/O3g7rwh6bkHurCUZmSe6gLz2NK&#10;7qEufIkpuYe68A6m5B7qwt+XknuoC89fSu6hLnx5KbmHuvCypeQe6sJtNibnbwd14T9LyT3UhWMr&#10;JfdQF66qlNxDXRyzTsk91MW56ZTcQ10chE7JPdTFeeiU3EPdIajjb6vfBXWcYHaSx2HiUXn+tpIL&#10;6jgtbCUX1HFo2EouqOM8r5VcUMd7NVZyQR0nbq3kgjqO0FrJBXWcibWSC+o45GolF9RxatVJHsdO&#10;R9Txt5VcUMe5Uiu5oI6DolZyQR0HP63kgjoOclrJBXUczLSSC+o4aWklF9RxdNJKLqjjLKSVXFDH&#10;4UYn+et44gi7EHgZCPDiCKKXgUAvThV6GQj44qCgl4HAL87+eRkIAOM4n5eBQDCO6HkZCAg5G2Nm&#10;IDCMg3SeBgJE4pK8DG6Ehc1YKBI5wWZV4UZaIPAyUCTCY3gZKBJhMrwMFIlwGV4GikTYDC8DRSJ8&#10;hpeBIhFGw8tAkQinYWWgJEacs/IyUCTCa3gZqE2E2fAyUCTCbXgZKBJhN7wMFInwG14GikQYDi8D&#10;RSIch5eBIhGWw8tAkQjPYWWgxEYcuPEyUCTCdXgZKBJhO7wMFInwHV4GikQYDy8DRSKch5eBIhHW&#10;w8tAkQjv4WWgSIT58DJQJMJ9WBko2RGnPLwMFInwH14GikQYEC8DRSIciJeBIhEWxMtAkQgP4mWg&#10;SIQJ8TJQJMKFeBkoEmFDvAwUifAhVgZKgBA5ZmagSIQT8TRQJMKKeBkoEuFFvAwUiTAjXgaKRLgR&#10;LwNFIuyIl4EiEX7Ey0CRCEPiZaBIhCOxMlBSJILMvQwUifAkXgaKRJgSLwNFIlyJl4EiEbbEy0CR&#10;CF/iZaBIhDHxMlAkwpl4GSgSYU28DBSJ8CZWBkqUcGOXmYEiEe7E00CRCHviZaBIhD/xMlAkwqB4&#10;GSgS4VC8DBSJsCheBopEeBQvA0WiyZzwnmH2QofA0kDJE14RNjNQJJr8CXfoShVMBoX3ODQDE4mQ&#10;JsmVzw2SZhsoEk0ehYcwVAMTiXGdaHILm1wKz35qBqZNjEs/swYmEpVQ4XIQrxfias6kgcmpcF++&#10;ZmDaxLg/M2tgIjFuxMwZmEiMOy5zBqZNjGsrcwYmEuMmypyBaRPjcsmcgYnEuC8yZ+AhkYtpcgYh&#10;cIwq10FpBt7szPPQmoGHRJ6z1gw8JHLZuGbgIZGjT5qBh8Q5rkocuzEEXi8IErnLysxAkDibHAvH&#10;5rUKJhKVY+GJea8KcSlgakSTY+EaWc3ARKIeDeFCSbMKikSTY+ERFK2CiUQ9IDKbHAv3VakGJhL1&#10;kMhsciy8kKYamEhUjoXnCLxuvB0VMTkWbuaTKpgcCy87aQYmEm8HRkyOZb4dGTE5Fm790CqYNvF2&#10;bMTkWObbwRGTY5lvR0dMjoXbV6UNTI5l1uMjIbAmFj1AMpscy6xHSELgaaA20eRYeKRXG9G0iXqQ&#10;ZDY5Fp5JVw1Mm6iHSTg3bTai2kSTY5mVYwmB1Y16pIQ7hMwM1CaaHAvvdEovmBwL10loBuY6UY+W&#10;zCbHwt2TqoFpE/V4yWxyLLMeMAmBhwNFosmxzMqxhMDSQI+ZzCbHwp060gsmx8KbPJqBaRP1sAkv&#10;4ZhtoDbR5FhmPXASAq8X1CaaHAs3nmkjmkjUYyezybHMyrGEwGoDPXoymxzLrIdPQuBpoEg0OZZZ&#10;D6CEwNNAkWhyLFwOJzgwORbueNUMzNlZD6JwbbLZBmoTTY6FS9ulCibHMutxlBBY3agHUmaTY+FN&#10;Iq2CaRP1UMpsciyzHksJgdcGikSTY+F2Sm0DE4l6OGU2OZZZOZYQWG2gHMtscixzPGCXvDgmx8IF&#10;h5qBaROVY5nNcyqzciwh8BpRbaLJsXC1s7aBOTsrx8JtpmYVdHY2T6zMyrGEwGpE5Vi4pNzMQJFo&#10;ciw8UCi9YJ5cmZVjCYHXBrpjMU+vcGe0VsG0icqx8FiFWQW1ieYZFh5r0SqYs7NyLNyGZ1WBB3az&#10;BiFwunFRjiUEXgaCRN5BNjOQ2Xkxz7Fwoai2gWcTuV5RM/CQuCjHEgKvEQWJi8mxLPH+0zi1hcDT&#10;QNaJi3mOhZdPRQOTY1mUYwmBVQXlWHiO2MxAkWhyLItewBUCrwqKRPMcC3elay+YSFSOhecOzCoo&#10;Ek2OZVGOJQRWIyrHwv2RZgYyOy8mx7IoxxICrwqKRPMcC8/WCA5MjoXHzTUD0yYqx7KY51i4BFg1&#10;MJGoHMticiyLciwhsLpROZbF5FgW5VhC4Gmgs7PJsXBDrPSCybFww6xmYNpE5Vi41d5sA7WJJsfC&#10;BdFaBROJyrEsJsfCyzGqgYlE5Vh4jslrROVYFpNj4SpwqYLJsXAtuGbg7Vi4xVwzMJGoHAvvMpiN&#10;qEg0z7EsyrGEwLIHyrHwKqmZgSLR5Fh4z1F6weRYFuVYQmC1gXIsvKtuZqBINM+x8A6LtoGJRL3S&#10;azE5lkU5lhB4jag20eRYFuVYQuBpoEg0OZZFOZYQWBoox8KDVmYGahNNjmXRK75C4FVBkWhyLIte&#10;8xUCTwO1iSbHwn3tMpjMcyyLciwh8KqgSDQ5lkU5lhBYGijHspgcC+8wSCOaHMuiHEsIvCooEk2O&#10;ZVGOJQSeBopEk2NZlGMJgaeB7p1NjmVRjiUElgbKsfDQjJmB7p1NjoVXGwSJ5jmWRTmWEHhtoEg0&#10;ORYe0NIqmEhUjoVXe8wqqE00OZZFz7GEwGtEtYkmx7IoxxICSwM9x8Jrh2YGikSTY1mUYwmBVwVF&#10;osmx8CyqING8I2xRjiUEXhUUiSbHwhPYWgUTicqxLCbHwmPCWYMQOG2wKscSAi8DQeJqciyrnmMJ&#10;gaeBIJHXZMwMBIk8xmRmILMzr5CaGQgSV5Nj4Q00xYGHRB6u1Qy82ZkHiyUDk2NZlWMJgYUD5VhW&#10;k2Ph1TStgolE5Vh4L9SsgiLR5FhW5VhC4DWiItHkWFY9xxICTwNFosmxrMqxhMDSQM+xrCbHsirH&#10;EgJPA0WiybHwtqFA2eRYVuVYQuBVQW2iybGsyrGEwNNAbaLJsfB0uDaiaROVY+GBUa8KyrHw4LSZ&#10;gc7OJsfCm3PSBibHwluDmoFpE5VjWU2OZdVzLCGwgKQcy2reFcZz39oGpk1UjoXnXL0qKMfCq6lm&#10;BrJ35o1RMwNFosmxrMqxhMDqRuVYVvOusFU5lhB4GqhNNDmWVTmWEHgaKBJNjmW9PZViciyrciwh&#10;sKqgHMtqciw8PSuj0eRYePFcMzCRqBzLap5jWZVjCYHXiIpEk2NZ9emUEHgaKBJNjmXVcywhsDRQ&#10;jmU1OZZVOZYQeBooEk2OhfdnBYkmx8LjvJqBOTsrx8Kz8mYbKBJNjmVVjiUEXi8oEk2OZdUnVUJg&#10;aaAcy2pyLKtyLCHwNFAkmhzLqhxLCDwNFIkmx7IqxxICTwNFosmxrMqxhMDTQJFociy8fi3D2eRY&#10;VuVYQmBVQc+xrCbHsirHEgJPA7WJJsey6jmWEHgaqBfHPMeyKscSAk8D9eKYHMuqHEsIPA0UiSbH&#10;sirHEgJLA+VYVpNjWfUcSwg8DRSJJsey6l1hIfA0UCSaHMuqHEsIPA0UiSbHsirHEgJPA0WiybFs&#10;yrGEwNFgU44lBF4GMjtvJseyKccSAk8DmZ03k2PZ9BxLCDwNZHbeTI5lg1JJx1BC4Gkgs/NmnmPZ&#10;lGMJgaWBciybybFsyrGEwNNAkWhyLJtyLCHwNFAkmhzLpneFhcDTQJFociybnmMJgaeBItHkWDY9&#10;xxICSwPlWDaTY9mUYwmBp4Ei0eRYNr0rLASeBopEk2PZlGMJgaeBItHkWDblWELgaaBINDmWTTmW&#10;EFgaKMeymRzLphxLCDwNFIkmx7IpxxICTwNFonlX2KYcSwg8DRSJJseyKccSAk8DRaJ5jmVTjiUE&#10;lgbKsWwmx7LpOZYQeBooEk2OZVOOJQSeBopEk2PZlGMJgaeBItHkWDblWELgaaBINDmWTTmWEFga&#10;KMeymRzLphxLCDwNFIkmx7IpxxICTwNFosmxbMqxhMDTQJFociybciwh8DRQJJocy6YcSwgsDZRj&#10;2UyOZVOOJQSeBopEk2PZlGMJgaeBItE8x7IpxxICTwNFosmxbMqxhMDTQJFociybciwhsDRQjmUz&#10;OZZNOZYQeBooEk2OZVOOJQSeBopEk2PZlGMJgaeBItHkWDblWELgaaBINDmWTTmWEFgaKMeymRzL&#10;phxLCDwNFIkmx7LpOZYQeBooEk2OZdNzLCHwNFAkmhzLpneFhcDTQJFociyb3hUWAksD5Vg2k2PZ&#10;lGMJgaeBItHkWDY9xxICTwNFosmxbHqOJQSeBopEk2PZ9D2WEHgaKBJNjmXTcywhcDTYlWMJgZeB&#10;xCfuJsey63ssIfA0ELZvNzmWXe8KC4GngbB9u8mx7HpXWAg8DYRj2U2OZddzLCHwNBC2bzc5ll05&#10;lhBYGijHspscy67nWELgaaBINDmWXc+xhMDTQJFociy7nmMJgaeBItHkWHY9xxICTwNFosmx7Mqx&#10;hMDSQDmW3eRYdj3HEgJPA0WiybHseo4lBJ4GikSTY9n1rrAQeBooEk2OZde7wkLgaaBINDmWXTmW&#10;EFgaKMeymxzLDqWSyPsQeBooEk2OZddzLCHwNFAkmhzLrudYQuBpoEg0OZZdz7GEwNNAkWhyLLty&#10;LCGwNFCOZTc5ll3vCguBp4Ei0eRYdj3HEgJPA0WiybHs+h5LCDwNFIkmx7LrXWEh8DRQJJocy64c&#10;SwgsDZRj2U2OZddzLCHwNFAkmhzLrudYQuBpoEg0OZZd7woLgaeBItHkWHa9KywEngaKRJNj2ZVj&#10;CYGlgXIsu8mx7FAqeXY2OZZdOZYQeFUQL85uciy7ciwh8DQQL85uciy7ciwh8DQQL85uciy7ciwh&#10;sDRQjmU3OZZdOZYQeBooEk2OZVeOJQSeBopEk2PZlWMJgaeBItHkWHblWELgaaBINDmWXTmWEFga&#10;KMeymxzLrhxLCDwNFIkmx7IrxxICTwNFosmx7MqxhMDTQJFociy7ciwh8DRQJJocy64cSwgsDZRj&#10;2U2OZVeOJQSeBopEk2PZlWMJgaeBItHkWHblWELgaaBINDmWXTmWEHgaKBJNjmVXjiUEjgaHciwh&#10;8DIQjuUwOZZDOZYQeBrIjuUwOZZDOZYQeBrIjuUwOZZDOZYQeBrIjuUwOZZDOZYQeBrIjuUwOZZD&#10;OZYQWBoox3KYHMuhHEsIPA0UiSbHcijHEgJPA0WiybEcyrGEwNNAkWhyLIdyLCHwNFAkmhzLoRxL&#10;CCwNlGM5TI7lUI4lBJ4GikSTYzmUYwmBp4Ei0eRYDuVYQuBpoEg0OZZDOZYQeBooEk2O5VCOJQSW&#10;BsqxHCbHcijHEgJPA0WiybEcyrGEwNNAkWhyLIdyLCHwNFAkmhzLoRxLCDwNFIkmx3IoxxICSwPl&#10;WA6TYzmUYwmBp4Ei0eRYDuVYQuBpoEg0OZZDOZYQeBooEk2O5VCOJQSeBopEk2M5lGMJgaWBciyH&#10;ybEcyrGEwNNAkWhyLIdyLCHwNFAkmhzLoRxLCDwNFIkmx3IoxxICTwNFosmxHMqxhMDSQDmWw+RY&#10;DuVYQuBpoEg0OZZD7woLgaeBItHkWA4olcQzhcDTQJFociwHlIpoYCJROZbD5FgO5VhCYLWBciyH&#10;ybEcUCq5DUyO5VCOJQReFcSfeJgcy6EcSwg8DRSJJsdyKMcSAk8DRaLJsRzKsYTA0kA5lsPkWA7l&#10;WELgaaBINDmWQzmWEHgaKBJNjuVQjiUEngaKRJNjOZRjCYGngSLR5FgO5VhCYGmgHMthciyHciwh&#10;8DRQJJocy6EcSwg8DRSJJsdyKMcSAk8DRaLJsRzKsYTA00CRaHIsh3IsIXA0eCjHEgIvA+FYHibH&#10;8lCOJQSeBrJOfJgcy0M5lhB4Gsg68WFyLA/lWELgaSDrxIfJsTyUYwmBp4HsWB4mx/JQjiUElgbK&#10;sTxMjuWhHEsIPA0UiSbH8lCOJQSeBopEk2N5KMcSAk8DRaLJsTyUYwmBp4Ei0eRYHsqxhMDSQDmW&#10;h8mxPJRjCYGngSLR5FgeyrGEwNNAkWhyLA/lWELgaaBINDmWh3IsIfA0UCSaHMtDOZYQWBoox/Iw&#10;OZaHciwh8DRQJJocy0M5lhB4GigSTY7loRxLCDwNFIkmx/JQjiUEngaKRJNjeSjHEgJLA+VYHibH&#10;8lCOJQSeBopEk2N5KMcSAk8DRaLJsTyUYwmBp4Ei0eRYHsqxhMDTQJFociwP5VhCYGmgHMvD5Fge&#10;yrGEwNNAkWhyLA/lWELgaaBINDmWh3IsIfA0UCSaHMtDOZYQeBooEk2O5aEcSwgsDZRjeZgcy0M5&#10;lhB4GigSTY7loRxLCDwNFIkmx/JQjiUEngaKRJNjeSjHEgJPA0WiybE8lGMJgaWBciwPk2N5KMcS&#10;Ak8DRaLJsTygVBLLEwJPA0WiybE8oFREAxOJyrE8TI7lAaUiGphIVI7lYXIsD+VYQmD1gnIsD5Nj&#10;eUCp5DYwOZaHciwh8KqgSDQ5lodyLCHwNFAkmhzLQzmWEHgaKBJNjuWhHEsILA2UY3mYHMtDOZYQ&#10;eBooEk2O5aEcSwg8DRSJJsfyUI4lBJ4GikSTY3koxxICTwNFosmxPJRjCYGjwVM5lhB4GQjH8jQ5&#10;lqdyLCHwNJDZ+WlyLE/lWELgaSCz89PkWJ7KsYTA00DWiU+TY3kqxxICTwNZJz5NjuWpHEsILA2U&#10;Y3maHMtTOZYQeBooEk2O5akcSwg8DRSJJsfyVI4lBJ4GikSTY3kqxxICTwNFosmxPJVjCYGlgXIs&#10;T5NjeSrHEgJPA0WiybE8lWMJgaeBItHkWJ7KsYTA00CRaHIsT+VYQuBpoEg0OZanciwhsDRQjuVp&#10;cixP5VhC4GmgSDQ5lqdyLCHwNFAkmhzLUzmWEHgaKBJNjuWpHEsIPA0UiSbH8lSOJQSWBsqxPE2O&#10;5akcSwg8DRSJJsfyVI4lBJ4GikSTY3kqxxICTwNFosmxPJVjCYGngSLR5FieyrGEwNJAOZanybE8&#10;lWMJgaeBItHkWJ7KsYTA00CRaHIsT+VYQuBpoEg0OZanciwh8DRQJJocy1M5lhBYGijH8jQ5lqdy&#10;LCHwNFAkmhzLUzmWEHgaKBJNjuWpHEsIPA0UiSbH8lSOJQSeBopEk2N5KscSAksD5VieJsfyVI4l&#10;BJ4GikSTY3kqxxICTwNFosmxPJVjCYGngSLR5FieyrGEwNNAkWhyLE/lWEJgaaAcy9PkWJ7KsYTA&#10;00CRaHIsTyiVxPKEwNNAkWhyLE8oFdHARKJyLE+TY3lCqYgGJhKVY3maHMtTOZYQWL2gHMvT5Fie&#10;UCq5DUyO5akcSwi8KigSTY7lqRxLCDwNFIkmx/JUjiUEngaKRJNjeSrHEgJHg+mbkiwviZmF0Cxk&#10;4TF+JBA4viSmFmIaycJDJAkEki+JqYWYR7LwUEkCgeVLYmohkzVZeMgkgUDzJTG1kAmbLFx0KvEy&#10;fTOZFxLc0GlyL2RxQ6fJvpDFDZ0m/0IWN3SaDAxZ3NBpcjBkcUOnycKQxQ2dJg9DFjd0mkwMWdzQ&#10;aXIx0zclY14Sb4woHUMWru1UQoYsvFUlCW7oNDkZsrih02RlyOKGTpOXIYsbOk1mhixu6DS5GbK4&#10;odNkZ8jihk6Tn5m+KUHzknjoVIqGLFx0KklDFi46YWXSWpUs3JldiRqy8PY9JLih0+RqyOKGTpOt&#10;IYsbOk2+hixu6DQZG7K4odPkbKZvStq8JB46lbYhCxedStyQhYtOmBpBp8ndUObNdprsDVnc0Gny&#10;N2RxQ6fJ4JDFDZ0mh0MWN3SaLA5Z3NBp8jjTNyVyXhIPnUrlkIWLTiVzyMJFJ+yNoNPkcyjzhk6T&#10;0SGLGzpNTocsbug0WR2yuKHT5HXI4oZOk9khixs6TW5n+qbkzkvioVPpHbJw0akED1m46ITREXSa&#10;HA9l3tBpsjxkcUOnyfOQxQ2dJtNDFjd0mlwPWdzQabI9ZHFDp8n3TN+U8HlJPHQq5UMWLjqV9CEL&#10;F516fRlZuOtOJX7Iwl136hVmZOF6lJT8IQvP506CGzpN/ocsbug0GSCyuKHT5ICmb0oCvSQeOpUG&#10;IgsXnUoEkYWLTj1uQxYuOpUMIgsXnXrkhixcdCohRBYuOpUSIgvX36mkEFl4rBAJbug0eaHpmxJD&#10;L4mHTqWGyMJFp5JDZOGiU+khsnDRCR8kiwOTIaLM28xuckRkcZvZTZaILG620+SJyOJmO02miCxu&#10;6HS5Ivz30iMhsdCJ2/WWhYlOfGO3LEx04sC4ZWGik13mLQvTdrIVuGVh2k7Wa7csTNvJpHrLwrSd&#10;WL5bFqbtBJ63LEyuaLpxRSHx0HnjiiaXK5puXFFITC1u6HS5ounGFYXE1OKGTpcrmm5cUUhMLW7o&#10;dLmi6cYVhcTU4oZOlyuablxRSDwtblzR5HJF040rCompxQ2dLlc03biikJha3NDpckXTjSsKianF&#10;DZ0uVzTduKKQmFrc0OlyRdONKwqJp8WNK5pcrmi6cUUhMbW4odPliqYbVxQSU4sbOl2uaLpxRSEx&#10;tbih0+WKphtXFBJTixs6Xa5ounFFIfG0uHFFk8sVTTeuKCSmFjd0ulzRdOOKQmJqcUOnyxVNN64o&#10;JKYWN3S6XNF044pCYmpxQ6fLFU03rigknhY3rmhyuaLpxhWFxNTihk6XK5puXFFITC1u6HS5ounG&#10;FYXE1OKGTpcrmm5cUUhMLW7odLmi6cYVhcTT4sYVTS5XNN24opCYWtzQ6XJF040rCompxQ2dLlc0&#10;3biikJha3NDpckXTjSsKianFDZ0uVzTduKKQeFrcuKLJ5YqmG1cUElOLGzpdrmi6cUUhGbT4h1//&#10;8Nvf//zPf/v9n/7x1z/8xx9/+/2nP/3y859+/un3X37+/eef/uOXn//j55/+5Zef/yXS/PqHv/76&#10;+79d38Z//vR/fvl53lfeRaPT/i3+e5o3/Knx6f/8y//+43/9yyvR7z/9/Zefp3XhEPdZIT7iwtjm&#10;lnp/+ac/5xQzb0Sf3sF5J3qiu9/bd+3fv14lzLzEc7oC4/u1B0m3737701/+9sdXRd5lXmm3dZ4v&#10;4njeFjih1lfvL3/7X//y77/9lz/+v6Tjho5XoCPp1v28y4eWOlXapn27omj4mWt2X9m+fyaq8rLo&#10;M/oubzdEKutjySvXwV1IJ+3M/64+uhqDh5mv2Ed+3oLlOrvw+pkU1xqDn3kvpLvnCiWntB+yJg7u&#10;tGhkTZ1egOt1Dhxcjnx+NutMc1972yHtO+t9aw67T629PtiANgQuO4q3kVCo85OO7Gk/9PO29Uot&#10;y36u97piX6Ir9+x38Lmv+3J5OOZtpmubg/uNz4byC3r7urQLAEnB2q+laN+1f/v323QFRcb3czf+&#10;7buvteMSrnhpJIgVQEXDNr/3W7lc0bNIrlzCYLRkYDAhmCtgposInFH+esWzNSmXIUwXQcevx/pe&#10;SP2wL5/A/XL3k5S7s9PI4GT51ofV/VcG+FupljaM6I+L5Z2xyyNC++7XKb1eH+7YuPxoQHfjf2m4&#10;YgePK5bjHFPNeP643AiNX684U9Jigl6wbwXDfOxxkOPsPICdewFWA8X6z18aigaSC0wEtrbIKMrE&#10;7rVJp33X/m3frwQnjzaj1a99l+vZU+3tRDilMEG8pvl3zbZl7y2+0uLSpvTlxaKFjsOVhD/sSygS&#10;Sm76hgWUrHn59/I7zVvAU5qcV3Eu2oufsURtssm1bHW/ajtNHFJuJmif309xtO/av+37mVKajoCr&#10;T7jtu1xaS4XtvqjaedvXy2XX25RtaHt1jJ9p01wzVp0t4p6fmeVbP+ay8l+tZB7u7iUftKlkTaN1&#10;a3FM12uub8WYDnuT0/zv/d2Pe3N6Mt6aIeKp3HNi6FnTjm01N2/Htp17neFn6nktU94/l2wCjnKy&#10;bn30IesFbbpizG7JQrLYeul6Dl3My3vX8OM6z9GEPeuW9l2pJz93xRjAuTOWiWZoVuFoit3q3JB2&#10;9fAyMW81BI+p2nft3/b9jOHoLUtLtc1E++4jjpYYGid5SHfdgLIsqHFuMvgZc/eaF3vFF5q898iO&#10;Vfg8Nj+XzMLocm6C/pb2nfV6tJOR8TMLimTjl60HKg8/39r0c8nb1oIKhrTvkrfHe+75oBhWv88Q&#10;MWqbtc5ltVZvvYMN6qkqvRnTwCfMtHxzaa0Untu5nKR0F+vUbOMXRH1C5kEVmQIWRsUVnMVCm2q+&#10;YFxsU+rUZ77Hfh2nfrcp46MDBeNz+m2Hn5e9ryNY6byDGn48Nqlke/+KrRI7jDy7LBjZvnbnRqST&#10;kX6XzKKqL42Ypd4Ma6Fkanyd56Pklvad9YjgDz+zw+kt1n8utvbMBNzsEfb4dOW8S2Yp1rczH34m&#10;TqrPqL1JaiXP0be9ZGaObOpmWhvYnEaWVZr+HOuOnrr1VbHkOfbBLeuXPR73aNhK1tLt5wah3iQs&#10;B2LZeyr2wNo4c21sRVvJd/BOGIE+tHnTQ1ZOGH/2jK3kNuhqdYYiYcHZ0rIYzdhG8Oz9fB/uE03S&#10;O2O0Odl25L8uS0K82d576oh9ezK/RCm3p75iXtDlBwdA2ltkWFi+NSwJ68zH1Nqrr8R6R3Ka+LiY&#10;fJaDrxl/hAFzxnyF8PFzW2veWrtZ0VZbDlt3hwY7sh7T2r5r/57fs7R8D/zYIzSPWfvsU5Ny91GL&#10;hmPTAhplJ8WiqmGMXcRJYLRaP/m6r75jHLQCc0H5r0tX9ke9ve47KQxX30qwgDiXvb1YvLPdLMfC&#10;rj5ouOT4bSfw62Sr/KAx+ooIlOYlP5fGt/s52CEzuOroeWCeuueBUxp5+4bZi2s6TiPArJCH05cb&#10;89ysX+/sYeAA/tWJKxNojyh+b+0bQi7grXTsdZRvZlcVHhfQDFzbd+3f63v2G3NznazPJWbz739/&#10;sJZpGoUJbIuVlm+uWyuF3UMzHCtTkwx+PJNsAs5m/PgzK7f+M8avh5H9eEpdObvQ9tc0ZWxxxtG9&#10;hqvysg0rt1jLhmqlA5q5pDXjQYWzdXIt81+9J7BY13KbtOt5x3YbCdPKxvQKpqKjXq7TpBim6Iqu&#10;5+fXFPmx5O/4VEH6FSc1r8fMsvzS/UvsbNxH0JbueGnCgXmW2fq2/XvVMNw3bYZknbf0qyDadx/b&#10;ZWOp0byIUcoZzNHbhQ35cYWPozbT0WvX8f55xQN0bS/YKQxPbmcsfN0uxzJhwS6wBTjatubrdjlw&#10;J7SNU8yBivlW36td2Fq0N+JnxtT70Yz23dcj/sCOt5VUuI074N7KfWpUcNse+5hXdhjZ3QwOw5/4&#10;slIr64mTCWlNysNp4X8+fx1HdC4o/3XWFLO69KkAZ/qU1m68exN+gMs43kznf8Imf9fY3yaKtM97&#10;snpCzVOpmIFaX+b65b/O2rIyiqPEV1KmtpwxlrQ18gcHI53ZvfLMt+94mQzb9NdV7OgSvTm3nztV&#10;aErdFwGspLoHI5Z+dcvJrYKPZhnvBAe3HrZ7SXGDxIplNKth4fsKFRN6OjVva6aPjQxO+o4yRoAs&#10;agb38L1YFonN1r+pj1qxuDca2fVhLcWY786v3nt9ALEh6ru28Ch9niTa4L+GDs3bAREd03DYPvvU&#10;OKwAYGDaiGI6SgiMkd1bPRYj+Vdc9n3DzPU33YjlgvJfl644avsqpFuIXv2JR0D7ikBnWJ7v7o5B&#10;cwY9GObNfoQT+4zPbcVi+Z/XCTYmyDb59F8P0jalcBWc68ESFA6g3bbRK+vyc7HYM8bkNYytfJkb&#10;GZ8ei/Kzg6CMhliENLA/NXKs31vfrjiM8hLpYIg1fLLmCh/xsFr4ctbIBX1n2sEzeEUP4O6hVm07&#10;8P1pB7cKJv6qbtBuaTf5wNT2ZRtDGes46MzbtUGznNMOk76xA+Hh3djOXEm1MVjz0pbtV7o+KzUz&#10;U7b1A7u9c1tUAga2pT1HNa+sXPLWhkVLuz9/XjHEeQfyAlUrNjbZn21E7q9z9B1Mo20Hgn/nStrx&#10;GEBvq8z7r1/1ay7oa2BsNFbDXVBk3Y/2fWDsrDjarLQw/PBmDF2/09vNv7GwVpkSMHa+bk7DJWbK&#10;tgoVndOIOpsK79DS9urBbWdnUYzWPsIwgOfaqjXkzs/NisO77KfKJWCwymFZdSGOGes8BdAzBmPd&#10;YtyVGtsCa0KrnWvuQm2BcjO8S3hXkm82dcG9kVkDt9kgdl+MxHKxOEzabBALjtyMmMetNTIr+WjS&#10;oee/hJPU9svVe4R7NO8qO8qjx8698dgm0Gv0kOA67zezu2WeuCraPmv/ts+3vXEky0o9dVq+ff5s&#10;i74lSNTWe+2zr0fWzOnJIL9fVgw/3Nwj0r+qCnEHuFYuu0eKcO+cndZL+zAmZk64s0+6ymE450Ex&#10;c//Io3l+8RawLx07jBUyP19lxnx2gqw0LGZWGeHHe9VwCSdcynrCc9L9r+/Ga8MG/2qwmVdq9ijv&#10;GMdUy4ycsxcnVg7YqistM0AeGvgaOAl8Ddi3VXuXjLes680KGjxXBweI4VW2VufgodOg5GcWiE0x&#10;2JFz1nuXjMenGTDAGgR5vWQ8Hc239h7SPWuwE5Pd2RksJIXM5EU/Js7288sXWy4ZH9nUTOdCKacP&#10;6V0yPtXe2twpm2fGiWdywehZ8sp1TzRPvWTW6k3rlT49e+pdMua0r0BuFh/0LcSCXCWD7T56M6by&#10;XxfCcFvgxL7SMkrycg2mlayv5oQ5iftIqNRbMUZGs5I4NB6n37A0qiZg0YM1VvaDeX06YXK7t3u9&#10;rckgcTn60hRjjjzdqLWS8cb0eZuWjQXpWCms8d7Ig3Cc5WlwosI9iGZlK/C+bOLH4/lgcusdyc4m&#10;zzkTa6C3/5DtfV5usO1B79bP3lKT4JFY5F79TETGOSJ7R0aoQ+/Ivpx8/4x7sTs2Y2p8waDY2pzB&#10;7QtkKjilVRIc0d79DeHyERO3s0judY7QDmNUsRJqb03igmOpnfuZcoMfPJffzKgCg519OcpcP9NZ&#10;hvXEXPZd8fpg8ZeHzY7fv01lH5y5GDV231fJsU81Wjvo6Wa3cU+LK4vDBjw4etWZ0XxdM9/7OWI4&#10;e+q408RobZwWsVl4tRcxgEJd4JGNaK72c8SppUGHZ7dbQNYQXzkfPtqw2N12rW9cDdEC4890ZAYg&#10;RM47xBWc95VVLqutTS67uRKle500iki798U37bv2b/9+23rcco/MYwS179q/7XvWOtfhBmw7jpnW&#10;E+279m//Hm9ta96x/dp3uTYtFe6IxguEF1yGAIRf361/6NLwQLY9KApaaImQmrZC+AREiOi2tfoA&#10;Y8iOdjoVz7Q3QthQLN1HcGdSdjq2m6sPQ5cR0vR++6BrlnBnSd4nFkIzZAjsLHCv6wqCMQi/zzgt&#10;7bwA3/fPpiWEHlg6C3M3sgQE9phAYK0m+pipctsXutafPWjrSHyel5+iGxz2Cxjmy9R9mJYiXLl5&#10;Bb6e8RrGL1RDPextUwibyjoiGvLrsYZT6q1j7K6bvW35fhw7zKg4TC/VcSnIQvTA99Wnj08129oZ&#10;wZmepnMvHXNZ+a9WP2g0Ruo5M31YRYCjtmlYscqydIeOW5slert/bghudW9lRhTFxRCTih3xD9r0&#10;gS+56YjT79ytDX3wuWa8h9U5tZvziemYKKXW5Pcl44NptdeMfdrpzL/V7GPJfPxmSD8sdNl7tpg8&#10;HNAY5DQ2H0wiLUyCIEfI63pvBkzaruPtsOkjhH1uN+zssy8y8/0zK8rOjuIsP21Ksc4goa/qsBCy&#10;PsIE9yAavFdsUXKd6as24+CtYtVcrzNvTffwnbvnbALd/dABTH50zGgJ2RnEWu6F/wU7Cs7O8Z17&#10;VhDMho0F9pWKLjrXZAMi9fuVafSyPUwYj9PtO3yfS7vGSQSVXWd/54W9Q3Yls6Fn43gheGHYn43W&#10;e5PuJQ7q0hFb6az8iINhiXGl5WxM3pLjxGBb0xoNf0ae6pkTY8BeqXGefNWbX3q02Cj1AcTM9gbi&#10;V24geIW99Qd+8DfH0Pqh/Xu2LPNSvEz96nQ+xxxdnd4++66LioXuteqdMWPdHfGVbji1ON9xNQcp&#10;2CRKaa3UUzn9/k6Dyffx3kQLHyb/96Pd7bv275U/xy/wo1y1/6TPd2rPbS7vtOy5u+n+svbcyANY&#10;rtKYmzrH1rRq/zbtWD+0ndSMN7e3b/uu/du/Z217QZUDBWu/E6R993VtFqLrmuMURMee9hz7X1WG&#10;TRwHCq+6xJa6hUm0stq/p24LyrcoAjxJk6FaHCXqwX1MAhenhsX4SrdIEZv8F6hftfm+mza+7xMg&#10;6+cIWsgrm082iT0gz422UiIOLJlTft772RxMr0Q08jOurZY6Ihbqdj7IuHbBMn5MYkXTFMLPuFPb&#10;uGQ3epIGzRpy2gxYXTtKvo3AuB/beVJR2QYuznL3e51aR7d/GxhT/VgLtlLad1+0KV6L3ioYpLQg&#10;kCZnRKS1fO5HTJPhWyDtY25MABtb/h+t8m402PSuGDOC2PkvMZpr+fUAJPOlxTXRQexNfzQAw2F2&#10;dTL8TETHZsy2dj77g50P88I1JGBWcanmz79WbVlY7l4zNh6UtxF+j79cy2vI43ttS1V2lVdUZWtQ&#10;toPh1jyHKNuE82bC/isMdgMbRhNv4KVtLihXkXXBCt9+ZonG/cKu9ln799KPPoYfOj9nl34DdC6r&#10;JSJNa4sIB074ZLInbu/KEn4/j8sFE9jcUxRN/N3HSn0qlhUqu68rYyIbzvZorcWKKhwlZ00i2iSN&#10;CnybrCHOX2ceYXhf+PpDxype3IjQfWUch04zN8R+pR+twgzhso76dKXSr7g8jNqG56IZKJCTz+vG&#10;tu696sCu5mJZJ7ZYnBmH0PQZOR8bGUS2dTubR5YqqT4Qt228sU+JU/VjbfF4NJaCdhqehftxIzM1&#10;tnGCIzZClMaMqX2bmONUmPRtHNlqfQsYvwjgysDHux4Lr7NXWbadvNuwAtfPw7PRP//Rmo1ujzDZ&#10;M3fOg/d5reXa/r3s0lc1aJ997KlolKbSh0ahH9uv6J5PcoVjuLmDzJ7i4DVrl6tqbM2yowlI7G2z&#10;Gox5HvzsoLurP06xdTo31y//dTYRkb59obmwAzlHUhtn8At90cdWjNCTET7hIWltsXDc34iNZiLu&#10;BAPBOPEoxIDLOEHXmjFuVsioxQ25t8UNhN7zRC0Qy/XLf121ZWnRTN07aa8tBrY5YRZYonMJ3X9l&#10;omoj+P1rrVhCJNpO4ENtmaHe9bk1MmvzNoLdvsXB1VaqnH3cc9BocFXXlfSwNdQ2GXbO3eOYOeEY&#10;dOLp2CzVNtxXLWSZ3ThutrFvsQ/t7SNmFkCTeh6/PzE4bRRgkV6/1op9nZe7krI+ywGKkIJvQ3Mf&#10;t69eudIyms7ZplZseBGbxjDomWHGL0uM1JVxnzEapAi3Zul7/UojG9NYcN194p3YVaRmJO47otOv&#10;uZW1S5pPOKvXby4hsIO1Z3RQqbZse7FwV8b03hld2+oTi7JW2zijNqXZBofM0Szce89SK5YpuyGZ&#10;I7xyQmtUKg5052ksXJLNSkGXvM+xZAOR/7oWZI8YBWdtPxQb1WnLtXux+IyaU+m9jSrVdiXKqbEd&#10;OGVki8Wpkn5C78O6CT9QO/nBjgZuuty340qPK3GeMjJfEThXz9+RDKKa6WR5Mzx7lZYobd69pud1&#10;jpMpJ0oZOidcaKL2Wfv3+vyrqrXPPnVhbi0WdGmcfL+l0xjrO+FSF+Ig/R42WJc0X8oHXOE8bhbf&#10;Bew4xPouoA9PQmXaIoIp9Lr5p/9KLH2b37haDjK4jBym0kejAFgFYCNGi8/CoROWzL7X9TK92K82&#10;gLk3v95BQjYRtX/apCl8ht2cvbeQDSEnkCJF269GivtBMv1+jqiuE6jEgtxXqd/TDt9X0w6eHz/4&#10;1axfasdWri0iAxz385u5Za46xRLjsr3Tk5N7ec9L5CL++9OUYXtZ1aUZgZ+J6Gs/s90yZiLS8tbb&#10;aQeJMYvY+LH38ZSyWms/M8/mpSs/o3f7GaT0wwi5lvmvVuc9bnR49Qt2n6ylZHxR136a/iNgNY19&#10;gh5J3eo84iaXlf9qJQP5rjWWPgcFsZ5iL3VNDQAmwDMsb4PqZ5t94Yk2e7+ckKzl55JxczdaOIL0&#10;8saYJRUb05Y1gy0vrPEkr6z3r5Lx05zz982kCf5x+LGka6kClBeG23ft36t1ZhDWtrMxXFjLnwuM&#10;9l37t38P033Ns6w0r7CyYSL4oiWwJi0VzoTMONES3CrQfmby0i7CAra1CquwiNWrLoIivg6X3tUe&#10;TMfnkYVm0Yj1BXfNIIHL7FABd1ifhnhmAmNpTd8yWlrWEVOe3cIstgkKeynGgHhFuifc4TbtirFh&#10;O8nDW+9/bm2CW64FJ8tNsk42XowAFiz5rviZ4wOtzqyYafl6a8dmsKUl5em9fLd2MnwEm0nJHBe7&#10;KH8qz7dGycAL6302J8vkOEU3NmdcatIsGxiIQ1zpZ+JtW53ZXcG3fK7zl/RcoAwbdZXPHMs8crba&#10;e+742Fc4HFuEPTwAFiH3FVEMLYAjyAmYhKQ3vsN2yQh+a2aSL/ROtuoayaw9W1jGa+5i15uahM64&#10;VrZBGMe9A+lntOlWlf1QJ4pyLfNfV8k4AohBu6CP4RNego0lE2AbGRxbEcW48KVPj7jYTltSGxkQ&#10;r3ufR3CnMMJSpWjPayPAYoOsc2sTd4DBuBR7TvsXW0+xmBHo3BsyoiRbH7XvPrfRznnNr80DZ8ra&#10;9UlMw68DHqki8ODXrIUFiCDkqGexjcLLdI2k/8/Z2SBLcuJaeEtue2y397+x9x2kIxBJ1SVfzETc&#10;LieZgBBCP0cCY3XzCaCy4dQxEfBFdAuOx/CzpR42Q+2DPsv+y3xBeD59LzI6iUX21QE/XiIRPTXi&#10;VSVcyMt34SaaQWfvwN5X/+WeIVJCftgL0GvredkLxJr++TXIWT3TF9POvQ/bvJkzB7skrAwrNjje&#10;pe3T6/7HJgiROHv+JHX6LL/pvKQwmOYKVNY+nnLLfGpaUdko/Qq/QAzN2ltu57+zfe1X5cbFObho&#10;DHt7CJj2qUKnM+bjdt9m8y957cl9/xApQUIF33+eDd6m1H8UUwYtnW9UbyfZqRMy72QRzlJYg7b9&#10;gOuk71vpEun7rlUjwGedBJmP8T7efuxOjyDpiKdr0p0YZcjrz3RU+9S5EBWoWIOnl/adR6oXFCLz&#10;45PVWXsU4hSBtcnmzJCvGZNZdvBjZuee2cAZw5Ce/VBLOMK9RcHpp0I0e8Z2KZ0H+yIOjcueIU7q&#10;zBgffLrv/r9QDsxU5N4qmL8uNn5Rx+Q4NHjbHNRn2X+Z2ux+87qQS5vEAzLGkTOoTUoldTf6wEA/&#10;VRoQGDfol7zb++q/smflAToO/Adx5u0kZMpV/BJ6cNa1OcPVlVzCOfUGTk5jLOsKWBN66Wcw/gwt&#10;3vA04QLZYqfIOw5Gx68JZX+g9rZ3dJaWP5MyHaHMLHvh0Z4qf+nuAgGArpOUdTv/TWoKsVhz4vCp&#10;qI7b+a/bEwhPZsYXhyY2yLuM57hmBH99tqKXg5rqlMNdyqIF5dCFUwWtHUI1VOm16cLD6X7mlm2k&#10;3Hv9G4d1vqUz9jslwEJJI4v2wEkfOLL9+/J4Owj5jzj6p+/jZ/MscIzVWevvnimHkmTv8EyJnKQh&#10;I46tF4PGeEAALjucDERV1MvHKCbFPb2v/itWGokgF4LfJWi3fXoFLOI/7jgXDEM8gzkw5VwieuM8&#10;63157u7z77l5saaV+BFvuZ3/uj3MaP83NkFm4C/c+GiPfyrhDaiWU9NyO//199nE9hlgUU98oNv1&#10;2fgtkhC8ZkQWU8/3mqGmofubNATIeuiKEw/IcNIdrUoArQvKUYwNBo7VUnZnQTM8Uv/NMf6WvRDK&#10;MH44fC83ZyxaDQIlDlHSaYBsDJ6vmXHEFLmossD/GzeSsoXHN8ZImXawFzczkzGTeh4qkmCK33kC&#10;7RqMSPaypuGZAsc1UzZAnv9R+6A502BF0qZzzdC7VMhi3WccSeDA3SdpWme96Nwz1Tu9U551Fdiz&#10;DCzZQUCYHnGEe3Az12O0txc9owkWOvNZeEFiuhCVI8Wzk0Q6Zw2M8s9lHfZZ9l/JfdiysuyG2FJW&#10;SfepkjxEqNHkBDwcAdrJZjiA01LDTsM/+WLOGIhV03uk8vZJgaJXqYAxMOKb6LhtnUmEwifrxxzG&#10;VxxM1m4VBUTo/FdasznSf70313RjHfn73tzbk2Bn4B/6EC7n7zuEmgXszZwFYctfP+wo6j2U5oI8&#10;A/b7w/fxlzuQyrExNVqP+8gTVPWrajiIcgE81y2GuJLhECtTWIHiiXbeYAt+0Cg9Akvq3/+UNkOm&#10;sFwo388bQelz/WE7cIVb+9PMUIA5h9dTuPEcg2UP53LgAle1q2XiYLRhnmTJPz8jpM49I5VwBYV6&#10;8AAkgKVTONaP0R62nqkiUCg2+Kogz72v/isoi2pIzx41Vk1fTQLO9OyBwYI9YspjVYLIgeGheLHD&#10;iQPwab+LD7lvYdIWiRt7CQsOYT4iZEr1VT8uwOCdNUYFI3l+BrVRvbSo60L+gsHNwULbbtQmplkp&#10;4GA5KUudvNXp238ltbncqqqGCE8Y0ck5KeJ7FphEMAi794Ehb3wCzcjq3ZyJ4asKTcwZNX8LQ5A8&#10;ValC5GiRDtF6xhdQlX7xIOtG5dh/fZZ919KOkHqsMGRmB5tSbue/SZ1m5yJk7nZtM55lHfddq6Bg&#10;qoZK3vl3oykYN9eGiiCJx9hn1n95vGvshkhVh90Q2kGxspsTBaefjjzGMjd1hN8597zTCBReriN+&#10;V+yIH+xGjJ/yV7HC04vu755nhtVf/opDgHgN//DJMC6LjUcMOPYXSrQcEEduOffMAWH/DjHaxI7U&#10;p0Fw+CZXzi62S9+6qr5gjkNzRvW575nK+PDc2CEoNgQB27mGsonPNjYQ/imhWtoOWf3+6Hpvig0I&#10;AYyEz56xwcICnnPW1VoBHwcSTwRm65nzIvU74pqM/MOcv0SWcPsRaZBswDeCzuz1+ujTpLyVE2V+&#10;/U2cImj10Z6DY39o/8XjquBGgu1JV1AwPdf08+jw75h7ESI/Wvw4ILCRcv4MNGTjMpsjp8p2y5MT&#10;/ZKMq2Z3U32aL+UmGGCa/TH6WRzpvE0xFNO899V/pdwBLqDSNrFeYp7OqXgp5ajLx1K8G6cqBGj/&#10;KwObEqH3ZfmQffLW3+BA8qPLKrid/34d4880JXukZuax1U6A1QSZyUFgvfWZwbvOYFTm0dT6+sy+&#10;8RrpOBhuowOZUhVJ+MxreJGxIv2G+OibZspO+JtjbraPzbzQZacjotanBGl2mdu1tO9zM/XXt+DD&#10;8OpMOq6PCQ5smizJJkQuc4x4bl94o9pOV0m2DZHCZFDl89PEgjY1BNmPe9yPCRu92RXgfxwvVkZ2&#10;+GPmnDEIHBIGmb8rugAzuOMqehb2trwXnb79l6mNx9ixUIgltXXVJ4VF8sHCv1Sutj8mJmmmBiZa&#10;vrTe184XxEm8RnSQMuBHvqDynM9HHCWyFttQpFB4KBxy3ZUIAoFIoh+vUr+PtP8yjQSEyXdRSXSh&#10;Y+sZG8fiEEV1K0eGsS9vUawOh81MQet99V/uGU+4gysoFIntmXyBoeGFVxLzPmdQH8bYkHSR9bOg&#10;c++r/3LPC/6BECCL1OeMtZ5WHQc34ebOF1hbHJs5ZwRbnUq9r/4re8bNUNAKvKcoM61ndjwhivg0&#10;Ow41ansMG/gxQjYG9pjzxpFAPSu6xkdlr7PCC0du7akKg5sx5ydoo/VftzvObMWUUMNCunDjo3W5&#10;8M92L5wkesXCCVagu+QYe1/9l1cTq8fYIZXf6r4wWHTiaMCsyf3UBragcChONuHNva/+yz3jePB5&#10;jwGZdtHkYDamBR/H9G4AAYQkXBR0btpd76v/cs+gac0onAr/26KHjARPc35a3tSumZJnSl38fHyt&#10;abD5fRGE9D3mtvHReaRYU0RqQjVA/97Jv4p3SLiZ/KRIck9Kvo2ICMXiwfHnnolIGxeG7wvW7wsP&#10;mMhCEz2Pwg39cTsQtT45295X/+XVkVMstSU0vgd0azkQ4U5lrDaOXMaNavcK5UtWYh2mOK7wm/VP&#10;YxjXkUbQGWW89byclyir+AZezFmFCnLO/6iywdYzMWWTBML/vesX6zGD9/rO5uZM91W1COqBrGA6&#10;XyQbJqrVVKVZxhiX9ufVxC2VEWFlJuCv6URjX8M7g8EBF2YdvSkE8NoY3owOixvknqaoQ064H2lg&#10;nJbrcnHrR6GicBZuNcZwmU+sHYAQ5cQGdfos+6/k4BXqRURqS0Lg0xOnpyLsoYjWnFUaymdzwwn1&#10;vvov97xg/DC+trseFcByvS1VsSQa0EmyIIgIv+bFWHfyAh+rszepbIHtvn8a90kyuEqT73MWmN+P&#10;0WY+aIvnOQNwsQpMwqViHW2dl9SJAxKU/Bw0r2BAPGozLt776r9MbSKSiUbQinKQ9p5hXmt//3FA&#10;s8HXgVE3uVC7Knr/64WMbKkOcsJtn149WThkt3OB2xaIJMWcFUWLgd2t8+LfIy7Du10hwENBmHV8&#10;mtDBE5E+IUHIrIGgu95VZOJVWT85czddmwBKJRoyrCx4X7uK2hRV5h2oddaSu5szrpPKZQKYAZO0&#10;hVSQ3vFCxBmd98cINeeNoZvl5UyXPaPOpaYi/D6gn+3TxBpiIXlMz9tjQkq5q3jsChKXPVMwKrUz&#10;4gr4W/uuQjmb6VCkH26LgT1Y5b/e4pzQ+nStlo4EHR3Qu8+ZoJJz17n3G9/39piBhSSBHZY6HX0H&#10;WxvPnUzIB4BF9knls/I2up3/VnsOK8cdKpgCZd2u95ZvyRWfHkkC1hR86DPDo1+XZc2c1eLgtVzO&#10;l7Iz557xsBa6iAjGRlMsBinBg+RAHNJBMXtGOjvKwgEyc8N6X567Z8tZ722BY4JKqlqohUZ7e8Ax&#10;KDYxCOyQsIG+tUcpzZUmFUf58t+/T8ikaMCGjZjgl+/rEuDkQ7bZrIThcffZe9ZynKUAPIDJcLJX&#10;fR5QCxyVjXsxp3QHRNAA6n2wUc89o+9YzjxTamE4IoDeVuAtt2NSAsLpXIzizQ2QTKO9qyS89aDr&#10;j52dXNylPNH0gogeWTiIdemz7L+8D5FN5gFwHGg/vWei5GnJsWMemEjZn46ME4JMROVlz01KKXOm&#10;99wEIJJ5k1KoKZVXzbLE+X3ZM87WdIQzeyTcRm12nVmI2ibs1j4waJQ6C+vCOo9xX/Ys7GvyNucv&#10;S9U/jYbutD38Plkfeq4z/lc4I+Q6umlEFi57JqruvXuA1Y7kveRtMnt2z09LGES4hSVw17OiwgYp&#10;YJ5g6rY562JFH1ZAPjHB+2OwY+n5R9/h4qPx+LJnuNOHO6jTrcImEqnS5BAZTg8oapP8y64c1EYe&#10;kegy1uqyZ4K6cKRWiuAySevbpPCz2SlBbDEFdfUs9T33M142en7BYQScdNNv9HxIVcHdajMZuMIe&#10;ocXDAu4h3m7I/S47+q+UJP+D2o574cuXsbLKMPwMYBzy0/Lb9u0Orys1box7BnDvqC0KGsuOYroV&#10;ieo2Gxt228/Ac403QXgC5nmxztQLEc44Rs1ps60z/FrJUADXtooUmLHY17lWIGhS6l/OGZPavgTy&#10;l4VqatSGAc288meEkJocxinpxSCkg5anty97Xr0CRIG2DStNxxyGtzOV9eqZkjHgJYNieOaUZHDd&#10;M4tcwYCD93pNaFTyziZo8O3BodEz9Ukl4u97XvydHHJ7mjBuIGcO4K3XBbFtMVoMCVg2+/O+59Xr&#10;iS9v03hZ93IyUgUWWdp7Zmc4b3BEPt/0zL6wg5Ia8Q/XKCvgDSuU7saALVb4D3Gz8zpbE0wZgltY&#10;EKOxn9hNE0/kdv5b7ZcoKOvy0HiPkgqa2YrA/Ymp1PdOe6zrS7qkao+F5/1A0y+4CtBGxiGAZEnv&#10;FrvvczSZRK7/Be5dUuYnRCn+TdonyOCqvUaUcmyMaMdRfomNcwGxYmdjzdgH0883Z3NcBaJ9TvRB&#10;BeVg72fkCkdQdG6TYCuYQcrhhz2184uudDIdQTDf5XDobu5EYcIv3K/bR9of48lvqHlpiIXKmJHv&#10;h6zdR7pgFqgNwIKmzHA7//VOWNuDQHlEzbb2jX4Vj2dUbvdhzbRhcn8KP9BDB+2jBUoo2d+XVJf1&#10;HOWgR5Azg7+cdQCfyOm6UeILb6KQcMombxJAKrz35M2tt7+xDLLcEFXJQE5bG3A7/zXdBTct7kcC&#10;+VRxO/+t9uiVqefg0NWui7PA7fy32hPKTI6F4Bm/Wtbp0X5GYAjezJPd7Y7rKqdvjYqQ669NIi6P&#10;D3sRJfu3dZEve/FDz3O8+MBYL9GjWAYPQpEXjXr39K/HH0lpnyxfz900JXevpACqP57cH9aAHZxr&#10;htt3lk31dz/MjLPXMlgSqu8VGG15zCG0TRzxaG0Frk/I70NqnHsmSGGgFzU1UhZMmir+lwODxUkD&#10;7iT/tGd6X192HYapa+ciK8kt9x6au65/K9cFrLcta97D79BjeD8+pkpFyqb59h3F8K3NdxHSm+rY&#10;eib361ffHu1xEfS252XOoJM213cbGFpWL7eGC2AZd+3b257BlqTkmlxdXLJ+WjmsG6aOS7R0NVto&#10;agiPN7HalT9AcxODbgxIlME+ebzX7IydDTiD0oIQXKWQcp2n+i9zGBaAd8ZBaQXkY6cSoAGDvSZJ&#10;xMw5Z4wNvAcpN3pf/Vf1jCmf3AnyggBlnzNukHqMJNt88lDB0QBc8uji3lG9r/7LPWPy29lwwGqQ&#10;kYd8iYWckN05Z7IDCozEnN/gEJSEaxjIAfpCbBVYcfTMhW0kFHaS4J2wJwOgL9ike2qzyIXBJQiT&#10;t6TWpFa8KHgouLf1jBXinG3ib4L0vOi5v4tFtn0aqZ8shO9Axk477nADGCAxUUx3+5kjTfC4sSOJ&#10;1CFK+qdxGNRCqsbfZtXgHzQbsBREp17MedE9J4ZpofYE76rjCE0vj6d+TEkQHU1xGndu9llrrgae&#10;Z+nFaqddDKXczn8/tTc3uV3vrd5ibN4cHGq7vrtsjgmZrpm1rfVWXhDEM/xQDoetRBtgR5dLJOMH&#10;W28TJ2C77IsjTTgLid/xEeuj69VDshPZ3srSYbmWECSDhGk1NiMKWFVdENNcA3ZczTO1wa5a5yGT&#10;ds+/QoT8Y6fV6USS8WnbRKqiV7j31X95nWX0+jQri3wuJB/zkUMSGP7GPuf1MdQOklxSe+lZ89vA&#10;nmBbZs9QZ3NVkIXnUAV6KXr7G2ovxywnCkU8tknNU5g13RPD1vMfeDWltF6s86I7AP5NHOlC7UV9&#10;RFXdQGSr9tC0y76yn/VTUoAJew8GV65+eQ6mdmqZENxBe0PLaK8Mkm/Wglrn9qH1xLD5m1/GBXQ6&#10;zSgcE6q3Ef3McfUZ5uikAoWIIkWCNVtXEWPZnnE8a3uNB3CwqTCTzJjVtq64ltCUUm0lInC8ZI0v&#10;rx9ySRh7PUSfBVPSBiR1L94k5X7ejtRnZlrlDAUnDSNex2NFgNzKf90aD0+4EMn2Bqb6fbUYTaaL&#10;0vq5Wvu3l9EDf9s5oc/C40GxC7F0IMdXQi7rA1T3hZ7bll1XuLUlwOGfigAqAcK8PVx5EDejZ9hn&#10;tlFFEwx78l9C92gRX/cHuPG8IIvWU4f2Nz/vD+BQcn+IseS/rRyQH/YHrkWk5niLPOyu9oBMJhKX&#10;D3WNXKMFoFsEarwJAmw8vNsfQpDmZ9lZHdqjJEJOCH1WBUw2+hMgTa86suNTNUjTyhKAUE+U5dAo&#10;f6I/qnRqoLRWsYSvq7Xw4Doej6DzhccDxWP2hwlKGwkBABtsNecJDQmE8gPF3Xf0RsSOqHi8gypP&#10;NK7P5ws/ITnTGAQ9nwAs1nfy09YT/JrwGhAC6CdbT3tr1jbUKHQioci3cZ2qu8kW8TuqVaF3LFdV&#10;myVFp7C24TicDwEgJ+UIxDKt6K2vT/+V9FPVnewTOymi3PVZVMHUspUa1rUP4FRe5y+y/NSnEmUz&#10;RsilR7opbJknFVNcKZMja6t5RtzYxVZksJQE7r30X8mVgqPHPIlTpx3reQLfcjkDkOMKzqwDwjuK&#10;IBRXjhu6XsgBXElYtXqTKw4VkVk/S6Q6tzohaeLO/eEIZo03EXYhJO5kD/HH9O4p8LAtGV4G5Jg+&#10;qzoKKCitU3RNWw0yvuPdu15lUPrDqHSs7jpVWRRBQSkEW5gcr28VJWf/J/D50W3fXmwAxctjJlLj&#10;vCpuduQBxZE8Di1znz43KthCBiIjOHWbw3Avjw4JTIpFefoY5albjFrDE+hgq+FJ7N5hVCw51nrt&#10;lNPYTjZwmtqn130OV3qMlrBB18KUjRJbAZWH/N3mCoCYDpnwXlaQvJrn8lkOlq3E7TIVSmNQwqbN&#10;cxIBuzfj548+vbSxoUHN2IuNCyvT93jHrfzXrQuQIyBbORnc6rhuusg0WEy6R1ejsPLwCyWBpei3&#10;+bDNkjlBuKeC/JjPqU/uA51MiFMs4nglp7BN7eNBOUjtaT7Fk5UDVlGmD3aop5xykYByFh9SvF0V&#10;6YPH3Mx/szkFD8hbiX0nF7Cz7t3Mf92c4z5ZDTR7wlQ+rhI46bJnkU+KunwdDCcd1qEGQ2AQEOAP&#10;rdmHsSpTMi5DOS4Hibe5dynSpIIhjKfojbWVpyNwUBXybA+neK+HdywgUEEsI+DLRDZWn8BQ7SPB&#10;uiKk2jpF88+jCglG1pnp1+fWf5kPlldrparb9cPYbR2NCeZMUOxkCszQN93iqfHBwbEcI57dQmEL&#10;bDbSdqysh46KYt2L5F/tVezLJgIl3w3MUuL5dk60p7qzOtmuk7X/SiIvR93piFl2Ny07gq5JhncH&#10;EF3VuXfqdjlKn7PFTE+tV5d3z4O2z2/b9op31qouR7qb9ZfNgQvVn1oCWFuMt+Cxp4Yhh587fKm6&#10;AJ9O8/WkEy2b8alOLSrcSy0NVk5IyUH5A1aYERvksRyTq1zhUMi99lYbXRwzTyUXt28epwf1GA00&#10;9ZC3WvdXZV6uq1g0YB2qhbDOU6Ua8uFnT9GJj4ghS40SpzyNFhLjvpg7MrHiTYKQb6Qn8XnliKlP&#10;5rRjmSBCat060DeQ6AcrtM/sixWLAplFOTFPFRSAiJwzH61YtQ9Z3dp7Z/pv7EliQjKVNC9Q74oL&#10;xNfdyn+PrZ/5rR8xcdgdKLijH/Y2kPwfZqFL49PnIQcyCsy3cdEaVSW/PgDQX1uDOUn/MCedXI/f&#10;W7Nbo3ALoQHVsvjemsJiOU8U2DqfTce+6kFVAHx/ZwIwonjLVARgSyrxmJqKZxAyonsfn8v9uKCL&#10;3+DI8Sj5dhos9a2WIwkoziOkhw2SyrahqFMMiD0dWR1Xes9y46Au7OzqNj5uUMzxWaWXNbUHX4zz&#10;B7EsVOQo1qBTs/8K2qLg8934LCpkB7GC/eQUHg8p67WlDyjckskFADJJlT726XXN/aEbV0JKKGb5&#10;g75KMpchFpiIyrPpnHWej/BZOWRKCnYy4V5K81dB7a5ejBsQY6dDQMDCx/kc+ySOnUoasUZlIi0s&#10;KMBFyj5Vswp3o/kTE9Fl5AGy5BVIV7yyXEc9rlFo88QxZNPwwLx0w2JJokGqWR+nz6yvG7jBN3v8&#10;B2nzWZajsHNp7BibMn9Lfk5Z3keZ8gGnYcZxeItsk5X+3KTq2rVk72GM9oe/VM5OtAB/IujLad9s&#10;tEC7z9RnTI0UOKyZW/lvjk3JBTkj4PdVd8+tjvPhLDUVcHp2OcBBQQG1GLJqtre4t9BC6XOlqtAb&#10;ZJBgSKnxI6Apm9rIhIWcRyahTvkfFwb/HyVK04EDzCYv5X7wsOebVFEhhvBZgy6fURa38t9sPW/6&#10;ZGh3dU/GTe9JJsrchidgbrtRS3AsOy7Ujq9a5bcOlBu5xjuGGGG+c5InH3ke/hvzQZT7PBu4M0eO&#10;3erEE6wlVy7EriXLt0fJATHCZvFQh9U4gmuyo/RNPNTtxmdjzX3nCCX3Y33Y+DDV9/lw+GS0R/f9&#10;BUTv447AZ2B9jdYg+H74Ns6qnBo1+suj4/EeaUUgMy0lGFeVYBZ2VaSf83GIv+fZLXhOykauZUfx&#10;O8mDY5/LGaAUmLZFQAe7nr5uOMB6WQe0nAGf+e3YJ3iPPE1xGaoaV/vsqE8VPL5vAAS/Lz8ZO+qG&#10;JyghquIB44MXexaVJCkpqcCRHJT8tm4cZHLIjx4AffR14wiiSFU+xDXWCIx+67KsQ+6d53OiIfEe&#10;LLr4rJx5zfsscKkJ/BTElLK23FNilWfYe+m/Up6pGExSEm9vv2SAekykrsSARvGCdVFBRNv9qbTR&#10;2ju9F9M4eyMd0qcJNRwfu/PzaQwyQB7tMRYiI4I1xSJ+P45V2pYTOV4bharWKSjEqdIZWmV2qZS1&#10;hWt1dRFY+3xKLOR+B8KejDZfRfHeHIMIaOULj27RwxhB61YLGGzA0aRrPGOmnbD9V5CXbslc9Iex&#10;srYPw6l24I2ku9btb5xnqX1Dizc4S1wDCt0nkeWH7h8mkToVG9RKCbx1tp/Wtc/vC2MQonfiJvo8&#10;wwhq/cAXCFRXLq+3fErhXkXgBhlZnl5EmJscYOJ4yOpEqOGhYvTR5+qoCql9yZgwfXEwfaoAJUiE&#10;7pf4hURXpuLgGAYUKtFlrxSezxOIKccxMmeqBN3YVTWZ5eGRsn1uX1aGoAhiaQyazVtGzA8ro/Is&#10;mV6H5y32eQ0JDRnJH59E/WoKNG5kVb8bDzFgqr9tvIdQPy5mZZLFmziFmjyXoxWkWTw0g9WAqEjg&#10;hDLK0oY2ercuKvqTjkWirEjvdVeoHngKdNZlk0scL87D+Y1zzRx/MU9Vq09eIHzSFVF80fg3g8co&#10;db2xJ2UwXSaQ6PwHA7uPILmeUJ2gZWLdJ/+J0RMnitbQxSTJ7+jD8SK78DzNfr6Qyq/a8WObAGiP&#10;uOZH7Y9LMgy+EgeUp8LfPE0HCesLdGC3zUehJH5X39J1L42PcBbx32JsuHdfkFDV7PxZqW/9s1yC&#10;58/WuWj25M4uailEn3X6XbGnCrOnavo8GVXmzSEZ5Ac68cK76DCUrIg+2YYvdBFiVSqrHseiVPP2&#10;WWxNh7UeZyauZZSueBORzGkTh0Bfwf4r2FNZ8QYqI1AiD93ko0iCEefks6lwxjJPCkkQSxl9auN8&#10;4M9Tn1SEJISdb4or2mdV4Cx2IWHrrd4JhRqcBk6UfaKkei/9V8xTxVBT0LN9twIuyjFwMR22eZhl&#10;JoLgOS6TgvgL7rviIQC0csFqPbkhXKrtQj5lF/jOLORf5yHSJ9DN4k0MzBe0Je6oonfqU1Um4xDw&#10;VFQ/y2oyS9bFKk6Hcs5A5CtbGwenb8FFVmXR/4/yRrkBtlrQvypC+k3esGwuP6Ji0h2FBruivsdk&#10;QZ93eYOX1P5NKuR9qnPgvoNLiO8qbX9QD6BVOLA/zocon8HFyNG7ilLkkBptJhdYR1SQXGvI4YgM&#10;NX8S6Bc2aPAEvv3YNXd8qGKGMStqfOR9E+YJjhgcK/FZXbzXtDLM/aokBk++kCsISJ+0qjrckxSI&#10;ZzufNO5HWzcGFBCUbuwapP0LLL90+gSk6FqXbSpo3sl8QH7AmLc+4bJULylalRLpirbo0eQbxGjF&#10;jG3JKKRXOaTMqafZ4SYt2+s3bw7pcNcnbOKzqQwkrydngwsn6k7e7oAlUuLLtNAV0z666pMAqDJN&#10;tSqIfdzoK/nkSrfZJRB34yGVD81VARWRSWZ3fWqZgjVVt7rLMjQ/m99UyCJxuA2IEfpNnBDl6e0n&#10;Q/8VEkBnoEfL8dPrZwNPc1yaE2y7SQ4T0Fd4okuD4tCAHvPs8oaMRGWUDKrK1rDP2638N8eGUE60&#10;Oura0/faWxMHgiFDYFD6p6oIu9UXw0Xuhcw0w2WPyzxm8oPhQlMwamMygJNC9zRXEpNChYu15Bjo&#10;mgQPFRgYb47Y1pFyp9UidUYI9ngTx09jPKwRShznQ6oD7w85VmNAeD5enLB8ltM66Iox37U0BiT/&#10;VwwIpb1tE9J4VS4lHqI7D3XqwSHHeUIze0q5EmGbiiKQHhCM17Q0hgOELwmP8D9z5blPxHSGtVWY&#10;vFV6Zj8KVDmmcnp45J/eyxf+Q+l0jGP4aO/4D92QG8JiSGhPTSAAf0P1CF5QgkJfFwARhhURUnmR&#10;q0fu0f9+ma1N3eJ5DjLj9Z6LhgWLVjJGi8j84D3sFAspIDeoFZvi3Nkn5TLyrKcYVj+OIAJLmvvM&#10;u+WO/7DGfX8vJ3cX8ODVuSYvCS83vparBvRhLfvMvvACS4qmH6uK9jpWlTH/IItIAvonA+LFQTUk&#10;XbGWJTeevIC1p7rkEsncThkq5R2NMJYq8E8uU9MEhGa1E1DVzjqNIB8NRp+ogC9OK7wCYJVyRZFF&#10;vU/uoMS66yxWRFCh9pRFhGnf5HP9gX8qUZ+UgO+XVyDx4MkYELZbr+aBDOHN4PnyK97RdvhJ4k2M&#10;pb632bqKnGvFsH27koUbl8nFs1fOSlX4zsOTYXN4rUyNdlEgehazL7VK6RvCV1rL1SwprujilChU&#10;aB9rnxzlZf/L59CW+l8Vo4yVfqnXrSoqTNt9K8M5EFQ/6JIqYhmk/TWusUspve3sg7uR3B05cYbW&#10;89Rf8T6nACPmoey8RZqQAucIpCpLftCx+ghCapLyIWfV6JOagP0AWF0ZMFcXb9TXE1JEb4JSYXDX&#10;8yShVQHP8SZxyM5DlDRxktTBz8G+zVgEGEF0ovs+8f7Yc/D0cwx5EQMiY7RrJ5QGU8LuGC0S/cXd&#10;z4AVVA56vMl69kMHs1gXIOrh0+ClHJBxtOgtnyoDWGONlVQgsIx+PBymjVv5b7YmlJT+rb9ID35k&#10;5D1aE76PwSJnir/c6sRZXCIChmC8Q7bIpvKhjsnTqdlTw2XziGKMWwRrQ79YZRVcKLHPm01SIIGl&#10;IapPVNxHRSXkSj5ErL2wrlEmVBt2fBae7GcN/j+Ve4yHfLYPiPgzxtt4SIy3qNqp2X/F6qHAK0I/&#10;3sQ66nkt3BbrwA47ba8JBBzIRCAA+UK/QgZi90WfHKldUixpv/8SVupuDVwBgs9otLgw8xrih+Q3&#10;L8UMhU9IPfpfKFPwfbfy32rtvMGZLk0PbnWiIWVt7LHHNS2KLQIVyeZ0wkPyPOCZlNPKdQ9KPOZz&#10;7JPwScpMLIddXwRa4MAPYapNF4IauWFIMP2E+vB8kypo2XxFdCdUlDtwocrWGtUQoTFao42EXbO0&#10;Ps6H4949wIfdQYxm7NxJqPv3phCtD6HKC5tveRPp0L3HJAkYso/2s4VhcHb6km/dOl84nT6z/isp&#10;ueRrggb41bYxDiDnJqAdKTVqZSSgQWl8EX7IkMgdr8xciv/w6AeFpppauRt4DbJA73xY2SDKVQxG&#10;uupTFT5DrADcVpxnmQlqRerFhwwMHGppRcJmr5JS8Yo5gI0PafP3E4u0uwqlHXVqHRCoBOuTiPNM&#10;O7qaJk47h4xUhLOTlkByCisCx3jm2lrjVMnVRFMjofDeOan4XOxFfVUpFQttl6lAvy2pVcUB803d&#10;8x3M95hn38z4zFLOEKa2X4l33Mp/g73ZC2wj7Xz4jLF5Vm512hJLHil7OwsvmAOXPFK8hsqVXCaL&#10;QxCRGb3pGo4zEMp9xwjlEMx4peqhY6XywY/z0TYPNoaauAa/Qx01nowR0lo81b99mv3cKEJfsmTr&#10;BJe050PKobKuYipES7OI4WM1T33CN/8kul4XZYe6YIrDU3hcBlV1d3G3V3DKau+I5DAQySI5w95L&#10;p7hctYnxQlb+dA3zkLtBRFr/G9y9rE/vKYUqQRRCbePA+RfFoPuekOwZXWSbJdK9Jrs8JLxWAbPe&#10;S//lPudnie92dz2OihoQ/8DzsHAtkt03jH85gI99fj/Xp0aAt37LncTYTWP7i6KxrZuuLMrCSaBX&#10;/vnO+yr0lmbAveLEKZbrxhUdlLBvZEKUpW9Ffo7w5da6CQ4WGxP/Q1Yjv+J94dfSWyv9sitrQzMN&#10;5lMocNNMh6E4uIx7brJ6zF2fYDYS/EPsbb8XAJsw4RWURdxCrPJ95LmFOas0/pAonTv6r+BP4ui+&#10;pVfF7/uBBwrHiBllHG/WDXHqNI0JJmUg/26eYB1T70S+MOB1PZmZy+riteWCrPaQg8O5N4TNwjFz&#10;1SfUMxz7af+t6HZB1RveA+SY6jdLauC4ElPc0ha3pbUJMooyzG7WxOv3Z6JTGJrgP8veXwP0MsfP&#10;J9ZpPUk1MPJnWPltKvicXRVM18l17Vmw03QeCwwenHBFW2wT46OUl9rJh7vFBukJ70FGZezPsWvu&#10;57nCSDATu0yA1AatUdZh9/fgIk/omdxIEaW5mydmZToYYPjNO4UHltytwSbMd/NrCX6UtH3rLuOs&#10;t2qhSGtjE7YK52z0+fTfEVXOEmOcxXJZ3vItIHXDFwnqKTa+sCakRoZHn08/JfpFyoS37k/MhtQY&#10;8E0rlLj2uUTLH/5YRbgS3DOD01frKcebAWKSoG2voFEahfP0OwOwYSsNItB3wHeuuvzvNwGPfBGv&#10;T+sR2QJYIpbzAMQUBDseymV/v5popBim0ec4IVfKojlShiKkm2II24CIB+fBq9DEmz6RCRbxBNW2&#10;z8JgyZkImi4usB7wmoVIIAQTx/kVaWU8meGfkR1uGTIwj1hAX2qltxiq8TbUROpt+iOQ4bDhwrUU&#10;TUEWxpJRsLOX5sI2w+rLuC1GkLWmLtM3TYvT0BUoMPtRo2JHu9WX4B2tfeT6/PohcIdyL+TyUOE3&#10;TZlsJmU/6RHh3b62CA7FaPRMEKccYZ9V/5V6snK9DYmDvxshAcE5k0w80Z/9x2CiQ9bVk+td9F/Z&#10;IQX7nZDBQJu8ATzA4ZgzZOX6aFSE4lfax0R233RJ6DYPEBFu+yyBUlShQTm2zPYQLSR3IpipN/YH&#10;HGiIbL1pHUTBLR2AYyV1RjXK/k1wdh53H2CIZ9Jinmewj/IAXW3UnZjWpzi4IeS6ZQQFSR+L2GcM&#10;6G73L7gCDIKux2p/S2PWPEcqVO8Tl0B6OlGxQ5O47PPwZtEWO7E+C1Kk0xakgUFTYCJf6HdMZX4W&#10;Hup8u3z2GW1fwRVGXlzOc8FscGp11lzRHsrja7RtoAPdtR4Sq3NN/+XtSSjeS/aYJxZCJdJJJ+99&#10;AuhI0+0lbclAUWm8wSbmhFpPHHOcpPEQQ3PrEw5Lw7kY7I62yvs09yFq+noCY6htj1K50XYRGIi+&#10;8eZln2gEaRY/tyAWhNLEhhwS7LPTlvM5RX/t7Ms+cXVl1IqA0Hbo43AkFDH6fApGkA34oeKhFNkj&#10;D/kM9GkCwHlVfvMdtzpyHI4aGwZDYW4T5yxEt+2DKNbghLCeVG/eUYWZkQ7x6bOg1CqZICdefeLz&#10;9jW6n/v0fJMqREXJB4zeyCgcLMw43cp/3ZrI0c4lS+sjDRkTZuToYSCcGw1VISyPBUR0v14B/Yxo&#10;SazySymMv1fFQseufUgKJRqmu/8JMSLmZZzyZ71vowrJ6Srbqt4IgP+Q1K774K1F0boARf7mkYb/&#10;+xMqhqARNKHVbpEaqeyk0T2Sb8MCouKmL+zzfM59shwpv57qMfqD7d4n5ox9ppohY0CL37/30n95&#10;j859jRt084ySboArYXz2CdnDE1X1TCDCG8nHfksKPSF7xIx1h62mcnpYMpOk1FDP7vY48EznwhId&#10;/7UJccIrKVfKxKo9TlEvUPAxIGcgXvY5z8CnWcd14CQijM8+DULw2ioxLCJIn7aM6CvYf+V6EnvF&#10;ZIg32Yd9njiIHOkTNmzThjAo0slBjcOKBvVevGfcG9qpwxpo5B6nW/mvWzPlHJtceBVGczP/zeY0&#10;pp7EmIqi5nHwLrLv2Rx1y83B/WzHzd78F1IyAt+QjAy8rXmft4eEq8JGF2OKl4pTQENxAVWMQJDg&#10;no8KKq3Q7cKaOJjVO9pHSQ2pf/KT3APxIw1UNyxPMg76sJkWkvW+PCkwnj73EdNxIs1JgZZPk5Dg&#10;kCzA1VTg8gkKC8WUUQbDyrjbHUjVOljxfmzuCaqFA4yLD6u+Q9eACOUi0vMp83whfPBUUUgxX2W2&#10;24cRTZ6PzMo+W7CNRArjXdz/oYPfzVaoE68M/pYeX1ZmHDVh48NYIptnBBHt2kMM7xWaALNzXuRE&#10;Ws02H/wE6cknh0YyeV1bqumwvDEo2aXe3Z2J+q9kKV037a3LjtkUTRbengQi8pL2rVvVm0tNsxyf&#10;l0T+LQd2jPjhp8XnSygvP/xwDstCFtpCIpcgYGZ33nVLbXZ7rri0fouWqLKAKwrpmmNMm3W2HGKu&#10;UYTGQSBaTy+7JbDhnEm2SM+ZBCsErChWj/zFDd3IrekYb8HJeLaFbjh1uwkjudnmS3BlvuRm/htM&#10;wLEF4jkEMrV0ZgzOzU6cwwGFP92ZFFSYbTIUCYhXIYZNoSKyB1dark/x7HHi31gpeusPXzlJQAYb&#10;6Pu0SO5yLp/uyEjRxJJ9nZdAocaQKCesK96sAed8qJt8VLiHPrNxq0EwNkpaSq0rNhEyys5ltOa/&#10;4O3t0wrYxqfZPFu6Gm8P/UPbAmQX7nmfk331+q9kABxLRnSCFGBSW89waOLf2TWcnNucVc80SYL4&#10;+wQ1NtXdJ9aVozFkuqUtv6zO1/YcYD5K3M5/6/uAq/JAls4dlsG376OPexYqGGXvi797pBzb1RmY&#10;AhxlfRufyUhMjN2UZODO8/xbHuOfNTNx1oTIueMWzmSK2SeniRHbmfAnfCiYx2CHwaf7YyBZyUwY&#10;ku96JkvF4hnPmND0i6AkljdqHWTPf276AkB4QkA1MFIrzhLtTG3AYA57IbKUfNd6Xh6P6mPtvBIE&#10;XwsQOwQB/kGWfuh5jnpemDUXcrnQTbHz7uanZ/wRyQaUKZm82/vqv5KP8WCKhDFqdlfXDKA26qs/&#10;jezq7mMeo+37bYAEL/xevAvzml7qZSPnwgaK6nXIHG+zM3KdkRkZ537wtndXzRYgT45XJVJjhZdd&#10;+4FGozDHoJEue9sgJghGo9lxMQwMZWMbPMpQNd4WkvTMkftIBfFKKwZ1H6yYeHEZ6bN9XQKqyrAP&#10;O+bRXqnXHhVXZezyaG+PWC7Kqbr6D/Kxr4+8edv4P1B67n3FQnvkeWMZpMQmdRo3wlznc/9Dzyuj&#10;+5q+uQPXbYIt1lXkbQfCmG96bpubnrd9sEodxE43VDapQ89exz7L/su7AXMvvXxC8Cnk3xgXJas0&#10;ApkAG7XxfsEFKe9IHvQK9776L/e8vgucr0dO0BKXT0sj2HseFlnKrJfU1ga23DjIu/UxmKpwZ002&#10;WEmC0hLG6kPqnOesyy9NL3yKPWjBQi6Lwem5C5n1bWGC/7/rLLzrts5Lz5pft0wY2CgykNJv3LcS&#10;kqjPsv/yOi9nIoU0N5ATn54HLu5fXVDRGHDZGeAvhd5/0fM8E0n2xtDcPo3fKdmALC3hLFvPy7FH&#10;xIMCUi96XqQQtwVtWO92cOE6/f04UedhIvjYO50NGubpBsBui+ugsw1P0FhIAl1bBAtlEsUqzymQ&#10;hjJD7qm9KKIqxNsjZ3yaSdWnAdiNT9euogSJayYRkAY8+WKdqbmh9JExKZY5C8HOTws+nCT5BwYM&#10;pWx5jBaRexKniHzn13MmHAPjZM8C1jUP0sh0SjCKMvOkoK0cNi6wds+qzPpCepI5VJAP5WFu4hET&#10;0iGL5W7sOef2GPq9mrNQyjHnf1XzuG8bthGwhnwMZGs7n4kEO0WaaDIxhTdzJuhh3Zwzcj+AV7sZ&#10;LZyk4E5tnjutY/ih3vSsWuu5zoQdd7mNTFey1mBA1LRdZWGfUcY9H6teo/WmLi/7r5SeQqJaczx9&#10;mkJPSI/o+TAwTPaMGAqKhbviBW//RG2MWbPBYTEWL8X7dR5RmZgUN1vuCynslheDDIqd9bGEbPFS&#10;pXb6mjp9+y9TG7nt8xl7Y8tpAWY0Yv5jYHIvbtqQanjajsI9nJckPTSDTasGuySTKj4KHikOg89a&#10;Pu0BA7s9ctVeGH/3PDN8BzbiAAwo3NFEkcK96c3mDNbFVv0x/hv3yczCe/OY2blnTCPv2kG0rWfO&#10;JGuYJ5KT2uoT6fVqojvYvY+eBsCnT0qL7Tkj+HsKDw+XcQM1eBHVhFEWcnIu7IcdFT6zqh4VcnHL&#10;d2cYnINJnSus2mYv5AUnvgB5wU2cwr36E0sHCsALSYRq8y0SA2DS8TYSj2HcywvEOlIw3wWAvk+K&#10;6jEOa6iecC/TwJHxr2/VVsxDmIXrU5gC7f+at5nSBpHh08w5SUJZTxDmjQ0oEOF8FRaF972fOjf3&#10;XykvVDnHooirtrNATh2zKJ0uaQePU9Ww7yrqaPhmbwqvUGrhPGfva/fJiVCEZIUridXtziOlRmDS&#10;CGc8BuY2FFIOXeeR2NSWqotMRAnNEAEbJbNq7/Y/8tk5t8oR3wqHYcURhYvVUYoP/uy+OtQSS8mj&#10;/ZiewEfPnrtppN0cng3eApvgNXU7/832uuugsFCEGx8y+EhTxenytMA39ddW+u1PUo0qnEM5xC0W&#10;pOiGfGXaqQiIUSbuxPH7SAnO5T2QLAPRamtubue/nlnrBZVprPtyupxntg6dczCKBBRf94kT+u7M&#10;1KiJ3HwTJ+DSNF96ij5Mz2NPzJ45StLnrJwvKtE2biF04HJ70JSbJgczPbjlPGdCGmZEUP8g4vun&#10;4UxiTLFcrFbcCjQHhuxwAA4/JglMevvR8746YGsLvYd2+lMEAX8W8isHAWi/bBV/139z9YkPYYRk&#10;ew74Kmbkdv5b7aFBaKrgXNialkhud6QcfiHxfpAGMRL6bZGGWTkSO24y3/Q15LPspvG2koHfSH6i&#10;qaocEu8S0N0cYyTGANjJx8RRNlfiL4LAqbaj6QFN9d7os/Tck0ZEUzlP8qOErGM6y47a20P3NHyZ&#10;HgFW86Tb9d7ci7Z5rgQevzwPi6ZkpStnYkx8FPTsUlO4VfdJjTAS1m64UVkPGf2EzZDLzoHwSP3X&#10;YyRVPEuJqf1/xMKC593Of92+jYqNesVd2O4qNpZTVYC67UsV/Ez1ma30JFSjvnIxj5Q4rwHJeelX&#10;4NPkCXVZhKPBMEfxIdDFPjCpcblXkfVZdu8hEc49wzEJSCIEQrZQgxUi2rAZUhZxylC8p/eMWptx&#10;cw4hRL7jBr2vfXVAF2VNflZTmXhJKbfzX68mSqxPP9rPbCS3673lWyplZAyrVLFNM6YYg1U5IBAU&#10;4emLTbjGlUR5DAd5jL0vj8B9/gtsKeBdvOWF+rxjmZhvrxdIA2T7Ronem3v5W0kqyaeq8tkBCXi/&#10;fCOz/E2oJW3N/qCMiU8CDrFMd7/jFjCmpWEBOE3trGQFMZDSsLA0qVPfewZ3Y0lDVd43RVEEjkEF&#10;jjkjZbaMPR4zsFQbSWtODNocGPCrRAaR9cyBa12m07evJkKbPlMyYtynO+/jatIenGhCT1AlZ+6u&#10;v+u/XkexaH2fGq/mMbfro/NbrHcaGaqEnlScU10JhZzdIpkkjWIyJh0/U+JDz8qNyncRRNAGKeye&#10;mT6f9nRwL3S3LOAf6fb5NhpTyeTeV/8Vc+YgxKTwu1w20HU11ZLke/lpeD/gFHNgqq/tx/KCO3uu&#10;99V/uWeyCdJpQEo8SfFNMkNrvCj1aQzsjSREOAoOpVzps1fM6+0+MZ6zOhJVszCRvp92CgK7XCbt&#10;hZC+kCLwJ6GGPDXkTeoRcXkLnJcRSK7mfIURsOm92ODHP+hS28yoTiznxzhh6ZwTZRvp3n5CH0fm&#10;XWhdyw48rhk+faNxeIvrRrahc0Z6zdgLWxECmU+GvPM2oX7rDr2v/itXDnyzswr+pEICErDtEAHt&#10;rfSS+wHVtscqZxbUwZP7CWVw7JmTm1IhfpcM7D7nBdiKuwn89D4wasK5Z7zGbwCB1Ad3jrHcXNhK&#10;fVIIhQTYqGehz1ehQWTSLlYeM8zx9tVpxJ3zjDqlwt/o8+Hhr21P2T079I6LoZuQimLQxNK307f/&#10;ynVGG62yB3OlZs842iwo/0Zb6+ockpG3c+/g0P/kpd/2guIQtUZKSfJ43c5/PUahXFObBRKi0sFd&#10;Zz7PDP+BlVyq/CRGc84MvdcGGAEDlbZqq6nbLlKmEBNUFaros/fVf+V4uetOkc8hGyR0w99QPVNF&#10;Q3HTeIyM2za1NEofAQNaahnY+9pohNGGFPJHZb9sNNrbg3iYK6dRbO17b14J2d4euojWFDL88FTN&#10;erBDTRwQtOqHJF0kzu5pSjDorxI4xQPz0wg4K9YnPsVDifSLnouNL/cmMhifQY7a3Dd7xoyxrjC3&#10;wPJYSUx+2xS77HndfIc5w1s2tdB9t1sxyFKTleM5czi8oTaOf9thFMrkIjCt1JyUirB6nQ+Hg5Ia&#10;TG18y7W/O0/1X+aweXHbUbzjaqlNjcu764SUFWZg1TMDf3HiqZRNkfN0sKxH2pMkOjvcs87DF/IC&#10;N76rqOIwM49MamMzF2/jzu0wYEYCf5rDdNSee972P+5/TILkDlxz6HZdpu7t1/0nFXZwxE/6C14q&#10;PNXZi8TidljPDCWybZBBY+g1cQ6yKaPIX/qgmR35CJMVL0D2DH23gwvviEuK0jPn2tYzJLdlOW6q&#10;8Wx7X/2XpT/QlVoP0uKiSPCcFEudFeLU8+MxUfNECggKQTLaUUZuq0PgyIEi3uJ/P0l/tN7ZC5zg&#10;feLvHmcGQkW6RUhC/h2cVjPDvVYWBHAUpE8TGksGoZQnsPDHmZ17Jm5sp6RS9XvYkUJ3VZKCT3NG&#10;dXGFv1HRiRy3B3Yng1U3qxSgw6Sw0EvUHR6jZJT0r8d3PS/XmDApFJDOoggCrKWYlHJgemwQJwJx&#10;uZwzY8DEuac2lqDxUPSs20jbQi7JsjxmGNvAEEH29c7Hl3OeGbzHT3MIejHQ3rDc+sBgA3s95+NH&#10;z+bx3K9kSfjeLfVJCfuklNv5r9tzSaV9VioQhDemS84jB5PaCI4ql0vKaCfayCpPQSk8eLgfa2sR&#10;GS/f9FyRx8zOPR/fXT7NBVYpKCej/PD4tmdCYp4UlWJCD1g+jZMltYgpEJbHBLVSf5mb+rJnuN88&#10;SC4wSkFjFO6j5UjYBcLsmeM7s3IVLkPLyhXu9O2/kjvIehd+MGWNjKutZ2KLPhCfIpRI3qxWQKGB&#10;Nxb7X2BVHFkAh5jvzklhsdeR9nyMk9MVAZgzm/6FtsjpaXwa24Ft2XkbGH4Vsjs9nkUplrcf67zv&#10;QmIU6ANJ52W8bue/uS6qdlSCWjcsWx663XE114OF+L4KVq96MHqTL0DjLNfp2B+jRfvUYlm5c+me&#10;jxCh8j/E/J6qkW6fKzZ7KlZrBSKOZV1HFDKqz7L/SkoR0ivnp4707WAB36py0zGww2NdweCzth7/&#10;tJqoTABn/FHW6gcZLOnuWN0Yo30t31cTJ3Xp6EWV2iFLRQGAzbBx9wiozFP1iVAICf6Y2ZGmS32c&#10;k7pJLXLlJwRNf6Madc8Spq0yj/MxZ7m1u95X/2W+n5eEsbvM9zVngZ1rUjIt+pyXqjXf9uax51WL&#10;OG37RU04PV6Oeo7YHNgdtZdKNoza7845Y8pMaj/FFbxVh0NJs7ueOeUNapUURX9vAoHah9OPd3iM&#10;IVLyoh5f9owLsfwjzzkDL5mffrIB4dJ5XoKee8Nhq25ykJHytpQzDFVk87ONU8usLzeod3Lnqf4r&#10;eXvVcUGKKZbUpPMqQuG2zVzhoPZlFXgaINkLGQmt5ymvG817z2DajCQn4oAvoB8b3PDiBCEiMXhm&#10;XuxnThQVMBiygDD1XgiBqHcZSnijlTizkgSUlmqnx9tou79ezJkAnzG3uCM4nPqccfwVFIiCUMrs&#10;az0vefq6lyGsmTvebkEx9MhNpwL+UmKdXHRl9rae2UkWcRSxkW3C46ueVc3c5e8U1c5sP0sSQF6c&#10;KElO6ZQ9YCDsHSQLaoM7epWfobIlxPnHShGqTpzj7FnAJD+Gg8KYno9XSABushd6JCurDNLsmfF3&#10;8w7ozh8lw0j3l9d1oTZlisEH5dsI38ziuaM2kTrVhB1zxp+ry6Xbpymn7zmrqHc/q4j0AC1JkoAW&#10;IDR2v87A5lCJs+e/uOSt9wyuy0no+B7ouc8ZDJrwAzFuMG3BBndzhq2c5coMuNt2jLoWkvip860o&#10;VXeAiYGByJ6hXvrXLnsGh2vHtRynESmbPQs1kovBUghguC4GJTdLDiljJVSWR8/Wx0JiC8sFUwSl&#10;iCupvmbsRbfz39keiIfb04v3rtv5r9sDyzA6gtB6BnUYldudzhFwbKJd9oKHa2cstmJC4vki/oEm&#10;+LT4qnMzVh8+eaNrY3mDtPC7WJohj+caIK+MMCZjP42W+ZiBewUZmW5hCGr2WfZfphQeQ0tFhrHZ&#10;5mAOIUkODE+ofKVt9UENOtADylnn6HXPgm3bEOUWMN1AtX6aaH5Zi5Dnd8A1a86/EKmJmGcnEvF+&#10;0zNgIy8k5YSESGw9c6yVuCazbNvlfxDTM94E77CUmus5409z3Sv+Abqs7/Ih7JMBMQWyMFvNmXOE&#10;rR8cBoZCyMj7njnxbVlhn6rC4zpnctEKCEMSpKryLY+RODx2z/+B0LnvGZQMiASfI7rRpVEbIAyf&#10;Tg5TbGvTzgBGCk08dhXcmXfdPeTLibeJeglZmO8iZja/k0rDTTAUcfpGEuQ3b+e4YYjMT7zsWZ47&#10;v6ubwdo6w9ogUTywJ/hHern9ZYT+JF9v15kYJKVUTE4WsgupCBJlzyhQmeJvDiPdkWh3jnuCKu7m&#10;zK3OAJGC2rJzQ9eoT6MDicJjIWVCb9TGXCovn3wkH3BFx3VuVku9Wz0ThoEF3bM/PR+vXr56+27O&#10;aFwTFlGRqeXTEqnu+RHXUp2qeiwz5MWuUpqJ13l6PmbPykbyQj5dHGD9ZxS9Hl/OGUkyY3kP9wg5&#10;Z3Uth4oNbpKETeW0HjwgXoy7nqkpgzQwOR+xPEXyLCrI4d1DfXRXeMv5+LJnJFMFumvURW1V2pxB&#10;RruE5mNBHLwzXnqMwBLPXfW0bYVB9NF/oLaqsfl0n4/v5oz0Q9sztR8blv+A29OPH7yNKKHIWT4u&#10;x+SjZ+tjoY1wCKH7+qN/cwX8jh7e28vZWu1t2tOL2/mvv6+yXfYy4Ewre8jt/NftwW9Z+Z0InuX7&#10;R3mEKuOCf8TxFeRph6nEbrFDgeKKW+AkajQl5QoD9qDcuWeZoqb6E7sAZKJstiewjcjUdB0Jw3Uv&#10;joA26QaAEO4IgG6Zo9DilvFT/VjpQa8kHfspwvj+tOOAL1UMX/WWWo6Im5JI26gpHkqUtEqjEOsL&#10;Ny7OFY6UGDF6+ZZLTxxUGnhoLBzlSOlFlfoNHMfakI7EsG2vVhebooQQRtdWyQaxKjMnukWk99mq&#10;4Jy3I/JJYfBblUIZzw62qnhyd4fjZWLJstsHmvg3Oq7DEy89XAATWEB/WAUgGhlRf7PiJi4AVq/p&#10;q3gufUsg8OF3s0Ws+YyZyGNvTmUyTyIj4frasgtqyLVAd2vL6niLPKHLeH3kikiW2pU6zts6UgUL&#10;Ch/QVbdwibOl2Q5D3i+8SlQWpLFFEe7wTY2Vu8166ltcMSkdskFSYuwyAfcPhkKJjHHGtYHB4N5F&#10;QIOEhb9lZ8QE2qknhZcrfA9eYWWF+uor3MGQpHEW/iHYrd5GqNxvJGx0rAhP6imdyUuaMZhyRNfA&#10;8LT+YZYfWLzznPcTDLXcPimQNz/iu3Q3cyGCVoSkv3s8d+QYKk1WVlzbrBzrfNQi/nkgciRXRsKE&#10;4F4xMPUcEITp+TrALl899kl917O8dFiUwcGFea7lwisxVZnDY9i7EEEFO77sWZ8rckLsdrCxJxF5&#10;9VjkXiWnHss3leP248ueZbiV/jQmuG7LoaDXY3+6SMJI5af5f/WsAiyljRLv6JIXoDQ+sJrz8zER&#10;+IpGizz33iKqURAHrFE/Po36rTL4n9gAVBE3uvrxOw4jUucKSSc9kvskQervny5qj0s+/t89110S&#10;9PxYSLx1hb9CLU5yzp7bY2Kd94okATOc1z4Xnph5VWCekuQxMPCrysLKxXhH7RZd1+7su4pzErUv&#10;P83D0KBqzspHmHIWRj9L56P0VKVKBzQOOTZoUKrHFJMqg2D2DEa1BvYy34RACp5Vf1puwSYqZDI6&#10;rjXdQbNnEKzlZJAJ/GKdOUQrwe1wzAo3ao2H8MR+SIPPQ+vJceNReKFFc8AtuBZQnd2xTLSAj5uF&#10;YMce7yAAgFboTce4wpt5Jz0py6iqSLGQD3OFofwSUCAeY8xsICOBaEp6luvu0bPP6bRggQwVbhUd&#10;Om9g4S2381+3J55oHUWgkHDTLe2PHCxzw7t2GlPFKM2tCIR121qUd8PZ4ImzqV9IZxaDUst+9/8o&#10;O7NeO7LkOv8Voh4NSHXnoaASYLQhvwiGYPlBfmSzWAPMIgmSVrf/vb+VuXfmWnlPVa5rAWbdPidO&#10;7DF2DCsiXjo0lUQ71TU92HmpKRq5WWO7AfliTS/Pmau4q6jzJOxzBmw8l0Si5XiOEE677jxPYcmZ&#10;KjMbePCFtU0JQH56HtGXdwcc+5Y7ujsBOs7ym23YQhScjF/guzdo1IWP1XRsbsZr5QWd9qbNfUkU&#10;7Z1nLOlu2wy9YZvuvInQcs5yms9RY+2mIUobJJ7K7WM9DCFCicjPCs+k7EmU95aK0no2pQYjb/WJ&#10;b5MieXe2BeOnXzxY8UhvH3dztl5SF3+aiWwXdvvpfWCut2wfl5yJyUwL+4LvjOz/PePopWISgN7t&#10;446zNmea4LsVsk2Kuuh7asWmsO8fY4Vu/vhN3e84q5TjrtvK8xZHiNu8i7iXnBUc3a77azmjeex2&#10;20vOUrSnYJaylWebOKnZIfPjcs4yBrZr8+JsExih6N4Q6y/ziiXVtju5mcolZz2tUzy+vM9gfYhv&#10;Ts7zwm77TNR613n++GwfXlWo8DbPHyW6N70G83vz3/EK01RwC4ruGiHzm9+7+CLhGNIWrQqEjnPm&#10;a4C62IK4i7w4fKzZzInrmC0fl2vq27XRbotGha99ybcjun28GOkbZ23tRRk55z5985zc7UVAA3xR&#10;aeT4fbSM7UHeFPizNaVOGLXn5pq+EO9APgiHzY+n2r/PjLO5xURfeU4Vkd/Uwe213H+aNZ2QmP0Z&#10;3z6Wt26/IdzTV+jmi2NjXvvNu7b/NJu5Xd2X6gcJBFaMYHr2unMEpA9+Yzm3SgU7Z8LKm5B9qVNR&#10;ihC/4aSeGlnJGX18O/24PdO/gDt5w8LJxswsQqHJp0RZWgT1b7w1ZseVyg+HhKV65aYYU6hR0Hhz&#10;t8jVO/eB92PUl6+mS2iOVjHrSpGXfAwWUE9kyhGVt8jZ0iYFC2nQElPdLISUSfnXemfxo5B9MUlf&#10;hBLQJ7f5bHDYufkgObh9k5bZ9kaCSqPOvaVU0KgVvf2w4Kzzh19gNVhVrKbB9nUoEGqTqyjdIo53&#10;AMlkS7IvEZH5Ka7d2FsykDexI4jV+mm1t1i3O7iEO7SiCja2OG62sBfnPL3f9HCYXSrUHoTFuiiJ&#10;L+0tVuPmGFcWW3odARFuIVFBvfNIqU7xFM3gEgTfbN35l0m32XJOpk63//D+KbGSsfPCkLzCZ0NH&#10;Jmpbrbt3YT6EzOb1urAWROrmuXjtImNCTJuTl+cAluJEqVLOeuA2rNQ2W+Ie8z0BuzjORXekWJxp&#10;ZO/FprYfpoT6dr3wkWXAkwtEFcs5KDxMvXCkRBIlZScp8Y/Qi5nOZpddWmTu7bZBqAevOFJEFKYc&#10;oqLaKEuyzZZ3Zb67L7HecQvkT+uf3QeiltOqBymlGgQm7B+QyVPLv/ApN367QNg9azi02lsM+g2o&#10;LSd77h4uq9lcUkVXhR7wQXHON7bciDU+2LGlKuO0PEjgO4AseWA2yBZeFOW8GluVCJg+KuAOqjzT&#10;iguB4+YFovGBMFL+wwBJ51ml4CXomfiUZhtTYsvDsm5QNVuVeZ2ayU46jxQR51nL2Gpp7p8KVr7e&#10;AoxfVU7pZ4sSOS6Q0FFpWOL8nbWdYYujN+JEgLO2YoPyKr8iZIK7moyAMWLiiehGf7TIPPNr7Hab&#10;rYCTQ4bJYHnFSRbac9s9Xvl0ZpOuQCvDMSgirQlRuRcAdrLl0XiFW5cMl00fUq/GjMaRObcF46Qr&#10;Z9iAUL9g5IvEfiVmXBrfFOcMnZPhiwzsYvOfyypJyA2t2TY0CDXvhl1fnWT1xpqIMiqlKjfV9pbJ&#10;wGvMB0GZLmy19Z0PH4F0nuaLJznttlsQwDNhnuqCGvd6/OfX5r+risljvFXhFQ5rE0nza5d0F0n5&#10;+ZoTWWQ/fVKonRsIjAg8eJj4lJWerwVtDHfTPhnlX2OsvOZTFwMPcehOqFaOcy156g9VEdXSc9ql&#10;V1jur7gnRDCepsKL0+oAi6Yf8BZhYyUOFS9jUNyx9Vy9ODlzscc8yf6Zlwv8Hf7SP99CEg1mwPVK&#10;euPx6xfXUr1r1rANaHWerUjB1gsz4r/wZ9hxWdSrcETEcdTw8lw+l5fYqsHiCO8CNwdPGGzVanGE&#10;I0mzAKsQHhcknVLBdPmlTeI7H8uSjHItaWU3KyIn0fxaEq8bgPUzSxrREQLDIqdPoYkhcnnx1AHE&#10;z7fiv0OY85Zwty6P8iJbHswh3cgiYXHi4vD8z7pUpGMgfpMtB3PofvhBCAq/gu2Scruu69KuI3+Y&#10;d2G8icBSgNfnWnCMhkZDKIP3ZBnyi/N9cbZc4fHAqMQArjhfRh27kRGgilz8lZ8SllwfarlFB5Cx&#10;Ystp31pHqJR4GnTAhycOHLYCYjpbsnv22W5DrthiyE+PiFL9VCnA3gFSBycelLeJNNdkq3Kn61PM&#10;ZiB5X7G3kpgbqaKOwRb30Fxk3F+HUjks0yye8mdHal6kcXVQpkd9LE4ouuOxysvh6zwlo6oT2ggR&#10;gT9/rW44ivSgWUQAYgdDX9NhA+avzn/HYOi9R0mE5essKnfqT79Obo3UtvXrPE1VtxtEwCzOxxaT&#10;exISjUltDT9I3EFY+PpzxGY2qlotcA/H+PK+5KToq453ZB0lY3w4mxRAjFFwVaeIAhiHNUhe68Kp&#10;lciwNgiPLq3r7LSqa/Ko+S2fI76xmBTSc95roAjAfZpJoQgN96sanqKrHUZ5WAO+fr0iA/g6r/Ny&#10;rO0cXJyUE6FKpCKNTN9/ksBWKmp6LYerAD+qFLOLk7rMdmk0uJwqLAT8abla1GNeFWlq/rByh08B&#10;QI4TqXK7q2VQCRzMCAmKhS1InNFw4O0PY4OJgg2kCi8ufvMQR4roDJAgNcKQIPOa5fzyr/nD4PzG&#10;I03c+SkVaQIK22xZ/4MJJV8Iq7MOGSXtFW9Y7B5O4uPesttzGXlr0lnNEZ0QlVfvLf7zkR9hpNsi&#10;qw773Nvt0OyfskFjpV57pOgcyIO4HqmXJxnbjB1bP0WxS6ucl3SgYrjk1N6dFy03M/9at5beklN1&#10;A7BPRq+fY+JVw+NFIxr08PwQo2nOlDV5xfuFHjOMNhpbUP82fhYlbeqDgA4PQAOq+Q27C0QiK90f&#10;4SfmNkbL63TIzeACz5OEN+uAUsE9zHouC48RNMAz1W1Vf9axoTvlPCl0q5zH6MKHrOcc7St5Lqsy&#10;RsucQwSomNr8WW7qeky2AfHtOdrX9f9G4ZrqIk8tHhM/Q2pwO5ePr+WA/ENu+ysEsFFSsk6QcXvL&#10;bEC0ZTlU30DZGzhDScThqO32c19bTHihUown/8O8n2T1H9y0yIl5tYGSKNd81XDyRuZzSFXOYfKD&#10;VubHl1W11/DwbVSboUPJj7iKfvt2clrvvk7W2BrWBAMw5kPR0PGDyo7PBiJ2stF/VB33fD66WON8&#10;oSKNTmc2wpxPfFtopsFhfuvifPabKuMji3HYfVOCXT7Jtj+YYbLXLs3nIs/9NEkTPLhS94uBmaX6&#10;fnZgUEfgs9xUVWr8gzNxiSePw5S85Bzgo4yfVb+W8bMIdGSM8cTlNTUPdkNZu5fmOdd4PSW0XJ5K&#10;Es8haNhBM781/53fnnFEMjkI7x2/fWk+SiufJ2Mb1RRLWDDXcz7c5XzlMWZGOFSmsxDql+ZziSdK&#10;/RT5skrTNkM7mo4SNcY98LQPiQ++hidbM3ZchQ9Wz982TzZ1LALXXYk9tm9I1emcqOWH0VCfgZ0/&#10;7NvFVdn5UDcW2/EPBoHVSwGk+HAfPiGa16RfqcHQ9ijRFiOMKdsJ+g8ecq/8w0f2cxqCObP8az2l&#10;3LztTUdSpLvAFo44H+auz5MnY77MmGkYbWNVk0v+tfJU9bWxwTvl3P0//5BbO1W/1/HkJZgyBp+A&#10;pL0dKv8QgX6opG2UNCB/xcvsP6t1jmMiDWAsAuCLQz6jUSIOR72I6mVG0E0lg8gS/8/naTxxah/C&#10;xYrwzzeQO3I935ncwZRx0nHW6rWoU9zjKUXnt+a/Y9/33dsvtr17yWnQ4KvdJAXTCSGODbh9uAmg&#10;7SDZhzRUW9+Gbg13SlySx1aj+zK9fFqRFPN8srrERvo74ZS88iH07E7sT8k2z/02EYEZpm43z/0G&#10;c7tVAcLuBMbTVImkHa4ei40nvqZxD3Fj482t52kiRVmdqXzgrxtZHiqwdii3hX94vr5gs/idizzz&#10;xCF/56tI71IK/w2a+a3573rWeGxYg0UPITVTJuj6hs5vXTqfsg/G+aTMrrIHbA3txb4COJCedHt3&#10;we6N8GS1b7w584FUMa71pm5bs4ioVZmifNPBEWtnBWHwB1rPpXn6yb5ha2KeJjqwRqn85ItglxQ1&#10;a3hMqnk6JZinQ7xgl5946Y4xDPtw06M6nkb5QlFFBZrm3UtVySWvpOE8Pbma+deQcSazuWqHee48&#10;WdiBhdo2ex8teZzkFowTm1zyr5c8X1hwHMYRcSNsgV24/OzkiRdrukLo2ThKSXZru8+T5/CQpG8/&#10;i6Nc0CS7SP7hZq5XPJ1S/os4t/6hvC0xTzt9qoO2YbRzNfOvF2/WTjmXz+7KhQ/3V2D/sJonb82U&#10;yJgphwiLCd27Fx4zk0P46VSZcpV6ObP8a52n2RwvPb9myrx0/JqkBdr0miCiohxDbXrp2DVzEES7&#10;AEV2hsxPgrzY7eicWf61znOvUSoLSB257GcVnxsqEPEHpYDZh8xsvllK5yO6f2lt5/uycsOBOXrj&#10;ocmh5M53bn5r/ju+zV6PANjFb1+aD57GKcZw6AHy8iGD75qdJDGpAYDGpSBsPktp4CPj4/7ll8dt&#10;vu7IlKFIz2uBjTxT77iVwhTHoBS92AKixOTnouT08q91gSgaPvE4Qr4cMCj4xme2DGwFmAy25mp+&#10;5AVcfcLVfST6P+0NgQDTE4hKP0NI+H+PgOrds0s/XvxyF8/MpanyXs0YufCB6YExVzPN0o/YceTO&#10;XN5tQC/mmScPOOboccspIJo/bc75rfnvug2c5Gm3o4rvsJj5rUvzMd8azbJGv/p5YMxlh6LIO+gb&#10;Z14sJcW/QqaZCAE1cqgpLHN+KHtA11E7nKcJPFSOgSl5sYaX5mlqL9mYAl+YCDHZDUjt4DkzG3zB&#10;HfWy20xBatgqdm88/UNM0YM+t+uQe4yrmqc9fbzvw2qY+2m6FSA5NcqzAZk9TBGAPXyaq5l/jeu/&#10;aysg3UfPjsmTqOf0EPIiKRnbeeKNmV4KRv6Ke4hQmW/Uy2ARNtf8Vdzkq5Y4x4NpOf0/EhH9bv4D&#10;om1YLpyXQx2ifxDybjVrlDqQLG2sZCjvFnyuZf41BevszYAJiGKa78QS/Di4dOc0Te1CdKjlCste&#10;nSBpjWOF8KdwKmLDFq1x5cnJXN2zG0++PylfZyXL8TVt3ReGMLd1/uxLi9U0SFJZVAWsnafdFPSN&#10;I6xlVxKRT4f4p7kKMK/Hka7W1gx+ynno9bLLgMnHYq+mMdZBBvndHlUtu2VXKp67TU/y/KFP7a7p&#10;4bzR8bbh7FIar/NrnuVdCUTxkbfVfhQDCkm3zhHxlC6YfTTXig6uwbsXc5yv2XpDNMpx8VRqj4zP&#10;df/nt+a/49tLLFbsKZ+nbkD55UtX0GezFAWx2YCEAQuz/Bxo8gxa7QEX0LSjDcGLuVxiyMM2nJYE&#10;wg6q4R72A9uIeudLuz/Wz5ykFYxZMdzVBtrOE+v3H+VKDX2SkjwHBQBbbgRSlAnxCn+40iRXOYHn&#10;aBjUU4bsKhQPFOfOB7Pre+C8qLUzdi8XMTccL8pQ1wQsPIkmmVqu1KTNuzB/MhkNCb0r6/i+KLrl&#10;Aza9GAHDmPPDTRtHPAuTth7G5JJ/zVdhgwNRdP1m7VM4F3AB7ax6JmYTdT6Cp8zW+SEh2FfwRMMb&#10;Bg0JEY8JzgAGQvbIchHURuDAE9j0SB3BNTAaBFYHE0tQOBvdL5yjox/jNk8i0GMqKK7HmrcEdIdp&#10;QFFk9Vus1xZE4Mis4g69QJTys+s8qTx/gHUQBVf2ikZLuEdhxJYnTsIJY+XBHV3Q5zxRRwlFrT+L&#10;zFpVpO1DNDocjAtPZO0aJKvWlldrpvsg1VRmyeSaulCMa0Om0pAlG09cEnOeoL5eYZ0KWDBsMqrp&#10;sX3Bc0cu45nHAo4P9T+NRcAXvt6ybp6coaGZUWQS5S9+lpUdvmuVkUxthlM+m6EDfhuwjo7njv0G&#10;0YSXJHgibocGilvmkGJARbUprwi6v6ZTi4HUOUxoLMFTFs/6SqJ9DnT/tp/C069ri4fpNYmgyzMz&#10;fhbXezYdBV2Pl3o5mjIJDtoMVsHQ6ZQ6txqW1doCf0Wmrz/LIVqjDXMqgJwn4kBlNPL1APkFcHtQ&#10;Iowvy74p61dJC4OJvVUdbDJp1js9vzX/Hd/G9TFeRGrQjU4DzGp+65IsV2B+yDjabQxMwTYfrKm5&#10;TBp9qFKkcXFY1vmQQPCK2BsYPDwXg5K7HHeCYvTKL5dIEdwgdUIaTlEza3wIquWyVTHnO1ZF4P91&#10;3eUv3PwE81vz3+3bgCsGBwXiDit+cQ0x5IZEWmRTyBV0jelLp57PyKmbC6zQ+Mi0IOCPz2ZwSy75&#10;1zpOFaEfiicgArWzN/nJTs6IFZjG0Shj48kpHQ8XOsaIzlVnH/NGGvOyNfjvV9T29rMcpCHoeGNH&#10;Et/2oRDWY1XxmmyrmjPLv8Y895w3hPfBSvJMO85K2vac3OltxHEuiH77HnJ1t6psj+ToxPkkoxJr&#10;cVkEJPSh5YH8UMMZjJE2Xu8Xa5snjucPl/L6g+zqyfmMHE2Spees5m9eWkMCcgoZa9/w+lDYws8K&#10;kAXdo+VDtiZ1J7ziM6kDQvDt9RoirSQSlp/laUvVU9d6+l2wbfPdo9ze7Faq/OIKbacckCEXeJ7J&#10;4x3jnKsy/13PlMK00wp8Unnfw7cvrSHnh6OwzAc8H7fW15AuQRgg40PmFpcRFyrm0Pohnv71pr44&#10;Exd54refeVg8y3kOKeOIGT5+FgVuyYmY9w0t++F+RCyQDn+gIx1WhWzEGRrHic/b+WdvjXzacwuF&#10;rm/WkAdZwQSdCVZdbbVMZi0FvNcPif6kbkaqxsxqWZSLMbJcs5wNSX0c7IUXZVS2x3Z+af67Hgj6&#10;iSlWpIGBkNj6384vJZ+VBKVBL+JKox7sPhc+BPE55B13L+JF+BZ4Z9cDgQ+myy1hO2bGjAzD46s0&#10;RzrHhjdwmM3I6c1Qnd+6PB/V/lgXjIklpohHl1ds/fCRycZceVInVp/c5nnzkkf+NUZJ/PmRc6NV&#10;pxxoXCiuMDJx3ZH5o/NswwxrdaWzkESyyL8GQ9ZNT6wYktMcyowcgLKPL3/GGzDVdJamOH1U1EQF&#10;XvcYz8xUU+YGzH/HuBCGW8WFHTsxv3RxKrjuBNRchjsWfVsfEp/Q+td1HcPdPwO+MlSvuZGVKBKk&#10;UrEQMUS9z9OuMv9TcgDBiWsNiBbCIac4i9XqLd09hysSOXdy2pkRCOdlaDgfXsj+y+v3p0Pmhg3w&#10;DdsRwhyrG+11PZgPaGwXz8JljlQSGgLzxYnm2ecuLDNAww0vKJBm6NadxryfJylZ5F/bqXpBuB+D&#10;/UfZzbjOxu8PfNkfPn19vz4Nn99++3Xx6us//vXrt+Hh//rtv7//9Ps//9PbH3758vanf/ntw4fl&#10;v78u3+B//Prm86evP3539Z3+56/vfn3/+/u/fPjy5j/ffvjxu7/+MvFbv3xdqdYvI1Klw1ygePvu&#10;3fuP326Wj95++Pzr2/WHyHVb8SWc743HMkD9MP/jL3M8Gvwb/X8/fvfuty/vPrxffupnhv2/Pv3P&#10;9+++vWFYg/2bv27/eVgBn+mHj2/+tlwTDuW7t59//O7nD2+/LT/68ZNWY331vnz99t/efv11He3X&#10;Tx9++2ndh99/+/b+y/rrHz4y0r99/vrD18//9uWf/0n/9ddPP/2/f/vy5su3D3/5xLg4GG8/vvv1&#10;0xfG/u3Lchr1rb99/bx+nf948/ffP3zkf/rMkv/67dvnH77/flmPt1//8fff3n359PXTz9/+8d2n&#10;37//9PPPv717//3fPn356XvUmavlvz5/+fTu/devv3385d9/fftZS6Pff/c//pNB/PaT0ti/e/Px&#10;7e/vf/zuX768f//zpy+///Bm+eab1bs9vv3vywTYic//+und//n65uOnv/z69uMv7//r18+sMD+z&#10;DZ2fXr8synXeb3/4+89flvPEEN/8HS0Wg2dgUvGCCTWwLOn7v397846PycAjrqvF14NOosJejnz+&#10;0Lv/ux/St//JwVx+4Jef5hH9aUzq3aePH7+yIf/BQv/8+4e3P373X75/Iy81Ku2bv72BD7W3xnv4&#10;y5HofzsR4Xjw0/dvfoVIsfkhQl8Q/Qd6pHHiiby+OufkRMB+sWAezzkhYYMTUznn5ETixON1zomX&#10;cOek/NGHYvWcCKydih+ec+IJN05XFCt9Op+TExHUpPRGsXqcr52TaszdF/vkRAqfYoeczwlF3jhx&#10;9p6L1XOiek68QcYJB+1VwcmJ2Cdi2sWc0Ah2Tu2JcKL6RCCgdk7UZKWB5/mJcCLsHHx51+f7JMik&#10;s6Lne3Ghggpe+BQbXn7jcejIuXw+LVUS2EYoXrgwinn5nacfKdmlBSsnWsoZcpbOhZ9fetK7AZAU&#10;rJxIWGlywgpWfusxl7AIClZOBCuyWp8LVn7tsf/wuzfTciquMFKpELX0z9u3GLOCKFHDy6lqwXTt&#10;Vx9eihkUa+hU8KKXw12xhn75KdABCKHZL6fq19CvP/Evlacs5uVUmhdqx/m8FNTcriQJCQCGinck&#10;qEhjQ+oWj+ONX3+CwzTivTmfV1ARnaTE0VMxL7//wrdjthe8nEq8eFYLXi4AcFawYQ0vp4IX+lnD&#10;yyUAoQKe8GYNnYpYIvvV8HIJwBIywuZsOBW81HG1WEOXACio4C6KM6+c7e30KmyK37Hg5RJArSmo&#10;S1icDaeCl9q9FrxcAqiJBu77gpdT9bxcAlD1BMHW7JdTwQs5X9wveXG2lefxJ3mhOPNBJaQBtT/O&#10;15DqOM4L99JdoVUHlXjhQy94uQRQt25CAOf7JbzlthrrXW54uQSAF17HhpdT1WdDzsVthHiAORvF&#10;mQ+qnpdLAHyRAHGKcyiLeRshdpOaDxX75RIAXrjHGl5OhTXMu1fIKAVtthGyX7iJmzV0KnghNwoZ&#10;Jay88VIrkIaXU/W8XAJgdKE4NGvoVPIogPM73y/iizYvSgFg25zfr6CCF26JYg3vQm6gbkgxP/Wa&#10;BJWwriRVFvNyCQDcBKx8w8up4MX70KyhSwD0KIAZDS+nqu8ykRjbLwJ9YB2LNXQq5CHKTXGXFf/Z&#10;zzz+UxxtBS+nUkkFShoV++USQO5VYmIFL6cSL4q4F7xcAqD0UkakYOVE6ENE85uj4QKACCQVwApW&#10;ToRZvuh5p7ayKuBsu7V2lShYOZE8G2hf5wuoAMTGivwYgvbnrIIIDwAhxOIMKt9oZ1U6G4KodjYo&#10;HLOxIgTD5SocG0EF0oXMs0KFEvzNeClJ7blYQqeCl6qAFbvll5+EDw5UcbVUw3IboVLBwVQUvPzy&#10;8/yTqVg8J4okOi8ehkJdE6Jho0KFIsJT3OOgYl48DIXIUM7QzksodIyo06crqLRfINOLNfTrD64L&#10;M6pQrxVU3Uaoc0hxxYKX339eySuqEhTzcqobAGX4AM55CYKwjZAgJpCIgldQwYsHrziHDy42cKFi&#10;yxf7FVSsIU6K4mwI9WjzEpagmZdTMS8Axc28XAIoqYpU3vP9ErxkGyG8QLgWJiXYr52K5Cpc5cVd&#10;DipcomhDxV0WnmIbIZhOYAPFQxlUklFIxOIcutwg8RjUeLGETiQ1GfRSwcrFBiAsxXdOpYYwUdta&#10;KAW5kobCTG9U7ZscRPWbTKLPzooMAVzsxaycaNU0inMh9OQ2K/Qn4M/nrIJo0Z94XE/1J8H5dlbg&#10;TB+K0x5Ei1b40LDyu692go1tAvJkH9/ikONpPZ+VX30ybChPUCygE8EKF1SzVy4vMNJkV58edlDD&#10;PqsbWDWzcnFBuoBcteesnAjJBCqumZVffKx+RV3OWTkR9wpeDSu/+FSdqFzJQh9tx7bWMZS9slEt&#10;jciaw+5EerJkU5+fQL/4ILapuFAsoBORMSWQ+jkroc72WZWSPYhqyf7k0mJBshZvfhBRolN57cWs&#10;/OKrB1Tz5IN725eCWanQRcHKLz5ZfSis53slTPK26rDivWpY+cVf+3wVrJyIBVTOZzErv/j1XjlR&#10;v1d+8eWratA6T050g9+Z3L1iVn7xVfKiceqSr2d7pWSUxjmjZMpth8E58uYXe+VExD7wihUKrlIf&#10;dlac2sYFH0RKpAd/c76AytHZWS0JCuezCiLgpYpWFaxcWrTH4tmJ6mOhnP1tVuShYhcXs3Ii0i1J&#10;Dy7UGCGag9XzQ8HKiWAlI6tYQL/4OJvJJylYORGIedU1KVj5xYcVpQgKVk4EK1ylzQmMi09rEcFH&#10;TpUL5fhvy06W0z38imnFzSem8NxYxALdBy/ynQpecfWpeKJwzvm8gmpJS2tOhgsMYgqK9he8nIr1&#10;U4LE+bzwS9tyqJkbqdXnzJKM2jok6RerCDIouOGSbPysScb9X+Aqp2qaOkbuW339hCOIi3m6aUkG&#10;N/wz1dxcDFB2XEU1G25ORmoVFZiqfXNJoKJsWIUNNyfjCSPHv5qbCwNqn5NnUnFzMjQOKhYXTwt4&#10;JN83pdE3CnaSKQ9WgJzilLhAUOn2DrtGUu9+uODG3ArTQZ12djIsr+fKnZxktfJLElpwA85cYcqC&#10;DG50r2hWMoCeNPcDiNqckiDDCMOIaG5AQD05yKDkm9sdZFiX+L2aG6C0qu3ZULF9zPrivgXZ6vmq&#10;VtKFAvWiSBGquDkZ/gACldVKulBQNjWVDZu5ORnip3N0ELn2lcR1K/f3uVQOMrgB3qjmFrLkjnex&#10;cawAsbNBgsTmlFT75kKBLAo13mrm5mTiJoP4XHIp4Xw/k3K4PxThvSX7fyNjJXFrVSsZsoQUL/II&#10;mrk5WX9KAv+5OGQbw32pbGxza29AIEC53bjSCjfBdZD1t1slLLZBIrkeq2jz0lRjI+sll2qEbGRI&#10;ZVJSmzMZZL1UVte7nZuSRJsQJi1xjKx/cZTXb9yI53Rzc7L+NQ0sqIoVUmemuAFBhuePsmhFbFG1&#10;FXxuuBsax0GSwQ2PXCNLVI3IV5KqGtUNcDJWkvJXjRakZofGTX0fqzPpZOhcOMuauQUmFA2PmFUj&#10;J4NM3MjULaRyoEJBuhI0aORkkMENhHKzkoEL5WBR6KxZySBDM8fGqbiFLKH/IJU4ixug7qbbdmN1&#10;KBG/WUkXCmrkRLnVhpuTqRAHBSYbbi4UsBbVXLTh5mR46rCEq7m5gqHuE1RRaLg5GbYpp6R5uxNX&#10;ileGfP+Gm4sgrHzqrldzc6FA5Qg0w+qUOBnewSe6UDf75kJBHQ2AODZzczL8JaT2NHNLnCiFX6qY&#10;oPp22Q2gNhtZC8XcAikKRKfC6NDc0ZlRhaK7ACr3u91SAlQU/ynWMajIe6UYYeG7QzcOZgDTmuMf&#10;VGKGLG+WMSQC9U+6BL9AptL+mXIozYEMkCk5LZSBbtSEJNNtq9xOShPfdu0V3IIMblXoGOPQueEG&#10;pORtc0iCDG7a7nMDRxVm9rktdWWqUxJk/UqGRFBCF+/9uWEaKFXSuUila9SEBI+qu959c92SjCuA&#10;o7FYycSPAmGqsCCq/mcboJKW1Q1IBCm1LynqWaxkkpEYh17SzM1FCeVRqpyJpVyjna1H3t9GSwgQ&#10;KS4nUgWamYUAUp/56rEJFKnqBTVgK4xl3zSc3tfdMoZEIO+vwuFfJ/oU1Y5YZbNpIRHgxpI0C5lk&#10;2rWKW0gEuFE/qOGWZMqEbMSW+q770UJ1rbglGaWpm1RDvBXBjapjTXjvQEbdMgzTYt8SUIprsoKG&#10;UtXXBwk3qgA03Fwl4dqUKxn4VfrnPqLvNtxckCgzvzsliUXFC03z7oZbyIT6viUatb5vASzlraFC&#10;W3EBgooto2rxQzM1FyUAX7Ug5w+pqs7atcF3WtWkCHApzNBbG2YpSHC4NkU9cJ/ZGCn2BUK3YeZU&#10;pOdSba6RWoFKpQhqVeqF37Yh3qBXEJkq9iwgpmSlUlSwmFlQwez59rp5sgNkil4tcMb5AQkqlRHB&#10;3dHMzIUIUBoqbjbMnEoYSTIJGmYuQ4jtYbM1zJwKsBRFE5sDElBTHFRV9jwiww+Iyvo0YGJWwMju&#10;8I40pRWSChtqgVafa/7qRrbJAmLUVa4+eqZRyTxUclrBzGXBnfLnqz1zKlRjlqQ6IC4LCBvLyiuO&#10;vlMtpmj1flIJ15aR3iBVECWoxKyzRAN2SkJRxyyoXsHMFQpOPv9XLGPCVXmWpJmdH5CAntYHJKj6&#10;AxLg0+XoN7ZTUPVHn9YW+wHBddzhA4JK4Driqs0yugRBgOCHafbMqXDUqbFBw8xlAa1oqFLcMHMq&#10;mOGoaHS5AKGqpnwFswgqmOHwrJbRZQFlfXEdNzNzqlfsmUsQcp+ILzTMnAoUCM7VZhkDinrHnt03&#10;2lVQ4X5Rdd/igAQYlQPMGIuZBRVvJym/zRMTGFbSs2T+nEv9oFKloO6lDhQrdR2AzDbMDjoIKSjV&#10;zFyC4LSn80HDzKmw0OiKXR0QlwWKR1QSRB0eNmUCuw7tqmLmsoCShNi6zcycClWOsH21jK5NUDqF&#10;rW6YORV1+zF0G9mosurbggCUY5gNM6e6Idh71WDSl5YgxoyAXGN5qpHIRgUzEPrFMpJmYGTtMiZV&#10;vYxLRfxtjLfK5SuWManqA7LUa96ZLT1Ezvcsqeqjj+vblpGDT1J5w8ypkHBPVaIs1o4zK23qpKpt&#10;6qWO9raMoEVIba42zUUIQcYrEDHnbwyBN5uauFXOiSQTtypfVt3j7M6Q2EdbhmbbgoySA5W6T8nQ&#10;5NaupJPhz1vy809VcAJbzg0rnqoUzdycjKA+HvRCQNISLLjRQ6bBKCYZuRk8vBU3t2Uwt2g41+xb&#10;IFkJs1PusNB71KjZTgn6tAqknOoiSdbfADWm2+8bEFGqRDfcgoy+bwDJivtG7wLjRpONx9uKW5AB&#10;GKG3eMPNhQKKJ9XVClwRgtEHCdawCqrhM3cy1Fx6mTUrGWS63Fyc8/sWlU+ZG4VPqlOSsgR3cVMS&#10;h4fJ54Z/tELpHsjUg7xB/CMXgxv4lEpOBpmAJrQ7KFYykKzcbra7eXGCjJtNj60i9oTyEnNTUbdG&#10;lgQZtw1XbuEYwSQJbjSOI655LkuCjPXg5lTcQijwSlGMr+HmZLw4KAvN232ApAJ0aNyCqKq2JMC6&#10;iH1XpySEwh31/xvbl2cpuKEWNrEn/ENGhipDSlUjJ4OMZh28wtXcQij0c3My4mPt3EKWYCGW++Zk&#10;r9i3kCUUHOc9bc6kk2GRLk6cc6mckFQiErxVBbcgu8awr/ziAOnilBAPrfSSIEOWdMgKvETBjXrP&#10;DSIgydB4yW5t5OQBkgpyudq3IMO0Vev34g3IKqd39Kt7aO5bkGlulDlquLlQkOlcOVpZbtsAUkHp&#10;AV1xO8gSRF51Jp2MUyKcbjM3FwqkXFBXseLmZGozJLLivrlQ0EHmojb3zcm4b/fKTC64uVAgVaaU&#10;JfR+25XeXpYkJJUkP9qkFnMLMiJuoEubNyAxqTS1Iau54eYiCGgFTe8qbilLKEBRyZLAssKNoFKz&#10;b4lKZSWpOtnMLfSSpedic98Slcp7Dy644RZ6yQPZKwjz8zOZqFSapNFpuOEWsgRQGMKr4eZCAXg7&#10;ulpz3wIDi4b3jMOq4eZCAWWSlLYChoC6FPeNLshNSV0Stoxs4dYEHJIMWUKIrroBLhQ4/fhLqn1z&#10;MrnlwVMWK5moVN6NCvaAQLUlofuy+qI23FwooKUAVWluQIBZsd+wqJozeUClkhdS2W9JdgVSrsnF&#10;JfnTloTTf1t1ATmSqahXtW8uFHhvHljL4nYHCBZWwIWqlXShADdFzxpuSUbVxia+R03oWEm6oDeZ&#10;v0cyKpXiZjmXk1kYlbQc9W44t4QPZCgmTSSdhYu5ka3apE8cyHCWVAXwgTg7tyuaATc45AMZCh5F&#10;U4qVTDwrrVCfbgokGgghH6QKMlQewwSmks8j8+F835KMhneUumnmFnrJFfemKchMBk/M7QGZUADf&#10;8L05GYWwFdEt5hZkN2SQVtprAFMxjVSUteEWImiJ3jeyJJCpPB3g85r7FmR6Oqo8LNbAVhJut7dN&#10;h7Akg9uDCiucy5JAtGIaqdVys5Kul2DO3pKf3HBzWQI3dblquDmZ8CSdRRXoVLUy7/zKQQZURqDu&#10;Ym4BT0V5Il+1uQFBhvJEP/XmTAY+FTWUWuaNPhlk+KLVLKSZmwsFjJVngGnFvmXR1VsCK02aGV5k&#10;vwHUdiG423BzMgKgGJlNjCogqte4dPR0nEuuIMMuUi5Ws5KuYBB7oEJCxc3J9OBUFYAoL5QryRvc&#10;+MyDDG6UoGlsnCimilJICLq6ASFL7uhNWsVNowirchNIh272LWQJjn2VzjqXk4FTvaYYwGPleQoy&#10;1BKqiTUrGUBVnlKqUjVzCzJMWqKtzQ0IpCrOb6zO5kwGGVuNVKjmlrLk6YEqPcW+JcKVKFoXEQus&#10;KuEf/NGNLAkypDJp7I3OFWBVXhykeSMng4wX5/mpAiA9uVDQa9pZVEEGtwfyOosbEHVWcdliL1b7&#10;5iKIt5v2io1eEnjVXucKMgTQ0nTn/HZHiVbM9YfOxgmyG0rA8S42K+k2Dtor+mR1u52M54amIs3t&#10;TsjqFZKk8gUlWZtygE5tL46sPgEOzl/TJMOcwxdRrGSCVuWxrcBjSYa46+y3wLreILZ4vpu5hV6i&#10;NsFNtRUAJb6SANGrBi1HMqp2YNKe34AjbvVB4rXYNxdBuFnIR298QYcirM9PqoVecAtZAuIJU7iZ&#10;WygYGGJ4yBpuTsY1RShUKxkKRu0xDJysTNrOO5PY1VsKUne322UJ4pVK0cXc6KbrZxJRgvPpfCWT&#10;DHyJglvn+4bdG9zuH1Wm6PSUJBkPFfCGwqt2GxVcMY2uqlhHkvEIM7fiBmCuxdyAXTYNM5JM6B41&#10;HT693bcBe6UoEitS7ZuLIJl9aNkNtxAKuD0QJs2+OZnMh6paJp4HX0mlgjV2QJKpVB2xlWZuLhTU&#10;d1BB+eJMOhlo5We6PjXcQpbQzbaqk0DPS1sSTFpS4Asbh4tiZMyt5eZkPbfEvQqm0GQBI/JtkGSJ&#10;3wqaeH4DAsCKc1qExb4FGdwApxe6MlUwbJBwQ51sTkmQwe1J5UWKuYUswYNB9bJmbk6mwq/oCg03&#10;Fwq4wsEdN7c74LJwky3ccHOhIG73jZ8L49A2AG7tKQlZAnyYg9KspJPBDa9atW8uFDglz1XJLXDN&#10;MTeAidXbnbhX2uLhV2jmFrKEONpVg1MgNd8GKTl5jwvpXE4GmaJ2ujjnNyAArHC7V9junFuQLdya&#10;ejK3AWAVNxSThpurM3CjfU1zAwLACjeVnWi4uQgi9nCrJ79YSRcKcLuq8jrw9Nl2E9sF31PNLWQJ&#10;SW/XTSoalVedmzIVG98rqaFGpopPdLxrVtLJVJcEF2Wzki4UEFtoCtW+OVkvS6KCK3gu8JPV3FKW&#10;tJpCVHDlksqP3axkyBKUkqrbAa6A2DfyexufeZIxRFS+5gYEgBXUHxjDZt+CjMIoOCMayRUAVmEM&#10;Kyw2eTS2JCQhU7WiuW8H3CsSiKN8LieDjPRZQEiNrhwAVh4OeaQbbiFL8Ok8Vu9bAFj1TCmtoJhb&#10;yBLwBmiwxe0OACs3gFNScQtZ8oCjq/H03t66UOB2C7vRzM3JeqsjKrgiuZhbI0uCrNfwbl0oIJV5&#10;GKu5OZnsAKRCs28pS4TNrebmZBRZJkewuW8BYOU1pQZIwy3IeE1lLxZzS9wrTmVCmcUpCTJWkj5P&#10;zQ0IACv79oDfvOEWegnYPXxdzdxcKHADrugv3HBzMjARQBqbU5K4VzQnFqXhlrJkhZSe61yJe72/&#10;RsFsrMUg48VRz8tmJV0oICfZt+a+Je4V4wFLvOHmCgaedvDKFTcno4z6UgGqWEkXCgTleQOqU+Jk&#10;NfIbZ4A9wmokUGGxk4yqnrhrGr0kAKwE5cm0aF6cIMPk4xVu9i0ArBRtJ7evud1BVmcjILt9JW/L&#10;3L4kk6eX6m7FmUzc6y1A1KZm+G2QIbVwT1b75kKBkKRcy4UsSdzrFZGVBtFIeNVX8oaVbPKoDmRX&#10;XO5uJUOWqJlSk40AyMkHicbFg9rsmwsF0hHBG1Q3IMjAr1JHp+HmQoEg2nPVEYBGojG3Eh0NwsDJ&#10;OCZVp6IDGQtZlZbkBAY3Ois0OIUDGcKk85kfAKzc0sobmmQqWlrpXAlgBaojQN25HZBkbY1acCi+&#10;kgRAgYc23IIM8ExVB4MaJ8ENLHBl4yQZsPMqcxd0YHADrNkUvjuQUfhOS3L+dgfulfIWmJnVvoUs&#10;gZuKrxXcUiiAZqmkcsBlEUEUYqzmlkLhHqpGC4oKsDwcXUHL2wSwYpqqI3JxA1IEcbQqn0ICWIE3&#10;oNEU3JKMQT5X/pIEsALCUNrc+dySDKULnbI4JQlgxX9R9SGjqkpcHCpTNKh2HPlOxuHCs9/MLciu&#10;qR5WeXoTwMoQuXMNt4MIYt8afTIquqpAZVWDHbiqL8k12JmmVgQ5YU5GjB7R1cwtyK7wYSMUzmVJ&#10;4F71dKuBX3EmQwQBAKjQ0RRHiblh41RWfpBhqj9WHW8oYeTcZD10983J8E7CrVnJBLDiCQLkVqxk&#10;kNV5i3Q0irnhMKluQJBhB1PnqdFeE8CKU4dD2czNZQmCiwJ6jeRKACvv/VNTLQUHrS0JljCNbZvX&#10;NAGsKFyIymZuLkuQyDxwFbcQChQKVRLD+X0L3Cs+cx7vat9CKFCdi1eg4eZkeJ7o8FXdgBAKdUQs&#10;cK94sFHMq5UMWXKPB6N6cQL3inOMd6ri5kKhj2Q+ORneUKJ9zb4lgBUXNj7bYt+CDB2IFtmNVy0B&#10;rHVMOMjgRoiqud0JYK1RSEFGBPrhqXpNE/dK8QZ6XzYrGbKEGgAU9ipe08S93lM1u/LhBdmyb9Xt&#10;Ttzrwq2odAbkxeWkTknHzYUCDgxWsnnfAi6LS5OVLHDmJEDZIFFlKJ/RSK4gQ528V/X9cy0oAKxw&#10;Y5SNPhlkzI3kn0aWJO6155aypOSG6PaVpNQ/T+P5DUgyVVihh9D5SgJPTm4dCinJuAG02SzuGypd&#10;cCtRSEkG2OCRu9PMzYVCjXlCDbFBCgtPQk7DzRWM+kxywYJbvZIuFODWIeMoRhTcdCaruYUs4XZX&#10;WZJURHZut0o1KjKbuJdGhgeJaGvh50qya1X3bTLSKJod3MDTNZIrya7xg1T1J+8OuFeldRRyMsmQ&#10;k7zdze0OACu1GyjT28iSILumiJ6ejlOpTKHWXEnUruJ9SzK4EW9tZEkAWJkbEe/ifeN9sUGykqJs&#10;5uZCQSv51FTwIdjj3NoXhwLfRga3LrqeZOhcV5Xn6S4ArNw3alNU+5ayBMcfoa3ilLhQYG68ONWZ&#10;dDJF0aq+RTRIi5Uk06KxqJKMU/JEvKmZW8qSVnIFXLaXXAFglbeKN67QFIIMAMCT2i+e71sAWOFG&#10;G4vmvgUZ3EhtalYyca808as8hkTAbLsllauOZAREjOwVc3MyTskjeOlmJV0owA2MZ/MGHHCvYHMb&#10;NAvh9JzbNRn9xSkJMpJ9KXjcaAqJe8V4Q1lruIUsAeJGrfBmJV0oUBcGEVTNzckIZBLcr/YtZAmJ&#10;Rip7cuoLAs1gG0DHSPwlFbeQJbWGF3BZfEGAN6qVdGOFhxupXN1uJyOzCehAYb9x4G1JkFpI5Wbf&#10;goy58Xg3KxkAVrjh6624hSzBFQQUrDiTAWDF7i4tqiDDqwYQteKWsoRi2k3+G+ahbQDcqB/TaEGJ&#10;e6U6VMnNRdDKrTmTiXul6gnvcHHfgkzdFDtZkrhXalEJwn1+u4MM2xSPYTU3FwpILjKiGlmSuFck&#10;+WN3JlOWyM/S3O6Ay6Jz4Z2p5uZCgfetfHGy3ivhAbSu4r4FgBVuqnxS7FuQoXPxdlfcXCj0b3fi&#10;XinwQaOVZm6uYMCt1PACLttreFHvlTIw3J1mIV2UqBRV41Oj4KoLIAqDNGlNSQUvJVaea64JXoVX&#10;ZQQHFbwq7DD1i3xe5LhUCklQ4bhTqeliXi5DSJUg7aTZL6cC54RcbXi5BCEMg1hteDnVE7lTDY4X&#10;jcXXkETYJu05qaRRVPNKyCqzalIHiZ3YCCmZBNa+WMMErMLroSgPhL8/eXXnMFCu9X4FldawQeWQ&#10;72cjrM9hUD2SZVLZFwFVpepRd7+C6hGMfXc2wighVaEJRd0FKhZeKlJ/fpcDpqoUK6zkc+UjqODV&#10;aTpZnJW0rMq9GlQqRdDgaIkM+Nkgt4RXtpiXU8GqwiEAindeD/BqFIGgQspXXVSo1+G8gFQ2feeT&#10;SrOqzkaAU6k+d9eAOciRsRHCCzu3OIcBTa3vclD1axhyA327UrgDBVufjYSlqs1d81YGFaUOHptq&#10;uMBtbOWpi4i7vjjzQUUpYgo7N/vl+sYNIqCBzVKGzUYIsBdURcPLNYcbCqNWJkvAWDF0lAR3Lg8T&#10;jqqycY0xFlRkI6glVcEr5AZehe5+OVWt2wQUlURh4EvF2Qgq+S+qdzmAqFx/4b7PZW9QUaT6uUEd&#10;A/qyE0WjeWFLCl5ORf6Iup2f71dgV6+xLquzkVQKmFZu74CuXhP5bFDwVO735UCyPTWIrLuAoFKf&#10;QIi4YhVd3lxfyQarltGFgFw5lZodcNdrEEsquFTsmcsO1LbK4x1gV3p0cxSb+xzwU1ajUm+CSA33&#10;JHGKebkUoJdypXIE0PVa5YMrXgE9JdGhyaMhddVPIj40AXPO5xXAU8FymoMYRNfktXQ+zECrArir&#10;XAFBRAYZIerm0CfoVPiHRk4lFdxIPGgWMaQAMJmmHuxdAFwFCbwmsF3sWEgBVVJuLIgEqtI7h76d&#10;DbOQHcjSSsXJsq4U7iey3TBz2XFNBaLKwZcwVSBiimoXy+imB2gEYOGFCA6UKjgX8iIaXi48sDuo&#10;GtPwciqFF6qDn1hTavZXkiqoaC1DrdRiXok0BfRTKR5JhYreaW8JNMXbXwUckwoLuIPLBTyV1++h&#10;yS4EQukymAsNpqlZxhQf6FTN8Uhw6pXwgxWzEB9X1+hwxVlMbGqtDSTIFL9gZbUcqFo9JzGmrcg/&#10;ULUaXEJMFTFp3pekqnXTAKZe13c65EepdFO8xM/wPXCA4jAmVWtM3AcoVZU0Gm0xqVojiWxwn9cT&#10;AIJiw5KqNf4oHma8bphXcziSqjVq7wNX2johkqp1QhCv8HmhBTc9NJJKnvcmbYushSOv6hw6Vc/L&#10;FQ9AAwJunJpjZMXbCMl0pPLVubCneLlR9bycSrwamBrIOeOF9Yxl1czLqYBpkv9fzCuwpHcP1Dgr&#10;gh6YUTZCeGH6Nbzc5QkvmosX8wrYKmFnCgw2vFxukL4sQO752Qj0KeEwhbZOdVKq9NhqgGoGft3w&#10;cqpbOq03pZbuA3pKaAfVvuHlqgrwAuI5zbxcbtwBgWiyb4je+GrQ2qySG9cuAVDrqTjczMup1JOU&#10;ERb75RIAtZ7sv4aXU91xNro1dAkgGENTrQ0JaGtIRtFdk+ZGLMuoyPIkz62Zl1MBNQLbVKxh4EZJ&#10;qa4wklQfsBEiRZTPdb5fgRoF5wiKrZhXULFZ5CY2vFxuCMjfWM7EK21eQG8B/jS8XAIILNRUFiOf&#10;1nmpq0nFyyVALaMCZVrLqACZ1nI+qGo5fxMS4IlcoEZuBBWKOb17m/0KCfBECYLqHDoVxZBVyaE4&#10;8y4BcDwLvH/+fgW6FLP+ihq6BS+XAKrG0ODUqTxp55BHGXBpwSswoiTwVkEq+gQ5L3oMNmAEKj8b&#10;Fb2/FbI7X8OgIo1B1arP1zDwoXcqidfsV1BRTqECPvDo+7zwBTSVJJMKyVYVyQTdY7zqdzmoyEas&#10;CryDWkpelMdr9sup8D2iLjf75XKDQhpobQ0vp1qSXAqYIA+PzwuoeHcOnYrTS1XBZl4uN9SLs9JF&#10;A0mK/sq9bHiFBFgy+po1dCoicbd3zRoGHnRpHdbsV1DBC4xmMa9Ag1Jf+aEJ8+FKsl3Gu0+qaMPL&#10;NQfqD9Kfo1jDQJACD6jakgIqthHWuk1Q1Xc5AKRkCBOya+YV0kYyqjnzAQWlow0FjBpeLjdq2RtQ&#10;UAEzuv1yuaE3hdU4f1PuQgJQNaQBuFEqyndZb2W1hi43uClVpJSaJM5L5VCqeYUEoNxXZVcG7BQ9&#10;itJ1xRoGFJSQBUMuzkZQqYF1JaMCCgp8FCu2OfRJJju7WcTAggKLe6z6ptGu2nYMgEtVmp4ULKei&#10;5ISqdJ6rUkmm5r2NSAw0KI2tUKaqZXTZgbOySnUiu9hn1u9ZkNV75mKAskNU+20k1QFGqnT7c+ER&#10;eFBQiRz9ipdLD3asUn4PKFLqUjX1GjEzfO2vwTM3mnYAQl+xiC50SMupFjFhpISAkYvFuQ8yxEDl&#10;eQhAKLFL/ByNqAoyPA8dr5ACV0yrSbumCKRtGF2DmuQmQlFGBGiKwEpzEIMMKH7liQ1A6DVNcKt2&#10;BbwkNkTVvG/EVABCKU730NQ3ILLsrJZmYOd3OfCgzzilq4BAUFFElcJEhdwIPOgziIJK+AYVcebO&#10;ORp4UDqj3TTlC++Dijh45xyNSqhPZKE1Rczvg4o8DVKRizUMPKjc5g2amaQiOxoINtJYGl5udtB/&#10;Ci2xkFCBIlVWzU3zpgSK9AGYYIMwpvCHzQtDgOVo5uVi4wGjuZKGgSIFTFehtFk0GyGppY+VQyWo&#10;SD6uamNRDs54gXmiYmGzX05F2XIBW87lRoBB1a2q0keDiiWs+nfRRM7mRXjksXKABRUilLaizbxc&#10;caDye4Uw5imwEVJqp6oOTajMqAjAK6P3XPMNKsz6qgYjifbOS92hGydHUOG8lQQ4PxsBBsV5IRjS&#10;+byCiqfhvqmogSfE54WzvQKMBBXNrAVTK+YVcoMzXwXBAkFKDQK59gteITcewI82ZyMApNjMSMSG&#10;l0sAkqeI4jb75VQ3CPpuDd1OAbqrDhDF2XAqcDrkejfzcrnx+ERHhmpeToWqTL+PhpdLAOoOdAHt&#10;AI+CDVTx0OJsuNx4wslRyfkscIrzpgqqJAyUIHgVSAwqAIUk8hbzChgo1YJoc1CcjaBa7N5GRgUK&#10;lOLiN03W5X1QoYp2gY4Egar6ZOVFDLIHNrm5y4kBlcOnQrUFGTh0wnTn5zAhoOB7cFY0G+aCg2ev&#10;cmYnApRa92oQey44goz6ndVdTgCownRNDgTgBn+KMGEbHTvxn6RuUsmomZeLGwqbVSZsgkb7s+Hi&#10;pjwbLLUtBk0B8VQUwjfJEDZNlsDDATSq3NriHCYZGYNNhROMBZ8X/gYUsPP9SjIa5jUO5ocAjQLb&#10;BwVezcvVFNVIL2Qv1fF8Xv1+OVm9Xy4AUIdw3BR9lEkcsyEiRBv/IQVLjUiofTWUO5UbSUbSbFPb&#10;CpHkvK6oDtHxcjIKZzbv8kOARnmJHkktaOblcgMXfWMT4e+OeV0/VIpvkoF4bt4vclOMF352hlhM&#10;K6hK1zIBUWOltoZNDCyp1up4508lQsJ4PaoJR7NbQdWqojwhzgtV9KZaQqei8HRlLpNA7rwwKysp&#10;H1SEYRRfOlU3yDY1Xg8012miDklFBiTWTcPLxQbJjMCEmmPoVHRARLlpeMX9J9WqW0Onotjc1WM1&#10;L7//ZCdR8rWZl1ORhFcVOqPjp+2Xioby6J1L3qCiF9xVU4Ibw8l5EUJsqpwlFU1o7psiD9QjTV5Y&#10;zMW8gorCyiq9cn7mA/0J7raT8kHFiafUeMPLJQBORymV5/sVmFH2vHI5gDiyNaTbj1J4C15ORWVY&#10;5XcXa+hy4wbkYrdfTsX7D9i04eUSgFxQoe6KeTkV/T6pv9TwcgkAuIdk8oaXUz2ygk25VTRW2y94&#10;XTUuh6QitERJ2GZeLjeoRNdp2IEZbQtYAUbzebGCjXsjqSgHXmGk8HUFL6rGN2c+qKiQft0UX6L6&#10;rvOisztS9PwcBpX6bl4Vucyk3wevLr84qbCH1GHv/C4H+hPXN7jWZl4uN/ADojw0vFwCYDpUPclQ&#10;gGw1iH2BeW54uQQgkt1ZsFGBtC2iwjx8hOQWNyIqiDiDXQ2Vh0B/ArapVOwgIrrMaa7W0OUGCSqN&#10;g4gKTbYYwO6p9ticjUB/4qisnq8gorrDTRXiAFtuQwTWU6m9QYRXlJ5bzf0K9Cf3pCk0gjPeBsh+&#10;gUqu1tDlxjNVK5pzGJBRziH5ks3ZCMyoXMsF/oUswpgXakpTR4JarUYmCdWIqCDSvCjPWciNwIxq&#10;DYsIPYqTDVC8dC3PZW+gP9lmlbA7f1OC6hk5X8neQH8C8K06IfHjNjGuF2m7zbxCBBCroHlMMS+n&#10;4kkBNFrwCvQn9XmBMBW8ggpej427l+ReWw2qygG+b3g5FVVAqwJFvCHOS5Xnm0MfVLUeldBP7JQm&#10;mvIQVLV+mIDRe4r/FCA9esnZasAL07c5Gy43UDcoydPsl1PVOnbgPq8RHA1wDsyAzQvfHJigZl6u&#10;b1CGCrdIMy+nopG1ymmcy6jAfeL6JoWx4eVyg/4mFDhseLkEuAEDU/mIAmOKIYUcLXgF7JPwAf9X&#10;zCuogCKRJNzwcgkAKrXKb38IsCjBFGJtDS+XGy3c5iHAoos/qtEBAvaJYwm0WLOGrqXIz9ZA6HF1&#10;2U15ID+w8ukF1XJRqnm5BEC1uap8eoEWlV+0yZcmYmDzEo6wW0Onqv29Afyk4YqyW8/f5aBa/NjV&#10;GroEANFe5QWQ4WCrUfvnA/hJfJ54RTMvlzZ13CGAn7j0cQYWvIKK4TUpRXQI98VAY7ttOrskmaJE&#10;zXYF7lOQYA3x/GwEmaJfFS8XAFhSxI0b3SbgokT1GjQADk1fQ/xsBDmaeTlZG60MtChRWDyjjf8w&#10;yMDAPjaqTeA+ac7VFTQDR2nLAfYIhehcBQjcp9rYaumLs+H6RvN0BeZTjU4ApjZ8XGaokkYzpbz7&#10;z5h5FSsnw/vazCoQn2RhgH1pWB3JqsckEJ9qlF5lcj4EGck2TUU9PH7/n7IzaJIluZHzXxl7f4Cd&#10;VZWZlWM7e9B5jzpIx+FobLlm1JBGjiRKv14fqru6Ac/HLXfyMK/RjQhEpCcyIhxANCgRaXcQN2c8&#10;raHGYs06fB0Rn1Uo0Dv2GmqFDMc7jYhPHMZxt06whxoshRNPScXqPoec5lvZlVONgGXnlhgWuLMv&#10;M6ZnqFVpfudgY9YLtWNfhhrVAawvl0R8Ej/kxHttQ82ew/7+V3Splb1MUlmbeuJEnbQv4q6bEtks&#10;7IEdvzHUqFXnxBCTHTL64pts7byGGgXTnFhAAjV6X0S/Va2611+TqVbRFIabHwGftbauy3eNvsYC&#10;xe2rLxlI7XvzVlAjTvSxunbGNfwGzAHbeWdcQ80d1/Ab1Fk7nMQvisz1x0zCs/OtHAGfZHASnud8&#10;U4Za3ZRsYaMvGyhODPdl4bCruX5e4kQpv2Pt8oaauQrlpKVPPHVP6pKIl5ifasSWOIVZ9hknSl+V&#10;0Wr01d1NVeAyDpW5ImeMi8QZ50R0qtlzOBwAXqMKvRvj6mqcvTgE0S5xoqxtnJ3XVCMHxllHwZz0&#10;OeSm1sN5v6YaUYhOkUCuUBt9MYfONWdTjZWOczjEHQ2jL6KpnIS2qVbLecNH7TNOlDAAq5T0VLtz&#10;Imqso7j/r49rY43tMERT7WDL4YxrRHySLQrCjG8KdRG6iazZHLYX99K16GpxjjZEjSO2i+Hp4Z+l&#10;M+LtjLd5qlFq0eG+yKQcnVFxmdCj165jqnEkavnEGfZJFKyV4IPD7TZWhJkRlcKBS9eiyh0n1M7I&#10;htqFm3OsZza8R93FZL3RozLpwlLAcsHjYnuuboHMtqA/vA4Jsc76dx/lQlnw1UfTmca+7qhaCQ7D&#10;TER/f2Zk0sNMO50NNfY5hN2/PCfaR8godXgYmbPymGpcduTE9+wj+pN8WOKCrM6m4/Hy9jnJG9NY&#10;VZ6NtaKocRTrLEz3Ef9ZmyorMWuqwe8fFvRH2Cglr/HE1si6B7kAfecojDjMPo0cGL0527GpRqns&#10;ikMy0Dg8CJ1VQaPXjnhUG6UzYOx01l0B6wgyoJ1PzLjOvm5A9gDSXQEOlYQ/56WeEadc7XF19tD7&#10;CAOt3qwqoFONKDAiJo0MSPx1g0iVRa/F5uunNtTq6k5uPjIe2wgFJezhUZHH6G04kQtxMc5pHx57&#10;jA3S1TmpmmrcTEG1eGe/NIJIidzhpjtnbzbUyoNb6R1EE4yxcUpgrfaHGr1V4QDnuXVHwnS4vXU1&#10;euODbfXWPQm9ERfqLHxGLCmRSW8VmvTab4240OqtamEbmOweqO4vobiE09vwJZysL05GJAXf2+Ou&#10;k5PiT4yx9XXFZaubxpx99QwptXsb0aEkUkG7OjM51PAlb/Wxfz22ER9aaVu1Qnv93IYaKAGTVm/D&#10;lxDaZJUvpKhqf272GzBiRC/cL49ndsY29kJVMNXyyiNKlN4IjbaeW3dBC3XBKq7XeG7dKdAbxKM1&#10;tq4GKfq4GtHobfiSom6ck0B2dv253S44Sgsl3SnwvkEhOIvkEWG6sGEjDtSZye4UqrfafRlvQFej&#10;N2bS+b6NEqP0Rj0XxysPNXrDTAclI2DUR8lQW1hbV27Aa5SMQFP/DRhqvAEEqDooGUGj9Ga+3UON&#10;EITrG+7VGFt3CvhJ03ONaFO+3fgEq7fuFHyvPOJN8cr0ZqGkOwXW848SdK/fgFnX9EqEMFSEMZPd&#10;KdAb4XfO+zZiToOZnL6EXYdT1IiA1u65uHykKFNjbN0p8Nzwk87XdESrQupUQq7T21yXXFmXOF+c&#10;EXnK201YooPJEUTK2PB4zhdnqPGVeqRqvZ7JEUbK203asIOSocYdKXxxrLH1BQa9PQo+vn4DRvwp&#10;GYrU9bR6m77kjRMWa2xdbWH7wKwYKJnBpBQQs0oq8vHsb8BaV585mJzhpLw3VenUmMnugigsAZtk&#10;9TZ8CeX36NDpratViUnvpHCElHJKS+Cg874NNXrjSN4a2/AlxIdQ3scZW1fjmmKCPR2vPIJRaw3K&#10;MaDTW3dBXPPK9s3pbQSWVsg8p7BGb0NtoaYVsYrGGzAiUhnbI+DzNSaHWjC24Uvs05kRk+o/txFe&#10;ykw+SiUZYxu+hIsXvTO8EZdKTOAj6M7obfgSzvOrUt3rb8AIMa0IxCrravQ2fAnX5HAU7fTWnUL1&#10;Roi/01tXI9iZimTOPmBEp9Ib4R9Wb2NdUjPpFDSHZGjOHJRw8mS9b10NLstFSXcKrMvxXFZvXQ0i&#10;hoN25+0eIacFLTYCxnMbavC4LF6t3voh6uOCaostGrGqIGvFSgOTM+y0qnJbKBlqrEq4hNfqrTsF&#10;Cl1QadCaya4GgUOklfMGjNBTbh4iDt/hA4Ya22eiAK2xdafAJY7c8em8bzPUlRLstcB47blG+Cn0&#10;ZVU2cTDZfcmFr1sdaxq9dafAdoo1vTW2ocZLWgeNRm/dKdAb6QLOCcaIXMUlEDBkoaQ7hcq8tmrf&#10;7SN2lcNJaEVnbDMM9cquw1oFTbWlFkHOCm8GonL4je8yUDLV2HZwx4fx3EYoKnXL3bGN5QwHJpD4&#10;Tm/dKfjPbYS+UhnlzWONRjjqhRtr6wG8XilMNY6erk7tR+pD9a8pH1NunXF6G2rsZysx6vX7NkJS&#10;SQbksN0haacaC0q27E5vwylwOFa5osZMDjUWy1RpdHobvgRKEsbP6W2oVZCNU79wH4Gp5bZYYTi9&#10;DRfEwoQY6ddjo7JXRwn5KfAIr3tTNRI5nG83dE/vbSGW0KkqJGoXnpvD5WPS7G2Hu3bGNtTg8iut&#10;7eUbQLzF6I3H7cQ8ixrHF1aVZmLYRm9Qu15vQ41KplTHc8Y2nQJpdA4m7yMklncUT2nk3/FHY2yU&#10;aHHuihY1ejugko3nNp2CPZNDjdoY3GXn9HZyCt5zG2ocYrPKdnqbTqG2HYafJHmhPwA+woezWyRO&#10;uqtRWu9KMMVLryxqVP6ou4peP7cR5srRGLdYGCs8TjG7kSQZEOnq9DacAr1BbzljG2r0ZmXx4ju6&#10;kfCfViF7USOryRzbcAosQw8nHpQK1N1IQpCgBJyZHL6EiSS+0JnJocZa5u3q+JIRtMqC/sbaxOlt&#10;uCBWatal6fcR7EqcYCXMOb0NX8L1OVbJN0rQ9AdA7BiBeE5vQ41I0goUMd637hT4dFM0x3q7uxpX&#10;A+1W6Tzyu9rY6I1sCmdsQ43e7lbxV+rktN6IHEPLeW5T7UbAq1My8j4iXqta1Gq9b1PNfm4S8kqs&#10;mnM/G5RInxIoYZyXgRKNeb1cnZoAHBGO3lYuJTP2AUTrNTUKA72x6jXegKHGERIvnHHSC7s6euMU&#10;z6lTOdXojdMZZ10y4lc5HmMmLUxOX8I3wIl54g6YPjYYycPhOqYaE0J3Fkq6U2CvQhyS40tmuCwk&#10;LXWWDEzOAFY3UJ8vTJuSOmonwsvprfsSjto360pJCIDZG+SW1VtfYCws1O5OfTEIgNEbZ0FOpA6B&#10;xk2N3ihqbJxgTDWO2qussTOT3SmQOkIAq9VbV6M3jtWc79sohUr0JLyR40uGGqTFpQpsv/6azgBW&#10;0jKg8w3PNdQqNNriFu8j7pVzDzKnrJkcvoQlUG3XjbENX0LGsFVXmuVjA1cFw8OJOb0NX0Ku7dXh&#10;u+8j7pXeWHU5vc0A1tpzWJgcapC7pFk4b8AMYIV6wOUZKBlq9Fb7fGMmZwArOK7b2V/v34YaM8kX&#10;xzlTGHGvdctnXUNo9NZdEL3x7bZ6606Bc0ZKzDq7jhkuu7LDcXgcbqRqUOZ9q9xoZ2xdjbHxAjg7&#10;qhnASkxMFS0xZrIvZ/BcHJpbM9mdwntCnzWTXQ2vTM6Q9b51p8AXh2K9Vm9djd6YSedrOgNY4WeK&#10;tjNmsrsgZrIWXcb7NgNYicytIh+vextqFQRTZNNrrzwDWCmlz9fb6W2uSyCNWGIbvfUFBpMPjeD4&#10;khH3StIQ9IPzBswAVttzDTVCpfDKDkpmACte2TtTGGpQCHxwrLF1p0BwA/kgDiZH3Cu98dis3rpT&#10;oDj+Qcy4g5KuRm/83/nizABWjoKsstoUm2ruld6AsvXculOg6g/7RcdPjrhXdoqVJea8Ad0pUJuM&#10;YiHW293V4BX54jheeQawkj/+Zn1xhlrQW3cKxFcRTuGMbcS9MpNQyc5MzgDWG/7OiTGkmlZHCXeQ&#10;3a2V+Si8StIinzjnfRtqFV7FHtpAyQxgJY/Qun6YGyhkbLu1Ex5xrxWoRuyx8XYPNbI6eOWcb8Ao&#10;v2pXAboPNWaSt9vxXDOAlXw061YlypPPmXQxOXwJtxZWQbXX3+5Rg5WxwZNbY+tOgQNbuC3HK0u4&#10;LEG2Tgw9Y2lTYleKmmr4ktr3GW/ADGAFk7XAeD2TQ43eirZweutOoVKSCShyeutqwJ+321lzjbhX&#10;zhP4Bji+ZKgFY+tOgYgbztqt3rqa/zUdca/U6+POVKu3vpxhzYU3t55bX2AQleJVqeTu7QblWk/W&#10;VTWvV68j7rXSfenQQcnwJfbqdcS90ttO3KXTW3dBda/AsjinofvwJfWhshjoofa+MndO1WYAa5WP&#10;s3obaqCEZDvnuc0AVk7wyNEwZnKo8QbU9dUGSmYAq1ttkQDGgUnXl4yCq6QoeTXaqMwxe2MVZD23&#10;7hRYKRzeufKIe/X95AxgJX6yShW8/gYMtfKT7HKc59adAt83IuOc922Gy/oo6U6BVRAxZ9bYuhpv&#10;AK+A9dy6U+CYl52R1VtX809nRgDrcue5WZ5rqBFUzcmT89xGAGvV4KnbeV6jZKgR5kxJdMeXjABW&#10;u3oPdbX7+1Ylx61InRH3Ct8Nme94rqFGFhsMtIMSCWAl88Hyk1ON6Ekr247Cy31K3jjDs6Iippod&#10;YTXjXoukst7uqYbrKhrh9UphBrDW3VTWTljUYNcvVm/DKRAsa1UUYd/bHwDFhK0r6vgwDTVy+5wq&#10;yaJWXsHa5UvcKweUFrMy1Sopk4PGl8/tkLjXSscx9gGiRsAHAV1Ob8Mp8NYQhvTacx0SLss333m7&#10;SREaz40gJGePI2rk7bKBc8Y2FhhA0sqUPzRclpMuayaHL7mQH+BERZAjNKakqHwLJWOzQvhYlft8&#10;+cUhcWr0xibTyQDlYLerUb7w5ty1ImoszW8O18GGuff2Rgq6E4Ukahx9c/znoGT4EtJ4yFJyZnKo&#10;ETlTQdXG2z32OLA4LCid3rpa5YRXmPPr3kbcKyuFiqgzehtqMLQQYsZ5yTECWHHlhJgYq9epxiro&#10;VoH+xti6L8GXcxbn+MlR35UVHhyo40tG3GulvLMXdmZyuCB8MnUAnLF1p8DK3DvDO2bca51gONFj&#10;3IXe3jf7DG+qPc5LvN66L6E3TkMdzzXDZdfaP1hvQPclC5lNFtvHCWGbEvt0hre5qVXRPtyyg5Ku&#10;FsxkdwpV9rY2Yq+/AaM6LFoczziYHAGs1A4uLBu9DbWHjc55yTECWCuX3DqdmWr05vGmhDD258br&#10;zeGEM7auBko4wbBmsjuFBc6uwlJeP7cZ97quHNoacebHCGDl5JVrI5z3bajZXD650mMmr1SkNXbC&#10;U434ErIkrZkcvgTaukqDGDPZ1ao36/JjLiHvY6OKLVf3OL11NU4wOKF3PNeIe6X6pFUEgNzxZiOd&#10;eQGNFDlvavRFGQxnZF2LOFTYH+dbOsJXK7veWgINrSrcUNUsXi8TRvQqp+6ejxxalCmAWnee2Qhe&#10;rYqtlhsZWoRhv1nJ1scIeb1zL4ZTnXFq2SdcxJM3gHAMbV1aPbWCkXUnwgVjhOgYaJzxrmzSqY3m&#10;AKQ7A06AvE/2DHeFqrPu46b5No1cuEgqmjW0rlbVTqwQbNY6ozc4JmuBMNTwIYDfeq27N1jYthUX&#10;/9oZS7gr7sA53mL118fG6ufNucp3qlUlF+7yNEAy4laXhSN2J12RC0makfTGKY0RnsDJeFPjTh7W&#10;Ws5HdKjRmxcSSuz66I29peX8h9p7SKg1k92RsLDjLTUITDZ3zUh641vvOOQZ7srGuWr1vcbkUAvG&#10;1l0Jr/aD0zV662r0VoNzMNmdApsNziUtlHS1oLfhS8ipZEnuzGRXozc+bo5TnuGuBB8RDeP01l0Q&#10;vZkoGXGr76EXTm9DLeitOwWbLj1GlCy9sdlw3oARt8oVrm+VLfcak0MtGNvwJZUpYflJCXd1vfKI&#10;WyXQg8umrOc2fYmZhkOmbXNB0BvcheMskocaX9Na3hlv96zXSowgawfnuU1fwgmEtXAdcasEenjX&#10;W5Gz36aEdcnj0/F6TT7iVpcKpbY811CrD75VeviY9VopZkciiDOTw5eQ0nd3CsBwcUWbEpJHrt7h&#10;9VBjd8MKz0HJiFtlJskrdg4uhlptwKwS7dTa7mPbWGBY68mhBkoeZzmvUTLiVmsRRESc8dyGmr8p&#10;HXGrLPD4oDooGWq83cykswoacat4LsL7rbF1F+T7khG3Sjl4ahZbvU1f4h5cjLhVQgspSmTN5PQl&#10;ZuLnMeJW/a/pUKuVOaGrhlcecausFLju3Rrb8CV2bxruWrmfxhsw1Ph2m+vJEbdaN5dcnYIUx1Cj&#10;Ny/x85j1Wh/nOdbYugsKehvrkqooaD03CXd115OjzKt/VD7UeLu9RDSSIbtXhuXz1iVDzX8DRtwq&#10;+zcO1IxA/WOoVW8VsfH6GzDDXS+Vu+AcXg81euOL4+w6ZrjrY7fo+MmhBiZr+eqMrTuF952w1VtX&#10;ozcvzZQyaBMldaOX4UuGWvVmFbc5RtwqJxhY6Ty3ocZz89IV4VTH2HhxnJIsU81/30bcKudcMP/W&#10;THYXRG/myfyIW2XpxOmY4yeHGqsgjrmc923ErXI+iSuxxtZdkL8PGHGrHJZRiM2B5FiW3AhbtZZc&#10;976+qPNaazU5tChCSPkXZ50wqrVymRr7N2dk47CEJ8b8G45kBK1SrKCWMq93+EMLIoCROT5yxKwy&#10;GVb1I6JG2xvqx3iMkNWdybeIgKFFZ+wUnWc2Ila5L8O6EYo8wT4ysg0p5GU8sxGwyvXXVlEbIpNG&#10;Z9SRdBIHqRnV1LiTGmbKAMjQogQtbI41jd0XwKZwmuB01rX48rrT2H0BnpHzLaezrsWWDS7dec9G&#10;sCrQL7/z+j0bWlXWsmb/9cpnhLjiCKz6GsfQuhQDYJGkI1SVAwuPuRlaXAfLyIxpXLgtvMGR61RK&#10;7eU8itqFaoyLkxOPXj9v5eYp664MUSOYEObU+IKi1x3Cis9yghdFjaJTdbH0a5ig111C3fTmVCQV&#10;NYJV+dh43XVXAgtJnLf17Loa3V2qpMrLlwAzu1sgoO3mLH5Eje54doZTRq87BkrhVK0AB5ldjXWd&#10;V3OY7vqSZH0jFMjrrqvV1ZFW4hTd9eUFV4/g+KzRdbULWeBWPDTd9Y3KjZurnKNJUePrwSGvhcwR&#10;tHrlu+x8d5a3oUaxVtYz1ms+gl2vhNZejJoldNedEftZPLZRThC97lVI1bJKb4sa3bGC8kbXvQpH&#10;cVZsLd11tbr61trlo9fdw5VAImedJ2qcV5F4Zb3mI+CVmFDrgJLuujOyr5dAr7sHviJcvOS8d0Ot&#10;rna/O9UG6K67h6oA4wQPiFpVGiWxz3HRI+aVG9Ctwul0170Kx0h3StRa3XWvgoeuRC/DRY+gV77l&#10;fJat7mb4KjcEOslvLEz6EifpbriHeu2MxTPddTXK8uMdvNF1r8K9D5w5OpM5w2Vhgaz6JZg53APH&#10;Qt7Cb6gRwEqNSOuLMEJYubLJuvwHK7sz4uCE1AKvu+Ee/NF1tSqMYEV/YGb3KqxPNydxS9SIPYai&#10;96DSvQo7C6uqP911taqi5EKluwe2aNZVSnTX1ViqkNJpBFyhN7wKaaCrcagtalCvMCaWz5yxrJxX&#10;OsdDHL0Or4LD5KjN8ZkzmhWSzMlMo7vhVUih5iDL6q57lYWNq5MyT3dDjdxA9spWd92r1OXyTpVN&#10;uhtqVVzHKfeB3nAPKyke1sJvqjE2Mlis0Q33QDKoU48YK4cavoGLS63uuldhTWtuJ0c4bJUU41Il&#10;q7vhHqCmnaN0RjfUuPCabbbV3XAPdOfEC9HdUKsVjpOdgF73KnwQruxkjLXKVKMst1WMDBc53APP&#10;wHvvplrV13Yy4ip4uR3jFFScQE5V4+7SmxMPhd5wD6TtOeUjVI1Qcir2O1AZ4a3AeXOCGOhueJXg&#10;2Q2vgqd3qBC6G2pBd909cG7nxF/RW9fimhEKX3tz2Z0K6zAnbo7euha52xS193rrzoF6j96K/da1&#10;SLnkCVirvlv3DQTYO0UWGFvXqpRLshwsVHaPQsVNEyVdK+htBLhWcRIjcnR5G1rcNM8BlbUrHwGu&#10;dWO8Ee9Ib8MLXYnNd6h+9Lo7YSPiLRqGVvm83UPJCHDFoTvlYbBxOBP4cEqsOigZcbFbXV3nfHaG&#10;Vt2RZO4MRoDrxrLNSGZkbMOXUPmDIwdrbN0rcIG4k15Ib12Lc1buzbF8yQhwhRN0iuTR2/AlLEm5&#10;kcgaW/cKfm9diwRPloje2LpX8DHZtZhJxmZ5rhHgulLo3zq2GVqMjfvYLZSMAFeOnr2V0NBivca5&#10;pDe27kvYD3jLvBEWy+XcpBRZfnIEuJZ39WZy+BJKY+wcCxoMzAhwZdvvxBawWhrrEjbi1Ly1eute&#10;gaWhk2NSa7OxEoU+NnvrXoHKQx7bM6Npfa884mL93oYvoaYJaLZmsnsFTvY8zzXCYvl2sy7xnlv3&#10;Cv5z61pEyuMVLD85A1y53s16A4YW60k2LNbYZoArvsTaxA2tpLfuS/gqen5yRtOyTiCgxEHJCHD1&#10;exu+BJfMztbqrXuFCvKwVngjLJZ1yY3qHFZv3SvwvjmXChAu0bUI5r9WkTbDT84AVxsl3QPVmqsy&#10;dJ3euleA4nEiURhb1yIi87DufESv+xJCtc03oGuxLudqE++5da9A8TNvrTyqwPI1vRJm4szkDHC9&#10;7058MYdb46iF4F0KEFm99d0KN817K4URFsvjINHNQsmIi8WXe9/uocVWlSgI65R5xMWCZI/lHFr0&#10;xtxanmsEuF75clh706HFTPLcvN66V7AxOaNpybEqFsN4u0dcrP12Dy3eAApuepjsXqHCSbyZ7FrB&#10;WnlExsJqe7v8oVUZFdwcZc3k8CX22LpW5XGTw+T0NqJc6zIza6UwtbjEnRwaq7fuS/zehhaxFkQW&#10;Wr31dYmNyREdyyoI/+r11lcY9hdnhMcmvfV1ie1LRnws2ze4P+uLM+q52n5yaJHHTRCJN5N9hWGf&#10;qo0qsMTHEhng9da9AhZ637cRIksVoUdRRMNPjmhXDrGdS08rYaPvFtmsQ3JZb0D3Cpx7OFWL6K1r&#10;4e3M3oiD61YykxYzJmo7JBAO9vVUEo/TuytmzIkEETUK0Hnn2DDnvTui4qwlpajtOAanVgzsTXcn&#10;LiUwtZaNbY61yGMR0wZH4XErmG1qsTAkqMf5DHDa2HrbvbvmmZGuBUaot+ZsvTlr6b1x8uJ84qYW&#10;vRHY5KGyuxP3iJJlXbMRd1LnEdY70B1DVSF1FkKsV0dvYNkih/EMTQ8mwTrEmFqVuFBl4Yz3e4a5&#10;mpsqYNJs5N4WVibWcxtRru6xApeE9N6onuOx+jyooVelA1+z7KrFcYT3do8YV84wnLMn/Fs3kSDC&#10;enGcx9ZdSR2rekMbWtzv5p1hgNxupbl+FS3e7spSd8bWXQmtWIGcfM+6jfY+H+6g6bnr16mFYyG5&#10;y3tu3Sm4+0XYlGYjLppth/e6dVfinvVyaDF6IwbO2gtzbtT0cK4Wmz+1OJ83v9wjspXAG+8FGFoV&#10;2uzlEODxZWhO9O3UYgW2kxTvvAAjrpXqRVacNkmyzUYKl+6s1Iy3bUS1uvwbe9/e2cYbYK1JRhXY&#10;Cm5wDnrZ1PfOLgcffGtk3SPAB3uf7RE+WyloFvVAbG63kWWy5f6HFmGi3O5mjaz7g2Ozys3yXeta&#10;FSttPrPpDvgcWjuAETlbOaLWwQzr/TaPHFZZlYRqm9DU+M7crRBRavk0tUeomjW2oYbrOSzqjbC7&#10;3hvZLFYG4FSjBqN1ASNT0v0BBae8jLyptrH6tyhTlhJtbIRsUJnbWWwNNU6cqlCb4bRGFOuFzaxT&#10;uYsp6Y4EX0fsmNVbdyR2iDvxVG1K2GrU/bbO2LonIWZjdWpWMLautkI8eLvEEcJKhMLd298PNa7x&#10;u1m04jIiWLkJxfRcQ411hXVBFUZ1p3DhZMapbiVqJJZaufSodV9C2gWhRM4bMNQqAt86viPIsoGL&#10;wjJcwGX11tWoDE2Sm4PJEb1KiI6XdcEivBl5e79lxHgDRvAqsQZ8uq2xdReEUwYm1ti6U7hubCS8&#10;3rpa1UVnw+eMrTuF653ePJQMNa7rsYg+onnaAyBIhwQwayaHGjcFeOckI3iV3ti3WL31dcmVy0rM&#10;59bXJRW1YaXE4an6lGzb7vnJEbxKJSfK7jtjG2qsge7eGdAIXoWw48YQq7fpgjibt96AEbxKiUlz&#10;zTXU4PArN8p4A0bwap3BWVzAMtTYOXvZcJxMtcfNxb3Xu+UnhxppZuYbMIJX7bIEHNc1I4nK3Q5v&#10;JrtT4K47IqwtlHQ1gj1IrrGeW3cKVIKleprVW1erYhkW+UyhzTYlpH1zWbDVW1djEXTxji5GKVhe&#10;baumbh1NNSOXO4ew1nMbwasczLOhdcY21KjU6QW0s+5vRsJOEYlt9dbVGKm5eh3Bq5zUevUI+OY2&#10;I6l7Skqwg8kR8lrUiHfEO9RwEV52Jj6/GUn5YC9/carhXknUM9zkiF0lDZ4EeuuxdVdy26GRrc66&#10;SzgoMnyxDmZGxCsXaDn32Rfx2KaRQziqVnj473qU+bEyCXlPRm/UB4LQMmiAoVenF9andNaBJReb&#10;us9Wb92TkC7snQPNyFWWaSZdOvQo+GKd3c3A1Sun0OyejYkcei6dKHGrFGXw/P/Q4wjU8scz2JWa&#10;49ZNj3AAfXuzbRB1xns9o1b5ZkMnW9PYnc/FC+HiOtQO/hvl272P9tDbt8VyIiPStS6y5yNujaw7&#10;H86fiNZw5rF7A/YMB+VarN6GHsnW1ns9Il0rpociNlZvw/vU2ZE1tu4N2EVzOYnlj0es68bexuls&#10;hqxyJMb23hna1GNLanU2VhVBZ11PmLY//Pzjv/+Pf/v77//6Lz//+POf+Mcf6l+//OO3Dxn/+uHn&#10;3/79p29v3+oXf/3L33/4x0/ffvnLb7/9/T9+//W/cUj0f79+/O9v31CnSbQ+mvnPlDGrKy+RMmue&#10;rnyJlPE9XfkaKeNLuvItUsandOU1UuZd78pbpMyr25X3SJk3sSvfI2VeyK58RMoVLdG1+TnCmIIs&#10;Q1lFQYzeM5xVhMJQz5BWFbyGeoa1ijwY6hnaKihgqGd4q9iAoZ4hrmj7oZ5hrnj4oZ6hruj4rs7P&#10;CeqKKh/qGeqKMR/qGeqKzB7qGeqKnh7qGeqKcB7qGeqKQh7qGeqKFB7qGeqK5h3qGeqKtx3qGeqK&#10;iO3q/JygrpjVoZ6hrhjWoZ6hrijToZ6hrsjMoZ6hrtjJoZ6hrujGoZ6hrvjDoZ6hrgjBoZ6hrhi+&#10;oZ6hrpi+rs7PCeqKgxvqGeqKixvqGeqKJRvqGeqKLRvqGeqqdstQz1BXxViGeoa6IqiGeoa6YpyG&#10;eoa64oKGeoa6Ine6Oj8nqCuSZ6hnqCv6ZahnqCs+ZahnqCuCZKhnqCvGY6hnqKuyHUM9Q13V4Rjq&#10;GeqKmxjqGeqKNRjqGeqKBujq/JygruiAoZ6hrg7qh3qGujp5H+oZ6uoEfqhnqKsz9aGeoa6Ou4d6&#10;hro69x7qGerqQHqoZ6irk+mhnqGujoy7Oj8nqKtD4KGeoa6OdYd6hro6qB3qGerqyHaoZ6irw9Sh&#10;nqGujlWHeoa6yu0f6hnq6uBzqGeoqxPJoZ6hrs4Yuzo/J6ir/PihnqGuEt6Heoa6ymAf6hnqKiV9&#10;qGeoqxzzoZ6hrpLGh3qGuroeaahnqKu07qGeoa6uMBrqGeoq8bqr83OCurpmaKhnqKvU6KGeoa5y&#10;nYd6hrpKXh7qGeoqG3moZ6ir9OKhnqGu8oWHeoa6SgAe6hnqKqN3qGeoe6Todv0SJLh7JN3OBjLk&#10;PdJoZwMZ9h6ZsbOBDH2PZNfZQIa/R/7qbCBD4CMldTaQYfCRZTobyFD4SBydDWQ4fOSCzgZCJJ4I&#10;i5ixEBdYKZwRlE+kBYKsAXGDBMiHDYgjJMA7bEBcYeVDZkMQZ1gpjlkD4g4razFrQBxiJSJmDYhL&#10;rNzCqAElMSpdMGtAkQivkTUgn+PK6ssaUCTCbWQNKBJhN7IGFInwG1kDikQYjqwBRSIcR9aAIhGW&#10;I2tAkQjPETWgxEalnGUNKBLhOrIGFImwHVkDikT4jqwBRSKMR9aAIhHOI2tAkQjrkTWgSIT3yBpQ&#10;JMJ8ZA0oEuE+ogaU7Kg8p6wBRSL8R9aAIhEGJGtAkQgHkjWgSIQFyRpQJMKDZA0oEmFCsgYUiXAh&#10;WQOKRNiQrAFFInxI1IASIESOhQ0oEuFEMgsUibAiWQOKRHiRrAFFIsxI1oAiEW4ka0CRCDuSNaBI&#10;hB/JGlAkwpBkDSgS4UiiBpQUoUZ32IAiEZ4ks0CRCFOSNaBIhCvJGlAkwpZkDSgS4UuyBhSJMCZZ&#10;A4pEOJOsAUUirEnWgCIR3iRqQIkSKnaFDSgS4U4yCxSJsCdZA4pE+JOsAUUiDErWgCIRDiVrQJEI&#10;i5I1oEiER8kaUCTCpGQNKBLhUqIGlDzhFuGwAUUifEpmgSIRRiVrQJEIp5I1oEiEVckaUCTCq2QN&#10;KBJhVrIGFIlwK1kDikTYlawBRSL8StSAEioUBwkbUCTCsWQWKBJhWbIGFInwLFkDikSYlqwBRSJc&#10;S9aAIhG2JWtAkQjfkjWgSIRxyRpQJMK5JA1QmGZyNCXIGhAkUh8qbECQyH3RYQOCRO63DhsQJFJ9&#10;PGxAkEguVNiAIPFC9dDsKQgSqWUVNiBIvFCtM7NAkEgefdaAcixcMR82oEgMORbKyMq7EHIs1I/U&#10;BkIkanLIJeRYuARFLQiRqAkil5BjoV6VWhAiUZNELiHHwg1pakGIROVYKPWfIfGUKhJyLFTmkyGE&#10;HMvllC4SciyXU8JIyLFcTikjIcdC1Q+dg9AnntJGQo7lckocCTmWyyl1JORYqL4qcxByLNx2rg2E&#10;X2dNILmEHMtFU0hKEH1YNImEggVhA+oTQ47lookkJciGoD4x5FhIk9bHGH6dNZ2EIs7ZEJRjuYQc&#10;CyWDZAghx3LRpJISRE9B00q4RCpsQNeJIcdy0dSSEmRDUJ8YciwXTS8pQWaBIjHkWLiJQHEQIlE5&#10;lkvIsVw0zaQE0RxooglFdsIGdJ0YcixcfCOTGHIs3OCoDYRI1ISTS8ixUMVTLQiRqEknlEALn4Ii&#10;MeRYLsqxlCACkqaeXEKO5aLJJyXILFAkhhzLRRNQSpBZoEgMORaKwwmQQo6FGq/aQIhETUThjopw&#10;DhSJIcdC0XYZQsixUHlWGwh9oiakXEKOhTuJ1ILw66xJKZeQY7loWkoJIihrYsol5FioTqlzECJR&#10;k1MuIcdy0fSUEkRzoBzLJeRYLpqiUoLMAt07hxzLRdNUSpBZoF/nkGOhmJXgIORYKO2sDYQ7Fk1X&#10;oZppOAe6Tgw5loumrJQgegrKsXD7btiA+sSQY+GCQnkKIcdy0dSVEmRzoEgMORZqRusQQp+oCSxc&#10;VhEOQX1iyLFwWYsOIfw6axoL1fCiIXDB7rSgBMljvNadcz1/oQRZA4JE7kEOG5Cv8zXkWCgoqkPI&#10;1omUV9QGMiRe60K2OYkZEq91W9psIPOJ17oAbTaQIfFaN6HNBkIkKsfCxasZDurmsWFByLFw+7A2&#10;ECJROZZrmMdyVY6lBNHLpBwL5f/DBhSJIcfC7QY6iSESlWOhnHo4BEVimMdCuUgZQsixXJVjKUH0&#10;GJVjuYYcy1U5lhJkFqhPDDkWLjfXSQyRqBzLNcxjoQiwWhAiUTmWa8ixXJVjKUH0FJRjuYYcy1U5&#10;lhJkFqhPDDkWKsTKUwg5FirMagOhTzyV6go5Fiq6qgXh1/lUrivkWK7KsZQge4zqE0OOhduXZA5C&#10;juWqHEsJoiEox0Jt8LABRWLIsVDFXOcgRKJyLNzLEA5BkRhyLFflWEqQPQVdJ4Ycy1U5lhJEFijH&#10;wt2VYQO6Tgw5Fq5RFxyEHMtVy3mVIJsDRWLIsVyVYylBZoEiMeRYuFlEJzFEonIs15BjuWpprxJE&#10;c6AcyzXkWLi/SuYg5Fi4bFQbCH2ilvi6hhzLVTmWEmSTqOvEkGO5KsdSgswCRWKYx3JVjqUEmQX6&#10;dQ45lqtyLCWILFCO5RrmsXAPgyAx5FiuyrGUIBuC+sSQY7kqx1KCzAL1iSHHclWOpQSZBfp1DjmW&#10;q3IsJYgsUI6Fi2bCBtQnhhwLtzYIEkOO5aocSwmyOVAkhhwLF2jpEEIkKsfCrT3hENQnhhzLVYuC&#10;lSCbRPWJIcdyVY6lBJEFWhqM2w7DBhSJIcdyVY6lBNkQFIkhx8K1qILEMI/lqhxLCbIhKBJDjoUr&#10;sHUIIRKVY7mGHAuXCU8LSpDMwU05lhJkDQgSbyHHcoNSGWfrJcgsECRym0zYgCCRy5jCBuTrzC2k&#10;YQOCxFuYx8IdaDqJGRK5uFYbyL7OXFgsDYQcy005lhJEOFCO5RbmsXBrmg4hRKJyLNwXGg5BkRhy&#10;LDfNYylBNomKxLBW2E05lhJkFigSQ47lphxLCSILlGO5hRzLTTmWEmQWKBJDjoW7DQXKIcdyU46l&#10;BNkQ1CeGHMtNOZYSZBaoTww5Fq4O10kMfaJyLFwwmg1BORYunA4b0K9zyLFw55zMQcixcNegNhD6&#10;ROVYbiHHclOOpQQRkJRjuYUcC9d96xyEPlHzWLjONRuCcizcmho2IHtn7hgNG1AkhhzLTfNYShA9&#10;RuVYbmEey005lhJkFqhPDDmWm3IsJcgsUCSGHMtNOZYSRBYox3ILOZab5rGUILNAkRhyLNx4Lq9z&#10;yLHcNI+lBNkQdJ0Yciw3zWMpQWaBrhPDWmE35VhKkFmgX+eQY7kpx1KCyALlWG4hx3JTjqUEmQWK&#10;xJBj4XJegXLIsXCLvDYQ+kTlWG4hx3LTPJYSZJOoPjHkWG56pUoJIguUY7mFHMtNOZYSZBaoTww5&#10;lptyLCXILFAkhhzLTTmWEmQW6Nc55FhuyrGUILNAkRhyLNx+LW9jyLHclGMpQTQEzWO5hRzLTTmW&#10;EmQWqE8MOZabXrhSgswC9YlhHstNOZYSZBbo1znkWG7KsZQgs0CRGHIsN+VYShBZoBzLLeRYbprH&#10;UoLMAkViyLHc9BKWEmQWKBJDjuWmHEsJMgsUiSHHclOOpQSZBYrEkGNZlWMpQWLBqhxLCbIG5Ou8&#10;hhzLqhxLCTIL5Ou8hhzLqnksJcgskK/zGnIsq+axlCCzQL7Oa1grbFWOpQSRBcqxrCHHsirHUoLM&#10;AkViyLGsyrGUILNAkRhyLKvmsZQgs0CRGHIsq+axlCCzQJEYciyr1gorQWSBcixryLGsyrGUILNA&#10;kRhyLKvmsZQgs0CRGHIsq3IsJcgsUCSGHMuqHEsJMgsUiSHHsirHUoLIAuVY1pBjWZVjKUFmgSIx&#10;5FhW5VhKkFmgSAxrha3KsZQgs0CRGHIsq3IsJcgsUCSGeSyrciwliCxQjmUNOZZV81hKkFmgSAw5&#10;llU5lhJkFigSQ45lVY6lBJkFisSQY1mVYylBZoEiMeRYVuVYShBZoBzLGnIsq3IsJcgsUCSGHMuq&#10;HEsJMgsUiSHHsmoeSwkyCxSJIceyah5LCTILFIkhx7JqHksJIguUY1lDjmVVjqUEmQWKxJBjWTWP&#10;pQSZBYrEkGNZlWMpQWaBIjHkWFblWEqQWaBIDDmWVTmWEkQWKMeyhhzLqhxLCTILFIkhx7Iqx1KC&#10;zAJFYsixrMqxlCCzQJEYciyrciwlyCxQJIYcy6ocSwkiC5RjWUOOZVWOpQSZBYrEkGNZNY+lBJkF&#10;isSQY1k1j6UEmQWKxJBjWbVWWAkyCxSJIceyaq2wEkQWKMeyhhzLqhxLCTILFIkhx7JqHksJMgsU&#10;iSHHsmoeSwkyCxSJIceyQqmMDIoSZBYoEkOOZdU8lhIkFmzKsZQga0DiE7eQY9mgVMYkliCzQNi+&#10;LeRYNq0VVoLMAmH7tpBj2bRWWAkyCwSJW8ixbJrHUoLMAmH7tpBj2ZRjKUFkgXIsW8ixbJrHUoLM&#10;AkViyLFsmsdSgswCRWLIsWyax1KCzAJFYsixbJrHUoLMAkViyLFsyrGUILJAOZYt5Fg2zWMpQWaB&#10;IjHkWDbNYylBZoEiMeRYNq0VVoLMAkViyLFsWiusBJkFisSQY9mUYylBZIFyLFvIsWxQKvPrHHIs&#10;m3IsJciGIOvELeRYNuVYSpBZIOvELeRYNuVYSpBZIOvELeRYNuVYShBZoBzLFnIsm3IsJcgsUCSG&#10;HMumHEsJMgsUiSHHsinHUoLMAkViyLFsyrGUILNAkRhyLJtyLCWILFCOZQs5lk05lhJkFigSQ45l&#10;U46lBJkFisSQY9mUYylBZoEiMeRYNuVYSpBZoEgMOZZNOZYSRBYox7KFHMumHEsJMgsUiSHHsinH&#10;UoLMAkViyLFsyrGUILNAkRhyLJtyLCXILFAkhhzLphxLCSILlGPZQo5lU46lBJkFisSQY9mUYylB&#10;ZoEiMeRYNuVYSpBZoEgMOZZNOZYSZBYoEkOOZVOOpQSRBcqxbCHHsinHUoLMAkViyLFsyrGUILNA&#10;kRhyLJtyLCXILFAkhhzLphxLCTILFIkhx7Ipx1KCyALlWLaQY9mUYylBZoEiMeRYNuVYSpBZoEgM&#10;OZZNOZYSZBYoEkOOZVOOpQSZBYrEkGPZlGMpQWLBrhxLCbIGhGPZQ45lV46lBJkFcp64hxzLrhxL&#10;CTIL5DxxDzmWXTmWEmQWyHniHnIsu3IsJcgskPPEPeRYduVYShBZoBzLHnIsu3IsJcgsUCSGHMuu&#10;HEsJMgsUiSHHsivHUoLMAkViyLHsyrGUILNAkRhyLLtyLCWILFCOZQ85ll05lhJkFigSQ45lV46l&#10;BJkFisSQY9mVYylBZoEiMeRYduVYSpBZoEgMOZZdOZYSRBYox7KHHMuuHEsJMgsUiSHHsmutsBJk&#10;FigSQ45l11phJcgsUCSGHMuutcJKkFmgSAw5ll05lhJEFijHsoccyw6lMti+EmQWKBJDjmXXWmEl&#10;yCxQJIYcyw6lInMQIlE5lj3kWHYoFbEgRKJyLHvIsezKsZQgegrKsewhx7JDqcw5CDmWXTmWEmRD&#10;kL3zHnIsu3IsJcgsUCSGHMuuHEsJMgsUiSHHsivHUoLIAuVY9pBj2ZVjKUFmgSIx5Fh25VhKkFmg&#10;SAw5ll05lhJkFigSQ45lV46lBJkFisSQY9mVYylBZIFyLHvIsezKsZQgs0CRGHIsu3IsJcgsUCSG&#10;HMuuHEsJMgsUiSHHsivHUoLMAkViyLHsyrGUILJAOZY95Fh25VhKkFmgSAw5ll05lhJkFigSQ45l&#10;V46lBJkFisSQY9mVYylBZoEiMeRYduVYShBZoBzLHnIsu3IsJcgsUCSGHMuuHEsJMgsUiSHHsivH&#10;UoLMAkViyLHsyrGUILNAkRhyLLtyLCVILLgrx1KCrAHhWO4hx3JXjqUEmQWyd76HHMtdOZYSZBbI&#10;3vkecix35VhKkFkgpzj3kGO5K8dSgswCOcW5hxzLXTmWEkQWKMdyDzmWu3IsJcgsUCSGHMtdOZYS&#10;ZBYoEkOO5a4cSwkyCxSJIcdyV46lBJkFisSQY7krx1KCyALlWO4hx3JXjqUEmQWKxJBjuSvHUoLM&#10;AkViyLHclWMpQWaBIjHkWO7KsZQgs0CRGHIsd+VYShBZoBzLPeRY7sqxlCCzQJEYcix35VhKkFmg&#10;SAw5lrtyLCXILFAkhhzLXTmWEmQWKBJDjuWuHEsJIguUY7mHHMtdOZYSZBYoEkOO5a4cSwkyCxSJ&#10;IcdyV46lBJkFisSQY7krx1KCzAJFYsix3JVjKUFkgXIs95BjuSvHUoLMAkViyLHcoVQGy1OCzAJF&#10;Ysix3KFUxIIQicqx3EOO5Q6lIhaESFSO5R5yLHflWEoQPQXlWO4hx3KHUplzEHIsd+VYSpANQZEY&#10;cix35VhKkFmgSAw5lrtyLCXILFAkhhzLXTmWEkQWKMdyDzmWu3IsJcgsUCSGHMtdOZYSZBYoEkOO&#10;5a4cSwkyCxSJIcdyV46lBJkFisSQY7krx1KCyALlWO4hx3JXjqUEmQWKxJBjuSvHUoLMAkViyLHc&#10;lWMpQWaBIjHkWO7KsZQgs0CRGHIsd+VYShBZoBzLPeRY7sqxlCCzQJEYcix35VhKkFmgSAw5lrty&#10;LCXILFAkhhzLXTmWEmQWKBJDjuWuHEsJEgsO5VhKkDUgHMsRciyHciwlyCyQHcsRciyHciwlyCyQ&#10;HcsRciyHciwlyCyQvfMRciyHciwlyCyQvfMRciyHciwliCxQjuUIOZZDOZYSZBYoEkOO5VCOpQSZ&#10;BYrEkGM5lGMpQWaBIjHkWA7lWEqQWaBIDDmWQzmWEkQWKMdyhBzLoRxLCTILFIkhx3Iox1KCzAJF&#10;YsixHMqxlCCzQJEYciyHciwlyCxQJIYcy6EcSwkiC5RjOUKO5VCOpQSZBYrEkGM5lGMpQWaBIjHk&#10;WA7lWEqQWaBIDDmWQzmWEmQWKBJDjuVQjqUEkQXKsRwhx3Iox1KCzAJFYsixHMqxlCCzQJEYciyH&#10;ciwlyCxQJIYcy6EcSwkyCxSJIcdyKMdSgsgC5ViOkGM5lGMpQWaBIjHkWA7lWEqQWaBIDDmWQzmW&#10;EmQWKBJDjuVQjqUEmQWKxJBjOZRjKUFkgXIsR8ixHMqxlCCzQJEYciwHlMpgeUqQWaBIDDmWA0pF&#10;LAiRqBzLEXIsB5SKWBAiUTmWI+RYDuVYShA9BeVYjpBjOaBU5hyEHMuhHEsJsiEoEkOO5VCOpQSZ&#10;BYrEkGM5lGMpQWaBIjHkWA7lWEoQWaAcyxFyLIdyLCXILFAkhhzLoRxLCTILFIkhx3Iox1KCzAJF&#10;YsixHMqxlCCzQJEYciyHciwliCxQjuUIOZZDOZYSZBYoEkOO5VCOpQSZBYrEkGM5lGMpQWaBIjHk&#10;WA7lWEqQWaBIDDmWQzmWEiQWLG9KsjwkYRNCs9BEhkYUBI4PSWiFLBdpIkMkCgLJhyS0QpaMNJGh&#10;EgWB5UMSWiEbGJrIkImCQPMhCa2QTQxNpOhU4mV5C5kXFE7oDLkXmjihM2RfaOKEzpB/oYkTOkMG&#10;hiZO6Aw5GJo4oTNkYWjihM6Qh6GJEzpDJoYmTugMuZjlTcmYhyR7R5SOoYnUdyohQxPZThuFEzpD&#10;ToYmTugMWRmaOKEz5GVo4oTOkJmhiRM6Q26GJk7oDNkZmjihM+RnljclaB6SDJ1K0dBEik4laWgi&#10;RSeszNi/00T6ZVeihiaysyAUTugMuRqaOKEzZGto4oTOkK+hiRM6Q8aGJk7oDDmb5U1Jm4ckQ6fS&#10;NjSRolOJG5pI0QlTI+gMuRv6PPnOkL2hiRM6Q/6GJk7oDBkcmjihM+RwaOKEzpDFoYkTOkMeZ3lT&#10;IuchydCpVA5NpOhUMocmUnRqWTKaSH2nEjo0kfpOLU1GE+muSEkdmsjO0lE4oTPkdWjihM6Q2aGJ&#10;EzpDbmd5U3LnIcnQqfQOTaToVIKHJlJ0ahoNTaToVJKHJlJ0aioNTaToVKKHJlJ0KtVDE+meXcke&#10;msjYHhRO6Az5nuVNCZ+HJEOnUj40kaJTSR+aSNGptA9NpOiE55HFQcj80Ofpyx5yPzRx+rKH7A9N&#10;nHxnyP/QxMl3hgwQTZzQGXJAy5uSQA9Jhk6lgWgiRSe8j+AiZILo87TuDLkgmjihM2SDaOKEzpAP&#10;ookTOkNGiCZO6Aw5IZo4oTNkhWjihM6QF1relBh6SDJ0KjVEEyk64YIEnSE7RJ8ndIb8EE2c0Bky&#10;RDRxQmfIEdHECZ0hS0QTJ3SGPBFNnNAZMkU0cUJnyhVxfi+4KEmETo5dT02E6ORs7NRE+GXnAOPU&#10;RPhlZ5d5aiJcd7IVODURrjtZr52aCNedfFRPTYTrTjzfqYlw3Qk8T02EXNFy4opKkqHzxBUtKVe0&#10;nLiikoRWnNCZckXLiSsqSWjFCZ0pV7ScuKKShFac0JlyRcuJKypJaMUJnSlXtJy4opJkVpy4oiXl&#10;ipYTV1SS0IoTOlOuaDlxRSUJrTihM+WKlhNXVJLQihM6U65oOXFFJQmtOKEz5YqWE1dUksyKE1e0&#10;pFzRcuKKShJacUJnyhUtJ66oJKEVJ3SmXNFy4opKElpxQmfKFS0nrqgkoRUndKZc0XLiikqSWXHi&#10;ipaUK1pOXFFJQitO6Ey5ouXEFZUktOKEzpQrWk5cUUlCK07oTLmi5cQVlSS04oTOlCtaTlxRSTIr&#10;TlzRknJFy4krKkloxQmdKVe0nLiikoRWnNCZckXLiSsqSWjFCZ0pV7ScuKKShFac0JlyRcuJKypJ&#10;ZsWJK1pSrmg5cUUlCa04oTPlipYTV1SS0IoTOlOuaDlxRSUJrTihM+WKlhNXVJLQihM6U65oOXFF&#10;JcmsOHFFS8oVLSeuqCShFSd0plzRcuKKShJacUJnyhUtJ66oJKEVJ3SmXNFy4opKElpxQmfKFS0n&#10;rqgkmRUnrmiZXNEffv7xl3/89m9///1f/+XnH//26y+///Dnn779+dsPv//07fdvP/ztp29/+/bD&#10;H3/69sfq9ucf//rz73/6+Nv65w//56dvl+3GZXeM9U/17+Wyckhef/o///K/f/2vf3ko/f7DP376&#10;ttyuZOa/o5Q/ogrw86zx6y///NvUuHDx9/uR72UjJOaTU3n+3fO/f/3o4cL1Su/nu/X3t8/I9+ff&#10;/fLnv/z918dAvvr80F1vl8tHNMBlvUL0PV/Ar7/85X/98T9++S+//r9h44qNH9Gr6N229wJNzNS7&#10;SeuyrR+hUfya2smPZr9+Tajsx2f6gr3Xr7Ol0dd3e75R4+/DfaF74X8fz+hjMrht+yOglV+vRV2+&#10;P8KPX6PxsXDk11wC83nmavQ8dL/TNMGN746AphnTw4t8jrlw8MHO8OtwzEz3x4FF0/1qelufp7Df&#10;m+3bnVOFJwKvG4Y/XyZjzAcP8lP3O895XT8Hdb1u74v4T8P+Kbrmk/1P8Lndtusnzi482idr8YXP&#10;J8o/oLfdrs+ijJf1woL+qfH8u+d/P/9+XT4iXevvL59f9Off/XPrqKxW18cUZweomNgnmfFl3Bzo&#10;e5fU0cJhPNXA4EAwdX2WD3b3gvEfV7M+p5QKF8sH68pv99vX6vjlszyA+weHgyoF0cebQbmA9fO1&#10;Ov+WF/zLqKduOdHX3e777eOYi/ndjnfC/XM8FE75OBwFuiv/G68rfvB5p+D7O/V0nq/7rXyH20fw&#10;MLq4oAfsnx1DZ22VnfP+8AD2fApQVRj2+et/6iieIPkAE9HKz3A3+sTvPVcSz797/vf59zcizrvP&#10;eI7v+XdznJ9a2zPNn174QDy+jl8jW6/b54zfmHGZU57lBzVaNrY6ky+fJbwXPT/tLQ8oTXOd88dh&#10;4mUteMqUc9XRB5fJr/FEz4/NHOVz7B+jXRYyz5+vy3b5ul/l+XfP/z7//kIvTxsB1+cH9/l3s7en&#10;Fr77g3+/rNvt4xz2c045W3heJcevmdM5MrYSzzQKfs1X/vkcZ1/zp2fP3Mb+2fPOnErTTNrn8Pfl&#10;44reL8P4HH5OOdP/tWl//TSXg/ftObNciPz+Yfhsmnl8LtEvK7favm9g268Z58cy5evXlk+A/aDp&#10;5zP6TtNXrPk0jK/b8JAsth62vr+6uJevreDrMV9qCj+bfup+Derg15+G8QLPh3FdmIanV+B61XfD&#10;TmN+Iu3jCV8XvlvPj2jXev7d87/Pv7/gOD5nlpl6rsGff/ddHF3r1XhnhHlcJ6Bcr5jxvjbn17i7&#10;x3fxc+BXpvzziWx4he+/m9/vmYXRx4k16H/qfjV925/prvVrFhTDx1/Xz+jz9uvTnH6/53V9Roo0&#10;3a+e1/vXt+c7huH1P78Q9dY+vfXs6znrz6eDD/rUcp5mfQa+h5lnu7O3Zy/cofRx8s3jYp06ffwV&#10;0ecHmVty5BNw5a342EWx0GaYDxibc8qYPr98lHZ/z5H/mlPej0+g4HzeD+Pbr6/b5zqClc5XpMrr&#10;d5NBPi81Y6vEDmN+Xa442c+1O2Wu3sMMvnpmUfW5NOIr9UWbGz0z4o8kTXp+6n413RH8nV+zw/mc&#10;sf9P2rkgR67j2nZKnbbL9pn/xN7aBDZEUFRaui+6Itx5RIkkiP+P9fgmtD8QwOZH8OPwzx0zo4qV&#10;ObN5TPJbSdQCyb2ZP3S2NTOSo7O6D6AN2gSTRUtbH0vvqLd9Vjdn/pAd7E8PfjzbaPBKdGk/NgoV&#10;SFAHpPbGwn7hNk9krUxRz3xG3hdMoEibi1oWzQnmj83omU109/ZM3AuF0++ijHbc5j/8V+d8JvcX&#10;IKnDmHlO5x39V3KS/9Els07qR3Z7Y7+knvv+NsmFVf2gqscXzMFhGfuAk6Bn/r4Mr9LE6iApEf/J&#10;9AzUwSHxZzRAZnxkXiaPrWueoG0u6t1SQV8ODSyycj55nP/GeFTLg/BlI9jR5GE7kNLQyimOGC1g&#10;42JJoVQZx7AiIirlXf/H6NK+RQeesE/Uf+VasY8KXmdLCsZVpgQKRKi9NS0u92LLUuzuEw2dqw8+&#10;gV+nc+VfgFEaEVjaVX5uApD8CFolm/KBHPqFPZXngdKbbr7B9tyMBdMb7GjkdGmYd7BeW/aEVUH8&#10;NO2/EKCVJn6Y9saQRLwvDjbrMz+wquRxAZtBV4/z3xyPvfFh18nXf5+S5u/H/6DLJFp9iQVaWfF3&#10;+948C9aDGccXomkhfjyTGAFxPtvHaG71GOZXuYF/i9QvClJsX3/BgkKhND4Sw0eYJ2/4ojX5YlB9&#10;cQBml0Dzt+Dfd9l/1UnAsVLd5t2vaJx+zIxhalmPM1Gu05ntfMGK0g3OOQ4RGefS53qDO9JJM/nt&#10;4+vnA7U8T/YSd/7RZMKqO14aOTDf4oLcN5aQ6Hmf1d/jLS78Q9WwF1GzRIZOwQWD/CdrAlg24mhY&#10;HcfjLzxAaV5gKUz3qHdcuPY1/3y+4GCJbEIOmzXXcPnBnWBWKhm44rz3myePafGTFTMf0NRxE4rH&#10;XZ/aD3zcmpTcxoVwx+I6AsSU4K1wczC4LyyM7m4GD+VPjKfoExHeMki5DU/+53g6U3SfqP+KaWGr&#10;nyUKcKa/mu72i0fBgMYvubLO/w+e/JbZnwRFs/P+Q3timSEKJIF8ln1//VfsFs1I9eH5KqKtfxhO&#10;aiBvHIwcZnnlkbdHElRH2/Yrp51doifn9n/fbMGLOisBaFLlwZDqd59z0jtSl8vFbk8BDnpbutks&#10;bhBpLDP3EocvDRUWGk7Nk860BTJ4UhalKGBRaib38HlalETz+iP0cW9a3BsOdm10KWi+nF91ekVA&#10;GETm5P/kUdr7LEz8STqAtxBCB2M89LAdcNAAiMDkmVCzFPVatQ6gVVCXMtLwE1MHE8fvMqMn7BP1&#10;X7lWHLU20Q6ZX9O+uNnVvOckYbmTvRyDDyXoD2Ru/iEndiRde1o4v7tSIiAtfOrpD+96UbgKQh+8&#10;hQo/oLbN6C/08lAW68OwPOPYFyM7kPHpoZQHkAkZTQkmjbB3QJb+7rP9wmHUVaQfSMz4ic4lH/Gk&#10;LVxKjT7RG7GDZzBTQnD3sCubA+/FDm4VWHxuV2G3rv7Cakttg5ThjtOauZBYYZYQOwj9BxYItynL&#10;nMlXV2Cg8wJLP+Xo+6I+kJTWH7D2wiy6hRjwFt8x9vGF5tJNG5QWX4rw8QUj7hbIQCpPKyN7zyP6&#10;eQX1/SBGbYHg38lXCx+F6NYyz0+vzrVPdI0Y/wCW8U4hsvKjvUeMbzQOS6VPyA9vxnT035y2/Ruf&#10;6CqvhhjfjLbT8FOS0lrosuZGUQEqvEOftvMU2+7OIlFrURgMMHQrA/Kbx+bixF2+Y8m3EAMt58sy&#10;C3sjL2WpD4NjxTHOi5phATcBaqFz39gtqGzG+ynvSvPNtiM4Axkd2NJA1heUeHtaHCaWBlI4Ohhh&#10;j/8MZDR5gXQ6+Ut0WnZ7qb0r3cPeVSzKn0qIPPDRAjSphxeyiPMD6xY5kRv1MP/18H/fjpF8frHP&#10;9+YzvmH15B6c6FNBVJ+ev3pNWR8UySr4Pd7FD/dRZQZXWyHvANdK8j3ekHsnDq1m29DEB20LsJNy&#10;Hsi5E8UHTWV+7fnFW/Dq7BINmcc5p+RZINktsvigc6L8eAEdOeEaLrzwnJT/9QCeyQb/qqKZhi0B&#10;X5/cgiubPb/QHOBV+S4SoJMGvgaUpxQRB1c7ZsZbVutGgwaf7xIHGMNVe96z4tCNKHmMguiFER0J&#10;qXfMjMfHDAxkVYD8/sx4OuxbO0i6Pg3uSNjFYaBILsFMrmlEcPrx8MXenhkf2cus85NZwod0zIxP&#10;taBNo+AuGV+/nNXBH1HzHpzzL7q6V/3FmcZJHTPDTksDOXF8sO+TXJDY8xe4XdR7A8NwW+DEzneh&#10;kq6uEWnl0wlOIifZUuZYGJRhLolDY7ozt2FzX0dwqBdoUckaX9iDXT99wXLL2/110skI4lLP5IUh&#10;I8ONeoueX3hjSm4DWSmk4EhtCm787eCBHGcQYH/8UUk0X5gCR1bo33v+QbjVQWLZdJlDjiqsulQ+&#10;VPbOaJASh8/ymapJ8oiU3DxnMjKCIo89KyJVj61OHo9xLx4LQzTeF7OyR39LQWaDr6YlESP6Ln+D&#10;XD4Li/tGSS4/rVI7HlAVmpAvEMUFh6rdD5J5FR8cnESW14IG39jlLCYfc1gPuCfssqzir1+Uv36Q&#10;3/j9Lco2zlyYGtZ3zixP1gNoKzxtvo17enFlUUHCLbK5Z6g57w6oc1YOZ72tRjUPoI3TQsbCgBc5&#10;gEvoAo+ssrn8WHlqjarw7BYHfON82HISWbe16lOshmyB+TEH2RGQQM6R4gqel2bV57Juktzriyxd&#10;W2co+hkxgf94nP/W+H//Km+5MvPejEfXyYoVeDuOGZ+Ev+u//j74bX7Y4OdxfTd+C3eE4wLygi8k&#10;QMCvrPXNkcoDaRuUBT7CFqXUWEPYISKBaJtWGzQm2OGSYzzTzygEg+KzfAQnP8/rm4MtdrUhXSjE&#10;68ZYesYVUMlLsJCasZDANwpu9qBQxEB+n1nufP/+/K/s54eckPDAZ0Vhzkz25/XJv2Q4Zxb988GW&#10;Syw95P7YoD5IfJ7ppyiGg70A4ubMG7FEwKL2fC3xjOOJ1YQevm0UEk09ahU8zn9r/LRGWdfmtx63&#10;pR0kKg5TAw1O24/rB99XiY/dzv658PODk+Zwddg39RfCaFBqSCZQcNUiwCMbDV9w5UV1Jxz3ZU50&#10;uH9OM3vvhpGyKBzBRZj+kQgAY8CX7DXi9AtrbeJ3e5hyyVnF1E7OJ8QxWUoG+Vll/EWs1s6w08KZ&#10;f9rZdmYGHxHSjaKL7emcPBzQMORGm78IEadJkORI8Pr+aQpNbHUcDpuiEOzcYuzY2RnMPB6jUVZ0&#10;FGd58JSbewYTSquDQyz6ESy4kmjwXmGi9D1zVpY4eKvQmu/vmQvEK33n7Dl7gd3SAweCE8nXwcyc&#10;EMtAulw+5jAsG/vJLhiMweaysA+hVuhkE0au478wcZMpIjB+w+07je+zJZ0oqSwLuj8+sR3C61fH&#10;xb1jJdc+IfsA2vEYe8uniV956i/7t21BHgwqRkKF2phukuPEwKwx0PBndFGPTBTB5ts4T65O89Kj&#10;haFUBIRkOxDxyg1EXOE7y/QomqLEyYEcn4P/BmRRt4rpMRx2lOjmYW9dVEdlCWePSybfvVobTi3q&#10;OxIcwpaTi8qzxuLW8ecw2DJel4g4fZjv52lMyHUaT8uKPL3tet7snhY9ytsa5EL+/nHh2OXuabME&#10;svgNcozfH80HuQQVnv3Am1vw9S78N6GFDfhtNKeg4KsavXjc9W4+ya6z41RJ2eGvAHBXm8GII5Ur&#10;9yKT2mzKc/lvrO2TxTuLAE/S68HSVEpUyX0IgYypvVmb3pCRP45m7OYvQP9iTdf4kbQQWoM3seNJ&#10;2IDcIeu3lAfW2CmPv6s2B9a7ZDTyGNeW31bGggHY5+q/fNBIJ+tIcqP28Dqxuk+5mgMzsUYjaGBu&#10;SLUZaJUWJWOVGLfTkbx3z6kgRvJB3uIrC6NYx7f9EaD0LB633xkEYgaBN1QmwySiFpBDEU051Lkf&#10;54gj7IFvgXd/PxwJwLDlX5+ZaDrBXKNUGo4HTK9wtO/ymgDhDJ/Oa+KAkGEJ3ksCxENo1xLxmaPm&#10;0PD13zg/LB/kQq6fyCou1QXFL0XQ5yfqbkpsPCgHEz6W1neZJI/v1aoqVmVmVRpimINyawY8MWWi&#10;3WQ9JYJtZINp4g3M1faJ+hbRC44jYsXVhc3D/DfXxxmbg1GAiZa7QqQpB36JdwwLpQM3/ETYf7nG&#10;GSJc0l4+YYF2TzE1+XfbTfUt5unRJtRKIVraUtiFRuVG0B+qluomE75NdAhzA9zgZoZ9ov4rpx06&#10;eb6KYd1jQ1g5VVpFOAWXtfbjI+xPcXk82K08F2ZQYE6v15VZZ5er0mkCk2ta9ETn4nwglV57zNnu&#10;Foy03o7xiKrS9kPg1vSGnaKq+nm38CpHKYDTdNdfQ6LttIhG0wmOWKUozR9m9xbMqgpbzlYlWz5b&#10;kPEigasjPt51KV4hHlDb/uDk+OorJWKrI61ffzZcuYk+a8rHSwz6q/6bGHm1YQ/bQxgYWnRtYMix&#10;+ylr74Vf8iPbe/TwYKnTRtVJOGPJdb8UGPRt21YB9i7DMbgrMqCit4r+9v31XwEiEoNLp/3EYAnC&#10;M30QjigdEcuNTJUZ2+RQMSw+6Q7wIJUauV3xiGFjLR/G8rQVJZumITley2/rQsT//gskR8Pr++u/&#10;crdoIuaMx6u1W/ixfTafBJVC466nyDUT/PH03rRkVNhw2OwWgXbs5wRkVHkT/NOzxR9mxZZSye+e&#10;YwqzQ+YGwhGXV/bHxEko08eP46cYwePprd3K2+X+BhjvqoWfPgw78f1XCCKQpp08YQJSdkwFMLDx&#10;9N60o7wuX0Wd6/mMjS+d6XacSr4LNYVwujetnI5eMQH3HpAm0lYRikPAGKXIzpZmHLwVD8oDqafQ&#10;eMnpF0ZIAyNp4mBNfpgj6H0RKO2rRifkgaCq6oBu7RYbFg6XH+b0IhnX+5EO53iMStpejW7x3/yY&#10;wx0mzr1pkfDGZCp+l4KueVFnjUZuJnMpoitH2UtnEP1XsIvPX1FB7HYzrbaTJ7+ZFheTfVCH1XVr&#10;t18kRTk4gg9nschICquCPvX2WNQs3EYuFMEAIpR9+2xnxRBn0H8LZY6EnTz5UpV88uSeVI4M2tB0&#10;9VnTaCx3Uzx/faiQJdAf0gl0AUQe5r85/GprHrY7wg4t9L9GJ+8h3WisDOdbR4g/9R1uoJfY9bLB&#10;K3zN5vhPEXYmsTIafEjknWNnJDoTYum+ZNC1HNG0FyR2fBtzEKW/jhigBcAjZo6P4lDxTaRvdqOp&#10;RV3Zi/00r21hYlMk+QdPeqEQE7bLhR8WpzEkEElv2LzVG+e6s3U8hpIBR+rI2RH5bnW4yrw60gJw&#10;m/+1Oiw/K5FCDrkNgz17VR0yuSepGMl7X/9R6NdNZBIdcfcHK4P3otU1g4THJAD6MdbZA0nEu9z3&#10;F2iFEwa5s3waz1aKdOQUGlYTCtgIrNtvgylVu9B32X95z99qADEQGgbMp5eZcV2l+c35kd/aaJ8c&#10;Sd72nme86XP1X54ZlK9Vw+l79I9kGUyvpDQQBofdTBCyQ7HKgxC5PJjIbp5wn6v/8sx4xR1FVk5f&#10;t6NRqVAz/GmIrdsnOJ6/0PdzZtw6F8U0xrScE/8gXli/JaRcMPI0HmdGjSdtzjjvcf5b3ycwnnIW&#10;TTOz0CZBcAEJuInfwvfQA1RAgiYEfozwWo8II8K6ClqYUvvuKkFKx8MDmPBAHEeFgzkaqcHgnRkS&#10;eBn+qOMxgrboBUnwQLXmbKEWf1op6N2LjLJNDtlYGAQxEuMn1Rta4+z8NgZbxBpvCTTepZLe7yrP&#10;vPH4hQnAwZqri8dUG5jK0ZjDE3ZzZhmDfpc3OdS2qcb4yE1bH8N+EiSKpYJnt88Z9IJ7BzhRk1V0&#10;N8+sHijmbOCAar7aY9JzvWesK8Iz+5kvXalk1ZCAkzAnBK2ysVj7Idm2lPGFcWBujo/kp6v/fBZv&#10;QQJUdZXh0in87I/JRvOsfa7+KymZ6mKkjyFGqmTnyETZHdEDE9GQOhKJN6Xdz1dAokczz5+21Dw2&#10;9cfCGkge7rm9uwHnH4dxccYdvm80DHgRkixhjiaGtnELS/Biu2yD4BJyox8GqTHOClKkhPBUw24c&#10;0u5cQzAEfeMCu5v+n1iCheJ8pKHh4BtphENBaNo/ykJQZXt7zGpK9mI1V/RxgdhuZtxFJOYlg0Q8&#10;LsEu3A+oSfkYhaJn7XwQdoMD52P8tiFx7nExovkiNBk7mMajtKhtCnimuYhKyqc7tElmQazk2/+9&#10;vi8cFItcVfZ8AVKptz4jj+sQMw1/UwTslZ6FCIWK7smFsjaqhtpGSK5I3QZ1T5ntiY19rv7LM8/0&#10;TyCie45Q7HH9GQh4rLp3m8fgsyUUlmXRQZ+r//LM5Hykh06uCQLcC8odbO0/rJkIgh7MhYZFJRuZ&#10;94lcVU1/5pFtWeJECwQwv18DnDUzc7HtwAuc0aro4TDuYSTqn+TwwMhf3CvLphr9YzmG4DxmvuI6&#10;Hb5v+JZqVA1zRb+Ljg/pZjz1KdEuK71PL9LQjoZuHue/x/iiVxVchrYEdDzOfz0eAKYDWPH4I5Do&#10;ce928wN7SOz7JvwGh4qTuN4NPsmMESlRgRT8fKNm23Iw9KhaI5In7oWsY8Hf4QiJanAyQlKPiRpb&#10;c4Xn4+LZWx5eQcIFfyjczlhGUp+xzOP8dxqfmjmsAkV8UNME944j9RZqs/HxjOqcPWZTssAismNn&#10;8NcM9E0UfI8SPlF5rGdhjZ2UVxQ9kyjFH6k2HzOTIFHUX0Lj5swAB7kbUoEYcNDA8WlUSCMVBd3K&#10;EJl5Ld5zB3oRGrxtDOrw7b8MbajfeKR0uIXjkYeIyBkLo06XZi6dIZJSV7VlJE4Cv/t8R8WlTi7g&#10;Cvl/8W7tmS1XR1Xggaxrewarq2IJOXXVIGG7Z9x/ihYNhyNml+q+Z3Di9ZLEj8engDz8DsHopAjy&#10;Iy6gvdCCZGl5ven9UhENj/PfPBehmu1S0krQdRKyHue/Hq+6BO8Jlaxifx7nvx5PdkUiMx5bNDHL&#10;Z4/bQg5l3LIV641UvA45nOocWkAOiylV0DpSWuzK+hmARTArFraTUl5BrvR/FPgS1si3SPQ2r/I4&#10;//V4fFxJLLivuQbSHNjj/LfGyx2X3/8WRr+HNOEOhUpiPbhPS9b6u3vIoSQ5hnDU2R6gocwS0ouP&#10;YmKuqapoWMlb8N0QD7tP4XAEOZry05A4muuE7XjEpixYogw9eQr3gYqC422Q9ioX1XsPmPIWeJAw&#10;xeeiaqI4aY/zX48HGR0lwSY47qn3OP+t8UcBE6rloWl5nP96PI4oe5Y+4RZlpXjc7sywAdTsP/dO&#10;YAKsmiEHmqlnxjgzOr3SDqs/Rs8wf0OrUtbf39iONCYamimSKhn+w2f2+pW94EUgtGIRf8hYtBoY&#10;Su4MRgNRt6UjYsjSiZ3RuoN/7TF1gMQF8jFu6ovkIMM2z0DGTOp5qEjKfU14eJz/5ni06/85SN9q&#10;Oz1ue2YqMUn5Hw01mssVVKQWP8GF3qXuKPORIpJwcOXO0OMehM1IcaO20p9WtHGBKaqzk32UXdXj&#10;0mAPwYikUhr7Uhab0Om77L8SUmiClfJ77uYhNl1puqNuuINEOmctjJzksg77XP2XZ4ah16rV87L5&#10;eSg8ISBtcJKRHkLPTI9UWNK/UlwoBl6cvc/Vf+XMOIiqUfyoD++bIs9Y/SeCNslEihynmpnqOjz3&#10;foz7f7x90tWMaZ4T3d7rhemkV2uitXX8XMOOyC8Pr8f5r79P1aazSdGHCEy8pxAaYUCbuQuchK8/&#10;KIomIqW5kEpJLvkf30fSOdyO2Eg3yLTf7cnQKrJaLMHKlTU8kxjsSoZDnAxumwBKnUyTN9iCFxrl&#10;Arn/fr9Lm6H8XC6U4LUe578J6VGfMctEn7/H7XaGAkx6n9UbSeGGcywWGs7jUKBkcSpxhYraPoeI&#10;v067288MV8IVFO+e0lY+/kflfOld6uDauJrUO8Vq4m3wqvLo+1z9V0CKd5nZq8aq6adJWgIze2Gg&#10;YI+r8xh1zW/joXhA4USL+LTfJdLQSZhaWLILvKlKmjEeEVinpa8fV3rEicK3e6Ytljw/A150FNGh&#10;ThjMQ/Ar0UBlBgu0iXxXXwEShOl1nrjY5+q/Etpcg1etaJSk2mUIGjcmuGfGzF1BAr+xBDri7/f2&#10;LFW58oxR85dgFRV5VX9G4R81Ng0k+ALUDm1ADA+y7l4P+uu7NHXlbiERV9sBZijYkPI4/z3GH3Yu&#10;TOZk4/TZ/NZsPMs67lSr0HGqhtKFfxaYkgnphmMRSvMa+1z9l2eeI3zYmT05i8AzilU67cCo3H5h&#10;MOxCnY4FU2wHefhuwZRczTxH/K7YEX/Yjcp/L9fC7EU37Pc7Q9kpf8UmjWAOEiLYw7g8dqZMgaAv&#10;BSIzPfkennIcKooZUCGSnxlG9Wn8Xr7zGdkFuXTSVUsPe9/RnFF9tjDd7hmtjGOImclzWfL0UTYJ&#10;YwUJ4J9S7lOjkNnvj673pFZdaeVw+JwZGyz8yseedV9buuXkde/tA9G1CZzmwpQXdMX9r+OPuNQU&#10;aRgw/4ckKRvj0qdJzzRXX73+EacIh9WkORi7klL+HP/G46rgRhbZUAOjlIs80+vV4d8x9sJE/rT4&#10;cUBgI+X+2Vjwxmk3W3zh0OTLDaiR0QLuzFIEOezm9KifLGJ9jH4WrJ7HdNgZiHyPRkgqUb+knJl1&#10;NA2MxE3ygurTUrzbwhQCtP+VhV3F1ZYT5K1/abey3ukUPM5/feLbNf4NU0qSamdeW1ECqKbEqty4&#10;UmrazsBdl8WqnI0SpcSUfn7vcI0arzSM5dBTb6yQc9e4hhcZK3IsiTeER/GG4eG/hgupBMjBGh/E&#10;PMHlPB6G7/E02TSeeFzf2zHL8RZ4CEwbbsK/66Pg5qLJUsFE5DLnxHP7wBuFbDo4g/r8LXlLzIsq&#10;n58mFrSoIcphcM4MURNZ+gHNvsv+y3smS8zxYpX5hz/mwB0KsxwSpn5jVXRJ3+HitFiYMrTLe9Hn&#10;6r88Mx5jx0IBltTWBm087BYs/D/1QO6PiUkaqcnOLF9an8vn7TmJk/iMkEbJAyY86m/XW0QhTV8E&#10;+xb9Ewvwv8wqQ1lkKQvawHsdvG5cv8/Vf3lmpUvlLlFJdEtoAwI2jtkhiurS4w66krcoTgdhI8Z6&#10;Hy/whFsDQqHIDLADLzA0fPCqjF/3jAHrTCxKc7Ip200+PeU/EALkkPqesdbTqiNtjXBzxwusLYgp&#10;9wxjK6nU4dt/JbRxM1RqBd5TlJk2MxRPiCI+DcWhRi2Pj8QhMiVQbLfQXjCShOCKrvFR1K98y+P8&#10;1xiBHHK+F2bkT3Frj9vubM4poTFK9jo5TnM+Lvyz3Qsnjl6xcIIV6C7bne1nxupxhpl6unVfGCh6&#10;5NGQ2Sj3U0PwKQuHjndHEnyfq/8ypLBwLO8xINMuOvZMmqIZH2J6NYBIlyVclJxt1u76XP2XZybn&#10;2oiCVJAnum2KXZqb0/Aik3qPhbFqZy3c1zQY6dtFpO+xtwWP9ivFmiJSE6oB+vcK/pm9A8LF5Kfu&#10;lst38m1YRCgWN6kc9dnZg/i+QP0OI5KJzDTR8+gG0h83gSjtO3fbd9l/+XTkFLNuAIdYGMi/SSCC&#10;nSqDboc3rRvV7lEuOKWuJUxxXOE365/GMC6RRtAZZbzNPMlLlFV8Aw/2rO4XuedvzOvFnEeC2TlD&#10;aIeQ7EKFs5jBe33P5kamA5/ADmZUZgXbmWStOZbPBRP1ZYsMRhhrnMbvTxO31FdEXVS/gr+mAw26&#10;zs4ieCb55ipM0EHM0jGNQ77ew2DUIXdxGMWCPQ6mq2Qq2RNn4dK4Dpf5kWtHAokKrQM6fZf9V0Jq&#10;TvUigLeUqvDpI09Pnf1DES3+on5jls0tT6jP1X955inHT+3hFhsK/4WbuKk1KtGAdhgoXJVBRPg1&#10;b1u7CW0cl+ap2JrqlDwTB24v+ngEsqnf/bpnlXz4MdrMhba43zMJLlaBKctVrKPNPBXYbDJBqeJC&#10;88qFPcxBUzeoSq1BS+jhb5WHvaz9/YeAhsDnhdGMu3K7dZPC6wGPbAUxcsItn549WThkF7lAKRWR&#10;pNizomixsHvnPPn3iMvwbmdFeCgIs45P0zPoXLdweDXhWSOD7jZVUa9ZvSLlzF10bQIoVY7KstRY&#10;bIY2DU/q7gAS8rOH7L094zqpijcSM6CS/mlo3PFC2BmT98cwtcxVkn8/b/y6OTPqXFKVqjxI+lk+&#10;TawhDpLHzLw8Vgp7UBWP3Zbk5sx0IUvtjNAB/tYFnJRyVNEcYePlMJSl7xoTqPNRnhNan+5qk84j&#10;0QG8+54JKrnDAb1M8H0vj1mY9zw3f+m8Y5FthHxIsMg5aadX3kaP89/ks4Sb7VtDbjqYAmQ9rs+W&#10;b8kVnx5JAtZ0Eek7w6NfN7Adlc0lF+YeTG96Ge1nxsOa1iKxcihpmVmxx9w+KQ7poDhmhjs7yoIA&#10;OSoI+1zeu3eLrDdZ4Jg4KjE8zn89nuQYFJtx7rQf0YzBGzzOf2s8SmmeNOPVVeH9eEImBYOKCU5n&#10;tn5fN0snHkJmR3sVj+u796rkOEsGuEkmw8leTZ84CTqLNezFnNLFIgEDoHdho+5nRt8xnzkXXoNw&#10;RABNVuRbLmJSDMJFf6ziybWibKO9q1LNxnrbY9ewF3apmji9IIJHdqO6yaUU1jS1gwOLEwpcJkCX&#10;ZH3OiZT96cj4kVF5c+bGpVRf1ffcGKDymvtj1JSqvudYQn7fnBkfVjrC2T3yZIE2VGcUomEO1Npn&#10;Bkaps3BsnPNY982ZlftqcPL2a9kUXmYXd+L3yabjxznjfwUzgq+jm0Zk4ebMRNVNu5u02lHimbhN&#10;Zc/q+WllpTC3sATuzayosJMUME8wdRs4dVunhRUpn5jg/TG5Y+n5R9/hNq3x+ObMYKeFO1mnS9tW&#10;OFIVU8IyXB5Q0KZEHLIb0IYfUehibtp5R/+VPAxvqowSnRTBZVobLJvCz2anBLHFZNQ1s9T3pOdR&#10;Uf0E2gScdH10zLwpVcHdajOZdIU1QouHhbyHeLtl7vdd9l+55y+g7bgXvnwZKzMPw89AjkN+Wn7b&#10;Tu7gugoox7qPAO69c25WFypzyL0DnLPNBsEu9DxXdel2y4pZ9l32X94z9FzwQtos5wy+VjEUiWtL&#10;3xLMWOzrPCtC48n1b+4Zk9ohL6rcgV6HNgho5JU/I5jUARKkpA+DkA5ant6+OfPsFSAKtBCsNB1j&#10;GN7O5Xpe3KGY7okGeOZUZHB7ZiR7BQM23uu5oFHFOwujwbcHhgaG0fRWLP7+zJO/k7KBtZgcN5Ar&#10;B/DW69bhdhgthkRaNvR5f+bZ64kvb9F4OfdyMg5P6zIzvMV1gyPy+WRm5JwdlFw8cHKNcgImWN3A&#10;siBgixV+Ezfbn7M1waQn3MJKMRpcAGo68ok8zn9r/BSw5FxOGu+Waue8BtI3sgaiiKM91p04nVO1&#10;x8rnvYDpm7wKso2ch0AmS3q3oL7raDKFXPZoCS5FNYaH/xouGh95+OJKf4/XipLvjxWtnsw3sXFu&#10;tVbsbJwZdHD4+Y7dbE+BaJ8LfVBBEexdRs7pCIrOLRxsTmaQcnhBUwtcLt/yOP81HHWvWEol1FUJ&#10;7aBcj9vuTBfEY3cEFiOQVzd3e4znv2XZS6OsLI4jUn7izV6BVzrlONBxgitolpW+G0/GyinKtoxv&#10;kKv4PavyuC0klPrtEBT6wccSamgfpTDgTUbKOGNHfPpcXkFCAnx0lQJ4JSftAok3uIwCg1ROXCbg&#10;VPnhBy4vs/3DkijsRz39o26Dai0i1kUtcKwVo07fRw9NDMQBLCrtGHgaT+gzKV8ZFxHvms7pNP6I&#10;2BDMODQBj+uwNrZhfdWqCNG+uvYhH7Ifb2gXpfzXussb2r2Y+VgvPrPVXp3Biwa+RgZmcUkR25Wl&#10;7L17t9T6ceN90DOmAp7fP84ACjbXQHKeIt4XO0NWm2uIo61hufkxQquzS4S/+4sL6zNF+MQ19jOj&#10;IDsxjE4tyQsOeah4YS7sk2qodWFXNNPnekN1GLJu4AyvpBbdltZBdf1bpnSiMVZBSG4nWUDnUusm&#10;dfz9Y7papMw73r4HMXxxx7sw6UXVbDNTK/bq5NEeF0DvzjxtimymxVXeFoZW1pv44TKY1l10e3dm&#10;clGScxH8SKyeoH18WjWvSw4eN7npfsCUiWD3g9jujB+EwYhZL+dMNoCVlyij62iADEqLQ+ktlVnX&#10;car/MoZhMZgyNkouSUF2QpFk4OSwAyRC5twzxgnehuQbfa7+q2bG9M9Nkamx1pzgijsew8kWHz5Q&#10;cPSAeAm6uymqz9V/eWZcBHZObHI7qOCDv8RBHslex55JEKvkJfb8JG9BRbtOG9mkyhCLpUQ7ZubW&#10;QAoQOxrgzbDng8RgcpnuQ5tDrpxdgjb/LRn7c34p+VNZpFd7xmpxjTfxOqUAPZi5v5uVh9On4fqJ&#10;QvgaZBzNuI2YAS0TJJX1dI+eEWlKpxsUSWQPVtI/jYOhDlKdIxcrCH+i0YCj0N2nIRM7TvVfiWFz&#10;Pu6R83TsGe+YyUYTRyh7enzox7QQkWjazbzIcHCrak447bSjgZTH+a+pYB1vbPK47c5wyTi0pi7d&#10;kE+DqUptDNMj8al21kjrKb8g6Od0RTkolsZ/JEe6CScVQqSiLgsjF8y+Oy4my2729/CI80FzDzzC&#10;o0Wcqu95YoKqrF1FJeHw0pVkuOxPcw9tcl3t0fkitW61IEkJspNrJ5FkrFpsSFX0Cfe5+i9jh4xk&#10;S7Oy4I+D5GMWORSN4Z/sIJkfA+0AyU1oTzNrf0tuF7kwx8xAZ8ngpGrPoQ0kOHr7E2hjAFvMIlFo&#10;+rFsanoMAS8ZVrP8Jx2b1lt6++6eD92BZOHMO52gPamPqKpL0tmsPTTtsp/stX5KyTBh8oHgaFSZ&#10;o8LKD+3UPCGwg/FORWO8Kk5ipx7lv8foJB9GHzlvHvVmXRTYpBmFY0L9OWKeY119hzmfVKAQGXBZ&#10;zmw+RYxl5y/hiVtqU8g+c4IS8frsznXrBAllqTRXogZHTfYE8/nBl+CaAV48isEA6qHUvXiTEv3j&#10;iq6+M8Mqd0gibCYJSDxWxMij/NejSeQKlyPV4aS1vj8tVvMdyXiMPp/W+u1p9aTLrZjQd+H1oNgF&#10;W0K9X8HxFpDT+ZDa+0DPbceuewQ7ToDDwd9RCbIIqs5nxkHcjN5h39kCFW0w7MkfQv1oEW/pgzzz&#10;vKWN0YcO7W9e0wfpU3J/COtUx1Y1I3/QB65IuOZ4i7rtrvaQyUzkLh/qLsMGKJJ0YajxJhlj4+E9&#10;+lDGaX4WysKmBSIFYigRCTGIR9nIfU4CqmkCwzuueowaVuYAhIYCh7XKv+CPKp0aKKPVXOHtaU04&#10;OK/HK+h44fUA8di9OrosG5Q2EgwANFhuMiCUpKSVPyDuuWM2InxE0eMdVHmid30/b/AJzpnGINn2&#10;mbD1Rg6QnUQ4P2aiouPkh1zWxd5TESKTSlnny7p23eBkiwRpoukoI3HCG/VySdap3NxwHBqpSPZR&#10;b7gBORyzbCtm6+fTfyX81KUn58ROWvsCgI55lPLTdVzFQMlzfsPLd3OqsDZjity8pevqpn2S9Yxe&#10;PbaCyFp6pBFndnMWGSzFgfss/VdipdLXY5/EtdOONfgoEHH7AzLNFcyZF4T7E0Yo2I5r4h7wAVxJ&#10;WLV6kzaTfKV9lsh2kjohbOLU/eEIfo03YXZBQ/d4D/HK9O4p8LAcGV4G+Jg+q74LKChtUnRNWw0y&#10;vuPde7PKoPSHUek43RmCsigCgpKAS1gdr2+1uof+M1H6NG0nLwhA8fXYidQ4n4qHbXFAcSevQ8fc&#10;t889HbbmSKlR+nXbw3AvjwkJZApFeXpa5W5ajFq35mOCpecnsX77PLHkOOt5UqSxnWzkdYpOb885&#10;XOmxWsIGXQtT9UqQAioP9b5NPgFMh0x4LztO3trn9FkEi3jrBL9pK7TSoOVNe3gAAbs34+2nOX20&#10;QdBk2diLjQsry/14x6P816MrgYdU0cPJ4FHbc9NtuoFi0j26GoWVh18oASxFv+0HMkvkJCM+FeTT&#10;fnZzvmYkHJU983dJpnbnGt0Pm9pTcTFFGXLBauJ0YYd6y8kXCShnsyLF53XPQeCYh/lvDqdBAnUu&#10;QXcy41yl72H+6+GI+0Q1st8zreXylMirLnsW/qQozdvFIOmwDrUYAoMkDf4xGjqMUzk447SU7XFQ&#10;qJu0S1MnNRiZUFo33KekIn1UjT/bw4O918N7KKAkhDhGkjUzE7LOmLRV+0gwJ4iqt0nR/FNUwcGo&#10;UrvPMECY49U6qZq2PaWqsbEpctSUup1IgRn6ZFo8NRYciOXONEByd8MkuxyG3eE/Cx010brPkl/t&#10;VezLxqvE353IpUL1RU60p7o4PdGuI1D/leQwibqdiJmom5Gw/hmhZs7wTAAxVcm93bSTKD3vFjM9&#10;tV7dIH8I2r6/hewnTtREuof1l82JJqiftQRyczHeAsfOGoYcfkajh6oL6dZpvu50ookYz+rUpMI9&#10;1NJA5Uwp2Sh/tHrJiA38WI7JGQ0QCklrT7XRyTFzVnJx+6Y43ajHatEQ9P1U636rzMt1FYdGWod6&#10;J8z7VGuHfHjtKdrhEUFiqVHCFPW/6BowhXRvzB2ZWPEmpVFPuCfxedWUaU72tOY+AYTUuhV6X5JK&#10;L6zQvrM3ViwKZDbxxDxVUAAgImcOr4hpLqiMmmtHoNp4j/Jfjx4hP+2LLHnFBeLrHuW/29HnetjL&#10;HDrsDhTcAT9omxT+P3bxheMsfR5yIKPAvFsXo+nznV/HV/VexaHIRGk82jMeSrke3377H9Qa/gdC&#10;A3nh6qRVdAgR7kYhym//07VC/dv91AOqJPwxR76zVjaSkMu1weOhmm0QMuKDlto4t3y9ENnIqvWJ&#10;2fos/VfOiV8w9TYs9aX3IwUrrjtkhiWFFbKhNUwsCJqOKpBbes90j6Wuge3qNj5usp7jsypHa2oP&#10;vhjXG2JZqCnS3X2i4PPd+CwqZE96JVcUKTwe0gZsKTdQuCXDJyRkUlq9nbOfPunhymIe1IRHt2Lp&#10;HuW/cQYUfznFAhNR+aJ/4wr9FZH1uWRaEHYw4V7K6RXU7uqFOt2m8QAASS7e7meHK6SxUfoSMKTU&#10;tatSSrhI3qfuV+FuNH5iIqq+XfAgkSUv1rqFK/TGdAvBce1C2yeOIZuGG+RlGg5rzKm2pPt99pMg&#10;b/AJjf/Bba55OQo7VxGPtalSuPjnwct38GdDyBC/RXWKTs4g5n5e97ql2k83LrSHL7W/G5wO5l65&#10;iH2WBRZo91kqjb2QDOea36kYIXdEun716fM3+0zJe5ClhgJOz84HEBQ0XIslq8d7C05zb6F9rnQh&#10;epIZpDSk1Phh0LRZbWDCQk5fE6FO+R9nGEJy6cAhzSZvhj/hsPebO1TjhjwxYhLBzK5heNwfy9Lu&#10;9Ukhmcb3BmKYIiLnJauxb/p/8LWgLbeHE/+WQBlv/rEfeD5h2nEomO9Icn3wcj+wcsuzkXfmyLFh&#10;tMMJzpIrGmIGqoJ7lJwkRnYbDyWshqvdBEChtrMGv3Rn9iCAv/Yjvh/nA+GDVO/3o6tWc3pd1r7u&#10;x/tKrg6ieSdwqUDga1jBB7w1evqXR8ff3MKKQGZaSiAukqMdL4aVWe5Zdis9J3kjlwuWfOqz9F+5&#10;q0kGqGSm49tx77JuROg8aJYB1/i2nZN8D2hxcC/QOORjHTthv9zKmQCQkb4sZVDUHZyg5aiaDYzZ&#10;btAsKomnhysgkjtF7PaDIJNDfsxA0kc/N0QQTa3yIa6xBmD0W7dxHXxvv5/tnOg/afYRFM6KbsNQ&#10;yaUG8JkR0/rafE+FWN5hn6X/Su6n5jEJSby9/VIC+jdR6hL7HM0OZuQlI9ruT5WZFu30WUwbORvl&#10;k5Ym9Hw8Uee1NCYzQB7tsRYiI0prikN8L47VCheJHK8pIaMdlUKcarWhU4ZKpaxNwkRXHZFrn0+J&#10;hey1k77f2CfoyWrzVRTvxTGIAFN98ZgWPYwVtGl1gEFKiCa6/edO+0T9V01LpaM/jEN4+TCYmroh&#10;dzaApm3aX5xnjrgQCn6QZ4lrQKH7BPJIJ5r3gz8ej2Q8FdIs016ca9/fG8QgRO9CTxLcWMYtvICh&#10;utN5vWVSw70Kww0wcjy96TA3P4DE8ZDTeXKZhbqW2peMCdMPB9OnGlYSqO9+iRccXZWNA2NYUKhE&#10;J8HZYZY4gYroxhJsOcTIsVMV9AZV1Wamh1vI9lnenAxBEdjSWDSHXEbMHxSrdi5ZXofnLei8loSG&#10;DOePT6J+Dd3meMjZOBNKOQH36QaQ4nccn+XsOz+Xo5VMs3hoBKs56WDggjLa2AZ7uXcuahKUng2i&#10;rHDvmWbUPzwZOuey8CXEi8ucyJcql8hyLpuUBtzNeGfyuIFtZ4aSw8mVaI29oCe1Zm4rSHT+wsDu&#10;K0j8I1Sn1DKh7hn/hOiZJ4rW0NkkxfLow/Hi6BUdhN0n6fJFyc3pucJloYqKeMej/DeWxqUaTr4i&#10;yHB4Kjyqz5TvsEin1OrKqEbEKvp3ty5dD9Pgi7OI/za2Q+D5ykexm1Pd7/xZOE5nDVzwXp0USi4a&#10;Pbnji94LMWdJv1voqUbuqZqeJaPawjkkA/9AJ55wV16uJBfd5vFAFyFWZVNILLi7J3RLosNaJ5mJ&#10;axmlK/YJS0ba7HBlB1tV0TtRGYYSdesGH00VnHFOPZsabUz7pPEEUaExpwjnwnexm5MOkoSw801h&#10;RfusGqIFpydsvfRHobGDy8aJsh9ZUn2W/ivwVs1Tk9FDvkSE2pwQtJvvQOZhlhkISs9xWxXYX2Df&#10;LRwigdbth7l3XqrtBD5VF/juPvhfxyFizehmASEMzAewJe6oy+PEbdSVsscbQC8n9EE0iiXPC8Jy&#10;TAgBWgSuHp72ad4QUMXB6Vtz4VV5SQDveJT/ejSmdhwtrs5zR6jduXFsblei5tM9Cw10LWcT2eed&#10;3+AlVcL/gASiJgJXf+yH+C7FP/EOiVbhwL7cD1E+Jxcf9so0ercfakidbSYXWFRGG9UornXK4YgM&#10;NX8S2S8QaOAEvv3y0/RZ+q/EfTU/DAVUTt+eW4+IwbESn9VFfQthYK4EDKm6y9spTjDczqlEjvws&#10;Wl8vUiCe7XrSuE9txkMgoFQ6nRumHGi6xcPtnOj0KPXxpuR1+yyadyIfKT/kmLeHYFmqlzS5So50&#10;a5/o0dQbxJwgYy+JpPGe3T106sGCnOcEc8v2+uXNPb3t9omiZU/1YSAZh5ANbrRISzpc2m1OVLn0&#10;4KArpn10a58EQFVpKtjC9nGjz5+VK91ml5K4G+DVbjRPhayILDK7N6eOKc5Tfa47L0Pzs/lNRy0K&#10;h9uCWKHfxAlRnt4Ozf4raEUy0KtF/PR+26SnOS6NBEMlnOfEBFQL5wEhpQ4NIJz22TkiFYmqKBnv&#10;yNZ4HwtU57/MVkddO/te+7eJA4GQwTBoFVRdhz3qjeEi90I6f3DZ4zIPSfCH4cJQctTGZkhOCt3T&#10;WElMChUuzpIcgq5J8FCBgfHmiG3lfP18+q84LUpn+GwAXU2HGuJhjdASOR/STXh9iFiNBeH5eCBh&#10;+SzSOuCKMd+1NBYk/1dsBaW9kQllvGqXEg/RnYf4PWHIdp/AzJ5S7ppctqIIpBcE4jWprouF3QkF&#10;nvvEWEJWq9OHkFONzFtnaOhRSZWXD7f403f2Bv9QOh3jGD7ae/iHbsiNYrEktKfGEEh/YzuBCypQ&#10;6OdCQoTTigipPKjVo/bo62W0NnQL5xFkztc7HxoWLFrJWC0s88J72CGWOM8+rNgU5h5z0i4jZT01&#10;ol0cAQSONOnM1HIP/7DGfd9vYVHNCWaaw0PGPWmYourtWfadvcEFjhR1NE4V7XWcKmv+gxdRBFTH&#10;LS//zKhRrclSCL/MGRew9tTHfGA9Cud9qaz0wAr8U8vUhIOyWe0EPDMqwMeAMScq4ANpJSNfPZ61&#10;WvGiPidBfay78bBQrA5Njd2TF9Ea/Ek91//wT2XWJy3j+2UX8rCImWpB2G69mwc8hDcD58uveA//&#10;hp8k3sRY6rQN6SpyrimxfRehrM6z+eyRs1IdwVN4smyE14xBaBeVRA8d9aNW632n8JXWcmuXtIF0&#10;M0sUKrSPec7Z/pfPoR31j5pXxkk/1OtmFRWk7b6V4RwIqG90STW9DNC+xrV3yaUXyt644UiDkxNH&#10;B7bRX3F9JANTNWTX0ymBcwRSnSgvdKy+guCalHzIWTXmpIdgFwCzKwPk6vor/fiUKaI3yVJhcbf3&#10;SUGrAp7jTeKQHYfoluIiqY2fA7rNWAQ5guhE9+fE+2PPwdnPMfhFLIiK0a6d0BpMBbtjtfCSB3dF&#10;k6yg9tHjTby1XegQxtOFiXp4NnhpB+Q8WvSWq84A1ljjJBUIRFyOD8Jr/ugthv/NDtZPyoNPFXnL&#10;t5XAFlhCItG5v9UOs7h0hByCsR6qRRaVD3VMnk4tlh4ui0cUY9wsWAT94JTVcKHYPm82TgEHloao&#10;OVFxTx2V4Cv5ELb2wLpGmZAgHZ8FJ7uswf9HDDQf8tm+IOLPGG/jTWr6HlAtCrwi9ONNrKNe18Lt&#10;sg7sQGlrTyDSgQwEApAP9Ct4IHZfzIlI7ZxiKvv9IazU3Rq4ApQ+o9XiwqQ8fEu1HeOUn5B69A+Q&#10;qS4+HuW/1v2qbvAol0a2eNQOP9HA7LHn84LY5PSDs7mccFM8T/JM8mnVugckbkkypc8lz8RySKuj&#10;VA9SCxz4IUy1GG1AIwmGAtOrrA/vN6GClp3mKqGipMAJKstoVEOYhk5JuZth10yjtzBE3KcpJCu9&#10;O4jRjF07CXT/LQrR/BCoPLD5pjfhDt17TJGAU/bRfpYwDM5OXwquW+ojzHXv3KZ6TbIBusTCAeTa&#10;BLQjlUbNiERqUBpfhB8yJHJvzqOW4j88+gGhwpWjdgOvQTb0PR5WNYhqFQORbs2pjqDBVkjcVpxn&#10;2glqRerFmwoMHGppRYJmhM8Gn7s1JV4xB7DxIS3+fmKRdlehtKNOzQsiK8H6pNzdUXZ0b05OMLaJ&#10;+bHWFRFITmZF/RGeucaycarkaaKpkcBw3wxSfC54vb6qkooJttNWgN9S1KrmgPmm7gUP5DvtsxMz&#10;1Jh8hjC1/Uq841H+G4wCWoCMRPngGWvzrjxqR/rKugnTDEaGo6XtZ6ojxWuogt1pszgEYZkxm67t&#10;cDC2z+K5Y4VyCGa8Uv3T/yg5FJn7fImt/lF4oPVkjBBPiXCKxU6w6uvK9RShKPuSI5s3OJU9b0oO&#10;RbmxFaKl2cTwdJq7OUc5XL6paoMGcXAKj8uAqu467vYKTlnRjkAOAlEskjvss3SIy1WbOV7wyr+u&#10;bR58N4DI6J9yp/mbfaYUT0fZJkwgm5kVD4OzZ3QRMstM991DwmvYo3FifZb+y3MenyW+2931OCrs&#10;l4Ie1tQLNbcLpHojgLdzvpfrh0aAtz6YWO0TYzeN7TeKhmGcO9QVR9k4iewV+uZ0bF5Gq6Iszu2+&#10;4oQUI0QqbOJKD1reN9yHlSWY5OcIX27tR+lgAUP8D9m9/Bbu01MX90bMicbRlbWhmcYmFApcNNNh&#10;KI43uRcnu8fcm5OcjUz+Ifa23iOgnMGgNyKjS4hVvo+UW5iz4pN38ZM4um/1xV2+9t8emcKxFYp/&#10;F+uG5Pg0jQkmZSD/3j7JdUy98xvYdr7CztxWF68tedrzYeOf5X9jQYRPKba5vU+g53Tss/03Vycp&#10;Vb2lkZA5VoVf6NAPYPslr0ng0BFmN2ri9fvI7BSWpvQfjqweovskHQ5z/D6/odTAmT/Dym9bwefs&#10;rmC6fq5rz5jwGI8DtkoGD9Xn1nlimzg/SnWpHXy4W2yQ7vI9qKgM+hxUc3+fcxoJZmLnCVCPk9Zo&#10;67D6e3CROyCu/ln3aUV3rKWDAYRfvFN4YOnbPcDHfhe/ltKPErZP3WXIeqsWirQ2NIFUkLMxJ+cZ&#10;ioRxiB6UWPv5kNXehy1J6k5fJKi3ZAUDaiyM+OzZT4l+kTzhqfsTsyE1BnzTCiVO5MCjipaf/LFE&#10;uNh7LOiZm1eONyeIiYM2WkGjdBbO2e9Mgg2kNOZk7kjfuUUq//0S8MgX8fq0GeEtn+bFm0RMeWhj&#10;m3LZ3z9N9HsM05hzSMgZsmiOtKGwnFM0YQK7UhG1OQlehSaezAlPMIuHaS+fBcESMxUrWR5yKv+3&#10;0CzqqhH+HNnhViIn5oEk/ahV3uJUDXh2WSNdt+q/UvfhzihXZ8DDQcMZfLoNL8vcaNjZW3Nhm2H1&#10;ZdwWI8haU59l0Z2Qhu5AgdmPGsVsoJ1HvQneMdoi1/zuj8Adyr0yl4cKH9nEZixsRSV1QXGcX9sz&#10;jEMxGr2mFKdcYd9V/5WQRN459EZ8qLE5iAIzPSYkLLdM+B+LiQk5V2+uT9F/WW0lEJgOWBba+A3J&#10;AwjH3CHb7atRE4pX2sdEdp9MSeg2BQhxcSaYsYX6L5lYA3KQzPIQLSQpkZypJ/YHGOgU2XqzThJm&#10;6oLZkSLbF0Rw9hB3F2mIe9Binmewj/YAXW2kqRpHHbBFcAPIGQhKBUkfi9BnHPUtxjrnFWAQdMeN&#10;6Fsas2A7SqH6nLgE0tOJih2axM05N28WbLET67NkinSsJQzspCluGY6Hz+cEhzreTp+tfI1pQUdy&#10;BQg23rw555SzgdTqqDlne5wi/C3pQFeoBMfqWNN/mTwJxfvITvvEQqhCOunk7TxBG3TZOOxnsKUC&#10;Ra3xBpoYEwp8OOaQpPEQQ3OZEwyzwg6GPeB7qvs09sFq+nmSxlBkj1LZaWVmGLC+B+fJl5zCfiZB&#10;LAiViQ0+pLTPDlu8e8n6i7Lv4RDhP+aKz4ImnRxwOBKKGA/PjJHMBleuvhTf3uKQZaClCfbTrPzm&#10;Ox61xTgcNTYMap46fWQhum2s0IuYHtJIKcWFH96DCjujHOLqs2SpVTFBbrzmxOfta3drtac5vd+E&#10;ClFR6gFjNioKBwrzjkf5r0cTOUrnSWHJNHoLQ9aEGTlmGBnODXmYXklJg7yU9dIfgmo2lk17p/1s&#10;58Tfq2ah47MnTqFCw3T3n1OMiHk5T/la71ugQnG62rZqNgLgfxS16/54a1GMroQif3O/nw+gGGBS&#10;akLr3SI1UtVJY3o435ILiIqbvrDr/ezn5DiSf53VY/QH273nnDPoTD1DxoImv3+fpf8yjR50jRt0&#10;8YxSboArYXz2nLKHJ6r6mQCEJ5wPeksIISNWzQQtIT0Du4fFMylKDfXsHn6SnulaWKLjr4WJE15J&#10;vlImVtE4Tb3Igh9AqArEm3MeMlCpYZ3bcn04hQjjs2eDkHxttRjWeUqfNo/oJ9h/5XkSe8VkiDeh&#10;w75PHESO9Ck3rC+IMLDtGnocXthfphnPhnbqsAYaudfpUf7r0WzZ1VWce4XRPMx/cziD6ScxtqKo&#10;eQjeifedh6NueTh5P4u4WYdT9ExOgkAMyDCyl+Fb6LKIqUZwuZdBqVpcQBWfVEpwr0clK62y25Vr&#10;4o6YfaJ1laTgfOcnuQfiTxiob1hKMsRF2EwTyPpchjM5npb7sOmQSIX+pMy4YJPgkCzA2VTg8gku&#10;MYktowwGLd+jDrhqCVa8H4t7gm7hJMbFh9XfoWtA1F/A0vMp+3zAfPBU0UgxX2W3y4dhTd6PzMq+&#10;W3IbiRTGu7j/Qwe/t1tlnfhk8Lf0+LIq4+gJGx9GW148I7Bo9x5ieY+yCTA7j4uczkX++AnSk08N&#10;jXjyfLZ00+F4Y1HPSjepAwOMfhWkWT5MEn4an0Tkxe3btOo3l3pcOT5vAvlXDuxY8clPi89XzXXi&#10;6ck5LAtZ2RbiBwQBs7rz3rT0Zrfnikvul2iJOgu4o5CuRQ6zpMgLIeYeRWgcBKKTDXVK7b+Sbjk6&#10;As2xYkik10ySK0RaURwB9YtLdqM8ZmpTP3Yr/8N+2oUZyc1mv4A8GuZgHua/sT7EFhnPwZDppXPE&#10;4DxstykElEJPY2EwluxXZGjBAZGjsWwaFVE9OGPO/BTPHhL/jpWit9yZiuQOjs8FPl6n/+a2KO5y&#10;LZ/uyEjWBKZ43HZfSgp1DolqwrriTXQBOR/qJh9V3kPfGQUbaRNLzU6udQs7lRll5zJa8ye4vXxa&#10;AdsBcB6jlTSVgbeH/jHEJLEsglK3EVT2ijM6yRQQuvaZwdDMf4dqkJzLnonGZ86i2N9VqrGh7tPB&#10;unI0hkq3tOWn03k7HgFmUeJx/lvfJ7kqBbJ07rAM3n0ffTwPdjSMGqxwGr/FFsjVFZhKOMr+NkUG&#10;833O5J2n/Jse4581MiFrHnhCPpDJNLMPdBiI2Fg3j0Hjd49JyUpkwpB8NjNVKmbPCjF3RwuxvNHr&#10;YCAiuQ6LvkAiPCGgWhilFXuOtoc2yWAOe8GyVHw3CSQ+fTwe3ceavFIKvg4gKAQGfsFLL2Y+Vn1c&#10;mHUc5HShm2Ln3c3PzPgjUqDRpuTA3T5X/5V4jGNUIIxVQ11d6wPaqK/+NLyrG2k8Rtv32yQSPPB7&#10;8S6+fMNLsyzgnNBAUb2FHyEiqyACnpFx7hMnXKgWXc2JB9SBjlsUOOE/qZD8k/Rp4EPAM9V0RTYy&#10;Px6pYQ1t8CgD1QFh7oKTpznm7OexrlQpXqk5oe6TK5ZveZz/+hyh9DQjyclhZ+bPHue/NV6l114V&#10;V2Ws/GgdP0NO3dX/4I/9fOTNW9bfd+9VtUP3NX0HHTSUgUssTKlhI8i1l/sXM8+I7mv6ppknMsEW&#10;6yryQoEg5pOZG3Ez80IHM9eB7XRDZeE6zOxz7LvsvwxtzL308imDTyH/hrgoWaURyARYoI33y1m/&#10;kurhhD9R4H7m+V1y/XrkBC1x+rQ0gnXmYZElz3oIbRFwygdpEyu/mx+TUxXurAMNZpCgtISxenPP&#10;uvzS/A6fYg9acJDTYSA9VyYzv62c4P/rOSvfdTnnaWbtr1smLGw0GQj+RbZJmKx393zIRBppLklO&#10;fPqQqLh/0dU7Ak6Uoc7HQe53Zz5kIsXeGJrLp/E7JRqMG1SXx5PYI+JBA6nkXh2b+y9T1cSFuC1o&#10;yfVGWhyCC9fp70miHsJE6WPPdDZgmNKYBLslroPOdogIAl1LBAvzG8Uq5RSJnTJDdnJqv+f/x9zb&#10;9uhxJNnZf6XBjwa0YrPFN8EyMB57xgYGuwPPwrv+2NOiJAIkm262RuP99b5OZUZmRFY169wLGLDt&#10;56F6quKOyszIyHg5EUk8r2f5SCkDRVxOSIrGQtHQiEcuTFY0tCCJnklQA568QLbpuaHykU06Webe&#10;CHZsWPyYKFNkRDRrrKLPFhYKuFGrLfclnHVzQZ9tnCPVbpZBCbPbJYzKPBlo5XFyehj8JTEk/Cl2&#10;ZIwZuO+iHnEhI2WR7saeU1IeM38XjVko5TZfr9XzuG4boj3AGvpjIFvL+UwmOEqkySaTU9imxNvP&#10;SnqEbc4ZuR7A2W/GCu992+eYeR5lHURucd192Sa6O+oJSDuuehudrmKtTYQw0xDfus54BZGNZLOr&#10;uMTeVUKihuV49NM0ekJ7NM4HH4bL3jOGgmJdNuaz2caZDTE4WIwUpbh8nbesTBsUN1u22M1cSGG3&#10;+qZTv7lV9PGEwuOlS+2MNVWttdi26r8ZPhCh3X7BEXIZ78W/XcODOJIjtH0jXcLnfTvxXvw73wfC&#10;G++jaFfbvH7doNqAR50L7uQSFgFEF4FkTk5dR1X0C8o+4h8aU4u5mHsNhyb2miKpaxCKkyTsQhyz&#10;pfiHu+qIvHTt9JU1OB4zJ34E5bGugOXUQXG0RrgfBKEge2XM+bsBCFyQiwRFlqYTbb4eUfTl7L3w&#10;6GtLML1yRmZwhPsKqyPZBbucc1owurbOnJ21ZxNLR+4+hIe80rIYRO5ZrEaNnuIzfP2CMkZ3dVpg&#10;4+ug6PkSyQh1Aa7NFVD0r+MubGUqhDSwNdt3FPVGWIEhLcAWfpox9ymhGSe48LLOtHWIKhMWBfrY&#10;T1Wm6l99V5HbjBtRicjDef1pxhycMZda9eRQP7p3JuQTo4Xs3eGYl/3PzTbIdZ9nVniUnsZ7x19K&#10;Z78+R4TQcQvrBicoSivU7UfJU/Cjy0AwMzsoWltUcUB/dXibo1sSqcrupd0Xvhe5s3jMLtzXvEct&#10;mvZjj9/tNE+MPdZFu7nFI6ACURBrGu/Fv/193VDQNT2xIdI0Mb5473BOlV3rPhhUN0vDthcUCI0k&#10;DE0MlwyOchKKcG3zwoz38MPZyDgfVdLZqMAQNTf66dOlcsHQ8UaWP50Vb6X9Q3DrwDFpqjCV2URv&#10;XhLd56qzqAXFioXzticmZ46SHilWpRb9Y8teJuAfTfJQutwPuYnxbk6PV5NERAgisGRw7PWnkcyu&#10;RZB/Co0KPodkHKWSfQMRfRSe/2iHhDyF3IGI7UhxSlmAqKy47937qJtmK/A+EhXWdrwX//bfJ6sT&#10;eS/1XJwXpMR78e94nzlopy3vszVDI8V7hzNHNEey32QSNdKs0rFmjCryp9v944uVhX6Wt7NRMxkX&#10;nbNMu/p9NFrSsEs4i3IWYDb9MdmPxZrm6vpwqjA7AOvG3qijjLH3OSIHqmOz8STR3Ibz9A7UvHd3&#10;leGRFg2ZjN+t3IIL2zz0NXG6fh6OOaWWXJUO20cg5euZJrRp8KSzF11fHGlUrUKsPsEqmix1qvjS&#10;+De+kQLvfiMWYokvd5K6rV/FRrWki82muo0+VKWVy75Um85uPmNc7ieqzL4qKA9n4ngNKKnr0QB+&#10;muqeqosIDwQ4UXII4LB+mMy4vlfRwr1ZnqeLJDEdRkQMmxqfqmzohgFsu08JSfraIgXFiFfTU+QK&#10;hxL5N3SRLlHsnfRZTbVh6lSx6vHvWH0cs1gX8BYjVhzvHc6pGhB1P1KqbA3e0EIhTDmACwykLjZJ&#10;luj/yWMkKL6x8oov6F/KiR5VUlDFQj29Y7HO4855QSvAoy8zUbkFl5cqLemLot6cFUZAzCruUVaU&#10;CLOkSMtzmo/0KAyP2VbHIzvmTOAzLCxgot06G7qCzMWwsPA03zY0yHwMWiY0Db10L2llIkgLJnAb&#10;M1pmqbPjMR/WD0WKkTtybHIGNNXxPNQqc+DGaVZHWVcTpQ3gpks3LnkPwj25mrwPurPZy3ARXGdZ&#10;zfr7Kv+M+g3epzNrrES8V78uVp/1DvNgzuIcap4o9OySf6TUE5exz+PTM/EEZ1U0dVoUEWvJbg/O&#10;DJ+f7kc6bfyXrD6QHXoTBWcspqGTK6/6VxszByEuRdDy29VWUwdIfq9/GLLfQBDzw9QVOx4rdh22&#10;T+VV/wrO1ACEFayLkhaEMSqGo6lzRsm0AN3kTF5igJhU4Xwcv4v1Dp44z72nEb2ucJG+ftoJXRhN&#10;LnlfuOZF7g5Hxo6QOb2ddooj1Ty2ogVRTdHwVyVkiiDg08dig/p+woteRkZP4WGFwhy/ZfnS9f0J&#10;WNzq5ZrVlXbg8chwMXsMCSouCVk+nTMy1oy9sLQOkPsUQHWoSdCH7VB51b/6yoFKjloA4knSgGWH&#10;CB4fZg8VG8za8lhNyNqKbJcGHmupQ86c3DT4CFrqpuuYExyVWBSo5/XD6OQWnIn1XgLjo6v3OPMw&#10;OfGV6qBQCh0WI87CjGelQT4xAqM85jMvGTMiGrGCl9jzNSdKmchA/h4uhu4vGjPGnIT2rfNb/+rr&#10;jDU6mhXMlRrbXoG2UJQvsdaqOYdmhLrvHcLwT8XWl72g7MFYIxUSxffGe/FvfKOwqd1qAsihhr/N&#10;Nov3jkdG/CCMXHrzdGTlHBl2bzhghPnVkKqspu6o6DqFTJ56RzWelVf9q38vN9QpX7npIyndmrbX&#10;FV/RVQbUDFurcpZFGUfABggNHVh5xdiD5yuy8P1cwRLCf1nmaH0fnMJcOX3F8n7lFiuB7z2+TZNW&#10;DDLi8PS62onDnHIM8KEVmNIWZ7Wsexx94gPjp0MG5k+j4MKwPpJTIpRov7YiQ4xdzqQjQqMM6Zuc&#10;cWPCVphbID1W6VHIQsyYyTlvvgPOyFa4Wti+y10WKA15OTFmDodY4bqy9a9YZwL/4YeRTeD6rro5&#10;1Do1FuPgcFApQsw2seWxvyuv+ldwntetHap3Qi1jUxPyrjYhzYD5sMGZD7/gxFMDmjGdRwdLPtL2&#10;U6KzIzjrPLxAXxDGj96nBMxCRqYI4TMP2SacW8G7fAnyGRLGIW/5d1BxXHV3GBrV8FWduuiLsv9k&#10;wq4ewfFqSgfHySS1uBzWs66IlDo6aJu0MXAOsqmjKPh5wjI75IzLShSgSz/zuxxcREeiESicOdcW&#10;zkx5eJbb/TIx2sqr/jU1sfKRTddQzNZa+85BsdS9r5s47x6T6+75fTV+6pm/nb5YVofEUSSKoOL/&#10;nml/rN7JBUmIfRK/ezgycCWyLdrI+O8maWNkhNeGBwGIBO1TlEaq+5PxBIK9S1zlVf/qc4oFOuod&#10;VGBf0460pxuNJPhpzqiqrog3KjvRvzs+bDenx5xnhSSh86CdY8ZDH6ru4DFGxtD+47HHOV0+wqAw&#10;QKqIogjwltqgVLlSc4MEEcjL9THzDbg4/mzjCQaKCc66Q7QsZCpx5TGfsXwY6iRyAvOxOeZZd3v4&#10;0xyCYY1iveG51Q9DDCLqOR/vOIeMd9kijRe3ZYknjef7TMV78W+8z9WSEbNSW5+RtYj3DuWIgkTQ&#10;T325ZIzWSdtqwbuiFIq7hR+HmJEZH7HpuSK7kR1zPqRNP821U11RTkE5eexyJhYUg6K/S03lku4n&#10;yNKtiKkQEmeSWt1+mZva5Iz0hwxSwYtRUASFW2Q5ElaFMDlzfPdaWqXLsLK6RNT5rX916QCcKdRf&#10;1zVyrhbOZDDjQNyrUDJ5s8cA7QEu8dhvKC2LzALowU47B4XHPo60/WOCnFHHz5jZ9BdYi5yegSpj&#10;O7Atq2wDnh/t544ez1YSiXq3zrG7YheSo8Ae6POcvjfei3/7++pRNBS17kUOfRjvHa5mPlhUZldR&#10;lUppRiM2znKdjmWxX2JFRyqNZeWmJF+OUKGKP7Tx7U0j3Rk3xGxvWOW+QRzLukTI914RneHQDEtv&#10;yBGoVDWJbh928FgXJ8RZOx6frSYYXYAz8aOs1YkOlnaPXJ3MjhFr+fpqEqQeNvqYlTGy1AeAYjvE&#10;uPrlas40eKIUmgbfjexYjmZXmyNzkw7iqipocwqeDUc3xyJwbePuLnYIZ3lYd5VX/Svkfl7tBW3I&#10;/RizIMpjUHIt6phTr5mv7c1DztmKONr2yUw4epyOeo7Y/mHebIOEjv4zfHXQzjETSpizvVdXyNY4&#10;HIY28zhzygcUVVoU+70sJAiHAOYdPsYRGfpiUJucuaVhxEf2YwZeMn96LwakS+d5eaGEZdvkQEcq&#10;2jKCYZgiS5xtO7VC9BkDM29rqmzjghRTLqlsm6xCkbbFXeGgjismiDQwZRfoSOZ6nvK6h7xyBtMW&#10;+G8yDsQCqhHAvSxR1sPF3kRmLtjPnChqO7CpCtLUa/sCst7DUSIarXKXPCWgtNTxvFFj7V5fMGYS&#10;fIG5VZW9qg7LT3MWhslFGyeV65XHqbpetyk0b8aT7ZIUw45cbCrgL0OtU0GuMojCmZ0UKo7WM/JN&#10;eGxxJhkLbZ8vstoc+PmnAXlxosRj3Xi2PGZHdvQ4OXRevoQztc3ks7eVIlXdcY6hw7j1g6fxGAlq&#10;zvR8nCEBhMkusCNZWZUAds58f3XvgO48HzqMIn1FXdNsg7ACH9SpUb699sabbTJ16uS6jZl4rq6E&#10;Lj9NE/wYM/tmuaWBTA/Qkj4lwAFIjfnrDGwOk7hzvuFqtsoZXFeUjhN7gHMdMxg04Qfad4Npa2Lg&#10;jRmwRNSmMgJupN2+eiwk+dOokqLB3AFMDAxE58zs9fiayRkcbth5Cpy2TNnkLNRIXwyWQgDDvBg0&#10;yhx6SHUmzWTZcQ57rFkjwnIhFG2myCupK2bbi/Fe/DvfB+IR78MldlC8F//G+8AyAh1Bar0ndfiq&#10;eO/IUgHHprnrXIhwVSOI1eV+yvgIjqgViwekJ9xY5OQSWxvPG6RFd4GBBixhSDYibTs6Z+rsu9My&#10;l4gPjxVkrLo7oc1mHWX9K2aKiGFoRT5j8c3BHDIl/cOIhCpWWlYf1GAkekA56xy1OYNxiNopGKNf&#10;qmCBNhneItPzBoWQOV+jUjtinp1IxvsSzoCNYiFpAgTCvf40x9pQ19SDLbv8OTm9wJsQHZZRY48Z&#10;ezS6VfEfoMvqLldnqRgUrkBvpzbWGQw3W7/JJxgKISN9zpz44Vnhn8ouztNJBdkAwlC6yImWH6Nx&#10;eByc34Jz8jmDkgGREOeI7mEps42089NdwpTbWqwzgJFCEzdLBb14wTqT9RKysNMONFJMJ4LPTwdn&#10;1HULls/HwiX270YgelXhTrMd7So1E1ORdvtq3edV1hnRBokSH7YH/8guj3gZqT/pV3edyUHSACUG&#10;xUJWJdWSRJ0zBlQvzB9jZmHxwNt3T1CFN2Y8UoBInVZNWKsIYQNphrcpkQu9zDbu0ojyKUbyBK7o&#10;cLaL1zJox6C49wsRDM7x0/NxjvINam/MWFwTFjEyU+mnpVKD8y6vpe5S47HckAt2lcpMYp1n5GNy&#10;VjVSLOQ+xAHWf2bRx2NzzGiSmcvbhUcE5h9icDAl7PYwJy5dZzrBoA1iOne5PGXyQlVQebum+gi4&#10;DLzlfOyNmWWSXdSFdydC6o85k4wREhqLgSmNxg3qeGxyxs+Z07nzbYVBjKNfDRkXva0eanG6z8ce&#10;Z7Qf1l589W7D8j8Q9ozHO9mm3pnWZP3xCEzuOIc91qwRDiGVEHWql9zqvqKH1/cVbI2PGK49XOK9&#10;+Dd+X822IspAMG34Q/Fe/Bvvg98a0joQPOn3D/URpky06SOPryRPOUyldoc44JtXm4oOjOiFkJaB&#10;AdvN3DFnuaIx63vsApCJ4bPtgW1kpmboSBguXx0BbVLf/rY/UADVM8egJSwTT/VHng+4UiocT1HG&#10;/mnHAT9MMWLVS0E4Km5qIm2jYnioUDJMGqVYLwjjElzhSGlfjF2+VMCTB5UF3s5+jnK0dLK03gDH&#10;CWtIR2Lzba3VxacYSgina+k/g1qVm9PYotLraNUmLrYjCkhpcNekAMTPkvUfRlhrOJwoE0sWT1c0&#10;8RtsXMS7fdRlES6ACSxgkKptQ5lGzN/eJ5MQAKtXjA0il3G3H/Dhy0aLWoszZiKPQ5WrknlOMhqu&#10;ri27YHzyWCBvbVmd2CJ76DLmpEIRXaRWo47zdhypggW1GJDFFimJamm2w6bvk6ySlQVpHKqIcPhi&#10;xircFnbqpbhiSjpmbB6ztOoEXWWJidJGrNKQtk1iGVRuQ+KrPybgM+rIqlasf3WdLic2VonIR489&#10;zJ9mEYcVgXu3xGzx/pTp35aCqevAM2uy8dHxImJQe+1MXdLMwYxA9PgwIq3PQ+Q3LN6xnlxPMMzy&#10;iEmBvDnFd+lG5YEIygjJ+N3DOVVgaFiy8uLKZuVY50djufYHIkfyqEiYEFxzTqV/e+TrAHaps8h+&#10;HCe1x1lROnIFTRIG5nksF1EJBcOefIx4D0TQgB2bnMVtTCeTXQ429uSWCO2cNd1Zc+qxYlPLY5Oz&#10;HLdhP20DzPpiM9DH4x1nvlRxmn8XZ7VNGdYo+Y6qeQFKEwMbU7J/TAZ+ZKM1PX60iIAMecDx1buf&#10;RjWpef1T6wyqiHtY4/FlEkamLvoaHdmR3AIJUn/96SGAlAeOCt1phXrrnG6AgPNuIYnWDfwV4OM+&#10;nZNzeUyu0zckSZgRvB7bBkmtsq2+yVOT7D4M/KqqsPpiXDbbJbuu3Vk5o+wx+/pP87BZUGPMqkeY&#10;elYHmm1gqb+k+hS2r8baqgFHFeyoi1J7PByCyRmM6viwC+tNSKQQWY2fVliwqAq5jJHXmuGgyRkE&#10;6wgyyAW+YJ05REeBG31A1mNWEMuweA4OafB5WD39u4d54Mk2peoT1wKqswaW1ZtMpfttthHHmu8g&#10;AYBVGJuOU61FM03ObGiUcf/p1V3hU64FFGiPebqAjARvGdpzhO52nOOc7tYOkCFZ7NuPYkP3e1Og&#10;ivfi33iffGLYKAKFtDBdev/u17++v/vP7/7tn+9ToaTcjdi105kaglLCikBYl61FUzaCDTFwNvUF&#10;2pnFoEFy0O4DmiqiDXNNB3bd1LR6HN7YdCB3c3o8ZrbiNFFDEuaYARvHlEi1rHKEcpq2c0ihyZku&#10;MwM8uPO2adzHT4eI7g1ccOyjdnQGATzOipsNbOGwfseYCzTq4LGuCovFuFRfcD9e+NxHqmjeF5OK&#10;7uaHcYYN23moUHPMKPMZrmGdqzklcR8Lua+AJCMffZkp2ZMq988FlfUMo4bTvMXEx6Ao3o3LvPjp&#10;3YFVDunx2BtzOf8H7eTMQMaGPXqc7Jbx2ORMTiY87Gm1DM5U/8+Ko71hUgC947HHWYsTLvj0QiZn&#10;VMUQ3mGwz8d4oSMeP7wBj7MaME7bVpG3cgqzm6eK23NWcnRs90s5Y3lMv23PWYZ2KGYZWyXcgSeR&#10;/ZB4bI5ZzkDogr1skxihzX5X6/tdVSLqw1U2OetoDfVI9GrZz2B9yG8G59iwY53JWk+b52nZXk5V&#10;qIg2x4+S3dt0CN8b78W//RR+QbBlrMuwCNP7hycSgSEtUTMgJM61XgPUxUjibvpieazRxMAlZttj&#10;c07zcg3aMWlbX7CY8iGi4/HmpA/OMqoOdeQyR+RvJ1IdL2zXaWR9HytjHMjDgD+bU+68pfdczKnI&#10;yt4E8kE6LB6H2T9HhmyO7M2FcqqM/DAHx2k5f1p+QuzNfZG6onXj1NLGvsA23wIb46cjujY4a/+M&#10;rbs3PyggSM0IIrLnyRGQPvRon87RqWByJoQ8lOzepqIVIXHDoA6LzOS8NXDqtIQ9a3yBcPLAwsnH&#10;rFWEQpOHRtku9vHP+HSdOqFUfriIF90rh2FMo0ZB41O4RaHeWAfOj94V3houqTkueGmjpS55TRbQ&#10;TyT0iNpb1NFyuQkeUqcdDUI8toJiDdJdKgGfeoxnJAti8UFyyCVvjgxvXhDlJtA8VDqtgnqH5/HD&#10;grPGD++wGszq7IBzGQpETYYjkjwBJMGWYl8wv308Cu2WtaUCeagdQazaU2uS8W4nuIQ91FAFgy2B&#10;m5H2Qs4b8m48BcIXtgRlg0zWoSY+On3wGkdgXFVsNeoIiHCkRAX1riKl7sKhmsElCL6JnHujPSQd&#10;40FOwqabPzyfkivpKy8MCSO32aL3QlEdjIcjO7bXwVyQqQu5uHSScSHC5+TkWcBSSJQ65bQtMrBS&#10;Y7TkPeI8AbvY5cKbZCYnnOzZbGr8MI3Pw3DYd6piA9HFMj6KCNMFk4xmCiNQt9lWRBHDGX7Z0SSz&#10;b/v2UhrjgoSnMnehh+io1tuSjNFyrsS5K3ejjWc8zbtA8TT/2H1F1jK8epBS6kGQlP0rdPLYmfun&#10;7PixgfB7WjrUWlsc+gHUVpC9pqu5/yOuhFTTVaEH8kch54MtO6LlBz22dGUMC5cCvgVkyQEzIFtE&#10;UVTzmtiqRUDEqIA7qPOMu28FjosNxHUFwkjlHwZIGrJKw0vQM+UpV2SExlaEpS2QNVq1eQ3LZJKG&#10;0JBxjl7GqZfmfCpYedtAOL/qnOKPFiOyn7dCR1XHkuBv9HaGLYHeEtgAnDWaDSqqfEHKhHA1FQH9&#10;i8knNvziHE+aZI75lrsdTwWc7DpMDssFkiy051g9TvkazKZcgQsI+0eRaa0QlZcCwAZbDo0LwrpU&#10;uAx7SDcs1mwclXOqStx0smzlmjYg1S8YeXt6GWZcFl+ocz4dyciyCuxixM/lldT0OheqDTQIPe+6&#10;X29Jsm60CkQZPUlVm5o2EIOZjX5RlDWErct44+Cj0IKj+VCSq992AwI4CubpLqjvbuIfr8W/zXXm&#10;MB5deIXDGiopXjuyXaTl4zQns8h65kFhdg4QGBl48DDlKTMdpwWXD07XvjKqf/Vv5TQPWww8hG68&#10;S3OpCxgj08BR33tLxj7RRZzhlz7Hc79gn5DBeBMGL0Gr3qRx/DCw0rCzmYml42X5KPZYk6ud5MRk&#10;93FS/RObC/wd8dKvLyGFBpFwpaEkmml5/XAudeNMS9uAVufYKiXYOmF6/hf+fHbZLLphsGfECdRw&#10;8hzL5RFbXYvY07vAzcETFra6ILGnI4U25//LC4ymUymYNr+sSWyJPs7KqM4lF9BFR+RKFK9V4rYA&#10;eD/R0ghoOo5FHT6NJrrK5cTTvR3lKyXeTW9ylrC3jr/ykC0HZtduVJEwOUW+Of6jLxXlGKjfyhbB&#10;7LYfcRCSwhew3Wpq27wKvFbPeJ0L/UwElgK8vs4FYtQtGmqhOE+2T97J9+Fo2cL9gFGLAUJxeRol&#10;dr0iQB25+Ks+BXfTDmqFRTuQ0WKLtI+rI9RKvDp0tCIOHLi6B7IImS3VPXO045MttjjyERFRqZ8y&#10;qkl3UbEUeFDOJspcK1u1Ow2RErT6grWVxhykyjoWtoSHYpIJfy2tcpimaJ7yNZGKjdS3DsZ0t7uR&#10;UGzHr/fHogjqVe/qhDVCRmDVXcuvI4o9loIw4kt8vd+Bbn7sfhgihpx8/SyktkZm26ZgKIgDZqvJ&#10;YnnjI47EGBUQzflYYmpPikZjUGM6KNxBWeT5R8SiGlVXLbAPO8PKKNi3GeY2dC6ka1/JN4JIWL5y&#10;fR0/sEHEJUU0wFher7w6D8z67m2QHt0unEvSqruOu3WumCOxsTIotGfsa6AIwH2cQWEI9fCrrinF&#10;Vlu+chkUr183ZACvczpvYn22UpkIU6Ia0uj0+ZMktqqhptOyhwqIo8owOxzU4VyiQLv5QO2bMHd1&#10;tujH3Axpev4wc8tTAJBdItVut3kGlsLBjZCi2IQZJE6/cCCsFnJRUYHNiUvcvKgjZXQ6CpAeYWgQ&#10;X6sDRogG4Pww46lanWxRjJb5X1wo8EK6z6F9MkbaBWdYWT2CxOvastoxjZw11XBERAOicvHaEj/v&#10;9RGJdEyy+rDH2g6hmU9ZoG7OXCpS3PfHgbhNFEHRVZLxzXrUn83BNJa15STtqBhK0Om9Gxutim79&#10;qykFboQM0w3APi3DshyTIgxNS3R/8Z9YkI57Iv8T13RaUowd0502rimg/23hiZEW9iCgwyUxSTe/&#10;7neBSGSmfRF+w9j6unA6LbUZbOCQJKJZC0qF8DDzuS0LTlAHz1jj1K2qfUEnZUgKd0yGGB08ZD7j&#10;ay/kuc1K/1rGXMREzdTiZ5GvJibjg3g7vvayW7sxuMJc5KglYpJlSNfSxvTxWv2g/JDdfoECTpS0&#10;rBNkPJ1l6YO4lmXpvoGx13GG0oj9SgFvPefc4sILlZJ48j/E/qSqfwnToidia4NSUa15s0HqjqzH&#10;IV05wyLQPdPDPoy34t+2j+miTAPAbd0VR2yqn1HFW5VT0AR2m5ww12oVxwz5xH3cfhCXbblAJEk2&#10;9o+6456PRxuryxcmUr/pLH1hfGn7tvK20EydQ7x1OJ65U+V81GYcab+pwK4eyWl9cMPkrx2N55Dn&#10;lCZZgtXNSnKIZav+fklgMEfg0yaYTo1PyMQRTw6H0LzUHBCjLD+r+1r6z6LQ0TGJJyGvsDxYDVXt&#10;Ho0z5ritBHZpGEkch6BhO028Ff/G25FHpJKD9N769tF4VFYekjG+KtQSHsx1jIe9XE95nJkeppHr&#10;LIT60XiOeGLUh8qXV1p9M6yjCJToOtuFZ3pIT4pLeLI0fcXV+KBF/sY4WdQ+CWx3FfakdUOrRnDC&#10;1h+Jhv4MrPyyboezMvnQNxbf8YmPwOvlzC8P5+eTormk/EoXDI1DiWsxijOVVoL7B5faq/zwNesZ&#10;bmYdWf2rSSk7b5zpaIoaLkgTR54PdzePkyMjTmbcNJy2PquVS/2r8VT3tb7AkzJW/+sP2bVhcV7G&#10;k5MgdAwxAWn7JFT5IQp96aSdKLk2/IKTOf+s5rmIiSyAPgmAL5Z6xkSJOuz9IqyTGUUXRgaZJf5P&#10;HmfiSVB7SRezg4c1wB65jnOmrmDVcbJxuq+u3dhidk+eZOyjWL25sdPblVOXFWK1Q1MwnKLE8QHH&#10;w6GAhiClh1yo1s4Gbw4nJSHJ9arROU37ozWNkNklN+LviTk3OJaqwkzymfbEPErGOOduIgPTXV1v&#10;nHMHs7vVASLzZB/EacNWbxGLwZP4bd+HhLGJ5trjTCpFVZ3V+CBe16s81GBtabdFfDhOXy7X43cO&#10;eVb5RP/GqcjdpTT+6zTxVvzbT2xs0z4qSjPlgjIfJ/Ip/6DLJ212VT2Q5jCd2M8BDtRIejp3gdD1&#10;9KS1bpw5cUCqGVfbqWNpNhXVjCnaNy2B2CQrKIMnrJ7DfZjk8wVLU8aZVAfeKEHPPAlpk2Jm9YiJ&#10;Nc5MCeZpyRdM/UmUbs1hpIfDjvJ4JsqdoYoJFO7d3lTKmhfnEuuySU+dzfpX13FJZ7PVlnFOnkxs&#10;x0KNxZ5fSx0ntQX/Lp47Dw5h7Bk30hb4hdvPBk+iWBEK4c7G3krSm9s5To7DpUg//SyBckGT0kbK&#10;D4e7bvHMlIpfFLnNDxVtKeNM0qc+aAOjXVew/rU7syZlTF/aKwcP5y6bD61xctaERsZNWTIsSenu&#10;I2ZJDxGnU2dKV26Tz7GP/CZXZh/4xawPTSvs5giH19msf3UdzTi72bQP7CZ3EES7AEVJhlKcBH0x&#10;/ejKpf7VeM4epfKAdCNX+lnl5/o5Sf5BJWDpISOLM0vlfGT3j+a2nkIEMPvdeFhyGLlxzsVb8W/7&#10;Nnz0jhk4fvtoPEQaQ40R0APklT8ZfFfcJIlLDQC0bArS5tFKgxgZj/2TXxG3ON3RKd2Qjm2Bjxyl&#10;d+xKYYrLRyl7MRKi5ORjUurw6l9tgmgaHngcIV8WDAqx8aiWga0Ak4VtCjW/xrZrMWFrP5L9D39D&#10;UNgaCcSkjxQS8d8VUD0ju9zHS1zuUGaOhsp5FTly4QNrBCaFmrksfcWOo3diescH7cZZJY8bK/sd&#10;t0gB2fzwOeOt+LctA5Icfjum+ITFxFtH40mxNS7L6vfVh8AoGBz7jnBaXbgUxVJR/AU6LakQUCNL&#10;T2G5893YA7qO2ZGFJSk8TA4BPY72+tE4k9lLNabAF0mFJN0NSG2JnCUffMMd+bo7uYL0sFXuPvHM&#10;D3FFF3tu2pAzx7WTlaNxpqOP8717DbGeybYCJKeL8tIHJX+YdhUzfVq51L/69p/WCkj3fmdH8CTr&#10;GRFCTiQVY2eeRGMiSsGXX7APUSpxRu2TRfhc8auEyZuVGN+DaxnxH6kIfzW/QbV1zwV5WfoQfSPk&#10;XQ+IY0ZXlulbqVCeHnydy/pXKNa4mwEXEMO0nhNb8mMJ6cYwk9mF6tCVK0y7JUGyGvsMEU9BKsqC&#10;bVZj44lktvDs4Mn7QXmZl6zAV/i6O0eY3Ro/u/dYkwVJKYu6gLnjTDsFe2OFtUwjEf205D9TqAD3&#10;uou0NbdY+qFQaeeh0yttBlw+JnubWzYu9WP5YfZH1cvO13zTp6d4frmnFruq7yKCNxLv9DlTSxN1&#10;vuRYnkYgho+irelHcaACUUAURfnB/HB8zbWygy15t5vXOM3aDtFX9o2nVntUfPKD0MRb8W9/e8vF&#10;aorpcqLbgOrLR1swj2ZrCpI+GCQMWJjt50CT11vvZ8IFNG2/hmA3liOGHGw9aEkibDENZ9oPbCPm&#10;XZ69eVi/RZIaGNNiOM2GtwS32u1DsaXZUt2epCXPYgDgy/VEiiohLoiHq0yy6QkiR92hDobThOKA&#10;Qu7yCKe9B86LXjt99eok1gUnitLNNQELT7JJySxXadKILsRPVkZdQ09jndgXTbfyBye7GAXDN9eH&#10;wxpHPb8ZSLHKpf4Vp8KAA4Exe8GNaEkmN9BOszNxm+jzUR9iisdDUrDb9FpCIvu6OzQURLxeMDk8&#10;6gBPXSOw8AQ23UtHCA30CwI9nghHd2EJjvb7GENQdM9FHwqG69qFlYRudw1oiqz7FttGr7NZ/+pz&#10;CyKwV1axh3aIUn62TR+d5xdYB1lwVa9IG5DuURrR5UmQMGCsHLj9FvQYJ+Yoqaj2s+isZiKNh1h0&#10;HSqJvulJMmtuObWi3AetpjZLSYZ0C0XfNlQqdV0yeBKSiHGC+rrAOxWwoPtkdNNj+QrPiVwmMo8H&#10;XB7qf+qTQCy87TJvnMhQt8xoMonxV36Wme2xa7WRrNYMUh6XoQN+67AOj+fEfoNoIkpSeKJuuwVK&#10;WGYpMaCjWugrku6X3NSSQOoIExZL4SmPp52SWJ8d3T/WU3j6NrdEmC4pBN2Omf6zhN7rpaOgwIlS&#10;b3Irl2CxZvAKuk0neO0FsSngr+j09rMIUcs2xFAAOVM12R+SWyiTAPIL4HZ/iDLeHu7WM3R90wYw&#10;COyt+mBTSdP2dLwV//a31Yu1WXD0oOs3DcAh3jrSN0rMdx3HdRsdUzDGgzcV06SvL9YSZVwISxsP&#10;BQQX5N7A4BG56JTs5bInaEZPTf/2UHCDahNy4RQ9s/pDUC3bB53NocD/Tb4ULxxxgpiV+LfPIZj4&#10;rmJRv2A6lhk/nEMcua6RNt1U9Aq2RsTS6XnSa+pigpUa75UWJPyJ2XRulUv9q32nmtB3wxMQga6z&#10;T/qTlYyMFZjGflHG4ImU9oMLG6Nn53ZzeMhzu/upzT7x+3oDvDDMXdFxxvYivsFTCOu+BkRNxqxW&#10;LvWvPs5Z84byXrykXGmHrFTfHsmNaCOBc0H03fOQDjijK9tranSKfFJRiS2yTQIaernyQHGoHgzG&#10;Seun925uq8Rx/BFSbj/Iqp7IZ6nRpFg6RhW/eTSHJOSUMpZlQNSHxhZZVoAsaB9tDwV3LsJLVDyK&#10;OiAE327PIdpKKmH7WY62anpqW0fcRTeYF+Gl3V7cVqr6YgttpxqQrhd0EcfwTmNW4t8mU0rThhf4&#10;hqpEZw6RH0RhGw94PnZtnkPucMEB6Q8ZWx0PtYS9BJKKvktQn2QhoueWjuUqhxRN4IY3nixTq4mI&#10;/YaVDUSyPUQ7PGEjLbNCNeJI2BBt/fpZo5h2LKHQ9c4cciArmSCZYNZ1rVbSWVsD7/aQmEC1zd6y&#10;RXpEbTMuDqWwjoaiPl1eLV60URmHbbwU/zaB4D4x5Yr0MgiJcf9tvHS0pzAadCI2Gt3BnsfCQxCf&#10;Xd+x90q+iNgC52yzTIjBeLUlLAf9RBo39YjtMxBfGP+24dALgLhAP0OlqJe3j8ej3h9twzKwiini&#10;0OUUaw9fM9gyVo7UwOpT2+yfYOCRCbG0MdEOtGwotjA6sa1I/GjINszwVvvSzpREHVT9q08L86Yj&#10;dpOJ5QYoBQDlHx8/4wwIM52p6bNZWSwroCx+Pw2JzISZEi/Fv/27UIaj48LETsRLlU+QkJgIs61P&#10;+pgfCp+w+rehEGOqgvkd8JVuesVC7o6nY4aKFrYfxbxffpSS/tAcQHDKtgZEC2HXU8iiNXvb7Z49&#10;FImeW+U3ZibmgnB3RIyRo5DAeOt4OF/9ZHZYB9+wHEWZ43VjvTbBfIXFdigLxxzpJNQV5k6iOfbZ&#10;C213cyCV7YVTnUp1Q5Iqi/pXTMuecIrIfMZqPsXviVj2h/sv75op9fn28Zct2qn/+NOXxx7h//L4&#10;x3f3H9Ur9sv9h/c//uH9hw/bH3e/vPv47vcfHq7+dvvhh2e3d3fvPj0GWqu8+eHT1W+ESDe75O72&#10;8w/Pfvpw+/hMv/HpXr/Wjo2HL4//5fbLL+3XNvo2kI/vH989tA/88IlP+u3zl++/fP7zw3/6j/qv&#10;v97/+H/+/HD18Pjh9/d8BVry9tPdL/cPPzy7e3zQD2zv//bl8/ZfP3//88Pnv/DfIuV/vPr7xw+f&#10;+K/PX3549svj4+fvv/32i4Z1++UfPr6/e7j/cv/T4z/c3X/89v6nn97fvfv2t/uHH7/FNni+/dfn&#10;h/u7d1++vP/0819+uf38jhHpZ+/+8W980PsfOameXX26/fjuh2f/493d4+2nnz+8u9r2S3/rLwyC&#10;D9RfbTy33//9p4dtomF39XemDAR8j1N884JC9UDYvPv749Udz/HoMU8Y851sQcywIcHxQ5+ZVa3e&#10;lf7jh2cPfMg28bd/Y33bpMYr/58v8D2fz0i/fL77w3vG8qfbL49/vn243f7Hv717ePwn/n8/fbhH&#10;0O77fz27Qg7+7eh/1/ssOE+fXf32IIn88r9/vX149+zqw3//hCgw79jtV4/bH1QkKFL5kJ/8NT/5&#10;9OvHTfawGPm6EMMkkT893H/8FyTnd+LKT2UJ7X/8/hGJ5dFP9w937373u+2/kTs24p8+/eXzHRbW&#10;tmxaq3/++7/cPnzuC/qIKPzjfYjf7ffLurZ320773a+P9z+93xZdItc2Tt4fv31O2+PnJMc6ZJsg&#10;//Hh/tfPV82v1evI+h+1obogd3rtzZ0sq+srIcVNK1LHPqCBIcs4LgRx4CRZlm8i+xwJvf3+7pd/&#10;atuBrCi46m4If0NIUdcgxjv/te8JBam3e+v1O4TcMO5Dy7ZNgUJI36mp+H+uCDDd2/z94eHdO5b4&#10;4/dX25JdtcPh6/rg6kGiD7YVp097/acP7z//NwnE9l//M0Sjq4xvFLlrxoKu8N5Kq2+/j0nGX6TZ&#10;NnpJk6NrSrEoNiU5l+vu16nvQ5puv//5x+080H/0odzdf/r0BdX8r/qkjx/YiP/h2yslfPAOr367&#10;wvOkjV03LXdE/ysTgWyhFOHl1S8QCebSrZEd0b9qyJMT1ub183NOmQgEPcGA1+ecEMPCiaGcc8pE&#10;4oQdeM6JtZqcVIr9ypi9TARsVX1Ezzmx6onTc5pavzkfUyYCH0AXG2P2sCsnJ7VrfGmsUyYSEgGX&#10;/nxMbKzECdl7a8xeJrLHhDmXOJHreG5wykSsE/AQY0wY15OTKxGZyJYI3N3JifbGBPrOJSITETIg&#10;LH59vk5CH2dWN4QmzlkVKngRnnd45R1PbFR5GoNXphIvooHGuPKe52pfCrUNVplo6wyKLJ0rv7zp&#10;6ZQAFstglYlUdoDCN1jlXU/kAefaYJWJYEWB+FuDVd72hFJIYTnDylRsYbSSoWo5DJMQEh/ASTPG&#10;lalsxXSdtz7RAKXfDF6ZCl4c4N8Zc5g3P71uwPM465Wp/DnM259Usjq9GuPKVBoXjRDOxyWreyoN&#10;7B8qpc55FSoqQtG6xuH4Im9/cBbcaW0ojUJFop9uYW+MceX9r1IRImDGuDKVeHGsGryyAiDux4I5&#10;vDIVvLDPHF5ZA5B14wh/YYwrU5GWZ70cXlkDMIV8oSMbmQpeugbYmMOsATBQgTAZMq/2B0N6hUAg&#10;hG/wyhpAt7zQ4tOYw0wFL92cbPDKGkD30ZAJM3hlKp9X1gA0EEKxOeuVqeCFnjf2lwKiY+Y5/KkD&#10;MmS+UAm0Qxud8zkUPCDxIlL7nWFVFyrxIh1l8MoaQBffk007Xy8lWsYXtr3s8MoaAF742g6vTGXL&#10;huL04wtJpiAbhswXKp9X1gBclAWmzZBD5UrGF+I36R4vY72yBoAXkWaHV6bCG5bfb/DKGoD1IuPi&#10;zGGmghd6w9BRKjsZs8H+wnl3eGUqn1fWADhdGA7OHGYqRRSAzJ7PoYJTc1x01cC3Od9fhQpehCWM&#10;Ofyu6I0WiTF4ZSrBxqlPNsaVNQDILcpOjPUSkHvMBrw4H5w5zBoAOwqMk8MrU9l7Wfng8YUoXiGK&#10;jTnMVOhDjBtjLyuVmniRLceCPY1yFSp1J6E7mLFeWQOQe35OetnglanEi/sQDF5ZA2D00pHHYJWJ&#10;sIcAxjiikRUAKBWa6RmsMhFu+WbnnfrKaiY1Vqtd0GKwykSKbGB9nU+gsG2DFaVm4F/OWRUiIgBk&#10;4w0ZVOneZGUGGwqRHWxQZnOwIpvJ5jJUYaECNEYRp2FCCUmaeKne860xhZkKXmqoZ6xW3vzUTiFQ&#10;xtZSO9jxheoXAjzJ4FVUxg3dXh13SEn5zIuIjWGuKScyqDChgPMY+7hQMS4OBkNlqPxu8lJBB07U&#10;qSosVFovijyMOczbH4gkbpRhXgufML5QckifUoNX3v+cks9p8GGMK1O9AJtJDOCcl9A84wvBA4Au&#10;MngVKnhx4Bly+CqrDUKo+PLGehUq5pAghSEbAhCncXHVgJNkKFSMC2y+M66sAVSfSFX8+XopOTa+&#10;EF6AxQ2XEhjlpKJOkVC5oTcKFSFRrCFjLwuaNL4QeDQIHOOgLFTSUWhEQw6z3qCGHzCBMYWZSGYy&#10;QECDVVYb4BmV3znVGoIXjrlQNb+lDVV+MKjcM7kQ2WcyNXOTFcU2hNiNUWWiZmkYciEg8hgV9hOV&#10;BOesCtFmP3G4ntpPQsZOVkC2XxmnfyHarMJXDqusMXQzp+ObAOKa37cF5Dhaz0eVtz7FanT6MCYw&#10;E8GKEJSzVllf4KTJrz4VdgD4eVTblerGqLK6oPJGodpzVpkIzQTA1BlV3vh4/cq6nLPKROwreDms&#10;8sangYsVShaQb4itbWMIYDWotjv9HGHPRDqy5FOfS2De+BQ/0LzEmMBMBMRL9R7nrATgnKMyNXsh&#10;sjX7m6wtNlC4YcsUIrrdqkWEMaq88XWdmnPkAyGdU8Go1DPGYJU3PgWyGKzna6XinzHrsOK8cljl&#10;jU81AndvGawyEROo8mljVHnj22uVify1yhtfsSoHrfMmE70g7kwZrDGqvPHVPcYJ6qpzwlwr1XU5&#10;wRmVng0qkGac+cZaZSJyH0TFDANXVUSTFVLrhOALkXpSgL85n0CVu01WW63P+agKEUhtZasMVllb&#10;uGLxNhPZYiE04RgVJd34xcaoMhGVy1TaG2aMigMKq7evDFaZCFZysowJzBufYDOlWQarTETxCX1Y&#10;jENExaJpVCQInAnMRLAiVOpIYNn43NIj+MipcaF2GeMDKRh8CT9jBsvOJ6fw1vGIVb9SeFE6aPAq&#10;W5/mQUrnnI+rUG0Vno5kZIVBTkHZfoNXpmL+VGt0Pi7i0mk6dC8iXQrOmVUy2lTR78KYRZBBhRsh&#10;SSfOWsnY/xtc5dRM0+Wrc6mv3xAIYmOeLlolgxvxGWtsWQ3QwV/9aR1umYwyAJqZWeuWNYH6G+IV&#10;OtwyGUcY7TKssWVlwDUClGxZ3DIZFgd944yjBTxSXjd1pHAM7EqmknIBcgwpyQqBsmKQ19a6ZTK4&#10;MTbDddClVUkmOZSscHIls41f6jkLN+DMFqaskMGNi2CcmSxAT6pqia45UlLIcMJwIpwdQGOlNJPc&#10;96nM5vnuLmR4l8S9nB2g4olxbOjeCkGoDW6ZrEW+rJnMSoHWa1TbWdwyGfEAEpXWTGaloMYENAl1&#10;xpbJUD/MiDWTWSnAjeySYXuT8E4LADfAG9bYii5RoeV3hkkHxK5wA/hpaa6KF8XSJ+HuzGTRJTg+&#10;cojPNZd6N0yZVMD9lYNbLmTMJGEtayaLLqFakjoCZ2yZzJeSgv/cArKO4741CR9T4u+AggBldxNK&#10;M3z360Lm7251gxkfyRH82so2b/fTDDJfc6ndziBDK1Pd7chkIfO1ssrhJzfVWzspTG4NTGT+iaMW&#10;GYmbSh+ssWUy/zQtWFD1/aRlk7EDCpmKOzGgjN2t0uM0NsINTuBA3U0mGdyIyDm6RI29EjcgZA4C&#10;km2SyJhJ2nQ6VpDuDU3cdIWqtW6ZDJuLYJkztoIJxcIjZ+XoyUImbhS9G+tWUKEgXUkaOHqykMEN&#10;hLIzkwUXimDRM9CZyUKGZY6PY3EruoSrPGlqa+wAXRQ8lhuvQz0tnJnMSkF3otEA1eGWydTThl6t&#10;DresFPAWdU+vwy2TEanDE7bGlg0MXeRCQxKHWybDN0VKnLNbfXXGAuDlswSOFVTI8PK5wsAaW1YK&#10;NGHBMrSkJJMRHXzDhe7OumWloMtBgDg6M5nJiJdQ2uOMreJE6aFk5QR1Bd5cAL6QnILFLfs4QHQs&#10;jM51QaVSivrC2wAFKkqCij5axjwWKpjR19OI3VFhnCYEo5z2jQ6zTCVm6HJDRArElCoTcsaOY1rJ&#10;kH+CcQ63ohHgZhUubB07xx7l3nb6LTlqS7eATTKfWyGDm5U6xl3L3AgD0j3aWbdCBre3lsuhZk1z&#10;bFuLJkdJVjJ/JotGUEGXFVAoKFXKuSilc8yECh7VRZUvne1WydgCBBoNmaz4USBMFhZEjTTTAqg7&#10;rLUDKoKUNrL0xzWkpJJRGIdd4owtKwU6DVk1E1vn0yRbrzl/ne1WQKSEnOh14IysmCQgLshtOiPL&#10;mkSttxywFc5yXjSC3tfeNBaNQN2fhcO/ruhTTDtylc7QikaAG1PiTGQl06pZ3Koi0eVsFrdKpkpI&#10;x9ri+tC0awDjUxjmjK2S0eXdKTUkWlG40cDPil9XMloA4pga61YBpYQmLWgoDbLzR8KN/+dwy5ES&#10;to05kxWJqrIcp98F3YfzRyKTnpSsZM/pkeOMregEe79VNKq93wqwlLOGZoeGSBYqGjfQANwxW9WK&#10;eehWgK+akPNYeaGCmS4BcOYxqwSYYbc6zDKVmBHhdZhljUDfPBC6DrNMRXkujRsdrVVQqfQTtlq9&#10;8Ntp8l9gV5CZMkZWIKZUpdKf0xhZoYIZjbadI7uATLGrBc44F5BCpTYihDuckWUlApSG5rUOs0wl&#10;jCSVBA6zrEPI7eGzOcwyFWAp+o86AlKgpgSorOp5VEYWELX1ccDEzEAi+47oCMXpxpplKryaDVp9&#10;ntp4XTTIW6bRWrNMJfdQxWkGs6wLvlP9vLVmmQrTmCmxBCTrAtLG8vKMacxUcg7Jhzkjy7qAGh8L&#10;/XhNK+qpvn1PtMBOEUb+rzGyQsU00h/RGVkBntprVqj8NSvQUxATVMQ5IysaxJbGAj4lmuul7AuV&#10;8G6kOg0B4ZaYudTsaUIjzsgyFbEzXdvhMMu6gJZ1XGPoMMtUMCN24JgFBYKqGxMs5EOhghkxSGsa&#10;sy6gaTXRXGdkmeqCNcu6gHIkQv4Os0wFMIN4pzWNWRd8x5q9dAyeCl99wZX2VgekAkVFgPlGY2SF&#10;iuOMKlxH6xcwKhVTGBQOs+rIuIdnwbDSagEUq8OsahAuQHDKE4jvp01NHJ17PRxmmeoFKQmgtsam&#10;ps/j1CBKEVgapFDRBA2Dx2KWdQFdAnE/nZFlKqwrMumWgGRrgm4m2EkOs0zFrRT4no5uLLBUsGt8&#10;psOsaBDyr88dmDhJkrRmIMvJZDvMMtULUsuIiCMgRYPY05ip7GmkzCCN7EbldcY0VipbQLbLJYab&#10;227IOZ/GSmWL/tb6fDLbrgBymBUNQst3q3aV0HeeRtPNrVS2m4u3k5gB4KDa2Fq0TIZIPwekci6O&#10;W0/6MY/iZsULKpm4WSWsZN7K2FCr2BOn5v5CRhcAKxekmxinLiar785kJiPEtpXMn7pN9AzN3HCs&#10;LbO4kpFnJ6htKEiydoUbNyQ5sMFKRrkEB6/DrWJSuTcChLWxboWMzDcdCA3zkbutyti4zcCxRSqZ&#10;vwMKlFWoTRo3O2MrqoRbDcF2GftNlzzO/cYVMq9vLG6FDAzHa6c2mAhU5UbDM8O9XsiA/1l5LizG&#10;yg3wlcWtkGlz40+e77eKSaXlifornOuSSobVr15OBresFJAS7gy1uBUyjGo0p8Ot6hIgIw6wiNMz&#10;LQA7gBUxzEi0cCJTMEWNTI2ZzGTsbG6QM9JB2BOFm/qsObqkkLHbEFJnJismlcv61IjzfGyFjPmg&#10;eNXiVpQCJw798RxumYwTB2PBkcmKSaW7M5rS4ZZ1Cb7G5p6f74CKSSX8ixZyuGUVdI3LZgUhOc2y&#10;lHBtH4NzuGUypMRLYxMbLdxoruukXysZtgylhNYOKEoB8B/BDmdsmYxbOnVlvaFLVkwql9A5J04h&#10;09joKeNwy0pBTpEVQgMlkhYAj527qx1uCyYVSXaaUXLxZOG2gSKNsS2YVJo2Wu5UIeP2Y2bSkZKK&#10;SYWIjWpISSFjv71UGej57q6YVFuXFDJfl9Q2p1RUcb2rM7aiS6gExX51xpaVAj6OrlJxuGUyqqm4&#10;rM/iVnUJ1f6WLrnJZHAjXWCtW1YKqhSgxZ8ztkzW7oq09ls2MFQFAQjT4ZbJUFuUdRo4RVyTtE3B&#10;gOuGZIdbJhMiAOVlSMmCSdUp7Oy3QsbZzYWOjh9QQamEaD2ZLGTsbpDqjpRUVKq4OaFkXOa0AHAj&#10;+eLsgAJmRfrh5qxbIVPAFfCas25ZKShtYOWYEac8Nq5m4sYZh1tWCkIuI8yGTJaeqVjm2MqWTGal&#10;wCFJTtXiVsieA0tyCh/Zz2lKkP4b68qFlUwdlKx1y0oB25UbnIwEKYVe5SPBt3gzmZUC3JQXcdat&#10;ktEiz0k0Y3aWj+T2dqfMciWjLSSVOednd4WlUgOhRvnnPs5ChmHi5EipWSxjo+bJaYGzkOEGW93G&#10;ufUnc3vOJcYO6HMhw8CjQ4Uzk1kp8I0oWCc+WVCwpALYbha3okvAV8t9MNatkIG4pa+IM7aqFNg3&#10;KHODWyGjegIl5HAruoSuw8rVGdwKGTfjedZr6Y2Ka6QOmA63oku2vKyjlQug9fqtbtywZrLoErfo&#10;BXRF2gFwu/EujClkClipiv1clxRkKg60rog2ZrKQcQjfUAzqcMu6BG5cKWTgxxHCNCU68j2PqiBT&#10;dQW7FzEsZIAgiJdZY8u6BOOJ4kBnB1RA6w0gFCvyVKCpmKE0jrbWregStbtxYH3sy7QAOCtvrYLV&#10;SoZ5Tw8lx1Io/VLVSIO0nSOTRZdwhyOAQEcms1K4JqSjo+Ncc9VOq1yVrDukjP2WlQJRZcrRLW6Z&#10;jAPHa7dCR/u8blSQkqY1xlbI4Ea/D8fHKQBVjEKSi84OKGS465SQWtyyUtjcPgckSYoiTYmShOpT&#10;dL5ur7NdAkSQFkDOuhUyzBJaN1ljq7qE4nfrNK3Q1q2XnbMDCrQVJD4WvjW2qkteoxWssVVd8uaV&#10;sJzn+61AYpUf8XIdpZsqgX3i0Y4uKWS4tNQMOzZX6cLKiYM2dyyFQsaJ8/aNAy2hWWYSZZ2mnkdV&#10;yODG3cKOhVeQqoRs8ReddStknN3cZefYJQWq6ttchQwFtN1wcr67C8IVd/2V5+MUMqLMtLNyMpkF&#10;rIr1ij3p6MlCxnHDDQ7O7i4YVywuNre1blkF2Vhh0mZJJuX1KZV8vrsrGRcQEYswtHLFqypi68Bc&#10;wVjnj0TdQedwKwYGaovj2xlbIdOdrE5rC7rF5Y8EYmzdhrGS0SLB6ZH5okJWMSilXo11yyqIMAvF&#10;v46Ft2BW376xLnPitqI8JWBZcIWNdStQV8XwiJAZYytkbFOUgrPfCtbVjxgWMrm0XnSmgF1Rr/jP&#10;1tiKOaNmH5YuqbhVVAnBJ2cmsy4BOaDklrNuRZcQV1ZPmHOZLP1eOaioIHCiarULq0rArOhMIfMz&#10;0AXwqp6eeBDO2LIuEW6DFXBmsugSILlW2w6SDWm/ye0jueJwK0qBXh8oE2dsmUzug9WakOhI+kgS&#10;VFzKbUhJJVNfMHIr52O7KS1cdcmbkvKnMlnJwKG+5Yodh1txVrg61CpKv6mdX1+CHHhh+DiEEPJM&#10;+twyGQ60yy0rBcLz3BFrxF5vClyWktybF07MHNusjO2NCJ11y2Rw43opw1YmGla5YU5aUpLJ4PZG&#10;vRxOrVf2SeEG5smJYFQyddnEVnC4ZaVAtJK4jrG7ufQyfSTc5As73LJSELeXzr1q6PzKzZSSAmDF&#10;CqW63xlbIWNsRNWcdau4V5SC1d/oppAhJa8tP4A2GGlK0FzA/pz9VsiUR3vu4BRoeVW50RjJqHGu&#10;ZOKmjXO+AyrulQA9Rp6xuwvZxs1p3kHkoY5NhonDLZPBjbtCnB1QAaxcxkGNv8Ot6BKsSR35xkxW&#10;XUJQx0GigqJOU0JuF3yPNbasFGh4g560xpbJ6C94Y2EMqc1PH6n2Olwv5sxkJmO/cX2SEcEg9lC4&#10;gUKy1q2Q+bqkAFhJvoKfdMZWyPyzu7RwZZMqjm3MZCGTmWC1uCCMXGYSDLcTM69kfCKnsrMDKu6V&#10;WByGkDO2bM7QhYJghKO5Ftwr6RinwpT61TQllJdSlO3stwX3igZClM+t10JGYSTxSWsHZKXAwcF+&#10;s2Yyk2GZUyJjeIvUTaUp0TElwLgxtkyGlBDWcfyAAmBlByAlFreiS15hYjiRXtKrZWwEQiwpKWS+&#10;11EArBhcjM3RJYXMt/AKgBWtzMHoSEkhQyvTm8eRkgJg1QXTXExtSEkh48ShsMrZbxX3ip1AZNnh&#10;VnQJfbCsehymoEgJzqnTxruSMZNvrRqxmwJgZd1eETd3xlbsErB7xLoMu6T2YgX0ymWuDreqSygF&#10;dyJPXGJUZlKTYslkJkNzbZDSc5ur4l5fXt9YSFRifekjOXF0waAxkwXAip5k3ZyxFTK1IiP46nAr&#10;tX10r6D4wVi3invVfYaWb1oArMSCOAMcKSlkNvKblGBaABuLXclooYhr7NglBcAqzJmV66B4OX3k&#10;/+XsDHKlaXLruhWhN6CqrMyqV4LlFXgB9rAhG7InLQOtgbx7H74WYF7+gPNQ/U++lw0WIyKZjAje&#10;S5IrH7uwem/hS8iR57Bm3lsX09kIYJBtkLgfl7WVYhXppZSWscnuFICSqRisbLKL4bUIT6r31p0C&#10;kCQKlU2GGK3rK2Xi3peMcqyspMmjIq7VX8CDj1utZPJeq3ONyUagnUjXxomLDVXMLQmsnJ2Ixgmb&#10;TDH4q1RIMdoiXkJ7C1V+nWNIzE2yo1/Je8VMVFuYIWbr+HGF7YMk3x6Wm1nJEMOZuJh5VmSFb+Oi&#10;oSlWFSLVmWtWZAWTV1YSLsgWBAWU6isJAAo91KxkiMGTUhUOKJsb2uACqztOih2gfYaxD+sltEHW&#10;NCXNhhiEq1qSe8+VBFZMRFX+wpn2QaKtymoJbXEuoSYldR/Ee0veK6deUAujLZ3ChZTZcZL3Cg2p&#10;GrOLucW5hKtptZ+9vwkn7xUw/1IxhSSwQm/gRGO0DV9CsF3NrR8wSArHLai5hRiHLvqgmJVMp8BN&#10;WJ0ngy5bSflk0xpt6RRAZEyeMAVc+hfw5KqiIr1JYGWIh8nroJ5WaCuQRM0tfAnlIlXB69eo5lpt&#10;183XnQRW8NAqOH7/BaTYgxg2TuH+e0sCazVHVbGgFIMAoNjRFGPpL4C3zxdn5tbFuKp/VHsRwKWu&#10;rW4P6nsLMaKTaFMrGU6BSBAkNzO3LqbzFuFCx9xg4akvIMS4B1PBx5xek8BKUAejNHPrLgjHRWk0&#10;47mSwMp+/2PqYJAp2paEmzBdRNX3Fk6BAxehXjO3LoZHrs5/5nsLX0IJyK+K4QXvlQgGm7d5b0lg&#10;pe4Su4CYW4iRjUM7JfMFJIFVI2IhRgSbg7lZySSwXmSTqx0nxAiOsU8pbeFLNJIZvFewRdA+9d66&#10;UwDv5tMxCHTQZTkD0Y/YRNWSwAoY4DDhEEMbEJX5upPAqllIIQYC/f5Ru+lPdwps+GTFmttiiBGI&#10;ozq6mlt3CvCCaLQpcsSAcrvnqvfmvu70JaVNza2L/VqJ0pYE1t+VNPtbiP1tJQXP/BUEVo4ylM8w&#10;nivEOE6y/uZ7CwIr2njf5mQeYsyN5B/jS5L3SqXz6ip5f8ILsaqfRAsVseMk71XzgkIMK6HLoPkC&#10;gsDKFyB5QSEG/P/h2zFz6weMhbYuVux0UmSMtvAl3kq62GIlu1Mo9pjjqiXv9dcm1dy6U6jvTeUt&#10;sp11z/Wq5B+Ra8RxookR0wH/FJGnFHsSCVSVPKHMhzYYbqZoboo9uc6pbDuuGakNfonwXCmG52I3&#10;FV83Z9zUxp1KeK4Ue0LhfnN4ur0tsg+mNo4mwnOlGNpAQIUvof1nauNcInacFGMlQcqFV6aQcmqj&#10;Q6e4B6SY3gP4LlObw7tTjFPQQ8WCKNEd2ihDYnacFCttD8AmYSXdKbD6MFGVTXaxwrVU2xbqlYy5&#10;qZh5imEltIMTZ2XKwqY26blCzHuuILBW/Ig97v6kwJmnDRJI/qe6z92/t+S9EminrZbR1l0Q2kg2&#10;UisZvoQeZiqGRzH3mNv7qxoyncl79XPrLggr+cAWNSsZvuRN811zej2DLvukKxDt5Y228CXQDcix&#10;N++ti5F+S3FZcVKgcWJ7AVSkxbrM/hZi1QCKusxmbt0poA0XpObWxYAWgTbNewsCKwgV9EnjuUKM&#10;hnlEMJS28CX2hAcq215AVag7TaVqQLomVjEFVVUqxeAFAeaLGxX85NBGNM7wlVOMubF5q5XsTgEf&#10;SfTVWEnQZXF2aFNz606hQASVaUFCQFsS4lxQQ5W29CUULjYZaQRIUhsVXcwp6OhOoeo1SW1djLmh&#10;zXzdyXulDgn7sPBcIeZ9SfJeqQ5VpOrbeze21FeS6jEkuArPFQRWPBc5SsaXhFh58o+yySCwoo3I&#10;h9m7Q4wzF/ESNbfwJXrHSd4rjGpOXWYlw5dQlqLC0ffvLXmvsB1IIzLawpfovTvostQ8AbhTK9md&#10;gj/hBV3Wn/CC98og+XbMQnZXUsWhTJTrDNYruiCMG13dkaCrUh3vT67BeS1d6hIcUuhSbF5qM3V3&#10;QMaoOpCEFIG7Kv58P69BXKWkoPmoQwrmEX7V6IpjReVcGVccZFdqNKnu8PDk+xqSmmoSkVOqThRu&#10;Xt17/HYeFVAKJ/Y2wh9uVCYeSdnfJlW6TJGNlEKXs8Ms06rfV/c3tYaGJ0MVrT4vqsM5O+xSH/I+&#10;1JkgKrtSh8h9XyH1IV/Q2Ua/ywD1q8Rq9uS2GuiqsvHiW06/AYCl7LBLocvdmpKkSqKUCq+GVBUH&#10;MMxW0Kq2GpR1qKoO95tzSKFKMQOIf3Rdb3SZg0BI4eVVxwqyTrsuSI6m7XZK1ayUbQSnlXpwp6FX&#10;EPxuI0QX91xhh0FNJSHOfcsh5dewewCoDqptKNy9Ni9vG/3kANUElpaxwy5F8YEPpJ37bzlJqURO&#10;DFwIhtbnVccvcwZIJisuwBBZSeMPXZzGzLySkEqpUnVlCSkuOpWWdr+GSUetQm7mfBhS5AdU+x+h&#10;K/wGUQX1fQWFVZ9tgopKUiaEImGHIVXxC7UvB3+Vz7+Y2Pe+N6SqLr/hAUP6ahZFn+1iewhdXYqM&#10;juosLd5X9wBPbsHONkKqAFMV9g4O6hPk0/DSuWL05cCz/RiOFCV+Qoy6NcrqU6ruYGoZuxOoUI46&#10;Zgdv9QmHqEog3b+zIKBybFMR7xCiHzKmaL7noJ+yGup4E0LV3Ey1K4d+2N4YfWvVkSOEnhSGVX09&#10;2LK6Ls7L5nMOIUrmUb1Bva9+eiiijDHEqNL6JNPExTCDdgoFToUCQoicLiBqY/TBVSUV42OKOIJ+&#10;tJXH6CGdmktzck4hd5gKrdx2QxlNOwG2xRcWXqBqG5sbRBRopbkDUJQoKUe2ax8jvlQdcVKKUvpV&#10;HvR+Zkk4pSaQCvClFKStwpmFsriwcIIAZLvfyIKlCs+FTAWjqzsP7h0UvzC6ulTBC8rwk2tKFX3l&#10;qUKKZi9ULzXz6s6Dr4XUUDOvkOKI7k5vSTQFXVOAY0pxA1Z0OQIi3e7Zkkz1syHFBw2nySzjcASq&#10;4SOQQB/io/iDSlm4j8eTM5x5ZyGlTwNRk5XKSJUhJT6ycDoPe85Jjql1+UPKnuCSYlqIiZlZSumz&#10;aTJM7TcdUvrQnfzSCzqA8VUhpS8TyS6tkltKV/cf+pKU3NIfCATqhfWLi778RUXVg3k54+g+R19q&#10;swyrDUKEFB2KXBAiWKUUublMVwvqTzVHReACZyqcYnBKf3Up2+iuw+qihE4bIaSBIm7cuqmUIveQ&#10;WlT387qShqp19dNK6TI0NWoStHlxe+ZmZebVpaBpUtvAzKtfWs43b110KaDwXRshurj6GV3dA6Cr&#10;ytmJ99WlgJ3rFHZ7TgSjayMkKMkqGl1dCjisoC2hq3sAArsEIYyuLvWiqzWZa0JXPz4QsOZob3R1&#10;KegF4DlGV/cAENqo4WJ0hRTdgYzfgC3a3hfHetWtPqWqSygjvF/DIJ1yrCcfT8wrpE5sQ61hcEeL&#10;xmDqp5FD1FaDv06TeAa+1KTIuyzyyf33FVJF/jF3I2pFNV0kOSuOZEoRjKmsdvG+wgMUZc74+eCa&#10;8rLIFjS60gNQ2crYfBBUod5yyje6ugcoshBvWbyvkKo+I0pX9wDaR0V1Ve2jgi2q/XxIaT8fpVW5&#10;kr4MexbUt1tvFUwTVF2qWTQpSsbS1028r5CiFGzVVri3+eCJntx+TaUoThhthFzrH1S1Fbq636j6&#10;CIanDkYful6QS42u7jdIqVUgFVndXRdd/wwZAXZ/k6Ibd52W77+vkCKNoepHizXsfgOaNQWlja4u&#10;RYEDRXygqkefF7EAU9sxpcA8VdlKmNdNl96XQ4pcLFVy/QpmKLpYfLOGed7gfZmzaPBCX/CpTd/c&#10;K6R+k1wETZC+U30NoYorOwwprJc6f8IOgxNa3TFN5VuqlrcRcn7luzS6wgP8ZvSJ9xU8UrpaUyjQ&#10;6EoPQFKAuacEixRdcDSNru43XsRtDMwHDy7W8EvSrdEVHoAiwEDH9z4qGKTQA1SjUJasjbCSFNXZ&#10;JqT0txwEUvIjgezMvMLblI9SNh8eoEpSm/N8EEi17w0qaBEz3PuK8wZ7Cqtxv6cEFZRz1MNUP+BI&#10;3d9y7ZVmDYMKypeikFLCp11XFShR8+p+g4S/r7pXBu2UcxTF5Mwadr/B+ZDCJsIOg0BaLaWVj0oC&#10;KRWXK7R0/zGnWN2z1SJ2xwEt7qM6mXHVbW8MgosqFs/m2KW+9Z6Nm0qxaqdrXGKwQeEkcphSy9h9&#10;B8FKleqEOfSZ+XcWYvqddTdAISDq7xpPFTVSudSb/Guif31inzJ9oyvEeGPq8Bt8UIo30SNS6ere&#10;A3CKMYovOgihfhFDTC9i9x5gbuUXxRcd7FPcgIo8BCG0SAwqERTaWHvPRB6crvACD6ZlSkuRit91&#10;UcjKfM5BCAVMBFhRxtFdzk8Rmo1thA+gLa1qIADNoc2rqtCreXUXQLm4t6lvwNW6q/ptz3V/EAg+&#10;6JegtAIEQgouDYWJxBIGH/QLo0A535CqT1kFR4MP+lMdQ83mHFLg4C44mnxQstBMWXEKkbbX9bdm&#10;D2YNu9uosLlhM4PZdl3VRcScA4IPSvUvTonCQ4UU2B6FEs28+vf/hiZoGMaQKdq8uAiwHEZX//7f&#10;XJrVwS0LoL4OBZBSFLeNkNTSjwqohBTJx6pa1RUcUip5QKw376u7DQqJF7Hl3m8EGbT6R6nzaEix&#10;hKqjFilxbQ2BRz4qABZSuFAafYp5BRmUWuyKYUy1mzZCSu2oes2UrWlSF0wkBaqEFIX+VVVE0KGu&#10;62/9mu/vDyFF8LY8wL1tBBmUi1zRkISuftpga1B1oQGi+rwIthvCSEodAKQmK4yShE0XkRsSDc28&#10;uhQ1CCq0L9Yw/MYb/qjS1aW4M+MRja7uAUieUgXFOP601aC7C1us0dXvKXBTOIyaNexS8HTI9Ra6&#10;ggf6+aFHgrHDkOKoTAcOo6t7AGqYOEA7yKNwA6uc571tRKnSH4Icys+H1JPgjQJVkgYKCK6AxJDi&#10;ckMir5lX9wBUC6LxgLCNLG5a917jo4IFSrlvmsUbXd3bcBR1QMegjnJIUVHEEHvzks23nBzQCviY&#10;+io0QWgf80mmiyGMjPKkX2JZ5mMOMbY9FcxO3iiIU7Vsvd9UQozKjOpbTgJowXQmBwJ+Q1tDjgTq&#10;jJ38TxqOUclIzCvEiHOqK2zQPyEgSdsIMWsbQf+kTV9BbmZe/ZiCszFZAgR528JXC05FKk4xMgZN&#10;hROqSYeuz8UBzMyri9HCTgWYgzQKbR8WuPm+QqyqlhvfG/TPxfsKv2HfVz85cBwicGNYbcEaxYmq&#10;+GGQRou1Xy3e7v1GiJ2EiMR5A/fSbeNRFRuErhTDb5h9+R2kUXaiD6kF9/NKMUL05k7EBTnm9Xyr&#10;g2+KwXg2+xfvp+kizs4QzbS6lAwtv6NoaTUaNBhYSv2tOt790YakxzatT7XFUG+rS9mjKDV6uy6O&#10;oodawi5FoF1dl9mFuy6ulcbLpxQwTOFLt8fedxQrfdPuxqAOKUUGJLcbo6tfOEhmhGhhzLBL0ZOQ&#10;w43QFexPqsZV44FbD0USV1t5is09PmZewf6keP0Fg1bo6pcbkvBUoTM2xjbCKhrKpid0dSk6YT1M&#10;CW6OTV0XEKKpcpZSL4q0myIP9CdLXdyYzby6FIWVq/TKvc0H+xPerfPyIYXFU2jZ6OoegKBjHSrF&#10;++pS9F1VIYd3sD/pv1MpvEJX9zZUhq38brGG/bhxwFx076tLsf9DkjC6ugcgF7RYd2JeXYomG9Rf&#10;ErqC/cmxl2RyoSukPqygyRGkBm+zeXQ9TMghpYCWKAlr5tU9AMWy1AmbWmZthLaAFcBakwLhrDYs&#10;9+8rpCgHrjhSvKDQdTxMvllKUSH9aYovUVOv66KvNV5UzKtLVSfMh8hlfgdnlK6DKr84pbgPVc+7&#10;+2852J+EvuG1mnl1v0EckMOD0dU9AFcH1SUMG28rD/YF59no6h7ApsWCaXRdHJXV9xXsz6p1akw+&#10;hLBBV0OF+G4bIWQbdcQOIdBlakmbNQz2J62RTICIn24DhHZPtUdjG8H+JFCptq8QogXToSAOPt02&#10;RMKb6tgbQrCB6IJlvq9gf/KdmEIjnPnbAHlfpMOoNewnhy9VK5QddiHskNxMZRvdA1RoWbAB+OBj&#10;XhxT6I5w76OC/VkeyrioEKp5UZ7T6AoPwBoKhJ6qZDmvoz7L+3kF+/O3gIpZxJD64ueV7w32JwRf&#10;LqTCz4cUnxdpu2Ze4QLAKi6zVwZnlC0F0qjRFecN/Jp6YcEZRdfHhHtJgu2vGS68oR6kFFVAVYEi&#10;OlB0XVV53hh9SOlzVFI/uacYNIXbQhuhPh8mYZQ0kkOQ9Ogikbq4+hrb6CcHjhuU5DE236X0GTt4&#10;n0+cryHOkcLd5kVsDk6QmFfwPilDRVhEzCukaC1d5TTufVTQRQl9k8JodPVTCm+PAodGV/cbBxwY&#10;FSMKsigXKaqSGF3dbwAf8J+ZV5eCv0WSsNHV/Qas1Go4dX93CLIoYApYm9HV/Yal24CDNDv8jUeZ&#10;M0CwRQkswRYz8+p+o+JshkJPDcQ2wjf5gSqmF1K/H4qaV/cAHG0eKqYXbNGKi5p8aXgobV7FI3Rr&#10;2KV0vDeInzRcqezWezsMqd84tlnDIH7CaFd5Ae+Q0vH5IH4WBmv6Cr9DSuMOQfwkpE8w0Kxh9xsM&#10;z6QUEd1tpvHkxEb7UqOrixVKpF5XdwBFCa4hCtvoYoV+KV3dAXCTAkMzZ5ugi0o2ACPqa0icDZDD&#10;zKuLWbQy2KKgsERGTfwwxODAfszRJniftEwk6KDm1f0G3CMORPdHgOB9VmPZImLc20aIma0rOJ/V&#10;kAViqtHTzxpVScNMqZ80wIe55ilVXYzoq5pV//TJwoD7olQNMbWZBE+0WperTE6i/u0jIWPJVNTj&#10;U29CMO2+8ObM2+piHNZU8DV4olUo0IW9Quy3xooxjf7p4zC+PyqCHZVGQSkMn5LwYl9DIp0quzLF&#10;ICybLjF0+EpdjtOTYlWa3wQ2kvFpuUpkKLQhUplU7VyD8Ql/yPC93iFm1zAZn7BLVfYywfE2L3ii&#10;Ju2LWgBNiGwWeo4bvxFiBz5Kva/uAACIHu60FkRRCqYZLiBV2vu8YL9Vrbr73STFik0hvuUgfNbZ&#10;uprvCl1xQLG6wm9AcnYnqOCJ/p6uzbzCb4AccJ038woxO6/wG9RZ+5rELxIp+2sm4dnslUH4JIMT&#10;ep7ZU0KsOiUb2wjCJ62Swb6MHYaY9fNB+AQUhderdHW/YU+hyROl7kk1ibi3+RCDW2IKs9AQtr9k&#10;dFVGq9DVxaoClwkqJ0+UBSSsbHR1d6PXMBwAXqMKvYt5dTFiLwogGjxRzjbq5hVi5MCoc1QQPjmL&#10;UrFdzav7DZL1TZFA6PXdNgjLk9Fi1rCLsVmY4BDRxdAFm8oktKVYHeeFj/okTxQsUd28UuyHiKjY&#10;lzGFPq83Z2zTtTPFvlw51LzivEGpCRUt5yTeh8iZzaC9/HaX4s+nCW0MMUJsh/D04IVDGXy7e0sc&#10;Yo/ra7AvujyFMjrrQj26dR1DjJCo8Yn0JgllMKpMgs8QK4aZQGE/wRalhAmdWAR0M8QOOueod9bd&#10;AMqgBIkTDg0z+4JwFDAumNoeXepDErgpxDXESIg151921q6MItlsmsJAUqzCjsaBBGOUev4nyLRR&#10;Fn6Hew60+9s4EUnEMbM6DgiPP8QI9Bt+D4eGUMZeZmoEDLGKt6uZhQehm426s5Cw1MdIKNYcTKH1&#10;dikuVSoxK8XA97/O9MODsLOruoucsNsYD0zfhMI+UTX0ScDoYa5jKUap7OIhCWsMV4AyaODG9LsY&#10;yrifCmXBAeUcQQa02WJSDKaAMpCgjuJQSfgzMwsxwtPXy9yhiWL3V422B5yd+w0txGCBwZgUGZCf&#10;IIJWWfQ6bApt4Xpo3UnnI/PauhOB9vBbkUdo62LcG2tTM9q6O0Db74FTaOtisEGpFi/uS5AJ4r1V&#10;EwdxN0ux8uAqvYODWGgjSmBO+ymGtiocYFayX0hYDquti6GNDVtpS5fwpc+H+gK6GJ3DH0VNuvdb&#10;wQtlblwjzXsLseIMU1zCaOunkcoBfpqMSBq8t9ddkZPCT8TcwpeQs6Cymzjq/Me0dadAIhWwq1rJ&#10;LobnetRmL+bWnUKlbdUJ7f7rTlpplYFWu1swRNFGPNT4yRDzX0CUFT3gwuOZzdy6CwKkhA1svrdg&#10;iaINarR6b90FPakLVrxe8d66U0AbwKOaWxcDFP1tjSi0dadwFHRjIoH44P4FnAeO0thkUEXRBoRg&#10;jiUh9uTCBslUrGSQRUtb3b7uv4AQQxsrafa3oIvWSvLqjLbwJRQZVr2cYXq1F+CtJMSenK0rN+De&#10;SoJo6r+AEOMLgKCqrKQfMNAmv+7gmvJ1vx6H2QOCNuo9V4jhufAJSlt3Ct4rB9+UvRttxpdEgVLq&#10;V5N4avaAEEMbnYfUe+tOAW3Q79T31sX8SgZ9FG1EqIyfDLEnzUcKMr3/ApJ2CsG+jtj3viTEAHUq&#10;Iddo604BK+FcYnacYJ7ydUNLNDYZFUfRhsdTK9ldELvUb6qWWMk8lxwECoyVBPuUHinsOGpuw5f8&#10;FnwU762LAUBT11Np6wcMTq9EWNTcutiT6wMVToyVhC+hgJgqqQilu20daINCrWyyHzAq86IqnYqV&#10;7GIUlgBNUtq6UyBuCvCitHWxKjHpIoVBKUUbND3zvYUY2gjJm7kFqZR7N/ES872FGG2KIXsarxy0&#10;0jqDEkER7y3EaPPK9U1p606hKPMfgx7i37pNUrcIrqL4AoKRytx+CZ/3Nhlii7l1p+CjM1HCdPHe&#10;ulNgJX9L74i5dTFQChrXGF8SvFQ4gb+kO6EtfAnx/KpUd78HBMW0GIhV1lVoC19CmxxC0UZbdwql&#10;DYq/0dbFIDvjz809IGimaIP+YbSFWCEjYKtibsFRxUqIPJkdJ8S8lURlUs7leC6lrR9naIhAoN18&#10;3VGbtEyLi4B4byEGjsvhVWmLcwlkXyZntHUxLIv6YUpb+JKqyu2spItxKqEhqdLWnQKFLpibWsku&#10;BoAD00rZZHcKdB6Ch2/wgGCscn2mRrSaW3cKNHGkx6d6b13sSQn2OmDce65grQJfVmUTYyXdlxzs&#10;bhXWvNcWBFSuU5zpzdxSDDuuQKPQ1oOoaCNdwEQwgrmKS4DuYawkSKiVea1q35H1304KBCeBFdXc&#10;+gHjeHHrUKegZK9yXaRWpFnJ7hQOgt/E6IWVDP5q8V6Vtu4UFnMLMQImgPhmbt0pLN5biEEocahR&#10;0FEPOtbWC7g/KaQYoaeXqf1IBeFuXGymdJ0x2kKM+yz958xKhlOo0hkqPhlM1oMDJVd2oS1JqQTH&#10;Klf0fiVTjMMyle6MtvAlQJLcGI22ECuSjalfSO/T/t5wW5wwjLYQ42ACR9rMLXwJ+SngCEZbipHI&#10;ofbu4LRCav9Wf1jx3sIFHbw3dQ8IVmv1NydNxWgLXwKWX2lt9ztOFDKtCuM0ljPawpcQvlBVmiGX&#10;disBW1cM6yFGJVOq45m5pVMgjU7xFIISyzeKpxT5d59gtxL0gKpuPFeKoe0LlHz73qht9x9ZySFG&#10;bQx62Rltf3AKxkrASfsgCWJzyjba0inUtUN8b3zLXRsHjK+5LcI46mKU1ntBprj9uocYlT+qV5F4&#10;b+EUQH9UZ3vIn32QYAgwXY22cApoA0wzcwsxtKksXj6TPkjwT1XIfoiR1STnFr6EYyg93c3cQgwK&#10;EpCAWcnwJSzkj8FxyDzvS8JZ5kHjU2ElcS55nKc6l5C+E9rwyiZmTqZAF3vArTV4wBCjfY4q+UZA&#10;PrRRNssQvYcYTNIiityvZNJdv+zdbm7hSwjgqdJ57J5tbhwU2LmMLwkxGhH94PHM3MIpPKpkrNi7&#10;qcHeBok2GhEYXxLU1aoWdRn+9U+K+ffWfQnE0Lrni687mLJVrbPgVmEl3SkUb+BlagL8JOcV4vCH&#10;y4rQ1p0ChYEenHrN3LoYISQ+OBHppXBme90ErABAjZ8MMbQRnTHnkuCvoo2VNDYZYmhjKc3cksAK&#10;Ivk1WAcFptqSsCCoM1aSBNYfiumZag4/IYa2qrMkrCR4r5qoDyjY51alBQwTlWh3EyPU/lYtJVOs&#10;Qu1cBMzc+gHjyUENAr34AqLiakFbis8Fv6DP7cMWYND1FCPUXmWNzdzCl3xQZ+oSER9sg0QbYTWz&#10;B0QpVNiT4EbGl4QYK3lUge17zxXFUIlEVDcl8966CypqtMIWOSy1JUEbmVPGSkKMuVFqyMwtCazk&#10;M6i60kBgbZBFvQcTEyuZBFbyDl8G7wYCS22cupS27hSolMfWrVayiwHukmZhvoAksAI94PKElYQY&#10;2uqeb1YyfAl2XN3Z7+9vwXvlvbHjiJgCjrG9ALokkj+sVrKLoY29W2nrToE4IyVmzf0t6bIXNxyD&#10;43ATirmRx2oag6QYc+MDMDeqJLBCKK2iJeK9pS8hicRwQwksxtwqoc+sZIjhlckZMt9bElhx5Yrx&#10;wWtqg0QbK2l20+C9clXhJqzmlr6kLt5qbt0p8KrhG5joTPBeiwRTYNP9jpMEVkrps3sLKwmx0lYl&#10;D4S28CUQZ2giYbR1sUrjUQ01OEC21w1CJT1XiEGVwisrKwlfgld2MYXgvQIhsOGYrzsJrHyjD1N6&#10;mq+yLQnaeG1KW3cKFMf/whk3762LoY3/zI6TBFZCQaqsNr+dc8OUzXtLAispeqfB37idd23Vk8sg&#10;K0S1mhj1ICgWYr7uEANXxJWZ/S14r9SQo2id0tZd0EJb3HFwJSqL5Cd4r9y5gZLVe+tOgSALiaNm&#10;f4u6q0Vg/VEn8yi8CrDyrHIS97tpiBW9iju08JNJYCWPULUfphBfM66a20fdhKOMahHV4B6buYUv&#10;IVxC1TEzt+4UdBUgmKc5N75u47mSwEo+muqqRIHM1CZtMgmsdC2sgmr3VhJivDdwcjW38CV1vjC1&#10;Sqgn1+d2QbI1HPqfJLDaSlEphi+pe5+wkiSwYpOqphI9WHJuBVsYbelL6kpr9rfgvWL+fN3mzBVl&#10;VYknsAcYXxJirKSdW3cKEP05wCptXYy5yd00eK/UqKRnqtIWvoQaZJfJuIb42F43rBRXpTLF6jxZ&#10;zVbvT69JYCVii0LxdYeYP70mgZX0GHiXRlucS+gr8HyaaGjwXllJuLnmZB5if5ubiaolgbXKxzlt&#10;eS7BcakbVRRb5QugaI+aW/oSrIZBCitJX8JJTSFiUdzV+5IouEqKkqvRRvf59uHUxk3kw8ytOwVO&#10;Cl8XVw7e62Ju3SnAk/qpUgX3u2mUeC0/yS3HzC18CZ0UX+o8mXTZy1pJEFg5BcE5M3MLMe6mfALm&#10;vQWBlTAvNyOlLX2Jjc4EgfX5w3tTnivEIFUTeTLvLQisVYOnuvPcW0mIQXOmJLrZA4LACpLpqvf8&#10;hBiYMB0zlLbwJfgf55WjcitZbCDQykrCKVTmg/KTUfKVykSQo5W27ktoxkgKqPHKyXvVDKvkvbLf&#10;qIw0/GL3k7iughHu94AksFZvKlNPAScc2kDXD6MtCayQZVVFEUwptPHpmNw+SsSHGF+AqZI8xMor&#10;qFv+4L0SoFTISopVUqapaslhNeZW6TjmHpBixCIgdAkrSd4rXw00JOG5Uqz2fPV1J+8VAutb3XFS&#10;jLxdLnBmbuFLMEmVKU/DuP4CiHq4k3nyXg9yHxQrYogVlG92nCSwkg9S5T7vd5whxiXTZICCNuSS&#10;UCRU2WSIcTQ/DdbxTd7rgxR0w0IaYoS+Sa+8t5JvEljZcchSul/JIQZzpkjVt16ZJLm2krDHCCwr&#10;bV2scsIrCV1o676Ek0Ix6szcuhgILYCYiJeQ7hZzIxpt/GSKcQo6i+gv5hbnkooNGFYEqYNtkJzw&#10;iuFgtHWnUCnv3IXNSnYx0D5u+Wpu/VzCydzF8IjG9LlVBMOwxzjRNTFMxMXwUox7gNXWnQLaiIYK&#10;zwXPuw0SV8L7Nl9A8F6fZDYptI/03tTmojPf4L1W0T7csrCSEPMrmbxX5OoidrsHABzH3IpPZGwy&#10;CKzUDi5bNtrCl9QYTbwEnncbZOWSq+hMirEiDjf9BoGVIvhVNtTMLXxJHWbMeZLCIzE3OkYYBDrF&#10;wLsJ2gqeOcHu0EZMwdxxUkxj+exnoe1FRVpxE04x+CVkSSqb7E6BbYMUNfUFdLHSppofwzvtc6OK&#10;La17hJWEGHsAEXrjuYLASmarKgLwDSmUOUIjHN42NXRRBsPMrEvBDGXnMHtp0Fcru14dgUIKii2r&#10;aI53QXol5uh8ZEgdLH1RnO/PJEFerYqtyo2EFMToh0q25gzY3tkPfTFMdcaU0hGub1BXCTDSR8oY&#10;SPc9i5l1J0KDMSg6RlmXIl+U2J3xIcF3JQLktuyQwkD4n1EWvFUaLpKKZqYWYpqCTTp2s5DKQ6sm&#10;1PcHhBDDh2D85rMO3uqTa1th8UJbOhHcgQlvfV/9XIHrh1iitHWxquRCL0/xYQdv9fkkxG7SFcnC&#10;aC8AbdxRBT0BVngT4zjCWctsoiGGNkcJ5TwQ2vAQyvmH2N8ooWolu0vgYMdXKgBMvss2SLSx1xuH&#10;nHRXLs5Vq0/YZLiSX7qrmls/V/Bp/94ahLYuxtxqcsImg7fKZYO4pLGSEFtoC19CTqWihNKSJ98b&#10;m5vxk0l3hXz0o95biHkrCd5qVYNXyf8kfeTcpE0Gb1XDpYQ3UhuXDfMFZL1WOLKqOCnOO7XZuYUv&#10;qUwJ5ScH3dV65eCtQvSg2ZT5ukOM/Y0rkfm6g7cKvEEvHLObhhja6nhnvu7uFIDvwQXU3LoYJwX2&#10;AKMteKtUNOWUbOYWYmj73Truj8nBWyVVhWCa8VwhVhu+Kj0MgNJMuYrZkQgi9oAQq5Q+aGTivSXd&#10;lci1C16HGNqKzm60dafASpJXbAIXSXflAqZKtDOovpJvDhjqPBliWMlvLEdYSfgSDkG4ZfPeuhja&#10;5KU0eKsc8NhQlZXkuYTgtQEwv0l3JZr5UKGEEPO+JHirlIOHDqRWMn2JDVwEbxVqIUWJzEqGGKdX&#10;vgDjlYO36nfTEKuTOWFv8b0Fb7Vq23xUwCnEFtr6AaM8SfXovj9PBkvWn/CCt1qdS16mUBbBouYU&#10;0OYSP7mJNjHOysRz1Ny62EJbdwpoY5BKWxfz58ko8+pD5SHG101MwdwDku4KyufOJSG2sMnuFLi/&#10;EVATRH1q27fXXdqKsXG/BwRvlbb2v7HT+y8gxNDGjmNuHUl3/b0tGj8ZYlhJHV/N3OJc8nsTVtq6&#10;2K9NmjRT0nPbC+C9VUcv4UtCrLSp4jbw+UMb5xKTsJtivDdMWVlJdwrEgvhu1Ny6mP/egrdKnAvk&#10;X2lLX2Ij88Fb5ehEdMx4rhDjFESYS61kD3wQn8SVqLl1MX8PCN4qoQIKsRmTDFdyQltVR66grVa8&#10;Vp0mQ4qgMuVfzDkhyK40U+P+JmYWUsTmeWnmEhCkVVK16yhz7yNDCmXMzPjI4KyyGNyLjLLufTzH&#10;IyirHxZfAQEhhTJuiuqddXdAvwzVEQrksHk6towPhbyE8w/CKn2AVVEbomChjHJ4JnEQ/loTozUv&#10;yJR5Z12KErREs9Uydl8AmkI0wSjrUotl7L4Az0h8yyjrUlzZwNLNdxZkVUy//M79dxZSVdayVv/+&#10;5BMUVxyBqq8Bn6y96aMQALWBBlWVgIVDbkIK0jUzU8vYfQHdVEpKLGOXOqjF+DQZ8ZRLawtCsyrV&#10;KCOlIBKCNpndM3iqF+5K8RZDinJT1VLaGEj3BbR4+zGlSOERtPWApMomo5R1X0CRGOjd5p11KZQd&#10;VUhFmH73BfDKTnXiGdRW3JVCGoLaSiy4ygMIawwPwktTVYafj6C2Xo/n0zB/hlg1i1SpUsh1d0Cz&#10;EVzd/eSGGAWDHQMauX41OelVZYKRQ4z9grCusEnkukt4kbFvdpohRhFfTjDi40auu5IXZNpDVCkZ&#10;Ytxgv7Uqtx8Bcv1gQXKWKrY9xFDHmcnNrjsGgm+KTYu6LlbNbtW9HrnuGl5Eac3JbogRoSLVSpy2&#10;kOsuBRaoCkkOMd1QArnuHtg7aLWkvrsuVs3cf0x9gecj2KpV88XQBYYY7cvprSjiFsh1r0LPc4WW&#10;DjECRz/U1jQfQvJVuaUYegLqujNiB2c3duq6V6EJqiqWjroutlHXvQoBFtXVHXVdjEL8eAc3u+5V&#10;6PRAlNFYZhJkwX1UxRKGGe4BKos56w0xEuWoiad2hOS6wpg1jVxQ150RoRKSCZy67lUOP7suVqUQ&#10;FN+DYYZ7oFSiSdUaYlVkFLjVfHfJW6VsCYtyezLiVB4sWW8qyVzleG+KgKGuOyOOKiRxCooVct09&#10;cLt9XyKMPcQAW8FI1G6e7FUilNStN4sZXgWHSTBDvbvuHqq5NQUYjLouhmXyJagdIRistLOoo7dR&#10;151RlSTndqxm171KtZM3dTV5dyFW5XRMgQ/kwj1cJHU4Uwkx5vaWixnugfRPU4GYUYYYvoFWpWox&#10;u1fhTKvukagLMYqI0UbJqAsqK0xKLgnGVFKMFtfcrpW6cA+oMwwhQI4QqxOOyUdArnsVNoQXNxnx&#10;IaQYhbhV+THUhXvgHbjvLsWqorYhQKEu3AOmYqibUwxk/zQMKOTCPZCoZwpGTDHI49ToV6YS7qGa&#10;tqvLcvBgqeui3124B0hhBvxgdiG2UNfdA5E6w7hCW5eisQilrt1adu/AOcww5dDWpcjWpoy90haU&#10;Vio8uoNKSJFkyRtQe2tQWqHUm7IKRfVvgbdKsiSvwVhlUFqpsemsJKQ22rpDqXIkah8PIiy95QlQ&#10;qVt5UFqrR7xgOLKS4YVe7CEG3C8ws70BLiLu0BBStT1+pJV0b4JTMAVh6szbxgiV7EVRVWUl3Su8&#10;q1md2XaCCAsrhi/AfW/dK7w5tqmzbBBhYcUAebm5da9Ay3CTUMhKdinirPQ0VHMLSisooCmL93yE&#10;FOXt6EKmDs5BafXawpfUpeBwc+unE22TQYRlJZmb8lxBab0o7a+205BiJenArqwkKK2Ent1JKKQ4&#10;rxFXcXPrvoTCTe6YF0RY2nGTRKT8ZFRwLe/qVjJ8CcUwPoQFReA5mLBc+w2bgC+geyCshBQpp637&#10;Eo6GHOvFgTmIsJCXCcc7bd0rUGvIgD3MrUstvHJQWrW2kIKGXECKeW9BaSWy5zxXSLF3cy5RKxmU&#10;Vv3eQgpGK15B+cmktNLQTX0BIcV5kguLm1s/YUBNNTxY7gtdaqOt+xJ2Recnkz/LOQEKibKS8Apa&#10;W0jhkrnZKm3dKxStQ33dQYTlXHJSjUBpC19CMF2dgoII+/t1u5N5Ulq1laQvoX2ZwcSL+NdOhkA8&#10;hnsypIo/q7o8ItdPGPoLCCnO5TQzUe9tVHAtDyT2gJBiN32BrhsrSUorEU4Vogkp6tlSssLNrXsF&#10;esu7k0LyZ+lqq+ri8d66L8GXu707pDg6Q4IQ9XrR1r0CluxQzpBCG4FD5bmC0vpi53BW0j0QQ+a9&#10;OW3dl1R1WqetS8FEpjCbOk8GE9Z/3eFLqsmju+MkqfX3ti6+t5BanJWT1QokqPaAkKocCnpFma87&#10;aa16bv1mxI5Dm1OnrcdLqn2Z8iXBoX3Stp2sGTW37ku8tpCCawGXUGnrvkTbZPBhOQXhX5227kv0&#10;jhOE2I227hW0LwkebYV6qzituFFFBVftJ0OKximQSNxKdq+go2pR9xVGLMwApS3orYzQ7W8hRYrm&#10;bxlEsZLBbyWIbdqcwvDqpxn8DxcB5ZWD4Ercw9QpQlv4koW28CWspEPGovArsSA8s3tx4RYKGVNA&#10;XBBq4UpA43Fr2b0JpAQaTphDXpBjmR152G523Z1oSCDYsXTrwlCctu5OKDXuyGxR+pWDIVwGtQ0E&#10;0/XjustXnlK7QGAjVFhTV+8gyPLpuJBJSKENYpNZSahzbZQ2RJlSuJOKRwjHjBk2bVV31BzyUqpi&#10;hvTQUtq6YwBJUEEMkPY2xkpVqEJw964SNK3J2QNsStGngpOJe2/hTWRYgcN/GyMb6teh+kTkQq6K&#10;Bd4fYKcU4Qj1dRPZadqIYZjYUwo9IRHWh2NeW3clFVRyUwspOrpVaXmjLZyCPL9yYWsLUvtN5aUb&#10;bf1kUridW8mUsvd8CCltlPb8mlLcF0nnUu8tSbHyvkgcoY0RA+XaoT63ILfaWC/+LbTB4VF3Yfbq&#10;JodzVWh+ShGfdzs3gZymrAho6gMIKTx0VX41JhnE1pqaSFbjrYX/gcxOGrzS1j0J9YoUT5sPrK0I&#10;CYcfTmriawtWq8XfQNy6sjdfgNrbou5rkRvMJR+YqCs7vmz4ambdI4AHu2076LOVdaagB4KmfYwc&#10;k5XTCiloohQVMzMLNuv3rQrM8ll3L1JcaffOggJb7BtTr7EOSW1BKitUBWZI7m5ifOWqdhDauhj7&#10;TBFnhfFHAdeibZhsb7R154Pr+SrojeBUnxvZLCbxD21djKqLquUiYt0f0J9cJeMNsTenfwWZwk1v&#10;c4OyQS1uc9gKMSJOVZrNvLfuEQ4us6YqDHPrYvg6uGNKW3ckpMs6ijsRu7YkXDWqo62YW3BY4Wxc&#10;JnW+LspdG8CDuiUCHDcxGAo/6n6fYjTuOxWsCPG0a8MmVV5JinGuUC2pWJLuFA4iM6ae1RAjq1Rl&#10;zyPWnQJpF1CJzBcQYpWvrMJ3JF+3laSUDE1ClLYuRi1oktyUTXZfAkWn8ApxlQrS6/m3viLmC+i+&#10;BK4BW7fS1sVwypiJmlt3Cq835yinrYtVJXQufGZu3Sm8ftDmVjLEaE9iqgPwWXangOOiGqhZyRT7&#10;Aq2rU3KQV9HGwU1p6y7oRXMG996CvFqsDZVGDDu5fzjv98f5ySCvUruJQvtqbt0FcQaiq7qxkiCv&#10;AtjRI0RpSxdEbF59AUFepaikPHOFGBh+5UaJLyDIqxWDU1gAYZ/23ghUuWw4jKmJ0ar3Jb+ALkbt&#10;D/sFdKdgaxLwmXYxWLnvr1vJ7hTobge/VFlJF4PsQXKNeW9BXqX2K/XSjLYQqxIZCnwmptjeG2nf&#10;tAdW2roYh6DDhS6CvMqnraroVkC3DfL5Q/RcvbcgrxKY50Kr5tZ9CbU5HaGd2GwbJDccmNhKWxcj&#10;CCdPr0FeJVLr6hEQsG6DpEbzg6RV4UuC8lrQiAvxhhgLBEKrtHWn8MWXKPYwBKc2N9wriXpmat0n&#10;kAZPrW312rrY+QFGVsq6S/hSwfdQgZlgvNIyy3Sw58TTDyUE4ahaoew/5CjtozIJufa21QcmIe/E&#10;5GWmXEUv1FaazFVySem7a15byJEu7OJAyVzlmObgUu4mbU0o+KLOJElcfRGF5qsRl4CQk3Aip+I2&#10;Ql3Ttk7TTY4QqPqu3/1ogbJD9XZEWZd7vwHqxHedrFX2bEJqahm7FzkchYtNoi0H3McioyhlXe7z&#10;fionEkxXzmvEQNWpNeWwffXSgunKMe9LuRYztZSjQaD6rpOzyjJSxEZpC+9TsSNjI8lZPWkhxkFe&#10;fGoh9+Zuo5R1Z8CNkdembCSprlxJlbI4VSyUdblxGf37P//DP//3//LXf/3P/+nP//Dn/8k//r7+&#10;9U//9pd/f8a//u7Pf/nnf/zT40/1f/zvf/nr3/3bP/7pn/7lL3/56//61//xX9mN/s//+/O/Pf6E&#10;OD+J1L//zP9PmNfbhZ8rYU6PXfhYCfPWuvBrJcxqduFzJYyL7cLXShiX2YXfK2FcYBf+rIRxaV34&#10;ZyXM+agLf1fCBTF3af5e2dg0sp2VFZwb2nd2VqhuiO8srRDXEN/ZWkGoIb6ztsJEQ3xnb4VyhvjO&#10;4gq3DPGdzRUSGeI7qytssYvz98bqCi0M8Z3VFfwX4jurKzwvxHdWVwBdiO+srhC3EN9ZXSFvIb6z&#10;usLEQnxndQVyhfjO6gq1CvGd1RUM1cX5e2N1BUeF+M7qCl8K8Z3VFWAU4jurKygnxHdWV5BOiO+s&#10;rsCWEN9ZXVUMCfGd1VUJkBDfWV3V9AjxndUVYNHF+XtjdQVchPjO6gpSCPGd1RW0EOI7qyusIMR3&#10;VldR/BDfWV2F5UN8Z3UVng/xndVV4DzEd1ZX1R9CfGd1Fdru4vy9sboKcYf4zuoq+BziO6urIHSI&#10;76yuosohvrO6iveG+M7qKoAb4jurq4hsiO+srsoKhPjO6ipqGuI7q6swaBfn743VVTw0xHdWV4HK&#10;EN9ZXUUeQ3xndRVLDPGd1VV0MMR3VlfxvhDfWV1F/kJ8Z3UVywvxndVVlC3Ed1ZXYbMuzt8bq6v4&#10;WYjvrK4CWyG+s7oKVYX4zuoqzTrEd1ZXedMhvrO6SoQO8Z3VVT50iO+s7jOsjr9X731YHRnMG/FK&#10;Ju6D5++V+LA6soVX4sPqSBpeiQ+rI593JT6sjn41K/FhdWTcrsSH1ZFCuxIfVkdO7Ep8WB1Jrivx&#10;YXVkrW7EK+20Wx1/r8SH1ZFXuhIfVkei6Ep8WB2JnyvxYXUkcq7Eh9WRmLkSH1ZHpuVKfFgdqZMr&#10;8WF15EKuxIfVkdy4Ef9NT+xmVw92PzAMr1IQdz8wTK+yCnc/MIyvEgV3PzDMr3L/dj8wDLDS+XY/&#10;MEywUvR2PzCMkNyY5Q8MM6xEut0IhiHCS9r9wB8AizViMS2RDLbVFP4AWvBg9wPTEsExdj8wLREk&#10;Y/cD0xLBMnY/MC0RNGP3A9MSwTN2PzAtEURj9wPTEsE0Vj8wQYzKs9r9wLREcI3dD0yfCLKx+4Fp&#10;iWAbux+Ylgi6sfuBaYngG7sfmJYIwrH7gWmJYBy7H5iWCMqx+4FpieAcqx+YwEYl3Ox+YFoiWMfu&#10;B6YlgnbsfmBaInjH7gemJYJ47H5gWiKYx+4HpiWCeux+YFoiuMfuB6YlgnzsfmBaItjH6gcm2FFZ&#10;HrsfmJYI/rH7gWmJICC7H5iWCAay+4FpiaAgux+YlggOsvuBaYkgIbsfmJYIFrL7gWmJoCG7H5iW&#10;CB6y+oEJgMAcW/7AtEQwkd0IpiWCiux+YFoiuMjuB6YlgozsfmBaItjI7gemJYKO7H5gWiL4yO4H&#10;piWCkOx+YFoiGMnqByYoUiTz3Q9MSwQn2f3AtESQkt0PTEsEK9n9wLRE0JLdD0xLBC/Z/cC0RBCT&#10;3Q9MSwQz2f3AtERQk90PTEsEN1n9wARKqNi1/IFpiWAnuxFMSwQ92f3AtETwk90PTEsEQdn9wLRE&#10;MJTdD0xLBEXZ/cC0RHCU3Q9MS1wiJ/QzzCh0PViNYIIndBFe/sC0xCV+Qg3dMYUlgkI/jvkDS0sE&#10;NIlQPhUkl2swLXGJo9AIY45gaYlVTjTCwksshbaf8weWPrGKfuYIlpY4ARWKg+zeQpXmjBEsMRXq&#10;5c8fWPrEqp+ZI1haYlXEzB9YWmLVuMwfWPrEKluZP7C0xKpEmT+w9IlVXDJ/YGmJVS8yf2BniRSm&#10;yR+oBxunSjmo+QO73Zn20PMHdpZIO+v5AztLpNj4/IGdJZL6NH9gZ4lHlUrsr7Ee7N7CsERqWS1/&#10;YFjiscRYSJufU1ha4sRYaDG/m0IVBYxFXGIslJGdP7C0xJkaQkHJ5RSmJS4xFpqgzCksLXEmiBxL&#10;jIV6VXMES0ucSSLHEmOhQ9ocwdISJ8ZCO4Lda/xDqsgSY6Ey35jCEmOhs9P8gaUl/iFhZImxHH9I&#10;GVliLFT9mFNY+sQ/pI0sMZbjD4kjS4zl+EPqyBJjofrqWIMlxnLM9JF6sNpYZgLJscRYjplCUg92&#10;I5g+cYmx0KR3LuLSJ85EkmOJsdAmfY5g6RNnMgl508tFnD5xibEcE2OpB6vXOFNKqCG0/IHpE5cY&#10;C306x1tYYiyUk5g/sDwnztSSY4mxUHtyjmDpE2d6ybHEWI6ZYFIPdnYwLXGJsRwTY6kHqxHMNJNj&#10;ibFQU2e8hSXGQk+e+QNLnziTTeiEs1yD6ROXGMsxE07qwe4tTJ+4xFioeDYXcWmJM+3kWGIsx8RY&#10;6sFqDWbqybHEWI6ZfFIPdiOYlrjEWI6ZgFIPdiOYlrjEWCgON+xgibFQ43X+wHJ3nokolE1ersH0&#10;iUuMhaLtYwpLjOWY6Sj1YPUaZ0LKscRY6Ek0p7D0iTMp5VhiLMdMS6kHuzWYlrjEWKhOOddgaYkz&#10;OeVYYizHxFjqwWoNJsZyLDGWoxrYRRRnibFQ4HD+wNInTozlWOapHBNjqQe7RZw+cYmxUNp5rsFy&#10;d54YC9VMl1OYu/MyY+WYGEs9WC3ixFgoUr78gWmJS4yFBoXjLSwzV46JsdSD3RrMG8sye4Wa0XMK&#10;S584MRaaVSynMH3iMoeFZi1zCsvdeWIsVMNbTYEGuzmCerB5ja+JsdSD3Q8MS6QP8vIHxu78Wuax&#10;UFB0rsHOJ1Jecf7AzhJfE2OpB7tFHJb4WmIsr+r/1Le2erAbwTgnvpZ5LPRZHSNYYiyvibHUg9UU&#10;JsZCO+LlD0xLXGIsr1mAqx7spjAtcZnHQq30+RaWljgxFtodLKcwLXGJsbwmxlIPVos4MRbqRy5/&#10;YOzOryXG8poYSz3YTWFa4jKPhbY1ww6WGAvNzecPLH3ixFheyzwWigDPESwtcWIsryXG8poYSz1Y&#10;vcaJsbyWGMtrYiz1YDeCuTsvMRYqxI63sMRYqDA7f2DpEyfGQlX75RpMn7jEWCgQPaewtMSJsbyW&#10;GAudY+YIlpY4MRbaMe0WcWIsryXGQinwMYUlxkJZ8PkDuxsLVcznDywtcWIs9GVYLuK0xGUey2ti&#10;LPVg5Q8mxkJX0uUPTEtcYiz0cxxvYYmxvCbGUg9WazAxFvqqL39gWuIyj4U+LHMNlpY4S3q9lhjL&#10;a2Is9WC3iNMnLjGW18RY6sFuBNMSlxjLa2Is9WA1gomx0NBq+QPTJy4xltcs8VUPdlOYlrjEWF6z&#10;zFc92I1g+sQlxkK99vExLfNYXhNjqQe7KUxLXGIsr4mx1IPVCCbG8lpiLPRhGIu4xFheE2OpB7sp&#10;TEtcYiyvibHUg90IpiUuMZbXxFjqwW4E8+68xFheE2OpB6sRTIyFRjPLH5h35yXGQteGYYnLPJbX&#10;xFjqwW4NpiUuMRYaaM0pLC1xYix07VlOYfrEJcbymnks9WC3iNMnLjGW18RY6sFqBDOPhW6Hyx+Y&#10;lrjEWF4TY6kHuylMS1xiLLRFHZa4rBH2mhhLPdhNYVriEmOhBfacwtISJ8byWmIsNBPOEdSDzRqc&#10;E2OpB7sfGJZ4LjGWc+ax1IPdCIYl0k1m+QPDEmnGtPyBsTvThXT5A8MSzyXGQg+0aQc7S6Rx7fyB&#10;3e5Mw+LxA0uM5ZwYSz1Y2cHEWM4lxkLXtDmFpSVOjIV+ocspTEtcYiznxFjqwW4RpyUuMZZz5rHU&#10;g90IpiUuMZZzYiz1YDWCmcdyLjGWc2Is9WA3gmmJS4yF3obDlJcYyzkxlnqwm8L0iUuM5ZwYSz3Y&#10;jWD6xCXGQuvwuYhLnzgxFhqM7qYwMRYaTi9/YO7OS4yFnnNjDZYYC70G5w8sfeLEWM4lxnLOPJZ6&#10;sDKkibGcy1phtPuea7D0iRNjoZ3rbgoTY6Fr6vIHxt2ZHqPLH5iWuMRYzomx1IPVa5wYy7msFXZO&#10;jKUe7EYwfeISYzknxlIPdiOYlrjEWM4/tEpZYiznxFjqwWoKE2M5lxgLrWfH17jEWOh4Pn9gaYkT&#10;YzmXeSznxFjqwW4RpyUuMZZztk6pB7sRTEtcYiznzGOpB6sRTIzlXGIs58RY6sFuBNMSlxgL/WeH&#10;JS4xFprzzh9Y7s4TY6Gt/HINpiUuMZZzYiz1YPcWpiUuMZZztlSpB6sRTIzlXGIs58RY6sFuBNMS&#10;lxjLOTGWerAbwbTEJcZyToylHuxGMC1xibGcE2OpB7sRTEtcYix0vx6f8xJjOSfGUg9WU5h5LOcS&#10;YzknxlIPdiOYPnGJsZwzj6Ue7EYwozjLPJZzYiz1YDeCGcVZYiznxFjqwW4E0xKXGMs5MZZ6sBrB&#10;xFjOJcZyzjyWerAbwbTEJcZyzlph9WA3gmmJS4zlnBhLPdiNYFriEmM5J8ZSD3YjmJa4xFiuibHU&#10;g80Iromx1IPdD4zd+VpiLNfEWOrBbgRjd76WGMs181jqwW4EY3e+lhjLBaQSaSj1YDeCsTtfyzyW&#10;a2Is9WA1gomxXEuM5ZoYSz3YjWBa4hJjuSbGUg92I5iWuMRYrlkrrB7sRjAtcYmxXDOPpR7sRjAt&#10;cYmxXDOPpR6sRjAxlmuJsVwTY6kHuxFMS1xiLNesFVYPdiOYlrjEWK6JsdSD3QimJS4xlmtiLPVg&#10;N4JpiUuM5ZoYSz1YjWBiLNcSY7kmxlIPdiOYlrjEWK6JsdSD3QimJS5rhV0TY6kHuxFMS1xiLNfE&#10;WOrBbgTTEpd5LNfEWOrBagQTY7mWGMs181jqwW4E0xKXGMs1MZZ6sBvBtMQlxnJNjKUe7EYwLXGJ&#10;sVwTY6kHuxFMS1xiLNfEWOrBagQTY7mWGMs1MZZ6sBvBtMQlxnJNjKUe7EYwLXGJsVwTY6kHuxFM&#10;S1xiLNfEWOrBbgTTEpcYyzUxlnqwGsHEWK4lxnJNjKUe7EYwLXGJsVwTY6kHuxFMS1zmsVwTY6kH&#10;uxFMS1xiLNfEWOrBbgTTEpcYyzUxlnqwGsHEWK4lxnJNjKUe7EYwLXGJsVwTY6kHuxFMS1xiLNfE&#10;WOrBbgTTEpcYyzUxlnqwG8G0xCXGck2MpR6sRjAxlmuJsVwTY6kHuxFMS1xiLNfMY6kHuxFMS1xi&#10;LNfMY6kHuxFMS1xiLNesFVYPdiOYlrjEWK5ZK6werEYwMZZribFcE2OpB7sRTEtcYizXzGOpB7sR&#10;TEtcYizXzGOpB7sRTEtcYizX7MdSD3YjmJa4xFiumcdSDzYjeE+MpR7sfmDwE99LjOU9+7HUg90I&#10;Btr3XmIs71krrB7sRjDQvvcSY3nPWmH1YDeCgbG8lxjLe+ax1IPdCAba915iLO+JsdSD1QgmxvL+&#10;v6Sd3Y70OJKeb6XRN+BWVpakHLh94GMf+gZmBgOsgfHOYrZtL3z1fl4xgmIElVkKuNFAfUlRZJAM&#10;xt8bpIoYy5rPsaigRkHmxCLGsuZzLCqoUZA5sYixrPkciwpqFGROLGIsaz7HooIaBZkTixjLmjEW&#10;FZQoyBjLWsRY1nyORQU1CjInFjGWNZ9jUUGNgsyJRYxlzXeFqaBGQebEIsay5rvCVFCjIHNiEWNZ&#10;M8aighIFGWNZixjLCqQSwHsV1CjInFjEWNZ8jkUFNQoyJxYxljWfY1FBjYLMiUWMZc3nWFRQoyBz&#10;YhFjWTPGooISBRljWYsYy5rvClNBjYLMiUWMZc3nWFRQoyBzYhFjWfP3WFRQoyBzYhFjWfNdYSqo&#10;UZA5sYixrBljUUGJgoyxrEWMZc3nWFRQoyBzYhFjWfM5FhXUKMicWMRY1nxXmApqFGROLGIsa74r&#10;TAU1CjInFjGWNWMsKihRkDGWtYixrEAqUTsXMZY1YywqqA0hRXHWIsayZoxFBTUKUhRnLWIsa8ZY&#10;VFCjIEVx1iLGsmaMRQUlCjLGshYxljVjLCqoUZA5sYixrBljUUGNgsyJRYxlzRiLCmoUZE4sYixr&#10;xlhUUKMgc2IRY1kzxqKCEgUZY1mLGMuaMRYV1CjInFjEWNaMsaigRkHmxCLGsmaMRQU1CjInFjGW&#10;NWMsKqhRkDmxiLGsGWNRQYmCjLGsRYxlzRiLCmoUZE4sYixrxlhUUKMgc2IRY1kzxqKCGgWZE4sY&#10;y5oxFhXUKMicWMRY1oyxqKBCwZYxFhXUGkgYy1bEWLaMsaigRkHyWLYixrJljEUFNQqSx7IVMZYt&#10;YywqqFGQPJatiLFsGWNRQY2C5LFsRYxlyxiLCkoUZIxlK2IsW8ZYVFCjIHNiEWPZMsaighoFmROL&#10;GMuWMRYV1CjInFjEWLaMsaigRkHmxCLGsmWMRQUlCjLGshUxli1jLCqoUZA5sYixbBljUUGNgsyJ&#10;RYxlyxiLCmoUZE4sYixbxlhUUKMgc2IRY9kyxqKCEgUZY9mKGMuWMRYV1CjInFjEWLaMsaigRkHm&#10;xCLGsmWMRQU1CjInFjGWLWMsKqhRkDmxiLFsGWNRQYmCjLFsRYxlyxiLCmoUZE4sYixbxlhUUKMg&#10;c2IRY9kyxqKCGgWZE4sYy5YxFhXUKMicWMRYtoyxqKBEQcZYtiLGsmWMRQU1CjInFjGWLWMsKqhR&#10;kDmxiLFsGWNRQY2CzIlFjGXLGIsKahRkTixiLFvGWFRQoiBjLFsRY9kyxqKCGgWZE4sYy5bvClNB&#10;jYLMiUWMZQNSCTiTCmoUZE4sYiwbkEqioMiJGWPZihjLljEWFZTmIGMsWxFj2YBU4hwUMZYtYywq&#10;qA0hxRO3IsayZYxFBTUKMicWMZYtYywqqFGQObGIsWwZY1FBiYKMsWxFjGXLGIsKahRkTixiLFvG&#10;WFRQoyBzYhFj2TLGooIaBZkTixjLljEWFdQoyJxYxFi2jLGooERBxli2IsayZYxFBTUKMicWMZYt&#10;YywqqFGQObGIsWwZY1FBjYLMiUWMZcsYiwpqFGROLGIsW8ZYVFChYM8YiwpqDSSMZS9iLHvGWFRQ&#10;oyDZiXsRY9kzxqKCGgXJTtyLGMueMRYV1ChIduJexFj2jLGooEZB8lj2IsayZ4xFBSUKMsayFzGW&#10;PWMsKqhRkDmxiLHsGWNRQY2CzIlFjGXPGIsKahRkTixiLHvGWFRQoyBzYhFj2TPGooISBRlj2YsY&#10;y54xFhXUKMicWMRY9oyxqKBGQebEIsayZ4xFBTUKMicWMZY9YywqqFGQObGIsewZY1FBiYKMsexF&#10;jGXPGIsKahRkTixiLHvGWFRQoyBzYhFj2TPGooIaBZkTixjLnjEWFdQoyJxYxFj2jLGooERBxlj2&#10;IsayZ4xFBTUKMicWMZY9YywqqFGQObGIsewZY1FBjYLMiUWMZc8YiwpqFGROLGIse8ZYVFCiIGMs&#10;exFj2TPGooIaBZkTixjLnjEWFdQoyJxYxFj2jLGooEZB5sQixrJnjEUFNQoyJxYxlj1jLCooUZAx&#10;lr2IsewZY1FBjYLMiUWMZc8YiwpqFGROLGIse8ZYVFCjIHNiEWPZM8aighoFmROLGMueMRYVlCjI&#10;GMtexFj2jLGooEZB5sQixrIDqQSURwU1CjInFjGWHUglUVDkxIyx7EWMZQdSSRQUOTFjLHsRY9kz&#10;xqKC0ipkjGUvYiw7kEqcgyLGsmeMRQW1IWROLGIse8ZYVFCjIHNiEWPZM8aighoFmROLGMueMRYV&#10;lCjIGMtexFj2jLGooEZB5sQixrJnjEUFNQoyJxYxlj1jLCqoUZA5sYix7BljUUGNgsyJRYxlzxiL&#10;CioUvDLGooJaAwljeRUxllfGWFRQoyBp51cRY3lljEUFNQqSdn4VMZZXxlhUUKMg2YmvIsbyyhiL&#10;CmoUJDvxVcRYXhljUUGJgoyxvIoYyytjLCqoUZA5sYixvDLGooIaBZkTixjLK2MsKqhRkDmxiLG8&#10;MsaighoFmROLGMsrYywqKFGQMZZXEWN5ZYxFBTUKMicWMZZXxlhUUKMgc2IRY3lljEUFNQoyJxYx&#10;llfGWFRQoyBzYhFjeWWMRQUlCjLG8ipiLK+MsaigRkHmxCLG8soYiwpqFGROLGIsr4yxqKBGQebE&#10;IsbyyhiLCmoUZE4sYiyvjLGooERBxlheRYzllTEWFdQoyJxYxFheGWNRQY2CzIlFjOWVMRYV1CjI&#10;nFjEWF4ZY1FBjYLMiUWM5ZUxFhWUKMgYy6uIsbwyxqKCGgWZE4sYyytjLCqoUZA5sYixvDLGooIa&#10;BZkTixjLK2MsKqhRkDmxiLG8MsaighIFGWN5FTGWV8ZYVFCjIHNiEWN5ZYxFBTUKMicWMZZXxlhU&#10;UKMgc2IRY3lljEUFNQoyJxYxllfGWFRQoiBjLK8ixvLKGIsKahRkTixiLK+MsaigRkHmxCLG8soY&#10;iwpqFGROLGIsr4yxqKBGQebEIsbyyhiLCkoUZIzlVcRYXhljUUGNgsyJRYzlBaQSUB4V1CjInFjE&#10;WF5AKomCIidmjOVVxFheQCqJgiInZozlVcRYXhljUUFpFTLG8ipiLC8glTgHRYzllTEWFdSGkDmx&#10;iLG8MsaighoFmROLGMsrYywqqFGQObGIsbwyxqKCCgXLbxlkOUqKTSSYhSZqiB8vJHY8SopUJNFI&#10;EzWO5IXEkkdJkYokHmmixpW8kNjyKClSkZQ1TdQ4kxcSax4lRSqSwqaJKndm4GX5rYi88MLEnUXs&#10;hSYm7iyiLzQxcWcRf6GJiTuLCAxNTNxZxGBoYuLOIgpDExN3FnEYmpi4s4jE0MTEnUUsZvktgzFH&#10;SW2PZDiGJqqyMwMyNFGzKnlh4s4iJkMTE3cWURmamLiziMvQxMSdRWSGJibuLGIzNDFxZxGdoYmJ&#10;O4v4zPJbBmiOkhp3ZoiGJqrcmUEamqhyJ6hMsFVpoqrZM1BDEzW/hxcm7ixiNTQxcWcRraGJiTuL&#10;eA1NTNxZRGxoYuLOImaz/JZBm6Okxp0ZtqGJKndm4IYmqtwJUpO4s4jd0OckO4voDU1M3FnEb2hi&#10;4s4igkMTE3cWMRyamLiziOLQxMSdRRxn+S0DOUdJjTszlEMTVe7MYA5NVLkT9CZxZxHPoc+JO4uI&#10;Dk1M3FnEdGhi4s4iqkMTE3cWcR2amLiziOzQxMSdRWxn+S2DO0dJjTszvEMTVe7MAA9NVLkTRCdx&#10;ZxHjoc+JO4soD01M3FnEeWhi4s4i0kMTE3cWsR6amLiziPbQxMSdRbxn+S0DPkdJjTsz5EMTVe7M&#10;oA9NVLkzX19GE1W7MwM/NFG1O/MVZjRRjShl8IcmajF3Xpi4s4j/0MTEnUUEiCYm7ixiQMtvGQQ6&#10;SmrcmWEgmqhyZwaCaKLKnfm4DU1UuTODQTRR5c585IYmqtyZASGaqHJnhoRoohrvzKAQTdRQIV6Y&#10;uLOICy2/ZWDoKKlxZ4aGaKLKnRkcookqd2Z4iCaq3AkelIyDIkJEn5NmL2JENDFp9iJKRBOT7Czi&#10;RDQxyc4iUkQTE3dWsSLi92lFVFLiTsKuUxNF7iQ2NjVR5E4CGFMTRe7Ey5yaKMpOXIGpiaLsxF6b&#10;mijKTpTq1ERRdiL5piaKshP2nJooYkXLhBWppMadE1a0VLGiZcKKVFKkYuLOKla0TFiRSopUTNxZ&#10;xYqWCStSSZGKiTurWNEyYUUqKVIxcWcVK1omrEglNSomrGipYkXLhBWppEjFxJ1VrGiZsCKVFKmY&#10;uLOKFS0TVqSSIhUTd1axomXCilRSpGLizipWtExYkUpqVExY0VLFipYJK1JJkYqJO6tY0TJhRSop&#10;UjFxZxUrWiasSCVFKiburGJFy4QVqaRIxcSdVaxombAildSomLCipYoVLRNWpJIiFRN3VrGiZcKK&#10;VFKkYuLOKla0TFiRSopUTNxZxYqWCStSSZGKiTurWNEyYUUqqVExYUVLFStaJqxIJUUqJu6sYkXL&#10;hBWppEjFxJ1VrGiZsCKVFKmYuLOKFS0TVqSSIhUTd1axomXCilRSo2LCipYqVrRMWJFKilRM3FnF&#10;ipYJK1JJkYqJO6tY0TJhRSopUjFxZxUrWiasSCVFKiburGJFy4QVqaRGxYQVLVWsaJmwIpUUqZi4&#10;s4oVLRNWpJKBiv/05z/99T/+9b/9+x//5T//+U///Ntf//jl77//+vdff/nj91//+PWXf/7+6z9/&#10;/eUvv//6F73z5z/925//+Berq3/+8n9+//WxPvkuGov2L/r38vgmnqqq//Mf//tv//0fx0t//PIf&#10;v/+6PL84xN0GRCUujPWw1Fnz7/8a33jwjegWHXysZE/08LvX87//Zj08+BJPCwWq/rMnSXu9v/79&#10;H//+t2MgZ5/27vfz8TDg+PH9BSbka3XW/Ov/+sv/+Ot//dv/DTR+Q6MlOvLec213+TBTjaTvZf22&#10;LBoec83u0ez5mKxKk+gP6P06wxChr8uen1wHZ5zOuw/+szWyyeDDzJb7yONvoVxtCe0xb5iNwWO+&#10;F9LDczd6Du9eNE0eXJNoNM2YDobrYxYfWCCfx8UxM93m2w7vnk2v3x6wu5rt544D6hz4tUK474Qb&#10;Y36xkP3di3X+/u6D+vpam73XCXvLXXFlP/Dn+ly/LMLx+H6wtB7gPvnTudxYb31++QWAvIHt5294&#10;Pf/b638vlhSp+o8u/L3ee+q4hEtfGhGwAlMxsR73PomLA21dcuUSAsNfgwcDB3MFzGJA4APi7Sue&#10;PqVchrAYQMfT7XkaUj+u5Qt2t3A/r3J3dtgZnCz/7ttqfsoGP4nydyVEf+6W74xZRIT5Xe2UXh8P&#10;d2xYHA3W/ea/sF2Rg5vlcrQ95cLz536VGv+0PFPeRQQdbO8dg3ysOsjRFg/GjqsAqgFh/fFbQeFM&#10;YsxEYqtnRtEncs+Vjtfzv17/SXLyKDN8fF4vjrO/tfqJcHpBQRxq/hzZ99faZ/zJjKc5ZS0NRRON&#10;w5WEP64lEAk9O72SgKlpvvxrcafHt9gzTTlfxTHYi8dIIlc2cZQ+dhvtsnBI2UXQ+jg/xeH1/K/X&#10;f9CL0whzdYXr9WJv/hay26Dax/f6tJBdn1PcUP/qGI+Z0zgyrE7PuOcxWt7XMfYVf3nPfLi797wx&#10;p6lpJq1Li22xr7mehKEO+5Qz/ad/9/NqLi/2mwsiPpXbFENvmnl0a+7xvX1/N19neMw4zUw5H9+S&#10;CQTKadrX6KLpL6jphKHdgoTE2DpobVsX8XJ6DT+P+aEp7E37u+egXjzuhLGB42J8LUyDS4XNCZvG&#10;7JxmK/y1oLecg8e3vJ7/9foPBEefWWbKnQmvd8lHX9oaDTxkuSZG+fqCjOZk8Bhxd+jFPvAvpryv&#10;yIpUuN6b1z1jGFlwE+73d8+mn5ufjNRjDIog47++e6Ly8Hia0+uev789qWB49+z5ez91zwVhSP2u&#10;IbRrXVrHvnzWfXWQQf2tO6spNXDFM95u7M174XM7FiRlubBTo4z/oqgrZD6oklTAF7vCkrMwtBnm&#10;wcY355Qxdc23r3ac+pxT9kdnFIRPi9sOj7/Wbkdg6ZxJDT/vTQbp37/CVcLDiNrlCyHbbXduRGqI&#10;9NkzRlU3jdBSJ8J6o2dGbOf56NnfPZseOfjiMR5On7H++OZsP1DALo+Qxy2Uc/aMKdbdmYvH5El1&#10;jdqn5F7PD61t7xnNEUXdg9mGbZqQxUrLj2V39Ld9rW72/JAf7E0f8nj00ZCV2NL+2FmoTwnmgMze&#10;RtiOtKnoWrmi3vPMvAtCoG9tvumRLCeEPz6j9+yb7t6YgUgwOP1djNHI2xS8+jrP231hSvpijDIn&#10;yo74yyQJ+WZrX6lNfnsQv2Qp+6e+pBey+cEBEP8WGRKWugVJgp25Lz5f3RLrC8lp4s2QfMzBQ+OP&#10;bIDOeFgKH4/d1pxm26Woj5bD1j2ggUfWc1q9nv9t9TEtz40vH8EjZl7takq5+8iz4XBa4MbkSWFU&#10;OY/hRTQAw0f9ona3vrUPvMPYUfxltOIf9fmaPSkEV3clMCCa2du7JTrbxbIMu/ubhkuOTzlBXCdK&#10;5Z3J6BYRXBpNfi6N9/s58JDZXPe5Z0c89cgDpzSi+4bY0zUdTQigFeJ2euuYx2l979mDwMH4tohP&#10;FGjPKD5de+cQY7wnC2tH+R54VYq4wM2wq9fzv1Yff+PhoZPn60va/HP9DVvGKZIIdGPF241j817w&#10;HlxwPFFNafMTmcQJaNN4+RjLrT9G+PU0sp9V6pOzC+5fM5Vyccbd/VSo0mTDk1usk0P1ZAFcXDKb&#10;+qBCm504yvirrwQSy8xt3n22O7Z9JyxPHFNLpmKhjtBpIAxRZNn1PD5U5GXPH2KqcLrlST2e2wOz&#10;3Gh/yzvf3EfgpjtRGgUwW5++tv7XRqjwjWtI7LyvfhWE17ucl29MDY8iqpeWzNHnBYd8s/RxyEYd&#10;HV7H+fhJBMjcCzyF4ZPbkRfez8v2tSDBjNnEHO7WvJ+XjXCCO07SgZnnfbw2L7gW/o34B3vq/GiG&#10;13u/4zfkuFtSCht3hjuJu5pU+NY/9vF44mHEcDN8qHjiIaWe2BMNCfEp5cNpij+3p+OOjh3FX22k&#10;iNWvrgoIpi/BduO7N4oDmHCcROf/h0z+KOwnRRH8vBfWE2Q2oqSBfC3j+OKvNlosIx0ltldRbbFh&#10;JKlP8kWAkcXsUXn07ZkvE9k2/LJux5DoFNx+rQzBiZqNACypHsGQ6XdfcnKr4O6ScQY4uPXQ7yUl&#10;DCKLZRSrkvDdQkWEtqDmZDNdTjJ80j1K7YBk1Azh4blbjESX9Sf0ca9bwhsOdl3YUuz5Hvzqq9c3&#10;EA5R99oUUbpWEr75beswvZ0htDDOh17tanKwAEBgfEehjgIHamf3WZcxEp8Ssu8OM9ffdCEWO4q/&#10;jFYCtd0K6RKiD3/hI6DdIsgals9398BgUYNubHOXHwpit/xc7xbJ/7ITbChIVz796ca7ThShgmYP&#10;3mKFDdZ2N/qJXd6Mxd4wIs957EnNOMnE9DDK2wIBGQ25CGFjX02y7Hdf2ycBo2gibWwx509sLsWI&#10;B2vhrdaIHX1QO0QGLXuAcA+jcnfgs9ohrIKIt+EKdgve5I6o7WYbWxnpONDMt2sFszS1g9IveCB8&#10;eFfujL2aJwObl7n0pyx9JOqBpnT7AW+vuUW3GAPZ4p+jejyxXKJrg9Hi9+c/ngji6IEcTOXdysm+&#10;lhFxvdru21Cj7oEQ37FXOz+K0d3KnJ++W9fY0XvG+GaynO8EkfU42mfGWLE4XCt9sf2IZgxLv7La&#10;Ht/4wlZZAmOs1Pag4Zc0pVuhieawo9pUER36cl9d2HYMFmm39h2GAGy2lU/kymOX4uAuayP5FmNg&#10;5WBWGcehsdopgN4wPNYlxkzUOBdIE2at2dw3Rgsru+D9UnQlxGbDEsyTjA3s2kDeFzvxdrcETFwb&#10;yOCI04h4/PZJxpLXlA4r/5ad0mjfWu9K9/DoKh7l1nPnTn50BWq7hxfsvN8D7xY9YQP1av7Xq3+v&#10;jpF8PRlnVstT9ZcbfV8CUX31vNr7nfXg9KTA70OKEYd79Iz0d0Mh74DQisk93lB4py1a7+1iTzw4&#10;4Y6fZP2wneOmeHD/yO6RX6IF+KXjgmEh89j6lD5rTHZrWzywMhTHO0b4pSBcaHohctLjr+fk+bYh&#10;vio0097GRzlzHMMoI+e0VVywHJBV9i4aIG4NYg2cBLYNe0q1s2eiZZ1uLGj4+e7mgGP4KpuPWTh0&#10;2JQ8xkB0wkBHmtY7eybi4wIMZhVAfr9nIh0eWzu3dG8a3pGya4uBIZnATL7oh+L0x0cs9nbPxMgW&#10;F51f9NJiSGfPxFT7bHOnbNSMC5/JhUdbz0+ue2J67veMre5UP1nTtlJnz4jTboFMEh/u+yIXxHqG&#10;t/vujTwVfxmHEbYgiG3vskuiuQbSStM2nSAnuo+EQZ2EsTNcShLQ2Fvc8NauWmCLnqzxxB+M9umC&#10;yO3R7udkkwHicvTFCUNHtjDqvZ6JxnS9zczKIB0HhTReHTxQ4CyqwYUB9ySaJ67AednEz/t5Q7n1&#10;hcSziTpnwQY644e499HcwO2Bbl/nmqlJ8oiMXFtnMjLajuwLqVSHvpDdnDwfE17sgU2pxoMNbs42&#10;Z3C7gcwAl2AlgRGtPd6gkE8ScStGch+zUjsKuwpLyL81SQgOUzuuM/0KH2zmNxo1scGKXw4x9pjF&#10;KkhPxGX3ip87xl/cNitxf1dlF8FchBret/UsP7Uw24KnXW4Tnk6hLA4b8MFRGzO72a6Z7+usHM7+&#10;tu40Kcw2QQs5C8d8kQOYoAsissrm8sfKUwubjshul4DYEO+CD5cyTN5tp3rCasgWGB+zkJEBAXLO&#10;FFf4vFtWsS+3TUxuPsnStZNGyrQ7L77xev631//+7nnLPTOPHeT1/K/Xx9axww3IdgIzvhJez//2&#10;+kRrfXrH+fN6cTT+FuEIxwUUBU9bAMCve+sXS6oIpPugEFjiFqXUuIVwxYgA0e5aXbAxYIefTiUy&#10;XdshOBRfPUYwIykrC9vF1cXWZYc43WcM+p4kXDHJu2IhNSNtgRUD164rEGKguM+olla+AN/956Ik&#10;BB746ijMLGRJCOw5gbB1FtHbgyG7X1iV/vigvpDEPC1O0QUO/gKC2UTdhVpSurJHBd5rPOdx42qg&#10;h9WdQtBU7AhN5Pu9RlDqpFHetctbb/dy76BRCZga6YQUkiG6Efvq6uNqZN9+RvDBSrO4RmPsK/7y&#10;8QGjsVObZrqwIuAjdxqeSOVkugPHPV0SneGfiYN97N6nsigMIeYtPOIf5nQnluw0EvRr3tqwBtcj&#10;43tYHVObgk+oY7KUfMpnk3FHrfaR4ae1YP40ssueqXwipBeGLr6n5+QRgEYgh725o0Q8TYIkR8Dr&#10;+6spNnGv4wzY9B2Cn9sFO362gZnnYyzKjo4SLG8y5eaY4YRu1SEhkn2ECO5JNESvcFHimFkr1zhE&#10;q7Ca74+Zb0339J05crbA3f3QAUi+FmaUhHgGsuUO/v9CjsJnbX/HlU0cjMOGgW1vsUTNJhs4Mtd/&#10;okZN9qAw9hb2HerH3myfKKnMzv4+vvAdYigZhx7H0Tj4i23fJq2vJstLHpTRiKysWH7kwWBi2Luc&#10;jYkuOUEM3BqfNOIZUdWjE7Vh7W2CJ+9W821EC0epbyA028mI78JA4Aqrrwdx8BNj8HXwv21m0Uv6&#10;MvWx6FRHHNmie7WPISoMXbN6H4ixHo54RxtBLc532HTwBk5i6s17bcTl+jMMlurrexOePkz750e7&#10;vZ7/tfY5fkEcxUZ/Rc+H0XOby/kuPncX3W9Hz408MIv1hm7qGJtT5X+dOuwH96QeRHP7/Ho9/9vr&#10;Y9saq3Kg4NnvBPF670fzRXadB07haPm0be+/GwxOHAcKbSxyqT1Nwvvyv422L4j3LAIiSUuBNB0l&#10;6sl9KAHD1JAY72jTG3LyD6Y+RvM5TKv6XQFiPytpIVo2VzIJH5DPjXovygML4pTHaz+bg+hNGY08&#10;JrTlbytj4b6cFxjnFywTxyRXNKgQHhNO9X2JN9pAA5eGnDaDrcyjpK4S436W87zFYJ25OMvd73Xy&#10;hfa/zoxhfNiC3ovXezOnRC36rCCQgkGQppwdEWz5uI6IpkJsgXf3hyMBOLb8r1k5Jw00vROGRkhy&#10;/i2PxlG+34A0/uV5TSwQvulPG1ABM1tk8Bllx0ae9Xlu64Hng16wLQGySkg1Vn9P2tcX5q5pbCIo&#10;pxA+918cpW15Yq9uquJVWlalTyjuoMKabYviJrSbCftTEGxnNoQm0UCjNnYUh4hd8ARvb01Ccb+w&#10;y6v5X6OPNQYfatXx0ieGjn35S7zjc6F04MCfKHvy9qxJ8P24L78QgR6eomvy7y4HddUtFirelzVM&#10;ZkObD58tLCoFStpIlG0SdgWxTWyI9vTBRxjOC19/DKwSxVWG7tGwDp1GbAh/pR+tQgwRstZ4OlHh&#10;KSGPwmgVuXABBefE87py606rA7kau8VO9FycBwGh5ZpzLicZjnS7HecRUyWMB+DW9xt+ik7Vj6Ml&#10;4uEoBfM0fBbu50lGNfo+IRCrFKWxYUbvilmnwtLa6siWry3M+CaBKzI+0XUZXm1VMdsa7jZY4Lm6&#10;Ihu9+k82G8uuNNnWOufBu17zVv2vyaV3I/BqlyulSXGSLiaFdfSn0B5Pcikw7OGg4kpx8BrbxYaG&#10;axYDTbDE6s6qEPO4+fGge6hfp9g6nBvHF3+1KSLTtxuaX3ggbSf5PgNf6EYfrhipJyP7KELic/HF&#10;cf9CbjSKuAMMJOPooxADX+oEnU+jblaIXEsYcnXjBkDv1bgWFovji79stJgWLurOV/toEbAehPkC&#10;JWomdH+KovIdfD691y0pEu4JXIwWDXWOZ5pkbHPfwdW1JcDllipnH9eYNCqsyq6kB61htEGwc+6e&#10;wExjR8GJLbB5a7QKX3nKMt44YbZxbZEP/u0jNAtME1aeuD85OL4LkEjH03vdHufl7FXss5igCCh4&#10;Cpp53x6rYu+ym5q2udetoohOMQh6RJiJy5IjZQ13jeEsRbo1pq89ZZILakxYd1e8C15FmEbyvpWd&#10;broV2yXoE87q9ZtLSOzA9tQC3Rotbi8Szhpm9Vp2rY9HRpmPVmfUlqBtCMhsLuFOn+Vet6hs52SO&#10;8KYTWiNROtAd1ZhCki6lgEvOcyxRQMRfZpDt2gVttBfdajhurs3dEjPyoNLpRt0a7ZMsJ0c7CMok&#10;F4tTJf2E3oXdRBzIT37g0YBN317b0dLjSpxX2plHBo6t/MzJcJSLTsyb4bNXwURxvWvq+fnQyZTG&#10;pWydxi5MkVfzv1b93dC82tUSxtnCoAv75PNMhz3WPeFbS0iA9BNvYJd4LOWCrwgeu8SvMuy4xboX&#10;0LcnqTJuRKBC7eaf/pRcetdvXC0HGHybc1Clu0MAWAHIiFHiYzh0wBLta9fL9G7fOYBxNd97kIBN&#10;ZO03mbQoZtjF2elCOoc0RtIb7q/qjfkgWa7/UFZXY1RyQWYr9RN1xL6cOnB+4uA2rW+pw5VzI1LM&#10;MZ/fjDNjY5KJYbJ3eXFyL/q8ZC4Sv2+iDNmLVRc0Ao/J6PPHuFsFTcS7fOutyUFyzJQbP64+kVKs&#10;NX+Mno2mK4+h2x/DKf0wQhxl/OVjXnWjw7EuyH2aTj0TizJ/mvUjYTXsfZIeedvHPPJN7Cv+8p5h&#10;+U41kj4mBWFP4UuZaoBhxDyDeSuoHzfb+Ik5O7+cEKTldc+EuR0WVpJedIwxqXBMvWk2WzSsiSQ/&#10;sfetZ+I0TX9PIi3xPwE/TDp/S0xpPOz1/K/NzgMOc3dW2wVbvhkYXs//9vog3aZnsTQtrWxQBG9m&#10;AmnibxFMiIgTM8GtAv4Y5ZWXCAnotgpWmHL17hpByq8jpGfzgTpuRxZcopHrC9+5QIIvY0AFvkP6&#10;OMejCQqmNWvLbvGmlVMew8IY2ySFHYSxIY5M98B3hE07YThsDTycVv96tkluMYMTc5Omg4xPQgAJ&#10;FmJXPOb4gI8Zi5mZvz/bcgb9Xd5s0ctztoPgI9ks9cxxMYP8GTx1Cz3DXkjvNp2YyTpFN06nLjVx&#10;yQYP6BBXeEy+rY8Z7wq85XrMb+E5cRkyyvpHx6JH2qyduuNyrQg4eoY9OAASIa4VWQyewCFwAiQh&#10;0E3s0C8ZIW6NJnlDd5BVtpOxPT0t49BdeL1hSlgMs2wFGOvegfAYarpUxR/qQFEcZfxlPRMIIAfN&#10;WB/Bl3AJHEsUoO8Mjq0kwrjwpatHQmxNltzbGQCva9cjhFPYYWFQzKc5AhgbNB1nm7wDBIYR9lrW&#10;N65nkphKdO4TqSxJXyOvdz1HK+c134sHzpT59Umo4eOARxgIOLhpLSSAkpA1zptzpCiT7SSc1RQT&#10;wGQjqOOTQCwienA8hp9d6uEz9H0QRxl/OV8Az1vsRU4nWGRcHfLHu0jETm14VRcunMv3i5uoxjz7&#10;Dox9xV/eM5NkKT/sBeYr9TzsBbCmdTmms/dMXwzb9j5sUxkzil0SVo4VG5zoUmp63P/4BE0knj2/&#10;kzpxlJ9sXo4w+JwLqOz7+JRbzqc+V9xsZHGFhYyh8+4tr+d/z/p9v+psXNODg8WQ6zOB5p8KOj0x&#10;H6/3aTQb59qN+1aQEiRU4/v3oyHaZPaPMGWype2N3tuV7JSGtG+yKM9SuQZh+5GuY7FvHZew2Hdf&#10;NQA+t0mQ+Tjvx9vT7nQKbB6JdJ3zDkbZ5PX7eVR9s7kQFZhYB08P9SOP9F4wiJwfZ1Zn7TGITQT2&#10;TXaODPlqmMywg6eRXffMBjYMQ3b2ZJagwn2LkqdvBtHZM75Lt3nwL5rSuNkzk2M2M84HTcfd/4Vx&#10;4EzF2VuB+eNiExd1TA6lwdvOQXGU8ZfPNrvfeV2ZS0nikTKGyjlmmyOV3LsRCSP7qR8DIseN+TPe&#10;jX3FX9azzgE6DvwbOHPShAy5X37JfKDrwpjh6n64BD1VSSenMp51B6yBXqIOJp6hxTsiTYRAEnaK&#10;vEMxOn4NlP1mttPekS7t8Uyu6WjGzLAXpvrc8mfhLjIAsHVsZr2e/7XZVMZiHxPKp6M6Xs//en2A&#10;cGNmYnFYYsf0DvRcrhngr+tW7HKypuLMES5l0drMYQubCdp3CLehyq61EB5B92tuSZTy3eudgLW9&#10;JR37eSbIhZJF1uqTTjrlkeX2FfF2EHIVR//UPnE2HwWBsa5rvd3rmcNI8ujweSTynBpOxLH1GtE4&#10;DwjAYYdzAlE36tljDJPOPbGv+KutNBJBIQR/F9AuNT0mLBI/jnkuOIZEBo0wnblE9DZ9FvvysXuf&#10;3+fmxZvWwY/2ltfzv14fZvT4Nz6BncAfuHGqT3zK0hswLU9Ly+v5X2+fTewxAzzqMz/Q68XR+Fsc&#10;QvA1A1k0O9/XDDMN29+nBoAsQldoPFKGbd6xqpSgdWPmuIwNBm6rpdOdPTXDKfW/RuMuf6EZw8Th&#10;iL3c0bFYNQiUpkQ5TkPKxsHzfWSomD5d3LLA/4EbObJFxLfRyDXt5F7cGZmcGbPzMJGUpviZJ7Cu&#10;yRGxXsZjeD4Dl2um0wCm/9vdByGYBitybNrWDLtLF1mM+wyVRB6498kxrWu76Lpnbu/0nTLfq8Ce&#10;hTBjByXCRMQR7iHM3B9jvRV6xhLs2ZnzxQsS0z2j8jjiGadENmcnjOufu3cYRxl/Gffhy8qzO8SW&#10;TpXEmCqHh4AafTpJHm4A7clmBIDNU8NPIz5ZGDMOYr/T+zjKGwdFFr2uCjgIA9/Exg3rzEEoYrL+&#10;GGV8i4M5tdsvBUTovLrV7Bzpf31vjseNpfLz3sz1OWDniX/YQ4ScP+8Q7ixgb9oogC2XH3YU9z10&#10;ywV5RtrvD+0TL3cgFbVxWrRO9yVPcKtfvw0HUa4Ez3GLIa7kOLSV6bkCnSeCvsEXfGNROgUuqfe1&#10;WzOcFFYI5bO+USq9rT9sR15hqn81Mgxg9PCohQPPQSx72JaDELhuuxoGTo42zGMs+XifIXXdM1KJ&#10;UFAzD6aEBHLpBMf6Y6yH1DO3CPQsNviqpzzHvuKvNrOYhvTsVOPVxNUEcKZnJwwWjIgpj3UThBFG&#10;hKKww8EBaNrfJYYctzDHFsGNfQl7OoTzEZApt6/6454weM8b4wYjRX6O2cb00qKOC7nA4M7ByrZN&#10;sw2m2Y+Ak8vJtdTGW3F+4y+bbT5u1W8NUT5hQyfPQYHvucAEwQB2j4Qhb1wDncjqvTGD4esWmjZm&#10;zPwEQ3B4qh8V4owWxyFCz8QC+k2/RJD1ReW2/+Io466lHpB6W2GmmR3sM+X1/K/NTvBzETL3dm1w&#10;nuUdx10rUNBMQx3e2dKckuPmd0M1kMRpjCOLv5zeEbsBqYppN0A7GFYe5sTAidqRx3jmPjvK37nu&#10;Oc8RWXi2jsRd8SN+8Btxfnq8ihU+o+je7vXI8Pp7vOICIB7hH5pszmVn4wMDbvsLI1oBiEtuue4Z&#10;BeHxHTBayx3pTZPB4V9yRXexXeLW1e0LznFYzpg+93vmZnx47tghGDaAgEGvYWwSs20biPiUslrC&#10;Dhnj/th6lcsGlAGMhLee8cGaB3yOWZ/WaunjpMSDwKSe0Rdm34FrQvmbMX9Algj7gTRINhAbwWb2&#10;9Xob0+R6Kz8os3yDU7S5euvPwbE/1P8QcRW4Ycn2HFcQmG5r+p464jvOvQiRHz1+AhD4SDZ+CG2y&#10;cRjNJafKdzPNiX3Jiavgd3P7NC3ZJjiSafJj7LOm0nmby1B8zmNf8ZfJHdIFdLVNWy8xT+RUopQK&#10;1NljGd6BUwUBevwVwk6JEPty+WB98tY3eSDW6LAKXs//fqTx5znl9EgfmdPWdwKsppQZIwLvLY4M&#10;3vUTjDp5dFp9cWSfeI3jODhuRwdypTqS8J7XiCLjRfob4qNPlik74Rs1d9Zvm3mYlzyPiFrXEhyz&#10;s7NdQ/04Np/98S34sEV1znkcHwMOJEuWwyYgl0YjkdtCNCrsdF3JljJSGAymvDUNFpTMEGQ/4XF/&#10;DGxU2RXk/zherBPZLR5zjhmHwCFhMvOzoUtiBt+4aj0r97ZHL+L8xl8+20SMHQtlsmS2jvakcpFc&#10;sfAvXVcbH4NJOlOTJtpjabGvzBfgJL5GdGAy4Ee+4OY5148ESuQtBlJkUDgpKLkYSiQDASTRH49S&#10;P1Iaf/kcKRHG3sUk0QcdQ8/4OC4OMVTTdWQ4+4oWtdVB2ZxH0GJf8Zf3TCTcwRUMCsvtOfkCR8MX&#10;XoeY85jJ+vAcGw5d2P1ZzHPsK/7ynof8ByBAFimOGW/dvDoUN3Bz5Au8LdSmjRnB1rVS7Cv+sp4J&#10;M/TUCqKnGDOhZ3Y8EEVrmh2HGZUewwb+GCHbCJvGnDiSVM+OrtGo/HVWeODIVJ9bYQgz2viU2uj2&#10;r9e7HNmYU8IdFrKFAx+Ny0V8NkbhJNE7Fg5Yge1iNMa+4i9fTbwezx3S9VsxFgaLnnk05Kwp/BQI&#10;G7JwuJzsTG+OfcVf3jOBB9f3OJDmF50czMZ0wYeazg4QiZDARW2eg3UX+4q/vGeyaZ1R0ArPhB5C&#10;CZFma1rR1GiZcs6Ue/Ht8W1Lg83vH4KQvcfYEh9dU4o3BVLTTAPs7zz9o3hnCpPLzxFJvpNibyMi&#10;mmExcfx1zyDSnhdG7AvWjwtPMpELTew8Lm6Ij4NC1PrYaGNf8ZevjoJiZi1h8U2pW4NChDt1YjVw&#10;5EA3pl0py5dTiV2ZErgibhabxjHuKg3QGWM89DzoS4xVYgOFMeuiAhvzqpsNUs9gyj4lTPx3ti9G&#10;NUP0+p7PjU73T9UiqI/MCobzQbLhorqZqmOWjcah/vVqEpYyRFgnE4jXxEljX8M7B4OTXGj36J1C&#10;gKiNpzdjwxIGuT+nmEN+4P44Boa2HJeLr370rCiChemOMULmZ64dCSE6E9tmJ44y/jIOHlO9QKTS&#10;IQSaPvP0dAl7M0T7mHU1lOvmkCcU+4q/vOchxw/nK33rUQCW37elWyxBA+KUDBlEwK/2Yax78oIY&#10;q5/e5GYLfPfcNOETY3BdTZ7HrGR+f4w188ZavB4zCS5uAnPgUlhHWOfh6MRFJijnc7C8GgMSUTtx&#10;8dhX/OWzDSJp2QhaURRp7BnmdevvhYJmg4+EcW9yz9rVpfdLQUaGow4KwqWmx0gWAdmkF/jaAkhS&#10;G7NQtEbYvXUe4nvgMrwbDQIiFMCsR9NAB3NG+pkShMw6Muhu7ypO4vVr/RTMTbY2AEo/aAhZduF9&#10;31XcTdGveSfV2u6SuzdmQif9LBOJGTBJWEiB9I4XIs7oPD5GqPm5MWwz+zjTzZ4x58xSUf4+ST+p&#10;abCGtpA8puf0GEjJdhWP/QaJmz1zYZRZZ+AKxFvjrsI4O49DcfwwLQb+YL/+q5rnhNWnz2pJJUh1&#10;MN9xzIBKfnad734T+06PIaxJEthhuKcj7mC3xm0nA/mQYGF9cvNZjzZ6Pf/b66OsHHfoYAoz6/Vi&#10;b/aWQvEWkQSw5sKHODIi+v1jWeeZ1c7B43U5H66due6ZCGvPLgLBSHOKxyAj+JhyUhwsQHH2jHR2&#10;lAUFcp4Ni3352H206HrfFgQmuElVCzXMUa5PcgyGTSMCP6T5QJ/qY5TaSnMUR+flP7cPZNLngA3b&#10;MMEP7esjwMaHbLPzJgynO47eR63AmQnAi2Qyguz9fh6yFlCVgXtxp/QNiDYHzN4bH/W6Z+wdlzPz&#10;kVoYDgTQtxX5lklNSkD4cS6oqHwBkmGEd3UIb1R08bGfTu7cpXOiFgXRfNjFQaxLHGX85fsQ2eQ8&#10;QB4H1k/sGZTcPDl2zJQTKf/TkXEgSMuovNlzkFI6ORN7DgIQyZykFGZKP1fNsjT9fbNngq0WCGf0&#10;SLg02+w6ZyHuNmG3RsKYI7NZWBfW+aD7Zs/KfTXeRv+yVLFpLHQ/tkfcx+6HPteZ+Cuc0eQ6tmlD&#10;Fm72DKrue/cirfY4vGe8zcmeHPkJBwYRbs0TuNezUGFPUsA9wdUNY9aHFV1ZkfKJCx4fkztmkX/s&#10;HT58dDy+2TPc6cqdrNN0wyYSqR+TQ2T48YA+2xz+ZVces4084qDLsVY3ewbUhSO1UoDLHFpPgyLO&#10;5kEJsEUT1L1nme+2n4my0XOBwwCc9KXf1vPFURXCre4mk66QEVoiLOQ9tLdD5n6UHfGXSZIns+24&#10;F7F8OSujDCPOQI6DNa24bdzu8LqOxh10nwDuvdnWDHouO4ZpuiQq+mxs2LSfSc/1fBOEJ8k8hXXm&#10;vhDlGTeq0TZpneHXfhiKxLV0IwVuLP61rRUZNCb1b44Zl9pjCZxfVlZTmG0Y0JlX8YwmpE4OQ0v6&#10;YgDpYOXp7Zs9j1EBUKC0YWXpOIcR7TRjvffMlTHkS7YZIzKnQwa3e2aROxhwEb0eDzTq8E4SNMT2&#10;4NDWM/eTSsTf73mId6Lk8jFhwkB+coBovT4QGxYjYEikZbM/7/c8Rj2J5SWLl3XvQUZugUWWxp7Z&#10;GX5u8EA+Kz2zLzxAyR3xU2iUFfANqyzdxIABK1zBza7X2S1BkyGEhZVidOwndtOZT+T1/G+vP6Cg&#10;rMtk8V5KKubMvQjCn7hKce+Ex/p8SZRU4bHyed/M6Ye8CrKNPA+BTBaLbrH73qPJHOR6trx3SZmf&#10;MkqJb1Lfkgxu1RdFJscOinIe5QdsnA8QCzs71ox9cMb5ztFcrgJonx/0wQRFsUcdOaYjCJ1LEmxM&#10;ZpBx+GZPZX7RJ518HslgvneGQ9/mtixM+IXv60ZK42Mi+SFrXhZiz8o4ke9J1mZKh5wF7gZgQU1m&#10;eD3/6zthrE8GyoSapfph/joeD1Ve782aacPY/lT+QIQOQqM9KaHL/rik+ljPpRx0Cmxk8JefOoBP&#10;FHRNM/GBNzFI0LLGmwBIPd/75M3U2zeegV03xK1kZE67NeD1/K/Pu9JNO/cjgVyreD3/2+tjV5qd&#10;Q0BXu67pAq/nf3t9oEzjWCbc8Kthnab6JwIDeHNqdq93ua4K+naqgFyXJBGHxxd7ESN7d1vkw158&#10;0/NJLzEw1kvz0VmGCEKfXizqHOkf1R+H0t55vj52n1PO7nUpgOlPJPeHNWAH25oR9j2vTfV234wM&#10;3esyWBIq7hUYbXiMEkoDRzy6tQLXW8rvJDWuewak8EQv7tQwWXDOqfA/IwwW5xhwnPJ3eyb29WHX&#10;4Zj63bnISs6W+x46d11sy9aFXG/3rHmPuEPE8H58zC0VJpvOt+/NGLG1812EdDIdQ8+c/Vri9giP&#10;+4Te7XkYM9lJKfQdCMPKitetEQIY6O779m7P5JaY5Dq5unPJ2LTOsKacOj6ipU+zNUsN4VHBakf+&#10;IJsbDDowICiDx+SJXrMzMhugg8yDULpKz5SLPBV/OYfhAfjOuDBaSfLxoBJJA57sdU6JmNnGjLNB&#10;9MDkRuwr/uo948obd5J5AUAZx0wYpD9GkqWYPLPgaAAheWxx31Gxr/jLe8bl92DDRa4GJ/KQL20h&#10;z5Tdc8ycDujJSIy5koegQ7ieBnKR+gK2Slpx65kPtnGgME4J0QmPZJDoS27S/dlmkXsOLiCMfSW1&#10;D2rMFyUfCu4NPeOF+Jlt8Del9BR6ju/ikaWmkfrGQsQO5OwEdUcYwBMkziyme/sZlab0uGNHgtQh&#10;SmLTBAz6QuqOv+TVEB90NmApQKcKYx5szzOHaZjtM3lXHTdoenh82sdcCSLV1LRx5GbXtc7VpOe5&#10;9GK1zS9mprye/31X37nJ68Xe+lvQ5psDpZbt3WFznCnTfWRha1XlBSCepx8q4JCuaCPZ0a9L5MQP&#10;vl4SJ+R2eSyOY8J2kfg9PmJ99Hn1JtlBttO1dHiuXQhygoRhBTYDBey3uiCm+QzY5Wpezza5q27z&#10;cJI2n79ChKwetLrSSHI+3TeRqegrHPuKv3yd5fS6Nuse+bmQNOYqh0NgxBvjmMfHzHabkpuzPfSs&#10;8aVkT3Jbzp6ZnRSq4BSeQxXYpdjtldke1CwahUs80qBOLcya5oNho/4nvZqrtArrPNgOJP9aHukw&#10;24P5iKmakshG6yFYl3Fl39unHAEG9j4YXGf1e+TgtE5dJjTuoL6nllFfJ0g+eQuqbduH2mcOm7f5&#10;gS5Sp82NIjCh+zZaPyddcYRGnUygJqI4IsGajauIs+yRcSJr+Y4H8mDNYOYwo922dYtrgaZ01FYi&#10;gsCL3fHl64dcUo69HmLPklMSCJK5197kyP35daQ4Mp8rG6HSSZsTL/XYESCv5X+9NhGeFkLktDdp&#10;qp9XC2rsuCi159XKbQ/Uk/6WOSGOwunBsGti6WI6Pk7ksD6k6hbs3LDs+oRbWAIC/mYIYBIgzMPD&#10;kQcJM/oI48jSrGiAzZ/cgO6xIj7uD/LG7QNZ1D5taG/z/f4gHUrhDzGW4rf9DMgP+4PQIlLzeItz&#10;2NHsITMZJM4e6jNyYS5IukWgtjfJADse3tsfyiC1ZtlZMbVHhwjREGpWF5ik+Qcgtag6suPdbZA+&#10;Vy4BgHratRyi8qf5x5Q2C5Tauizh42oNPDjS4xREvnB6mPE2+osByhppAgA2SHfOAw0pCeWHGfe+&#10;W28gdqDi7R1MedC4OJ4P/ITkNGeQ7HlLwGJ9T35KPcGvll5DhgD2Seop12ZtmxmFTaQs8kTX1e1u&#10;8kX8Hd1VoXdcrupuFhOdyrVtgcPzIQnINnMAsQyr9RbXJ/6y+dOtO9YnflJDuXuzmIJmZetoWLQ+&#10;SKfydf4gy6/61EFZwwj56JG+FDaMkxtT/KZMVFa68wzc2C9bkcPSJXDsJf4yrlQ6ehsnOLX5sT5O&#10;0rf8OgMyxwXOjAQRHUUQiiuPL3QV5AChJLxavcknDoXIjM2CVNtWB5IGd44PDzDreBNh14TEPdkD&#10;/mjRPQEPacmIMiDH1KzuUcBACZ1ia7rXIOe7vXuvVzmU3jAmHas7DlUeRZtBGQQJJifq2y8lZ/9b&#10;4vPUbdxebADh5W0kMuN8VbzaJQ8IR3I6tMxx+HxRwT1kUmSUTh3GcISXjw4BJsWiPJ2ovOoWp9bT&#10;E+gg3eEJdu8wKp4caz12ijb2IBt5mtqnt/s8QumNWmCDaIXpNErbCpg8nN8NoQAm0yET3rMbJG+N&#10;c2gWxZKuuB2GwtUYXGETxnlOAn6v4edTn760bUOTNeNRbEJYdnyPd7yW//XaPSFHiWw9yOC1LtdN&#10;HzJtLCbbI5pReHnEhWyCZeiH8bDNjDnJcDcDeRrPVZ98D/RkQoJiDcfrcgrf1GM8GAdmPZ1PiWQZ&#10;wbqU6Y0f6kM2uQigbJcPCW/XjfSNx7ya/7XqXHjAuZW27xQC9lP3Xs3/enXUvbEa2eyWpvJ2lciT&#10;7v4s8kmoy0di0HR4hyIGYJAkwB9qsw/bqpyScSDlcjk4eGt7l0uadGEI9PT5xtsy7Ug6qC7yDA9P&#10;8d4f3mMBJRW0ZST50jIbe5+koXqMBO8KSDV0iuVvqgoJxqkzn784tvjL+WB4ta9U73ZsGL8tZmOS&#10;c6ZUbGMK3NBKt0RqXHGglhvFZ7fMsAtsNlJSK6PS0aVY90XyEl7FvwwiUPLdE7N08DzpifBU36w2&#10;tovTGn/ZJA+q7krFDLubmjGDLkiGmgKiq673rrodVOk8Wtx0s3r18e5T0cbxpW0vvLOv6qDSvVp8&#10;2TlwmPXZSiDXFuet8dhsYSjg5x0WTRfSp819vbKJhs04m1ODCVe00mBlSym5MP5IKzTEBnmswOQo&#10;V1AKtteq1ugQmJmNXMK+pk4vzGMsULNDqlb3R2Neoau2aKR16C6EcZy6qsEevo8UXfERGLLMKHHK&#10;7LRwMO6DuyMXq70JCFmRnuDzOiOmPhlTzmViEszqlkJPSaJvvNA4sg9eLAakXcqJeypQgElEz7z1&#10;YlW/yepQ33em/217EkxIrpLGRda7cIHWutfyv5e15/Otb3Pi8DswcI9+2Nuk5P8wCn003mIeCiBj&#10;wHyii9qYKtb6kQD9sTY5JxYfRtMp9Pi5Nru1XdwCNKC7LD7X5mIxGycGbNfPPo9x1dusksD3bQeA&#10;EcXppCIJthwlPoamyzOAjOje1efwfVyyiyt55ESU/Os0eOrpLkcOoPg5QnpIKalsGy51agSxp9up&#10;jlt2z/DFQX2wM5rbxLjJYm7N6nhZMHuIxfj5QTwLXXLU1iDOZvzV5hYDn3Zbs5iQMYmV3E+08PGQ&#10;a73S8QHBLXa4gIRMjkpf9unravtDX1xpUkKY5Q/2Koe5PMUCF1HnbCJnXY9H+VlGMlcKxmkivGTu&#10;r0DtaF4cX0BsO50JJFn4cjyXfYJjm5EG1qiTSAMLKuHCZJ9us2rhRudPXES/Rp5EFvsE0i1eGT5H&#10;fXxGIYyTwJC7hhfMSzcsliQaU3XejxNHFteNvMHKHv9B2ryX5RjsfDT2oE0nf7v8PGV5pNLkA0FD&#10;w3F4i9Mm4/zzJVW/u5bTezij8eGi6+w0F+SfKPXlat+kucC6t6PPuBomcFgzr+V/jTYdLrARkX7f&#10;793zWpfjQZf6LBD0jHIARcEFao1k3dkecG9lC1nMlVuFKplBSkMyix8BzbWpYZrwkE1lAnUq/jgw&#10;+JMrSi2AQ5qNfZR74mEfr82KLmJoMWuyy0+UxWv5X6t9fukT0u7de3J86d2miWtuWyTg3HbHXYLH&#10;shNCjflVo/yWQrkj13jHU4xw39Hkxkc+Dv/bxoMod3125J05cuy1rniCteSTC23Xcso3ouQkMcJm&#10;7aGU1aGC+2CPq2/aQ33d+NpZ876NQsn9tj5sfJjq83hQPob26Ht/LUXv7Y4gZuD2GrXJ4PuhbYJV&#10;NjTu6O8RHaf3cq4AMs1TgnF1E8zArkL60Y+H+Jt1t9JzTDbyWXYMvyt5cNnnoAN0BCZsEbKD/T59&#10;feEA72UkaNAB7/ntsk/yPUybEjLUbVyh2eN+qsbjeQMg+P3jJ8eOusMTXCGqywOOBm/sWUwSm0lJ&#10;BVRym8lP64YiU0D+6IGkj7huqCAuqbKHhMbCBGPf+rWsh9y7Hs/VHIL34NG1ZhXMC9FnJZf6BM+C&#10;mKusXe7pYJWPMPYSf5k802UwNpNEe+NHBriPiaMrjaDj8oJxUcmI9vCnjo32vRN78Tm23jgO6dqE&#10;Oxyn3fleG5MZoIj2QQvIiNKa2iJ+Vse62haN3F47LqoahyCIU1dnaJXZpTLWBq7Vp4vItbenYCH3&#10;dyDsCbX2KoZ3CgwioHVe+OgWOwwKQrdawMYGqCZ9xrONNE5s/NWml245uegN42WlhuFUD+Adh+5C&#10;tzvBM7O+mYtKniWhAUH3NsmKQ8eGOUhthg1mpQTeONp36xrH94ExgOj94Cb2PGS02fqBLxCofnN5&#10;f8u1FOFVBG6bRpYnXiLMlxxg4vaQ1WlQw2RiROptdXQLqceScWHi4uD69AsoyUSIcYkFia6TigfH&#10;QFAziW72ysXzpoEYclMj50h1QLftqj6Y4eHlzMaxfVgZQBHE0kE0m7c7MT+sjK5nseN1RN7aPu8k&#10;YSEj+VuTmF/BgCaMrNvvjoc4ML2/RO8F1E+IWSfJ2psEhYI8V6CVTLP/x9nZ9fpxI2f+qwi+XCCx&#10;JNuSbMS5ySJ7s1gEm71ILhVZfgFky5C0M7Pffn8PWQ9ZxeY5hz0ZIEd/d7OLLBbrvYr9oQlsTIiO&#10;BC4ooy1t10bP9kVNf8KxSJQV7p1PhfqBB0NnXxa+hHhxHc4bnGum+IN1qlt90ALhk6qI4ovGv9lp&#10;jFbXC3nSBtNtAonOP2Bg1xkE1ROqU2qZSPdKfyL0yBNFa6hskuJ39OE+kFO4X2aVL5Tyq3d8OyYk&#10;tPe45oPaH5dkOPlKFDA8Ff7mbjlwWF+gA7ktPgoV8bv7lq57KXSEs4j/1ueGe/cGCtXNzp+V+lY/&#10;yyV4/uyQiyZP7uyil0KHOaTfEXmqMXuoplfJqDZvDsnAP9CJE+2iw9CyosPkGN7QRYhVqa16F4tS&#10;zctnsTUd1rrITFzLKF19JCwZadOFQN3B+quTp6rinagMQ+l16EYfTRKccU49mxpnpHXSSIJYSoOp&#10;g/MAfe5g0hGSEHaMFFWUz6rBWT+FhK2Xfic0anAZOFH2mSVVodRffZ1qhhqMnuO7NHBRjYGb6XDM&#10;u1lmJCg9x21SYH+d+o5oiARauWC1n9wQLtU2oU/VBb4zC/5XaYjyCXSzPhID8wZuiTuq6Z1gqstk&#10;FwJeivpnWU1myypbxekwnDMg+cjWxsHpW3DhVdH0/0F+o9oAWy3oXyNC+hi/YdvcfkTNpGsWGuSK&#10;+t4XS/Z55Td4Se3fpEPeQ30ODLtTCfFdle037JFo1R3YD66HKJ+Ti+GjZx2lqCF1tplcYDWjguJa&#10;pxy2yFDxJ5H9wgHtNIFvv5+aMzpUM8O+Knp8xH0TpglEDI6V/lldvFe0Msz90UkMmrzBV2CQlrTq&#10;OlyLFIhnu56034+WDwYYUCpdOzVw+xu5/NLpIyFF17osS0HzDuIj5Ycc8wITKgv1kqZVwZGOcIse&#10;Tb1Bn62IsWwZjfRGDSlrqmV2uEmH7fWGkY07nMGETCybhoHk/UQ2uHGi7uStDlgiJb5MC10x7KMj&#10;mARAVWmqXYHt40bP6JMr3WaXkrgLDal9aOwKWRFRZHYGU9vUSVN9qysvQ/Oz+U2HLAqHy4SYoUfi&#10;hBie3ioZ6q/OASQDPVvET+2fTXqa49JIsOUmOUxAX+GJLk0WhyZ0WWflN1QkqqKkYVW2hn3efst/&#10;Y24w5chWR127+l7r28SBIMjOMGj9M7oI+61HDBe5F6LSDJc9LvO+kicMF14lR60thuSkrnuaKolJ&#10;ocL1vUQMVE2ChwoMtJEttrXF3G63KJ1RBnsfieOnEB7WCC2O4yHdgdeHiNU+ITwfNyQsn0Vad7xi&#10;zFctjQnJ/9UnhNJejgllvGqX0h+iOzd16kIh23WCM3tKuRJhWYoikJ4QhFe0NKZDCl8gHua/p8o9&#10;TNh0hLXVmLx0euY8KqmyLWX3cEs/Fcoj9IfS6RhH89Ge0R+6ITeE9SmhPRWGQPobqkenBRUo1H0h&#10;IcJpRYRUbtTqUXv07QuTtbE7aB5B5ny966ZhwaKVtNnCMh/wHlaMdS4gN6gVm0G5EybtMkLW0wyr&#10;iiOQwJbGOfNpOaM/rHHf34vkrgyefHWuyQvEy42v7RoTemAv68oeoQW2FE2/7yraa9tV5vwEL6II&#10;6FUExAcFjSnpirVouXGlBaw99SUXS+Z2yq5SnuEIY2kE/qllKpqAslntBFS3s4oj0McLDSYq4A1p&#10;hVeAXKXYUXhRhckdlFh3lcQGEtSoPXgRYdo79VzP8U9F1ict4OvlFXA8aLJPCNutdvOAhzCy0/zw&#10;K57htvlJ+kiMpXq2ObqKnGvHsH2rkoUbl8X1Z7eclerwHcKTaSO8MlGjXYwkejazbrVa6TuFb2gt&#10;R6ukuaKbU6JQoX1kmIjyYf/L51C2+rWaUfadvqnXZRUVoq2+leYc6Fjf6JJqYtlR+6JdYxdcejnZ&#10;G3cjtTty4jSt56q/4n0OBkbMQ9V5iZtQAucIpDpLPqBj1Rl0rknJh5xVDSY9AasAyK4MiKuyN/rr&#10;KVNEI8lSYXLH66SgVQHPNpI4ZKUhWpq4SGrj5+DcRiyCHEF0onOYeH/sObj6ORq/6BOiYrRqJ7QG&#10;U8Fumy0c/cbdzyQrqB10G8l+VqGDWawLEPXwavDSDsh5tOgtD3UGsMbad1KBwGH04+EwbvyW/8bb&#10;hJLCv/UN5cGXirzL24Tv+2ThM4O+/NaOsrhEhByCNoZqkUXlQx2Tp1Orp4fL4hHFGDcL1oG+sctq&#10;uDDYPiMLp4ADS0MUTFTcS0cl+Eo8hK3dsK5RJtQbtn0WmqyyBv+f2j32h3y2Toj4M8Zbe0iMd2C1&#10;YrP+6ruHAq8IfRuJdVTrWrgt1oEdTtraE4h0ICOBAOQN/QoeiN3XYSJSK6dIZb+vCStVtwauAKXP&#10;aLa4MOMa4gvnNy31FSo/IfTo12BmpO/7Lf8db7tucJZLA8Fv7XBIWxt77HFNC2OJocLZXE64KZ4n&#10;eSb4tGrdOyYu69nCJHwSPBPLYdUXSS1w4Icw1aILgY04MBSYPpT14fUGVtCy+YrwTqgoTmDCyvI2&#10;qiFMo72NNtLtmvT2dj2Ie0OADquDGM3YtZNg97tFIcoPwcoNmy+NhDtU7zFFAk7ZR/tZwjA4O33J&#10;t26dH3k6dWX1V2Ay1WuSDfCiHGMcQK5NQDtSaVQmJFKDwvgi/BAhkTNambUU3+PR7xiaauqo3cBr&#10;EA1658NRDaJaxU5IRzDV4bOzFRK3FedJK0GtCL14U4GBQy2sSMjsVlEqXjEHsPEhLf5+YpF2V6G0&#10;o07lCZGVYH0Sdh5lR0fLxGnnkJGacFbUEkgOZkXgGM9c2WucKrGbaGoUFJ47JxWf62dRX1VJRcJt&#10;Wgr4W4pa1RwwRuqe7058l3XWw4zPLPgMYWr7lRjjt/y3kzdngWOkkw+dMTevym/tjkSqI+VsR+MF&#10;U2CqI8VrqFrJtFgcgrDMDk3XcOwToQy7z1AOwYhXqh86VioffHA9OuadjMEmrsHHUx01n4gR8rZo&#10;qn57t/p5UJR9yZblBaay503Joaqu+lKIlkYTw8tu7mBCN68iu14XZXd1wRiHpvC4NKzq7uJqr+CU&#10;1dkRyiEgikVihRVKxbhctZHjBa986hrmxnc7Enn7dafutD8VUjBVgiiE2prAeY1iUH1PcPaILnLM&#10;ItN9LDY9JLw2AmYVSv1lmPOzxHerux5HxZgQ/8DzkKgWzu4bxh8RwFuYj8v1qRHgrV9qJzF2w9h+&#10;RNFY9k1XFkXjJLJXXj1O+2r0FmbAueKEFIt944oOWtgXNMHKwrciP0f35Y59UzpYP5j4H6Ib+RHt&#10;K38tvLXSL6uy1jTTTnwKBS6aaTMUG5Vxz010jzmDSc5GJP8Qe1vvBcAmjPQK2iIuIVb5PkJuYc6q&#10;jL9zlEod9VenT+LovqVXze+rwCMLxxkzqjherBvi1GEaE0yKQP7ZOsl1DL0T/sKE836yMrfVxWvL&#10;BVnlIYLDtTeEzbpj5ggm2HM69tX+y9ntSlUv+R5kjql/s7gGjisRxSlucVtam6CiKMLsJk28fi8j&#10;O4WpKf0nnf0coJc5vpdYu/2k1MCZP83KL0vB5+yuYLpOrmrPSjsN57GSwTslHOEW28T5UapLrejD&#10;3WKDdJfvQUVlP5/t1JyvM6eRYCZWngCqnbRGW4fV34OLPFLP5EbqUZqzdWJWhoMBgl+8U3hgqd1q&#10;ZMJ6F7+W0o8Ct3fdZch6qxaKtBYy4aggZzvMq/+OqHK0GEMWy2V5SrckqTt9kaCeYuOJNEE1PLzD&#10;vPop0S+CJ9x1f2I2hMaAb1qhxAwzRcsv/lhFuCK5Zwanj/ZTjjcniImDlrOCRuksnKvfmQQbjlJD&#10;ArB7+s4RyO/fEPCIgXh9CkR4C8kSfTs3iZhKwe4P5bI/3000UgzTDrNJyIxZNEfaUHTuphjCMiHi&#10;wSF4FZq4AxOeYBZPUG35LAQWlAmjqewC6wGvWWcJhGC6OD9CrYwnE/w1ssMtQ07MIxZQt1rlLU7V&#10;uBtqovQ2/BHwcMgwUS1NU+CFfcto2Flbc2GbYfVF3BYjyFpT5emLpoU0dAcKzH7UqH6i/dYjwTve&#10;tsi1/HoicIdyr8zlpsIvmjLVTKp+0iPCu3VvYRyK0eiZUpxihnVV9Vfoyar1dkoc9F0QSRKcK8lE&#10;E/XZ90ymA2RfvbgKov4KgDTsd0EGEy38huQBhGOskJ2rs1ETihdhHxPZvQOS0G0IECFu+SyBUlSh&#10;hjmOzPIQLSROIjlTd+wPKNApsmOkdRAFtyQA205KRhXMfkdwdoq7B9IQ96jFPI9gH+0BqtqoOzGt&#10;TyG4QWQ+MkoFCR+LyKdN6Oz0p7wCDIKqx+p8S2PWOlspVIWJSyA8najYXZM4hLkZOXCLnTg+S6ZI&#10;xS2ZBk6aIifyhn7HUuZnoaFKt+mz12h7Tq5w5sXhOlPOBlKrkmbO9lAdX8FtSTrQXeudY1Wqqb98&#10;PAnFe8su68RCGIV00skrTBI6wnS7iVsqUNQar5GJKWHsJ445JGl/iKG5wITCwnAeBHaGW9V9mvpg&#10;NXU/SWMYxx6lcsFtYhiwvjbyECYaQZjF1yOIBaEyscaHlPZZcYt8DtY/TvYhTFxdEbUiILQIfRyO&#10;hCIazCtjJLMBP1R/KEV2S0OWgZYmJDhn5TfG+K0txeGosWHQFOaycGQhum2dxCANJIT1pDHyDCus&#10;jHKIhz5LltooJoiFD5j4vH2N7sMwvd7AClFR6gE7NCoKGwkzT7/lv36byNFKJentLQ6ZE2Zkg9Ay&#10;nAsO1SEsxAIsul6vgH5GtKTv8k0ujL9XzULbqb1wChUahrv/mmJEzMt5yg/rfQtWKE5X21ZBIwD+&#10;RFG77oO3FsXbI6HI39zi8NuXYLEzGqUmlN4tUiNVndTAw/mWXEBU3PCFPbyePUy2I/jXVT1Gf7Dd&#10;e80545ypZ0ibUPL7Vyj1l8/oPNe4QRfPKOUGuBLaZ68pe3iiRj8TkHCH83HeAkPXlD1ixrrDVkvZ&#10;PRw8k6LUrp6dnXHSM10LS3T8xcLECa8EXxkm1jjjNPUiC75PyBWIhzCnDLyadVwHTiFC++zVICRf&#10;Wy2GhQTp0+YRdQfrr9hPYq+YDH0k57CuEweRI33KDVu0IQyKcHLQ43BEgyoUnxlDQzt1WAON3PP0&#10;W/7rt1lyzE0uvBFG82v+G6/zMv0k2lIUNe+CN/G+6+uoW36dvJ9F3Kyvv4BL9sA3KKMCb3m9rttT&#10;wlVho4s59UGDUsiG4gKqPgOlBNd6VLLSRna7ck0czKqA1lnSQ+pVfJJ7IJ7EgfqGhSRD0HebKaGs&#10;wvKiyPG03IdNd4k0F0W2fJiEBIdkAWZTgcsnaCzUl4wy2K2Ms9MBVx2CFe/H4p6gWziJcf3D6u9Q&#10;NSBCubD0eMo6bzAfPFU0UoyhrHb5MKzJ65FZWVdLbiORwj4W93/Xwc9Wq6wT7wz+lhpfVmUcPWH7&#10;h7FEFs8ILNq9h5jerWwCzM55kRNlNct68BOEJ58aGvHkvLd002F7+6Rkl/p0VyKqv4KkdN20jy4n&#10;ZlE02Xh7EojIi9sXsOo3F5rmcHweIvmNHNh9xhc/LT5fQnnx4YtzWBaysi3EcgkCRnXnGVh6s9tz&#10;xaX1S7REnQXcUUjXHGPa5NUixNyjCI2DQLSeHoIlsOGaSY5IrZkkV4i0or571C8u2Y3cmo7x1ikZ&#10;z7ayG3ZgF2YkN9scBFXGIL/mv50IEFtkPHeGTC+dGYPzazvKQUDhT3clBR1mCw+FA+JV6NOmURHV&#10;gxmX+SmePST+iZWiUc995SQBGWygx5dFcZdr+XRHRrAmtuzRdSkp1Dkkqgmrijd7gJzv6iYfVd5D&#10;XVm71aATNkpacK0jMlFmlJ3LaM3fQNvLpxWw7Z/m8Czlaoxu+oeOBZlduOctJ+vu1V9BADiWnNFJ&#10;pgCLWiBDoZH/zqlBci5rVj/TQAns76FUY2PdMLGuHI2h0i1s+bQ7j76PALMo8Xv+O75PclUIZOnc&#10;3TJ47Pvo416FGkbZ++LvbjHHcXUFphKOor+NZTIcE2M3OBl55yH/0mP8syYmZE1nOWfUgkymmX1Q&#10;mgixyISX0KHSPBo5NDpdH5OSFcSEIXkPMlUqZs94xpRNnxglsbzW6yAgv1z0BRLhCQGNiVFasedo&#10;e2yTDOawFyxLxXcFcnrcuo8VeaUUfG1APyEw8Ad46QOQ56znhVlzI9OFboqdVzc/kPFHBBnQpmTS&#10;boVVfwUd48EUCvusOV1VMwDbqK/+NLyruo95jLbv0SQS3PB7MRbiNb4EZUFnIgNF9WrKHKM5GbHP&#10;8IyIc19o26drrJZEnpivWqT2HU6n9gEctcYcDUe67G1JMYExOpsdF0PLoSxkg0cZrPbRyiTdU+Q6&#10;U6V4hRWDuk+umGgxzfT6/rgEVJ1hL3bM5X2VXntWXJWx8qP1fdjywJy6qz/BH+v+yJu3zP8BTM+z&#10;r1hojTwvJAOXWLhOoUaIay/3H4CcCd3X9M0TmI8JtlhVkZcTCGHegVwON5CXc5C5DmynGioL1wGy&#10;97Gusv7yacDcCy+fMvgU8i+Ei5I1NAKZAAu28X5BBcHvKB70DldY9Zch57Gk89XICVpi+rQ0ghVy&#10;s8iCZ93Etg6w+caG3+XH5FR1d9Ykg4wSlJZurF64zn7NuvzS+MKnWIMWbGTaDKTnymTyaOUE/737&#10;rHzXZZ8TZK2vWiZMrDUZCO7X7lvpnKiusv7yPieZSCPNJcmJT0+Bi/tXF1QUAkwng/xLZe/fgDxl&#10;IsXeGJrLp/E7BRlQpaU8ywI5iT0iHjSQugE5cSFuC1pyvYvgwnX65iJRpzBR+tg9nQ0chnQjwW6J&#10;66CzNU9Q20gCXUsEC2USxSrkFJmGMkPOsZ0UUTXirZEzPs2ixqdJsGufHqeKFiTumURAmuTJG/tM&#10;zw2Vj7RFsc3RCHZ+WunDgZJXEGBXytJjtIg4kzhF5Ds/XjPhGAgnICuxrniQWqVTJKOoMk8KWqaw&#10;doG1Iasz6w3uSeXQSPlQHebCHjEhHbJId2PPNZfH4O/WmpWl3Nf8Wj2P67HhGJHWEI9J2VrkM5Fg&#10;l0gTTSamcGfNBD2smyMjVwGc7Wa0cIqCK7Z57rKO5oe6A1m91mOfCTuufBuermKtRoCoaavKwjmj&#10;jXs8Vr9G602VX9ZfwT2ViWrNcfdpGj3BPTrkzcQw2SNiqFQs3BU3aPspbGPMmgw2m5G8FPf3uUVl&#10;+qK42XLdSOVueTOooFhJH0vIFi9daqevqeK3/jK24duWz9gbS00LaUYt5t8mJvfiog2ph6ftKNzD&#10;cUnSRTNYtGpyl2RS9Y+Sj9SFwcNaPu+TDOz34av2wvi7+5XhO7ARR8KAwh2FFSncG95sZLAutqqP&#10;8d8YJivr3pvLyvaQMY18ahvSFsjIJGuYO5RT2mqJdHs30R3s3kdPI8GnLkqb7TXD+GsJDw/TvEk1&#10;uBHVhFASOpELq7Cjw2d01aNDLm756gyDcjCpY4fV2+wGv0DiKyGvUxNSuHZ/YuvIAvBGEqFafIvE&#10;AFh0Hw3HYxrn/AK2DheMsSSgr4uie4zDGuonXNs0IDJe+1ZtxTyUs3AshWnQ/tq0zZKWFBk+zZoD&#10;JbT1JMO8kAENIlyvwqYw3uepUnP9FfxCnXPMirhqOxrkDDGL0umWdtA4XQ3rqaKPhm/2pvEKrRb2&#10;a/a5NkwkwkAkOzyKWP3efqb0CAwc4YzHwFymQsmh+zwSm1pKdeGJKKERIuCgRFXt2fmHP7vmVjXi&#10;S+MwrDiicH13VOKDP7vuDr3EgvPoPIYn8ALZazeOdJq7Z4NR5CZ4T/2e/8b7uutg5EIRbrzw4C1O&#10;FacLaYFv6pul9dtLSo1GOId2iEssSNEN+cp0UmEQrU3cjuLXmRKci3sg2Qai1dbc/J7/emUFCipT&#10;2/ckXfYry1NHDvYmAYOu68IJfVdiKtiEb96JE3Bpmi89RR8GcjsTEzKiJHzOqvmiE22hFkIHbrcH&#10;TrlpshHThVr2ayakYUIk65+M+PppKJMYU98udqvfCjQnBu9wAA4/JgVMGn2BvO4OubUjew/t9KkI&#10;Av4s+FdMgqT9Yav4u/4bu098CCMk3kfAj2ZGfs9/x/vgoGuq5LlwNM2R/N4Wc/iFRPsdNbCRrt8O&#10;1LAqR2LbTeaLvgZ/lt3URqsY+A7nJ5qqziF9LAHdxTFGYQwJO/GYOMriSnxBEDjUdjQ9UlN9Nuoq&#10;vfbAEdFU5El8lJB1X046Uev74D0MX5ZHgNU06fcqNEPRMY+dwOMX8nDglKp01Uy0hbeGnpVrKm/V&#10;MOkRRsHaCTWq6iGin5AZfNk1EJ6p/3qOlIpHKzG9/z2xsE7zfs9//X6ZFQf1iLqw3dVsLJaqAHU5&#10;l2r4GeozR+mKqIJ91WJuMbHfA4rzwq/Ap6kTqrwIR4PTHEWHpC7WiUmNi7MKr4+2exeOsIcMxURC&#10;EiEQqoVKWiGsDZsheBFShuY9FTJqbcTNEUKwfMcNKqx1d8guip787KYq8QJTfs9/vZsosZZ+vD+r&#10;kfxehRaj1MrIOaxSxRbNmGYMVuVIgaAJT91swjXuJMpjKMhzrLA8A8N8TdpST+9ilDfq4RPLwnx7&#10;vZI0yGxfMFGhGcp3KlIJOlWXz5qQgPfLNzLL34RaUvbsOW1MLAkQYlHufkYt5JgODYuE09DOBq8g&#10;BjI0LCxN+tRXyOTdmNPQlfdOUxQlx6AC9zXDZZaKPR4zsVAbKWuOHLQ5MdKvIjOIqmcErnWZit+6&#10;mzBtYAZnxLgPd96Du8n75IlG6gmq5Kzd9Xf91/soEh3fp8eraczv1dl5FPsdRoY6oQcW51IzouCz&#10;SySTolFMxsDjw5h4ALJqo2IsjAjcwIUNmeXzaS8H90J1y5L8I90+RqMxDZ5cYdVffc0IQkwKj+Wy&#10;gaqrqZck34tPQ/s9nWJOTP21/VhecFfPVVj1lyFTTRBOA0riKYovnBlc40UZn8bAXlBChGOkQ6lW&#10;eu8V834bJsZzdEeiaxYm0uPSTkFgt8vkfWVIH3AR6JNQQ0gNeZNqRFzeAtdl9Eyu4nyFELDpvdnk&#10;jz+gSy0rozuxnB9NwgIcibLMdH1/pj62yruudaUTuN0zfPrOxmEU140sU0dGes84C0sTAplPTnln&#10;NKF+6w4VVv0VO0d+s6sKXtIhAQ5YTogS7a30UvsB1pbHamfWsYMn96Esgy1kJDetQjyWCuy65pTY&#10;iruJ/Ol1YvSEM2S8xncSAukP7hpjubmwleqiYAqRYCPIyj7PTIPIpF2sPGaabfSRNOLOeWYdXOE7&#10;9Pnu4R/HnrZ7duhtN0M3IQ2MgRNz34rf+iv2GW10tD2YOzUh42gzo/wOba2qc3BGRsfZwaH/kJd+&#10;OQuKQ4w9UkmS5+v3/NdzVJZraLOkhKh1cNWZ9yvDf2Ally4/kaM5V4beawOMgIFaW5Xd1G0XwVOI&#10;CaoLVYdZYdVfMV/uulPks/EGMd3ubxiQ6aKhuGl/DI9bDrU0SouAllpqHlhhLTjCaIML+aOyXxYc&#10;re+T8TB3TrNY3q/QvBOyvT11Ia0oZPjh6Zp1IYexcJKg1T8k8CJ2do5TgkHfDIYzaGB+GgZnxXpH&#10;p3go4X4d8iDjw7MJD8ZnELM29U3ImDHWFeYRSI9VxOTRxtgh5Hz4NmuGtmxqofsut2JQpSYrx2tG&#10;ONzBNo5/22E0yuQiMO3UXJSasHqfN8JBRQ3GNr7lcb4rTdVfprB5cduWveNqGYcal3fVCWkrzMQG&#10;ZCZ+Q+Kplc1A506wZJF2RYlkhyFLHt7gF7jx3UUVh5lpZGIbm3nQNu7cmgbMTKBPU5hE7R7ycv5x&#10;/2MSBHXgmkO3qzx1fT+fP6mwjSKe0l/wUuGpDihii4uwnhVKVNvAg9rUx8IRZJNHUb/0gGa2pSNM&#10;VrwAARn8LoIL74hbigIZubZABuW2LNtNNV5thVV/mfuTujL2g7K43iR4Loqtjg5xgnx5TNQ8MgWU&#10;CkEx2pZHLrtD4MiBIkbxv6e4P1rvhAIl+Jz4u9uVkaEi3aJzQv7dKW2sDPfasCBIR4H7FKaRKgil&#10;PJELv13ZHjJxYzslVapfw440uhstKfg0MqqyK/yNik7EvD2xMx6svllDAdosCgt9sLrNY5SMwf3H&#10;4zPI6RoTFoUCUkkURoC11BelGpgaG8SJQFwu1swcMHHOsY0l6HwoIOs20rKRqViWx0xjmRgsyL7e&#10;+fhwzbOCd/tphKA3A+0Ny61ODDKw13M+vkA2jcd5pUrC924JJi3sA1N+z3/9PpdU2melBkF4Yyrn&#10;3FIwpY3kUcV2SRmtSGtV5cEolQ/e3Y/jaBEZH77puSOXle0hb8emT3OBVTDKSShPPD6FTEjMi6JT&#10;TNcD0qdxsoQWMRlCekxQK/SXeagPIUP9pkFqgVEKCqFwHy0iYWUIEzLiO6pyFS5Dy4odrvitv4I6&#10;qHpX/mDwGhlXC2RiixaIVxZKJG92K6DRwB2L/RtyVRxZIA8xxs5FYbEPkXZ9jJPTHQFYM4f+hraI&#10;9HR+GseBY1lpmzT80chu93g2pUijL/u8nkJiFOgDgec0X7/nv7Ev6nY0GLVuWDY/9Hvb3cyChfi+&#10;GlZnPRi9yRegIcslHetjtGhLLbaVO5fO6QgWKv9DX99VNdLtc4PMropV7kCEWNZ1RJ1H1VXWX4Ep&#10;QnrD+SmRvggW8lvVbrpPbPNYVzBY1o7HT+0mKhOJM/4oe/UEDxZ3d6yuzdG+lsd3Eyf10NEHVsYJ&#10;SR0FSGyGjKtHQG2eBkyYQufgl5VtcZr64+zUTXqRqz6h4/QNqlH1LGHaqvI4HiPLrd1VWPWX6X5e&#10;EsbpMt2PNSvZeSxKpkVdc+pa89jZ3ELOWsTu2Cc1Yfc4iXpEbEzsDNupkw2z9ti5ZkyZie0ru4K2&#10;hnAY3OwMMlLeSa3ioujvhSHQ+3D68TaPMUQGvxiPDyHjQhz+keuaSS+Zn76SAeHSKS/JnrtDYVk3&#10;2fBIeVuGMwxVZPGzNall0pcb1Ce50lT9FbSddVwyxRRLKtw5s1CobTFXENS+rAJPAyi7wSPB9ZTy&#10;utG8QianzZnkRBzwBVSxwQ0vLhAiEoNn5sZ5RqKogUHjBYSp10YIRL2HoYQ3WoUzGSVkaal3eh+N&#10;tvvixpoJ8DnnFncEwqmuGcffSAWiIZQq+wrkVKevexm6NXNG2yUohh656FSkvwy2Ti26KnsLZE6S&#10;WRxNbGSb8PgIsrqZu/2dotpR7WdOQpIXEiXQKZ2yBgyUewfKOrbJO7pVn6G2JcT5204Rqo48xwlZ&#10;iUl+DAV1Y3o+zikBuMlu6JHsrCpIAzLzr+YdqTvPBw+j3F9e14Rt2hSTHxSjYb5RxXOGbSJ16gnb&#10;1ow/V5dLl0/TTt9rVlPvKquI9JBaEighW4DQ2Pk+kzaHShyQv+GStwqZvC4XoeN7AHJdMzloyh/o&#10;8yanrZPB2ZohK1e5sgLutm2zHhtJ/NT1VrSq26SJkQMRkMFe+NcOIZOHa8e1HKc9UjYhK2skNoOt&#10;UIJh3gxabg4+pIqVrrJcIFsf6xxbuVwQRccUcSX11+xn0e/573yfFA+/DxSfXb/nv36ftAxnRxBa&#10;j6AOs/J7OzlCHptwF1DwcK2ExVGMlHi+iH+gMD5tvvrctN2HTu7o2ljeZFp4LJZm58dzD+BXzjCm&#10;Yj+MlvmYiXsHmZluYejYrKusv4wpPIbmikxjsc3JOQQlMTE8ofKVlt0na9CBHrKcJUePIStt24Yo&#10;t4DpBqr8aaL5w1oEPW96uuZY8wtYamTMcxKJeN+BTLKRN5J2QspILJARa4NdU1m2nPLnxPScb4J3&#10;WErN8Zrxp7nvFf8gu6ye8sbsgwAxBaIx21gzcoSj3ymMHAplRp5DRuLbssI+VYfHvGZq0UYiDEWQ&#10;6sqXHsNxeGzI35Ohcw6ZLBkyEixHdKNLwTaJMHw6KEyxrUU7IzFS2cTtVEGdcdfdhb/saJuolzIL&#10;YyxsZvE7qTXcTIYiTl9QAv9mdMwbgoj6xEPI8tx5rG4GK/sMaZOJ4oldk3+kl9tfRuhP/PV0n4lB&#10;0krF6GQjK5PqQaKAjAIVJf6mMModiXbHvGdSxdmaudWZRKSObdm5XdcYn0YHEobbRsqEXrCNuTS8&#10;fPKRPJBXtN3nYrWMsQMyYRhI0JD96fk4e/nG6LM1o3HNtIgRmUqfFks15EtcS32qxmOZITdOlcpM&#10;vM/T8zEhqxrJG3l1cZDrP6Po4/HhmuEkM5Z3cY9Qczau5VCzwYWTcKhc1oMHxJtxBpmeMnADo/MS&#10;y1Mkz6yCGt411Ae4kW85Hx9ChjONQPeY9cC2Om3OIKNdQvOxUhx8Mm56jMglnqfqatsqB9Gif4Nt&#10;dWOzdJ+Pz9YM90PbM7YvB5b/gNvTjy+0DSuhyVk8Ho7JC2TrY10bQQih+/qj33EF/Jo9vL4vZ+t4&#10;36Y9UPye//r7attlLwPOtGEP+T3/9fvkb1n5nRk86ftbfoQq44Z/xPEV5CnCVGx3kMNIihvUAiXR&#10;oykwN3LALpjbQ5YpaqxfcxdImRg22zWxjcjUdB0ph+ucHZHapBsAOnOHAVTLHIUWt4yf6kfGB1Ap&#10;OvZTmPG5tEPAD1UMX/VSWg6Lm5xIx6goHiqUtEqjEOsNNy7OFURKnzF6+VJLTxxUGnjXWBDlcOmk&#10;Sr0hHcfakERit22PdhebYjAhjK6lkw1sVWZOBwtLr6tVwzkfR/iTwuCnKoUqnh1sVfPk6g7Hy8SW&#10;BdhLNvEbdFyHJ256uEhMYAP9YTWAKGhE/Y2Om7gA2L2ir+K59C2BpA/fWy1szTJmZh77cKqSeSIZ&#10;Dlf3llMwpjw26Gxv2R0fkWvqMl4fuSKCpFalDnk7RKrSgroP6AgsVOJqaY5D4/eJVonKkmlsVoQ7&#10;fFFj5W6znno3r5iSDtkgwTFWnoD7B0NhsIwm48rEIHCfIlKDlAt/Ss6wCbRTLwovV/c9eIdVFeqr&#10;r3AHg5JCWfiHILcxGqZyfpCw0bEivKgrd6YuacZghiN6TAxP63OTfMvF2695lWCo5fZJkXnzZH6X&#10;7mYeGUE5Q9Lf3codOYaGJisrrhxWxDofNYu/CkRE8qhImCm4RwRMPwcYYXi+NmmXtx5bUp9BlpcO&#10;i7JT8Mh5HtuFV2KqMpvHkPfICBppx4eQ9bmBTpBdBBtnEpY3HgvdmXPqsXxTMW8/PoQsw23oT22B&#10;+Vg2BX089qcHSpip/DR/F2Q1YBnaKPGOynlJlMYHNtZ8fUwEfkSjhZ5zbxHdKIgDjllfPo36rTb4&#10;D5EBWUXc6OrH9yiMSJ07JO30SO6TJFN//fTAdrvk4++GPO6SAPJlI/HWjfwr1OJA54RcHhPrPFck&#10;CZjhvLZcuObMqwPz5CSXiZG/qiqs2Ix72C7RdZ3OeqqQk6h98Wkedg1qrFn1CJPPQuh77rzlnupU&#10;6YDGpsYGDUr9mPqihkEwIZOjOiZ2s96EQAqeVX9absHCKmQyOq413UETMhmsw8kgE/jGPiNER4Hb&#10;Rswqb9QaD+GJVUiTn4fWE/PGo3BDi0bApbwWsjqrY5loAR83CUGONd5BAACt0IeOeXVv5hn3pC2j&#10;uiL1jbyYK0zlhRIF+mOMmSXJSEk0g3sO190FsuV0WLCkDI28VXTouIGFUX7Pf/0+8UTrKEoK6W66&#10;9P6WgmVu+NROY2oQSnErksK6HC3au+Fs8MI51De4M5tBq2WPvTo0VURrdU0Cux5qmkYOa2wakBec&#10;7tfMUZwqqilhrplkY6NErGWlI5jT1J1NhYeQ6TIzkgcv1jYtAPm0SfR6dshjH7Wj0wlwBll+s5Fb&#10;iIJT4xf47lNq1OaxLh3zZtzlF9y0Z5t7x4rmzTOp6G5shmTY0J0HCz1cs5zmnjXWbjVEuQYJUTke&#10;SzAUFkpE3h2eKdkTKz+3VFTWM5QajLzuEx+LonjX14Lx6YvAKkJ6PD5bc7pLavtpFjIO7Pj0nFjW&#10;W8bjQ8jEZGxhb3xnVP/PiqOrYlISesfjM8jaHJvg0woZi6Iv+iytGAr7fIwVOvzxQ90/g6xWjlO3&#10;leetkBCnebK4K2QFR8dxvwsZzWPabVfIUrTNmKVsVdomTprsED8+XLOMgXFsLrRNYISme8HWr3XF&#10;4mrjTA5T+RCyRKvZ4/U8k+tDfNOQfWDHPhO1njrPw7S9SFVG4W32R4nu2Wvg9/w3pDCXCo6g6NQI&#10;WZ/f20okHEPaoq5AiJxrvQZZFyOI2/jF8lir8cJFZu3xIU7zdo2xA2l0+JooHyQ6HjcjfUDW1m55&#10;pNdu3zyUOyQCGuCl08j6PlrGEMhDgX8Kp/QJo/eccXph76R8EA7zY6v9c2XQ5oiJ3qRTReSHOjik&#10;5fw0OHVKzBTj47G8dfOEcE5v6ObNseFjP7xr89Ns5ji6V/WDAoLUjMCevTM6IqUPeIHO0algQias&#10;PJjsVaeiFSF+Q4+2RnYIGX18UD9uz+pfwJ08cuFkY9YqQmWTm6O0K4LOZXy6mB1XKh8uHJbulUMx&#10;plGjUuOTu0WuXu8D8iP6yx8tl9AcV8V0TFGXvAYL6CdiPqL2FnW1XJOChRRjiakOC6HypPqrn1n8&#10;KFRfeOgllIA+OdYz0mG9+WRycPo8ltWeGwlqjeq9pVVQ9IoeH1Y6qz98ydUAq1hNAfZeFgi9ydWU&#10;rrHjmUBisBT7EhHxU1y7ZW+pQB5sRylW/enR3mLdzuQSzlDPKhhgcdyMsBd0Xr3f3OHgWyp0PQjI&#10;2nLi3d5iNQ7HuKrYqteRJMIRElWqdyUp9Sk2ayYvQembp+78/dCxWujEOt388HxKrCR2XjkkN3w2&#10;3MhEb6u+e5v1EDLz8drggkid6eIukjEhbHMieZZkKShKnXI6wY1cqbFa4h6WJ+QuBl2ckRTIsZE9&#10;m02ND9NCfRwvfGQ14MkBooulJ4WH6Zw50iKJlrIeSvyj6MUsZ9hlOyRzbscGoR7cICkiCuZDdFSL&#10;tiRjtcgVy91rrnc5BfKnnYvdV0QtbdWTKaUeBInZv4InW8vfPOXEjwOE3dPDoUd7i0E/ErXlZK+7&#10;h8vKl0uq6aqyB/KkoPMBlhPR44NnYOnKaMuDAr4lyRIBM1K28KKo5jWBVYsA+6hId1DnmVN2oeQ4&#10;HyAuPlCOVP4wiaSmVRpekj1TnnLZhjm2PCx9g45Wqzav1kzmUJMUEWf3Mk69NOdTpZX3U4Dxq84p&#10;56tFiYwDpOyoalji/HVvZ8Di6C1xIpKzRrNBeZVvhExwV1MREDMmnohu9BCSEfM9djtWq8TJ4GEy&#10;WG5QsrI9x+4h5aszm3IFrjKMSRFprSkq3ykB1mARGjfculS4DH1IdzXWaByVcyMYJ125hg0I9SuN&#10;vHHsmznj0vjMzpk6lJGRTNrF8J/LKqkpN1zNNrJB6HkXdv0RJetuLGeU0SlVtalpb1kMsGI9MMrq&#10;wta1vhZ8BNIRzVtKrnbbN2QAu2Ce7oKadyd/v+a/XcVEGI8uvMrDGizJr+10F3F5S3Mii+xnXhRq&#10;50gCIwJPPkx5CqYtLbjGcJr2FVD9FXNFmlsXIx9iuZ1QVzkal4j6pSuirvS0Xfocy/3GOSGC8cYK&#10;L06rJS2a+4BHhA1MLB0vy6Q4Y52uLpRjZMc6qf7x4SL/Dn/p41tIoYEDrs+lN66vb3Gpu2t62IZs&#10;dcRWKcGWhIn4L/CZdjksuqswIuI4apA8e7rcgdUFixHeJd2cfMICVlctRjiSMgtyFYrHBU6nUjAd&#10;fmmT+M4DLRVQxSVX2bkjch3k1+rgvgFYP25pxI0QGBZ1+TSaCJaLxNMNIJm+Ff8NZo4s4WztZ7kF&#10;i8AM7kYVCcgpBwfx775UlGPAfitYCDN0P/wgBIVvgG0ltx2v7bqO+mHkQshE0lJIr6+4gIxCoyGU&#10;gTxpU77Q93a1HOEQMGoxgCsuo1FkFxUB6sjFr/qUsGQX1HKLRiLjEViofVwdoVbi1aAjfdh54IBV&#10;ImYGS3XPXO2Y8hFYDHl7RFTqp04BSQ5QOuh8UGQTZa4VrNqddlHMZsB5b+ytOOYYqqhjAYt7yEjG&#10;/bW0ygFNbp7yGEn5IMXRQZmO/lhQKLrj2uVleR1REl2d0EaICDwurV5CitxB01gAbAdDX8thA/xV&#10;/43JcPceLRHa6yCVM/Xo69TWSG3rryOajm67gQW4OR9bTO1J4Wgsalz4QeEOzCLjHxJzNaquWuAc&#10;xvzqeamL4l51vCN9lszx1VOLIhEjGq6KimiAseCgwuqI01UiYW0QHm1X1yVq1a3J0fNbPkd8Y2VR&#10;cE+fa1IRSPc5WRSKULhfdeEputoyywUHvP6iZwbwOtK5kXWig+2i8iBUiapIw9PnJwlsVUVN0jJc&#10;BfhRpZhtF7UH2y4abFSFhYA/rWKLfsxdkabnD5hbnpIAGRSpdrvdMjhiOJgRYhQNLJk4ceHA2x9i&#10;g4mCRaYKEhe/eWFHiuhEkiA9wuAgPmZ1ffWXP0yeXwhp4s5vqiJNQGGsFvwvJpR8IWCnTxkl7YYM&#10;K7uHk3jdW3bbaETWVGc1JOoUldt7i/886iPS0IFk9WH33g6imU/ZoMDUXZLi5kAEYiepKyVjm7Fj&#10;/SmKXbXKkaSRFcMhp/euD1rdzPqrby13S1p1I2Gfit5Mx8SrwuPFRTTo4fUhRpNXCk5uyC/0mDDa&#10;uNiC/rflsyhp1gdJOlwSDejmF3YXGYlg+pyE37C2mC3SaanN4ACbkvBmLVkquIfBZ0M8RlAkzxyd&#10;Vt3PGhs6R5pSuK3SZLR5CD4925swG1Zitqy5sAA1U/NnOamdTMaEeNuzvXf/NwqX1UVELR6TTEO6&#10;4Nbo47U6ofyQ036DAaeRtKxTyniSZWlCXMuydN9A2Ys8Q3HEcNSe7efELSa8slISTP6DzydV/Yub&#10;Fj7ho00qiWrNu4ZTT2QVh3TlDJOfbGU+3rCapOHyNqpN6FDyI3bWn96ukPrZF2XF1oATDMCyHpqG&#10;xgdVHV8vEEmUjf6j7rhPr0cHK+gLFSluOkszrOspbyubKSD4re165kmV8VGbcaTzpgK7KpLT/mCG&#10;yV7brWcLc1KTNMHFlToPBmaW+vslgkEdAU47qerU+ABN7GAiHMx5qTnAR1k+q/ta4rMwdHhMgonL&#10;y5oHu6Gq3d06jeNOJVy5bCUJcUg2bIzxW/7rtx1HpJKD8N769m49Kis3ZYxZmS1hwbzwejjLVcpj&#10;zEQ4VKazMtR369nBRKk3y5dVWm0ztCM7SnQx7gIzPSQ+eAcmWxM7rsYH3fM31smmBhI47irsSfsG&#10;V7Vz4ph/pDH0Z2Dnl33bYmXCoW8stuMDk8DqpQFSeTinT4jmTvmVLhgaQolrMYoxlXaC+weX2qv8&#10;8DX7aUOwrqz+6lTKyRsyHU5R3QUJccT5MHfzOhEZlsyYaRhtgdUKpf7qMNV9LTZ4jvTuP/6QU2vV&#10;7x5MJIF5DD4BcftEVPkhDH3ppJ1GcgH5DcmcPys8FzKRBhBIIPliqWdMI2GH0S/iSDLD6KxkEFni&#10;//I6E0yc2ku4WBF+y0DOyAvLmbqDlcdJx+nda1GnOMfmon7Lf2Pf5+7Ng53kXoUUY/DVDk7BcgoT&#10;xwYcDwcDGoSUHnKhWpcNZzicI3FJrleNTjRdRSucwvQJdomNnJ+JPBIpX5heOhNTlIx1ztNEBCZM&#10;3bN1zhPM6VYHiHQmMJ6sEkk77B6LARNfU5xD3Nh4c4/XmViKqjqr8oG/Lqo81GBtabeFf9jSl9ws&#10;vrOFWSkO/mupyN2lNP6LMX7LfzutIWzAQdNDKM2UCdplqN/a0afsg6BP2uyqeiDhMEns5yQOVE96&#10;krvk7kV48mjfkDkWkGrG1U/q2JrGoroyRfumxRGbaAVm8IDWs1tnpuyXbE1ZZ2IdWKN0fspISIcU&#10;NSs8JkfrzCPJeVriBZN/4qVbYxjp4dCjzmCmkRdFFRXI5t1VVcqcV9zQ1FOxWX8Fj0s8m6O2rHPC&#10;BLGRCzU2e86WOk5qC4JiK5T66wrzYsFBjBFxI2yBXdg+a5h4sewK4c7GaCV5htu5TsThUqSfPouj&#10;XKlJ6SDlh8NcP4KZR8p/Ueg2P5S3pawzUZ/6oI0c7YrN+usis+ZIoy+dlc3DKQXmw6N1ImvMkTFT&#10;lghLYrrfXjxmiQ/hp1Nnys716srqr77OZHNcPb/JlLk6fhOnJbXpThBRUY5Qm66O3WQOktGuhKJE&#10;Q8lPAr+YdnRdWf3V1zl7lMoC0o1c6bOKz4UKRPxBJWDpISuzzFI5H9H9HW4tXzo0HJhxNx6aHEqu&#10;5Zzf8t94m72OANj27d168DSajeHQI8krT5n8Lt8kiUlNAmg5FITN3UoDHxmPzyW/PG6W7vCUUKR9&#10;LLCRXXrHqVROcZmUohcjIEpM3kipy6u/OoJoGu58HGW+LDko+MZdLQNYJUwWsMnV/BoJ2H3CR+eR&#10;6L/tDSUBVk8gKr1DSPh/14Tq6dnlPl78clua2S0VeeUYufIDqwcmuZq5LH3NHYfvGL1jQpd1Vsoj&#10;HTPuuIUKiObb5vRb/tu3AUq23Y4qPtNi/NZuPcm3xmVZcV+9CSa57FAUkYN545IXS0XxN3haYiFk&#10;jSw9hWXOh7JH6jpqR4aZGB4qR+SUXHC4W2dSe6nGVPJFYiGJd5OktnjOkg3e8o7OeXcyBelhq9h9&#10;gpkfYoou+tzUIWeM62idSfQh38Nq8H4m3YokOV2UlyaU7GGaAMzwacVm/RXHf2orZLrHnR2GSdTT&#10;HkIkkoqxM0y8MfZSMPMb5xCmYhl1DRZhc/mruMm7luj5YFra/yMWcb6b/wBrC8sFeln6EP2DMu+6&#10;WaPSgQoyzZUK5WnBV1zWX2asvpsBExDFtMqJFvxYXLpeZlK7YB26cgW0H1GQtMbAEP4UqKJsWNMa&#10;O0wos7tnB0ze98h7VrIcX7Z1L4Ywp9WfvVqsSYOklEVdwE7XmU4K+saa1jKVRPjTEv9MrgLM6yDp&#10;I9wmg592HpJe6TBg8oHsbhpjHdQgf7ZH1cuu7coRzGnTUzy/3FM7NT2cNyLvNJ3JpfE63xHLUwlE&#10;8ZG3NX0UAwpO19cIe6oumDmbF4oO9uDdZY2WZv2EaJZx8NRqj4rPvv9+y3/j7RaLFXja5+k2oPry&#10;7gjm1bSmIGk1ZMKQC9M+RzZ5DVrNgAvZtHENwWUtO4AItnBaEghbVMMZ9iO3EfUuo3YK6++hpJ6M&#10;eQRwqg1cO0+sP3+UIxX6JC15FgUAWy4CKaqEuOEPV5lk5xN4jsKgNg+ZKhQCCrrLk5n6Hnle9NqJ&#10;3atIrBuOFyXUNSUWPhFNSmq5SpOGd8GfrICCQ09lHd8XTbfyhJNeDINhzvXh0MZhz8pJ68RYodRf&#10;lgojHYim6y/7PYVGYEva6XomZhN9PgpMma1+SAj2Bkw0vDBoKIh4XZMzSAOheqQdBF0jsMAkbTpK&#10;R3ANxAWBR4SJJag8G50vnKNxH+NYJxHoWAqK69rzloBumAY0RdZ9i8e4JSMwKqs4Q5eMUj7b10nn&#10;+SWtgyi4qlc0W8I9CiOewsRJ6DRWBG7cgu51oo4SiuqfhWd1FWk8RKPDwdhgwmt7kOwIt0gtl/vA&#10;1dRmKfE13UIRx4ZKpeAlAyYuCa+TrK8b1qkSC8Imo5se21dgzsxlPPNYwOWh/lMgAV94P2Vn64SG&#10;QjOjySTKX/ksmA3ftdpIVm0GKvdl6CS/RVrHGcyZ+01GE16SAhN2GxoobpmlxICOauZXBN3v3NSS&#10;ktQhJjSWAlMWT5eSaJ+R3T/2U/n0Hbd4mO4UgjYxE5/F9V4vHSW7Hi91I02ZBIs2g1UQOp1K57ph&#10;eYRb0l/h6f2zEFGPNngpJDk740BtNKr0IPOLxO0YCTPe8z7z+s5pAeDcW/XBppKmn2m/5b/xNq6P&#10;kIj0oIubBliV39rxcgXmg8dx3UbkFIz1YE0ZTZp9UaUo44JY+nooILgReyMHD89FjOQslzNBM3rV&#10;l4ulKN2g6oRcOEXPrHhIVsveqvB6AytK/u94l79w+An8lv+Ot0muCAgKxC0Y3+IQQy44UuNNha+g&#10;a9iXTj+fqKkzghUaj0oLAv74bAJahVJ/9XmqCX0oniQR6Dr7xD/ZSUesyGmMizIGTKg0BBc6RkTn&#10;jmgf80Yac9sa/Pc9a3t8FkIKRoeMjSK+8VAZ1oFVvCYDq3Vl9Vesc9a8wbwXKylX2kEr1baHcu1t&#10;xHGuFP1TecjRHV3ZXlOjU+iTikqsxYYEOPRy5YH8UOEMxkgL6X3BbaU4xB8u5f5BdvUJ+iw1mhRL&#10;e1X+5g6HBOQUMta+4fWhsUWmFVIWdI7aQ7am6k54xV3UwUDy249xCLcSS2ifRbRV1VPH2n4XbNsq&#10;92i359tKVV98lG2nGpDgC4hn6nhjnsaK/3aaUpjWVuAbtfdd3t7hEPqBFNp6yOfj1GYccksQBkg8&#10;ZG3lMOJCxRzqD/H095N6oYktTPz2rsNCLFc6pI0jZnh8FgWu1UT4vKFlv/ouIhZwhwd0pAUrVCM6&#10;NI4TH9n5mKyRT9tbqOz6ExwikBVMEE2AdV2rlXhWa+DdHxL9qboZpRquamnKRcys4qyuhqI+CLvB&#10;oo3KELZ+yX87QXCfmGJFmhgZEuP+W79U4fQhKA2SiH2M7mDPa+EhGZ/B7zh7JV6EbwE52wkCH8xZ&#10;bQnb4YoZGYarVPJMPTe8gWE2w6eHoeq39utR74+OMBZWc4oQukix/vA1iy1rRaQ6V5/aZp+8CqP+&#10;ilkSf34N3QjrtAMtB4ojDE/sO+KPmrYBhrXax6WQRAVRfwVA8CYRK4DUNBdlRg5A2cf7Z8gAq+mg&#10;5oD66KiJCtz3GM+M1RRvgP/GvGCGo+PCzJ3wS9ul4LpTomabbiB94IfCJ7T+jteY7nxG+kqoXt7I&#10;I1aklErFQgQQ9b5Su9r8m3OQglOONUm0DAw+BS0eYa/d7hmuSPjcE9TOishwblPD+XDh/Xv8PTpl&#10;Tlgk37AdhZljdaO9dsJ8hca2pYU9RDoJBcO8UDRin7PQVoCGW7ygpDQzru805r0pqYKovwZVXQZO&#10;MpgfZTfLcU7wHvBlf/j4+X0XDX++/fJr8+rrH//z85fw8H/+8j/ef/z9n//p7Q+/fHr707/+9uFD&#10;+/fn9gb/8fOzPz9+/vGr51/pP39+9+v739//y4dPz/7y9sOPX7199+79H19etEdvP/z569v+n1+g&#10;kHk6Y0QD98vn/vH+TTivXnzwwy/XD+M1eeTDnI1fPG2t8Zn+349fvfvt07sP79unfmZ1/+fj/37/&#10;7sszZh/gn/3X+OeCqIyQD388+2s7TdDuu7d//vjVzx/efmkf/eOjkNaF46fPX/7728+/djR8/vjh&#10;t5/6dv3+25f3n/rXP/wBJv765+cfPv/5b5/++Z/0r//6+NP/+7dPzz59+fAvH5kX9PP2j3e/fvzE&#10;3L98akSrt/76+c/+Ov949rffP/zBf/qTnfn1y5c/f/j664bot5//8fff3n36+Pnjz1/+8d3H37/+&#10;+PPPv717//VfP3766Wu0nuftX39++vju/efPv/3xy7//+vZPoUbff/e//sIkfvsJbMAB/nj7+/sf&#10;v/rXT+/f//zx0+8/PGtvPuvkHm//OwtgTfrV1/L2h7/9/On3Z58+fhFGRQSxu8zi2d9kIlLB0E8O&#10;ndFGb5f3f/vy7B2PaaGg7hXgF77FMVJ3tbb6/l2Rybv/O8n17V8g0Yb2X34ysf4U83738Y8/PoPz&#10;/wCXP//+4e2PX/23r5/JX41y++yvz1Cc6cIVkvGXddB/5kEE5pnVd89+ZZCi9MFML4P+A40yQUJY&#10;vnj+NKQ8iARgbJnXT0OC1xZILOVpSHmQICHGnoaETJyQVEn66gB7eRBZd2qD+DQkhHmC9Jy2pW+e&#10;XlMeRHiTJhwH2OP8TkjqNvfdwT7lQQqkYpE8vSZU+gQJ2vv+AHt50PGaODMJEq7a5weQ8iD2iej2&#10;wZrgDBPSKUXkQccUgbY+IdGdFT/F0xSRB2Hx4NV78fQ+KXkyg+L29wOSKKOAhXfxBFY+8bh25GZ+&#10;elnqKTBmKFg4Mw7Wlc88N5NSZ3oAKg9qjQ2hpaeZXz70FHqTSnIAKg9S1jTVYQeg8qnHcMI2OACV&#10;BwGK+tbvD0DlY48liAf+ZFl5FEcYrnTAarlJb24xBgbxohNYedQxY3qRjz6wFD04wGEeBSxudfj2&#10;AIf58NOqg3SEk/3Ko85xmI8/kTA1qjxYVx6ldVHH/fS6FN4cR1LKDoUeT8Mqoyhog+seCEfUoARL&#10;yT0vDphGGUWckmZHbw7Wlc+/Mt0x4A/WlUcJFmL1AFZmALgt2LATWHkUsNDPTmBlDkDQABH+8mBd&#10;eRRRRfbrBFbmAKCQGZ7QRh4FLN29eoDDzAFQUMnAOKB5VW8P6lUAFQ/kAazMAXRJBR0KD3CYRwFL&#10;F78ewMocQNdp4Mg/gJVHncPKHID+JzC2k/3Ko4AFnz84X/LnDMwj/CljOKD5Mko5B3QBeRqH9MnJ&#10;sHA0fXugVZdRgoU3/QBW5gC6t5tgwNP7pczLgY1+lk9gZQ4ALPyPJ7DyqGPakJtxzBBfMLRxQPNl&#10;1DmszAHwSpKSc0CHcvWOGWI36Rqig/3KHABYOMpOYOVRWMMy8g9gZQ7AfuEwPsFhHgUs+MYBj1LW&#10;/MAG5wvj/QRWHnUOK3MAjC4UhxMc5lHyKJDx9zQOiTSmddEUANvm6fNVRgELt8QBDr8tfAN1Q4r5&#10;k16TMkpZr5RXHqwrcwAST8iaP4GVRwEL+XCCw8wBSLcjReMEVh51fJaJyaT9IuRH1uMBDvMo+CHK&#10;zcFZViRo0jxON9I0DmDlUWquQHOjg/3KHEAeVKJjB7DyKMGinfsBrMwBUHppKHIAKg9CHyKuf0Ia&#10;mQEQi6QX2AGoPAizvOl5T9rK6oUzdqvfL3EAKg+SZwPt62kEKhQxQFEpQ/j+aVBlEB4AgokHNKjK&#10;ownq0NlQBh07GxSYGaAIxnC4DlhhGUXOCzVoByqUEuESLJWrfX+AwjwKWOoHdrBb+fBT+gFBHRwt&#10;dbMcM1RRONkVB7Dy4Uf8U7N4gsM8SuV3VPAcwMqHHxWKbISDc6yMiLwuBMMBy1D10BilCka8AAf7&#10;lUdpv8hRP1hXPv5keGFGHajXCq+OGYoOabN4ACuff6Tkc0IpB+vKo16SWoYP4GlYSkYYMyQOQ3LE&#10;AawyClgIvAM6fJXZBi5UbPmD/SqjwCFOigPaUP5jWpeyCk7WlUexLlKLT9aVOYDKqyjqfXq/lGgy&#10;Zggscl0PTEqywOYoyqxwlR/wjTIKlyja0MFZVmbFmCHZnSQQHAjKMko8Co54QIeZA1CCTP74/+fs&#10;3JIjyXUYuqV62PXY/8buQXWEDeT9yOOZnp+JGDRLSgmiKJAUU9iguMnomISpJgDkWHnfOXV485T5&#10;MxeaDaOe/kHZM3lA+kwm5efXFLkChNjFqBr0z9MQ6yI6yp9R4T8hhD43NaCP/8Theuo/Rdj3awrF&#10;6UOcXAP6eIUPY6r3fhoLmrsJGpTf3/cJyHG0no+qtz65NhQqEBPYIEwRgjLfqvmCS1ru1aeLHf1w&#10;j+qGKTOqpgsSBxKqPTfVIJgJfZwZVW98bv15dTk31SD2FbaMqd741J9QoeTokH6WrfYxksfyg/q0&#10;JDOLvUE5snKnPl+BvfHRblN7QUxgg8idilz93FT0Z7+jksw+IM3sr2aLj6ZVnPkDolhnMtzFqHrj&#10;pxuUOfJRwP1OBaNKyQthqjc++X04rOffKurkn1nHFN67MdUb/1/HL2GqQUxgsj/FqHrj62/VIP+t&#10;euMnVmXUOq8G3Yg7o0cTo+qNn+IXJqgbGdTvt0paignOJK3yB4XikTNffKsG8fZBVEw4uEmC+DXF&#10;qjUh+AElpR79zfkEJlvn19QnVeF8VANCaJrXKmGq2cIui3eD9LJI9v7PqMhI5V4sRtUgEi9JFBZu&#10;TLTNY+r9EKYahKlcssQE9sYn2ExmiTDVILTzlJEQh0hy3WpUPBCYCWwQpgiVmhU4G58mI5GPnDoX&#10;yfb/+YHkO31jT8zg7HzeFN7mRhz5/dgi80nYmq1P7ZM855yPa1CfBDWzMpoweFPIa7+w1SjmL6kS&#10;5+MiLl3TkbZuJFmfG1sYVXZI1xeziDJorBGSNHHWhbH/P3KVUzctvSN/P/X1RSCIjXn60RaGNeIz&#10;amxNA8h3U17TWGsYSVbUYlLfrZkg5dm4FRprDeMII9tfja3JgCroZJwoaw3D46B2sTha0CP1d0tC&#10;vXGwF5aM2AhyxCppQkgRd6ddI733d3FhjbGJqwP6p4Jx83qrcPLCtPNLOtpYQ86sNGUDwxp9LMxM&#10;jtATjTrRNbNKBsYljEuE2QEj9WQhU2XP7O6Bcbsk7mV2QBKsfo6NlN3nWi/228D+Rb7UTDYpUDmK&#10;ZCFlrWHEA3ioVDPZpJC8amocmrE1DPpxgQ5ernsmCd0m/H3OygPDGuINNbbhki/OxS/h0iGxqx+J&#10;EptVor5bkwJZFGnBZcbWsFjLhficuZJ98rsmE3B/GN3ywJhJwlpqJodLSPYij8CMrWF+lYz+8xOQ&#10;NRf3T43jnynxO2AUoOxuQmkiTHAdmN/dKWbx8yNhrqd6bf601/iBeeZKtZAfGKxMcqpZkwPzrJz+&#10;d7/Wki5qnjBpjlMwf+Ikw7+sJfVBja1h/jQdLWjKFlJxRuyAgRH5o0CaeFtMlYUeG+EGEzhYGNaI&#10;yBkuSV2inknqa6gd0DBmkkJYxgtK28Oylg6Q6rs1DJ+LYJkZ22hC8fB4szI8ObBYI2dXsPKoQlG6&#10;8mhgeHJgWEOhbGZydKEsLEqemZkcGJ45dxxlbbiEToTU5BQ7IH1Ofz43t46k5JuZbFJISycKrxpr&#10;DUtJDkpNGmtNCtwW02bUWGsYkTpuwmps7WCkDwX1FIy1hnE3ZZWYsztlQX4+ALd8PoHxggbGLZ8K&#10;7GpsTQrUkMAzVKukYUQHX6TAmu/WpJDeBkgczUw2jHgJqT1mbKsTpQSMehNMB6/fD8Av5E1BWet4&#10;CRIdpdGhzWMbox6F2wAp/PuzSHigogyQmMdBkfdKWUIRu8M3HmPpTWeMNSrG4HKxREZiSpYJb8bm&#10;Yrow1j/BOGNtGAFrKnHhU3DwZ/ppO025GENbaWL0C/PWBoY19XTM5bCtEQak+K35bgPD2ltdOVJr&#10;5ndsnwozhiQX5mdyGCEJXSqgMCpV0rlIpTNuwopH02fv22y3hbEFCDSKNbn6USRMSguSOoD1AVLc&#10;Uu2AVZBSBZPynmKVLIzEOPwSM7YmBQqlqJyJT+HGWltPzl+z3UZESsiJWgdmZOOSpOM8grrzC34q&#10;0/z8xlQOMmIrLsuFIsGYHolqGocRyPtTOvzrqk9x7XirNEMbRsAaU2ImcmH5asraEkl6SylrC0sm&#10;pPG20oH957PxsXFdlbWFUaTapBoSrRhr1B8zz3sHGBXMuJiK77aCUkKTShpKfd/+kVjjX2OtXRI/&#10;k6NfpZPuE3/XWGsiSWa+WyWrRSUKTRtvY204Qe+3VaPq/TbCUs4aarWJ7TYoCjdQv9i4rakk+7MB&#10;EL5mQs4jvIPCWGqYm3lsSsAYfqsx1qgYI8JrjDUjUPYLha4x1ijSc6k7Z1hrVKmUQ1WlXvi7a/Jv&#10;+BW8TImRjcSUrFTKC4qRDQpj7/vVnDUjMsWvjjjjfIEMKmVECHeYkTWJIKWh9qYx1qhoJMkkMMaa&#10;Q3jb485mjDUKsRTlE80CGakpASqVPQ9l9AJJWR8jJmYGCvZFdITkdPHNGsWt5iOtPvd80pfsl0He&#10;TKP6Zo3K9TDJacJYc8FX8ufVN2sUrjFTohZIcwHPxrnliWlsVC6HPKOZkTUXkOOj1I9XKun+Tr6/&#10;iY7slMXIHzGyQTGNtzhL599shKf6mw3Kf7ORnqKYICPOjGwYRK/GEZ8SzXVP9oOK3o2nTjONzQXs&#10;aUIjZmSNInaWrgPGWHMBfWIoIWyMNQpjxA6MWzAS1BR8V8qHQWGMGKSaxuYCau4SzTUja9Qfvllz&#10;AelIhPyNsUYhzCDeqaaxueCLb/ZtHJ6Vr97oyK0qII0UlQXMbxQjGxTHGVm4hvVHjErGFA6FMbYX&#10;GXt4joaVUguoWI2xZRDqt5v0BOL7xd/E0WlLYIw1iksTLavNAqHO4+9hkScCxSCD4qqFw6OMNRdQ&#10;JZDrpxlZo/CueElXC6S9CaqZ4CcZY42iqD53T8ONI0tFu8bPNMaGQXh/vRiZOI8k9c1QlvOSbYw1&#10;6sbTMktEsH6ag/y6cnoaG6WnkTSDMnZPep2YxkXpBfKpjf8zsn8NPs6ncVF66X8qN/8a+3QwMcaG&#10;QahYrXJXCX33NMpr7qL0NZfbThlDwEG2sfpoDWNJXxCpnC/HT0ntn3mMNRUvWFisqYR+Xt5mbNAq&#10;/sSpu3+AUQVAvQWlkdzvVuNV385kwwhWflLmT11waoa2NS7Wyi1eGO/sBLUFQfJqN9Zo8GJkgwsj&#10;XYKD11hbTSpl71FYi+82MF6+qUAo3Ee6jc3YKMZufJGF+R2wmlRUmxRuNmMbKqEpG9ousd/So+53&#10;v9EB43lX1gaGhoPG38ZakwJPcRQ8E9drAlf9I5H/qXcuPMaG4eaqQOcBls3NffJ8v60mlZInqa9w&#10;ziULw+tPLSdhrUkBxQItD5W1gaVBuBHhcwz2TNIUhNw6M7aGsQOYWrVKlkt4oDFpKJB3/Uh2Ng2w&#10;xHMQ/kTB0OyQ5GnGNjB2G4tUBEb438YaXd3QtZyvkoExH+wcZW1IgROH+njGWsM4cXAWzJpcTSrV&#10;nWFKY625hLvG53p+vgNWk5oq+8ovGdg15ftNEJLTrL8bXccYnBlbw1gl7hmb2OhYo7iueX5dGL4M&#10;qYRqBwwppDm5+24No8lgOm4L5hopK3ciemiZE2dgGRs1ZYy1JoVcilQIjaOpPgA3dlrvGmsHTSor&#10;2RSjpG/eWPuIIsXYDppUijaq69TA0t0lsPP9tppUQGxUsQMGxn6jq7my1qRAXoLkkpGyei7ZMqdk&#10;VNGd0oyt/ZI0aMN/NTPZpMAdhwR3Za1hvGPTa0xZWy4h219xyb1hWOO5QH23JgV2N41+1NgalplU&#10;r6Kc1rVxkgWBCNN8t4ZBW6R1Cp0iV5Ox9mnwaqw1LIoAyEuskoMmNaew2W8D4+x+E/Iz1tYvoUKL&#10;msnRsrK7UaqbVbKqVALC5PSImRwY1nh8MTtgxKysfqyZW8fAEnBFvGZmskkhzwbqjZmUglpcNL1N&#10;O0pjrUkhymUWs5nJhuGZ4yurNdmkwCHJm6qyNrALsiST+Mh+rilh9d9Vy4UjLBWU1HdrUuC8ode5&#10;eCAl0Wt+JPoWN5NNCljLu4j5bgujRJ55aMbtnB9J82mTZnmEURaSzJxzT2FlqeRApFD++R3nAMMx&#10;MW+k+AYzNlIDTQmcA4xrsKo2TvZnW6NJfa5GYmwDw8GjQoWZySYFfiMEa+KTo4LlKYDtpqw1KURf&#10;neuDGNvAUNxSV8SMbUmBfQOZC2sDI3sCEjLWhkuoOpy3OmFtYDfS9ZT3OrVRuRqlAqaxNlzyeZc1&#10;rDyCVo4OxFBqJodLbNIL6oraAVi7u4YxA0vAKlns51wyylQu0OlwK2ZyYBzCd5JBjbXmEqzRUkjo&#10;x1mENSU58t2NapSp6SDtIoYDQwQRBa0ZW3MJzhPJgWYHrKD1jghFRZ5GmoobSuFo9d2GS1Luxsj6&#10;2Jf1AbisvFXC6sJw7wlIG09h6qWmkAbPdmZNDpfQwxFBoPluTQpXQjo5Os6Zayut0uk1PaTEfmtS&#10;IKpMOrqy1jAOHFduhYr2/d3IIOWZVoxtYFij3oe544xAFaeQx0WzAwbGdZ0UUmWtSeFz7TMiSZ4o&#10;akrySJg6Reff7dkOBhJBSgCZ7zYw3BJKN6mxLZeQ/K5O05W2fmrZmR0w0laU+Hj4amzLJU9YQY1t&#10;ueT1iJbzfL+NJDbvI+6tY6qpEtgnHm24ZGBcackZNj7XVGHlxIHNjacwME6c98tISyiWWUs5p6m7&#10;UQ0MawSDjIc3SlVCttwXzXcbGGc3veyMXzJSVe9zDQwC+nQ4Od/do3Dluv5wd5yBEWWmnJV5yRyx&#10;Kt4r/qThyYFx3NDBwezuV3MJHhebW323gVl9N89mtSZz68tT8vnuXhgNiIhFCFZevWoitkbmisa6&#10;fyR0B85YGwcD2uL4NmMbWHqymtIWVIvrH4nEWHXDOMIokWBqZN5WsopDGXoV360piDALyb/Gwzto&#10;Vt8v1cyJbkU9JWhZuAqL7zZS18TwiJCJsQ2MbQopmP02WlcfMRxYrrQuOjNiV+iV+7Ma27gzKfah&#10;uGR1q1AJwSczk80lKAfyuGW+23AJceXUhDlfk1PvlYOKDAITVdsqrEkBU9GZgfkX6BG88s6CNbPf&#10;BhbdBl/AzORwCZJcVbaDx4bab7n28bhirA0pUOsDMjHfrWG5PqjShERH6kfyQEVTbrFKFpa6YLyt&#10;nI/tPiVc0+Qtj/Kna3Jh6FDftNgx1uayQutQlZR+38qv3ygHbuKOQwihZ9JbaxgXaGutSYHwPD1i&#10;Rez1PnJZUnLvNxMzxzebsb0CNN+tYVj7UtFQomFrDXdSrZKGYe2VWg6n3iv7ZKyheTIRjIWlyia+&#10;grHWpEC0kriO2N00vawfibXchY21JoVY+zZ91eD8tSZXyQhY8ULJ7jdjGxhjI6pmvtvqXiEFVd/o&#10;PjBWyVPdAyiDUVMCcyH7M/ttYHlHuxidAiWv1hqFkUSO88JiLRvnfAesgJUAPU6e2N0D+1gzxTuI&#10;POzY4pgYaw3DGr1CzA5YASvNOMjxN9aGS/Amc+SLmVwuIahjlKioqGtKeNtF36PG1qRAwRt4Uo2t&#10;YdQXvCuNIbn59SNTXof2YmYmG8Z+o32SiGAQexhrqJDUdxuY55IRsPL4in7SjG1g/uyeEq5s0sSx&#10;xUwOLG6CKnFBGHlmEg23iZkvjJ/IqWx2wAhYqWqLxtCsyYFRhYJghGGug+6V5xiTYUr+ak0J6aUk&#10;ZZv9dtC9wkAs5XPvdWAkRhKfVDugSYGDg/2mZrJheOakyIjbInlTNSU5piIYF2NrGKuEsI65B4yA&#10;lR3AKlHWhkseuBgm0svz6oyNQIhaJQPzt44RsOJwMTbDJQPzHt4IWGFlDkazSgYGK1Obx6ySEbCm&#10;wTSNqcUqGRgnDolVZr+t7hU/gciysdZXI07T3BfF2X1vUmBsFLlT1hrGTL5Vjth9BKx8twdxczO2&#10;8UvQ7hHrMmNrUuB8u9DM1VhrGJoIJI1qlTQpsLuZFLUmGwZzfSSl5z7X6l6/r3elRCXWV6TAiZMG&#10;g2ImR8AKT/LdzNgGlqJuBF+NtdG9Ur2C5Afx3Vb3mn6G6m46AlZiQZwBZpUMTCu/eRKsD6C12Auj&#10;hCJXY+OXjIA1mjP11kHycv1Irnycwuq7NSnwTE7WltndXw3T2Qi8QdaPhH5c1tbCEumllJZZk00K&#10;PCVTMVityYbBWoQn1XdrUuBJEoNqTQ6M1vVJmTjnkkM5VmbS5FER1+oPcGFzq5lc3Ws615hsBNqJ&#10;tDU8Lg5UMbYVsOI7EY0TXLIw9KtUSDHWJl7CRUCVX8cNmbFJdfR9da8sE9UW5gCzdfy4wvaPJN8e&#10;lZuZyYFBJi5mvhVZ0du4aOjCUiFS+VzHiqy8yatVMhRkC4LyKNUzyQMo8lAzkwOzNZopmzvW0AKr&#10;O87Cbrz2GcU+qpexhljTlDQ7wBBcZUrOmWsFrCwRVfkLMu0fibWU1RLWxi+hJiV1H8R3W90rXi+v&#10;FsbaksI3KHPirO4VGVIas4uxjV/C1TTtZ89vwqt75TH/W8UUVsCKvAGPxlg7cAnBdjW2djDI9oYW&#10;1NgGhtNFHxQzk0sK3ISVPzly2STlk01rrC0p8CJj8oQp4NI74MpVRUV6V8DKT7yZvA7qaY21PJKo&#10;sQ2XICdSBa/vh2quabtudvcKWHkPTcHx8x2wsAsxbEjhfL+tgDXNUVUsaGEIAJQ6mmIs/QH4+qpZ&#10;18K4qj9VexEel9pabg9qvw2M6CTW1EwOKRAJQuRmvlvDdN4iWugZGwETtQMGxj2YCj7Ge10BK0Ed&#10;FqUZW1MQxEVpNMNcK2DlvH+ZOhhkitaUcBOmi6jab0MKOFyEes3YGgYjp/Of2W/DJZSAfKsY3uhe&#10;iWBweJvvtgJW6i5xCoixDYzIE+2UzA5YAat+ERsYEWwcczOTK2D9JptcnTgDIzjGOaWsDZfol8zR&#10;vRIN5bVPfbcmBd672TrmBXrksvhA9CM2UbUVsPIY4N6EB4Y1nqjM7l4Bq1YhDYwX6MdLnaavJgUO&#10;fLJizW1xYATiqI6uxtakgC6IRpsiR4yn3GaufDe3u5dLYk2NrWGfVaKsrYD1M5PmfBvYv5kUOvP7&#10;CFhxZSifYZhrYLiTzL/ZbyNgxRrf23jmA2NsJP8YLlndK5XO01Xy3MMbWGqe0EJFnDire9W6oIGx&#10;SugyaHbACFjZAVIXNDCe/5/sHTO2djD+YK1hUaeTImOsDZf4VdKwP8xkk0LUY06rtrrXz5pUY2tS&#10;yH5TeYscZ81c9yT/iFwj3ImCEdPh/VNEnhZ2JRKoKnkimR9rKNxM0dyFXbnOqWw7rhlrDX2JYK6F&#10;wVycpmJ34+OuNe5UgrkWdkXC/cB5Or0tcg6uNVwTwVwLwxovoIJLaP+51vBLxImzMGaS12TByhRS&#10;Xmt06BT3gIXpM4B9udbce/fC8IIuKhZEie6xRhkSc+IsLNYuPDaJVdKkwOyjRFVrsmF511JtW6hX&#10;chibipkvjFVCOzjhK1MWdq1J5hqYZ64RsCZ+xBl37ing89SP5En+le5z599tda8E2q9GP8mHWmsk&#10;G6mZHC6hh5mK4VHMfaw93qoh09fqXv3YmoJYJU/UomYmh0seNN813uvXyGWvdAWivbyxNlyC3IAc&#10;e7NKGkb6LcVlhadA48T6AFSkZXWZ821gaQBFXWYztiYFrEFBamwN42mRp03z3UbAygsV8knDXAOj&#10;YR4RDGVtuMR6eLzK1gdIhbovU6maagEFS0xBVZVaGLogHvPFjQp98lgjGmf0ygtjbBzeaiabFOBI&#10;oq9mlRx0r3EV1NiaFPKIoDItSAioKSHOhTRUWVsuoXCxyUgjQLLWqOhivKBbk0LqNUlrDWNsWDO7&#10;e3Wv1CHhHBbMNTDPJat7pTpURNWn927WUs8k1WNIcBXMNQJWmIscJcMlAwuTP9WaHAEr1oh8GF95&#10;YPhcxEvU2IZL9ImzulcU1XhdZiaHSyhLkXD0+Xdb3StqB9KIjLXhEn12j1yWmic83KmZbFLwHt7I&#10;Zb2HN7pXfiR7x0xkU0mKQ5ko19d9KAG9m0k0WhS2kup47rlOrVfG5S7Bg8KWUvNSm6npgIxR5ZAM&#10;isBdij+fj+sgXKWkoNnUg0J5BK8aW+NWJOfKUPGIXanRpLrDo5PvOSQ11SQiLyoehRtXs8en86h4&#10;SsFjr1/44kZl4pFfK1hlBk2RjUVhy63Dlavq79V8kzk0OhmqaNVskEQj12GjnuR9KJ9gKrtSh8jt&#10;r0E9Ub27tdF3GZ76VWI1Z3LNBrZSNl7s5eUNHrDUOmwUttytaUWqJEqp8OqgUhzAKFt5rarZoKxD&#10;qjqcH86DwpRSBhD/aFsPbBlHYFCwvOpYQdZp23p+hQHEuBqVUam1MZpW6sF9GXkFwe/6hdjinivW&#10;4UhT9V4elJ/DZgCkDqptKNq9GpdfG+1vIDVBpWW+V6MoPvBEtHO+l1eUSuTEPBfyhtbjivtlfIBV&#10;skIBRshKGv/Ywq8y41pBKqVK1ZVlUFx0kpZ2PocrR00hN3MZGxT5AWn/I2wNbxBVUPtrJKzatxkp&#10;KkmZCIrEOhxU4hfqXB79KtufaI2x1byRuvxGB4zoq1YUfbaj9jjnw0GR0ZHO0uJ7NQNcuQW7tTGo&#10;PJiqsPdoUK+8fBpdOleMng6Y7WU0UpT4GRh1a9SqX1TuYGoamwQSylFu9uhWr2iIUgLp/JuNABW3&#10;TUW8B0Q/ZJai2c8jP2U2lHszoDQ3U+3KkR/WF6NvrXI5BnSlMKzq68GR1bbwl812HhAl86jeoL5X&#10;s0CEMmYhTpXWK5kmLoY5slMkcCoUMCByuniiNot+tKqkYjxNEUdeP2rmWfSITs2leTWniDtMhVZu&#10;u2OMpp08bIsdNiyQ2sbmBjEFWmnuwFOUKClHtmv/RrhUuTiLopR+yoOej2wFp9QEUgG+RSHayjuz&#10;MDYXFjwIHtnOD7JRqaJzIVPB2Gry4N5B8Qtjq1F5XlALf7WmVNFXTDUomr1QvdSMq8mD3UJqqBnX&#10;oHDRnfe2QlNe19SD46K4ASu5HAGRXvccSab62QHFhkbTZKbxQASq4SNPAv0TL9EPKmNDH5crPpz5&#10;ZoPS3sDUZKUyUjKkxCYb0rlYP2c1ppbyDyjrwa3ENC8mZmSL0r7pKkztnh6UdrpXX/qNHMBw1aD0&#10;ZWLVpSm5pWw1f+hL0mpLXwgI1Afr646+/E1F1RvjcoujOUdfaqee6s0GIQZFhyIXhBhVKUVuvk1X&#10;C+pPFVERuIBMBSmOpvRjS62Npg5rixI69QsRDUS4cUpTiyL3kFpU5+P6XhmqttXeSmwZmRo1CWpc&#10;3J65WZlxNQqZJrUNzLj60vL14KuLQCmF7+oXYourn7HVDICtlLMT36tRPDvHCzv1E3mjq19IUJJZ&#10;NLYaxXNYnraErWYAArsEIYytRt3pak3mmrDV7gNhblx7Y6tRyAt4zzG2mgEQtFHDxdgaFN2BDG+g&#10;Fq3vhVuvutUvKl1C+YXncziiU9x68vHEuAb1xdpQczja0cgYTP00cohqNvivL5N4xvtSoci7jPjk&#10;fH8NKuIfczeiVlTZIslZaSQXRTAmWe3iew0DRDJneH60pnwssgWNrWUAKluZNT8CVaS3ePnGVjNA&#10;xEJ8ZfG9BpU+I8pWM4DmqKmuqjlq1KKa5weleX5Kq3IlvRv1LK++vXpTME1IdalmUShKxtLXTXyv&#10;QVEKNrUVztf86ES/uP2aSlF4GPULudZfqGorbDVvpD6C0anzRj+27ohLja3mDVJq1SMVWd1ti65/&#10;RoyAur9QdOOOt3y+vwZFGkPqR4s5bN5AZk1BaWOrURQ4UMIHqnr0uIgFmNqOi+LNU5WtRHldtvS5&#10;PChysVTJ9e9RhmKLyTdzuP4G38v4oqMLvaOnNn1zvwf1SXIRMkH6TvUcIhVX63BQrF7q/Il1OJrQ&#10;dMc0lW+pWl6/EP+VfWlsDQN8MvrE9xodKV2tKRRobC0DkBRg7imjIsUWGk1jq3njTtzGPPOhg5s5&#10;fJN0a2wNA1AEmKfjc44aBSnyANUolCmrX5gkReXbDErv5RGQkh/Jk50Z17BNOEqt+WGAlKQ2/vwI&#10;SDX3jhQ0wgz3vcbf4ExhNs7PlJGC4kddTPUDXOr+yjkrzRyOFJSdol5KCZ+2rRQoUeNq3iDh763u&#10;lSM7xY+imJyZw+YN/EMKm4h1OALStJRWHLUCUiouJ7R0vpkXlnu2msQmDmRxT9XJjKtufTEELqpY&#10;PIdjo975zoamFpZ2uoYSRw2KJhFnSk1jcwfBSpXqxHLokflvNjD9zZoGKARE/V3DVFMjlUu9yb8m&#10;+tcDe2bpG1sD44sp53f0oBRvokekstXsweMUv1Hs6BGE+kkcmJ7EZg/e3MKLYkeP+hQaUJGHEYRG&#10;xKASQZGN1Xcm8uBsDQtcGJYpLUUqftuikJXZziMI5TGRhxW1OJpyXhE0m7UxHEBbWtVAAJlDjStV&#10;6NW4mgIoF/cw9Q24WrepT3uuc0dg9KBvgtLqQWBQaGkoTCSmcPSgbxQFinwHla2sgqOjB32lY6g5&#10;nAfFO7gLjq4elCw0U1acQqT1uf41ezBz2LSRsLlRM/Nm27bSRcT4AaMipfoXXqJgqEHxtkehRDOu&#10;3v8PZIJGYYyYosbFRYDpMLZ6/z+4NCvHbQug3m/qgZSiuPULSS19qoDKoEg+VtWqvkdDSiUPhPXm&#10;ezVtUEg8wpZz3hgxaPpHKX90UEyh6qhFSlzNIc8jTxUAGxQUSqNPMa4Rg1KLXSmMqXZTv5BSO6pe&#10;M2VrCvWNEkk9qgyKQv+qKiKvQ23rX7/m8/vDoAjehgHO18aIQbnIRYYkbLW3wdGg6kLzENXjIthu&#10;BCOLuvFAarLCKElYtojckGhoxtUoahAktC/mcHjjgX5U2WoUd2YY0dhqBiB5ShUUw/2p2aC7C0es&#10;sdX3FLQpOKNmDhuFTodcb2FrdKDPFz0SzDocFK4yHTiMrWYAapi4B+0Rj6INTDnP87UxpUpfBDkU&#10;zw/qSvBGPaqsDJRHcPWQOCguNyTymnE1A1AtiMYDYm1scdPcew1HjQqUct80ize2mm1wRd1Dx0E6&#10;ipOioogDe/CRzV5eDWgCPqa+Ck0QajN/keliBCOH8qRvYllmMw+MY08Fs1c3yotTWraeHyoDozKj&#10;2ssrAM0zncmBQN9Qc4hLoHzs1X/ScIxKRmJcAyPOqa6wI/9EgCTXxsDs2hj5J2368uRmxtVuCmRj&#10;sgQI8tbEpwWnEhUvjIxBU+GEatJj6/mNA2bG1TBa2KkA84hGke2jAjf7a2CpWm64d+Sff/hewxv2&#10;e7XngDtE4Mao2kY1Comq+OGIRqPaT4u3c94Y2BchIuFvQC+9Ni6p2CBsLQzeMOfyY0SjnERPUgvO&#10;x7UwQvTmTsQFecZ1fSjHd2Eons35xfcpW8TZ+YlmWI2SoeXHFC1No0HzBraof9Xxzl0bkh5rWM+0&#10;xVBfq1HWFaVGb9vCFb2pKWwUgXZ1XeYUbltcKw3LL4pnmLwvnbq9jylW+qDdjXl1WBQZkNxujK2+&#10;cJDMiNDCLMNG0ZMQ50bYGvUnVePSeOCUoUjiqpmn2NzlacY16k+K13+joBW2+nJDEp4qdMbBWL8w&#10;RUM59IStRtEJ62JKcOM2tS2eEE2Vs0XdKdJuijzQn2xtcWM242oUhZVTeuV8zY/6E92tY/lBseIp&#10;tGxsNQMQdIxTKb5Xo+i7qkIOj1F/0n8nKbzCVrMNlWGT3y3msN2NG8pF970axfmPSMLYagYgFzSq&#10;OzGuRtFkg/pLwtaoP3F7SSYXtgb1ZAZNjiA1eGvNY+tiQg6L4mmJkrBmXM0AFOZSHja1zOoX2gJW&#10;PKwVihfOtGE5/16Dohy40kjxgcbW7WLyzRZFhfSrKb5ETb22RV9rWFSMq1HphHkRucyP0YzSdVDl&#10;Fy+K+1B63p3v5VF/EvpG12rG1bxBHBDnwdhqBuDqoLqEscZr5nn7QvNsbDUD2LRY3jTaFq6y2l+j&#10;/kytU7PkB8QadDVUiO/WL0Rso1zsAfG6TC1pM4ej/qQ1kgkQ8VfXD0R2T7VHszZG/UmgUh1fA6IF&#10;E03YDR+O+pPwpnJ7B4QaiC5YZn+N+pN9YgqN4PP3HNIoUDWPe4z6803VCrUO291gHZKbqdZGM0BC&#10;y0INwIafceGm0B3hnKNG/RmGMhQ1oIyL8pzG1jAAcyhe6KlKtuO6ZVuej2vUn58CKmYSB/WG5xX3&#10;jvoTgS8XUsHzg2J7kbZrxjUUwFvFtzkrRzPKkYJo1NgafwNeUx9sNKPYeppwL0mw/ZnRwhvpwaKo&#10;AqoKFNGBom2l8rxZ9IPSftRKP7mnmNcUbgv1C7V/uIJR0khuQqRHF4m1xdXXrI32HHA3KMlj1nyj&#10;tI89us8r5GuEc6Rw17iIzaEJEuMa3SdlqAiLiHENitbSKadxzlEjFyX0TQqjsdVeCl+PAofGVvPG&#10;DQ2MihGNWJSLFFVJjK3mDZ4P+GPG1Sj0WyQJG1vNG6hS03Dq/O4wYlEeU3hrM7aaN6zchneQWoef&#10;eJTxAUYtSmAJtZgZV/NG4mxGQk8NxPqFeDqqcOuiPhtFjasZANfmomJ6oxZNXNTkS6NDqXFFR+jm&#10;sFE63jvCTxquJLv1fB0O6hPHNnM4wk8U7Sov4DEoHZ8f4WfeYE1f4ceg9LvDCD8J6RMMNHPYvMHP&#10;MylFRHdraVzx2Ghfamw1LK9E6nM1AUQSnJ8o1kbD8vqlbDUBcJPiDc34NiMXlWoAflHPIXE2HjnM&#10;uBpmXytHLcorLJFREz8cGBrYp3FtRvdJy0SCDmpczRtoj3CIzl2A0X2msWyEGOdrY2Dm6BrNZxqy&#10;IEw1dtrXSCUNM6T2NHgf5pqnTDWM6KsaVW99sjDQvihTB5g6TEYnmtblKpOTqH9tEjKWTEU9tnqB&#10;UNq90c2Zr9UwnDUVfB2daAoFurDXwD41VszS6K0PYbxfKoI9lUZ5pTB6SsKLPYdEOlV25cIQLJsu&#10;MXT4WltO07OwlOY3gY1VfFqtEhkK9ROpTKpOroPiE/2Q0Xs9BmbncBWfqEtV9jLB8RoXOlGT9kUt&#10;gAKRzULPccMbA6NWndEQ4+KOLc5kdfMaGAXTjBaQKu1tC/VbatWdnyYLi5pC7OURfMa3TvNdYWsc&#10;FGtreAORs/OgRif68a7NuIY3eDngOm/GNTA7ruEN6qy9TeIXiZT9mUl4NmflCD7J4ESeZ86UgaVT&#10;slkbI/ikVTJvX2YdDszy/Ag+eRRF16tsNW9YL3R1otQ9SZOI8zU/MLQlpjALDWH7I2MrGa3CVsNS&#10;gcsElVcnygQSVja2mm70HA4BwBop9C7G1TBiL+qB6KATxbdRN6+BkQOj/KgRfOKLUrFdjat5g2R9&#10;UyQQeX2vDcLyZLSYOWwYh4UJDhFdHFuoqUxC28LizguOeq5OFBmAunkt7EVEVPhRLIUe1wMf23Tt&#10;XNibK4ca1/gblJpQ0XI88f6J+GzmtZe/u1H859WENg4wQmw3wfS8Fx6Mobc7X4kH2OX7bd6+6Ng2&#10;xuisi/TolDoOMEKihhPpTTLGUFSZBJ8DLAoz8Qr7HLUoJUzoxCKebg6wG51z1DdrGsAYkiDh4dAw&#10;sycEV8BQMLU9GvUkCdwU4jrASIg1/i8naxujSDaHplggC0vY0RDIKEap5//Fy7QxNrzDPQfZ/Wmc&#10;iCTiGVncAcH4Bxghe6PvwWkYY5xlpkbAAZZ4uxrZMAjdbNSdhYSl/o2EYo1jiqy3UVyqVGLWwnjf&#10;f7ulPwzCya7qLuJh12+8sfRNKOw5VUOvBIwu5jq2MEplR4ckVuNQAcaQgZul3zCMcT8VxkYDih9B&#10;BrQ5YhaGUkAtkJGOQqgk/JmRDYzw9Pfd3KGJYvenxtoFzc75gTYwVGAoJkUG5HOEoCmLHmdTWBvq&#10;oXUnnY/MZ2sSQfbwqcgjrDWMe2MONWOt6QBrH4dTWGsYalCqxYv7EmKC+W5p4iDuZgsLg6v0Dhyx&#10;sUaUwHj7C8NaCgeYmewLCdNhrTUMaxzYytpSwps+H2oHNIzO4ZdIk855a3ShjI1rpPluA4tmmOIS&#10;xlp7I8kBvpqMSBq81+dO5CTvJ2JswyXkLKjsJlyd/2atSYFEKp5d1Uw2DOa65LAXY2tSSNpWPLTz&#10;3b2y0pSBVqfbKESxRjzU8OTA/A4YYekNLTzMbMbWFMQjJWpgs99GJYo1pNHquzUFXakLFl2v+G5N&#10;Cljj4VGNrWE8in5aIwprTQq3PN2YSCAc3Dvg6wZRmjU5UlGs8YRg3JKBXbmwITIVMzli0VjL7et8&#10;BwwMa8ykOd9GLpqZ5NMZa8MlFBlWvZxRetUH8KtkYFd86+QGnK+SEZr6HTAwdgACVbVK2sHAmtzd&#10;ozVld98vN3MGjGzUM9fAYC44QVlrUvCsPHpTzm6sGS6ZAqXUrybx1JwBA8ManYfUd2tSwBryO7Xf&#10;GuZncuSjWCNCZXhyYFeaj+TJ9HwHrOwUgX1c7HMuGRiPOknINdaaFFgl+CXmxBnlKbsbWaJZk1Nx&#10;FGswnprJpiBOqU+qlpjJ9UtuBArMKhn1KT1SOHHU2A5c8in4KL5bw8hQpK6nstYOBt4rERY1toZd&#10;uT5Q4cSskuESCoipkopIuuvowBoSarUm28FI5kUqnYqZbBiFJXhNUtaaFIib8vCirDUsJSZdpHAk&#10;pVhDpmf228CwRkjejG1Epdy7iZeY/TYw2hQj9jSsPLLS+KBEUMR3GxhtXrm+KWtNCpHMP83rIfzW&#10;a5K6RWgVxQ4YRSpj+wg+z9fkwP4wtiYFH52ZEqZ/+G5NCszkp/SOGFvDeKWgcY3hktGlogn8iO6E&#10;teES4vmpVHd+BozENArElHUV1oZLaJNDKNpYa1KINST+xlrDEDvD5+YeMDJTrCH/MNYGlpcR3lbF&#10;2Eajyioh8mROnIH5VTKVSfHLYS5lrd0ZGiIQaDe7e2qTZmlxERDfbWC84+K8KmvjlyD2ZXDGWsNY&#10;WdQPU9aGS1KV262ShuGV0JBUWWtSoNAFY1Mz2TAecFBaqTXZpEDnIXT45j1gFKtcn6kRrcbWpEAT&#10;R3p8qu/WsCsl2ONgnDPXqFZ5vkxlE7NKmktunG4Ja55bGwEq1yl8ejO2hbGOE2gU1jqIijXSBUwE&#10;Y5SrUAJyD7NKRoSazGtV+46s//IUCE7yrKjG1g7G7c6tQ3lBq17lukitSDOTTQo3gt/E6MUqOehX&#10;aaNjUt+ZuZ4SP7aBETDhEd+MrUnhD99tYAhK3KvRyFFvdKzNBzj3FBZG6Oluaj9SQXhmEspTL5kL&#10;4z5L/zkzk0MKKZ2h4pOjZL3hUHJlF9ZWlEpwLLmi5zO5MJxlKt0Za8MlPElyYzTWBhaRjalfSO/T&#10;/m7QFh6GsTYwHBM00mZswyXkp/COYKwtjEQOdXaPphVR+zv9YcV3Gwq68d3UPWBUrelvTpqKsTZc&#10;wlt+0trOT5wpZJoK4zSWM9aGSwhfqCrNiEt7lfC2rhTWBxiVTKmOZ8Y2XJI0OqVTGEksexSmFPl3&#10;z1G3EvRAqm78koVh7c1T8ul3o7bdf5nJA4zaGPSyM9b+jxTMKuGdtH8kQWy8bGNtSSHXDrHf2Mtt&#10;jUP4bW6LKI4aRmm9O2KK0919gFH5I72KxHcbUuD1R3W2R/zZP5I3BJSuxtqQAtZ4TDNjGxjWVBYv&#10;26R/JO+fqpD9AUZWkxzbcAluKD3dzdgGhgSJJwEzk8MlTOTLvOOQed5Tgi9zofGpWCXjl1y+vpRf&#10;QvrOWIOVTcycTIGGXdDWmveAA4z2OarkGwH5sUbZLCP0PsBQkkYocj6TK3d9c3a7sQ2XEMBTpfM4&#10;PWtsOAqcXIZLBkYjoheMZ8Y2pHBJyVhxdlODvX4k1mhEYLhkpKupFvVt9Nevhfnv1lyCMDT3fLG7&#10;Rymbap15bhWrpEkhuoG7qQnwWs0rwuEnlxVhrUmBwkAXvF4ztoYRQmLDiUgvhTPrcxOw4gHU8OTA&#10;sEZ0xvglo1/FGjNp1uTAsMZUmrGtgJUXybd566DAVE0JE4I5s0pWwPqimJ6p5vAaGNZSZ0msktG9&#10;aqE+j4I9tpQWMEpUot0FI9T+UC0lF5ZQOxcBM7Z2MK44agjoxQ6Yiqt52lJ6LvQFPbYnR4B5XV8Y&#10;ofaUNTZjGy55Yo6D6tyfPMhl8V7V+TalUFFP8m5kuGRgzOQtBbbPmWuKoRKJSDclM7amoEij1dsi&#10;ztJ8N4J46rsNjLFRasiMbQWs5DOoutI8gdWPjPSeNzExkytgJe/wbt67eQJba3hdylqTApXyOLrN&#10;mpxiqjzukmZhdsAKWHl6gPLEKhkY1nLPNzM5XMI6Tnf28/02ule+GyeOiClAjPUB6JJI/rCayYZh&#10;jbNbWVsu4fFH3TpWLvvNDce843ATmrGRx2oagyyMsbEBzI1qBawISlO0RHy35RKSSIw2lMDijC0J&#10;feYmPDDOAHKGzH5bAStUrhQffKb6kVhjJs1pOrpXrirchNXYlkty8VZjGy5BmZsiH+ffbXSvEcHk&#10;sen8xFkBK6X0Ob2NtXZnYi0lD4S14RKEMzSRMNYaljQe1VADB7I+Ny9UkrkGhlQKVlarZLgEVnYx&#10;hdG98oTAgWN29wpY2aMXU3qaXVlTgjU+m7LWpEBx/DeacfPdGoY1/pgTZwWshIJUWW3+7h0bS9l8&#10;txWwkqL3Zd7fuJ23tfTkMi8rRLUKRj0IioWY3T0w3hWhMnO+je6VGnIUrVPWmoL+YK1JAX0Vcgpl&#10;rWHcuXlKVt+tSYEgC4mj5nybuqsRsL6UZz6FV3lYuaacxDkrDyzyKu7QgidXwEoeoWo/TCG+WlwZ&#10;21PdhKeMaoRqaI/N2IZLCJdQdcyMrUlBVwFCebpjY3cb5loBK/loqqsSBTLXmlyTK2Cla2EKqp2v&#10;koHx3XgnV2MbLol/YWqVUE+ux/aNyNZo6F8rYLWVohYGl+TeJ1bJClhZk6qmEj1Ydmx5tjDWlkty&#10;pTXn2+heWf7sbuNzTVlV4gmcAYZLBsZM2rE1KSD0x4FV1hrG2ORpOrpXalTSM1VZGy6hBtm3ybhG&#10;+FifG1WKq1K5sPiTabZ67r2ugJWILQbF7h6Y915XwEp6DLpLY238EvoKXK8mGjq6V2YSba7xzAf2&#10;b2zmZWUFrCkf56ytXwJxqRvVFFtlB1C0R41tuYRVw48Uq2S5BE9NvYhNcVfPJVNwlRQlV6ON7vO1&#10;cXJwE/kwY2tSwFN4u7jy6F7/MLYmBXRSr5QqOD9Np8RreJJbjhnbcAmdFO/Kn1y57LddJSNgxQtC&#10;c2bGNjDupmwB891GwEqYl5uRsrZcYqMzI2C9vvhuirkGhqiayJP5biNgTQ2edOc5XyUDQ+ZMSXRz&#10;BoyAlZdMV73nNTDehOmYoawNl8A/jpUPclka2RiVLXkETQrJfFA8uTDUkyrbjkDfWCOGp3hyYVph&#10;dRCwsgPU7l4Y1JVnhPMzYAWs6U2lbsIHGK/rN2NtBayIZVVFEZZSfwCUkKpFHSXiB8YOMFWSD7Cw&#10;grrlH3SvBCjVy8rCkpRpqlrirM7Yko5j7gELIxaBoEusktW9smuQIQnmWljOfLW7V/eKgPWh7jgL&#10;I2+XC5wZ23AJS1JlytMwrj8AUQ/nma/u9Ubug1JFHGB5yjcnzgpYyQdJuc/zE+cA45JpMkB5bdgp&#10;oUioWpMDwzX/Mm8d79W9XkhBNyqkA4zQN+G/81XyXgErJw5ZSuczeYChnImo+pSVSZKrmUQ9RmBZ&#10;WWtYcsKThC6sNZfgKURRZ8bWMF5oOSdFvIR0txkb0WjDkwvDC/qK0F+MbfySxAaMKoLUwfqReHhR&#10;OBhrTQpJeecubGayYbz2cctXY2u/BM/cxfCIxvTYEsEw6jE8uoKxRFwMb2HcA6y1JgWsEQ0VzIXO&#10;u34kVML3NjtgdK9XMpvUax/pvWvNRWfeo3tN0T5oWaySgfmZXN0ruFzETs8AHo5nbNETmTU5AlZq&#10;B2ctG2vDJfmNJl6Czrt+ZHLJVXRmYcyIezd9j4CVIvgpG2rGNlwSZ8b4kxQembHRMcK8QC+M926C&#10;tkJnTrB7rBFTMHechem3fM6zsXanIq24CS8MfQlZkmpNNilwbJCipnZAw2JNNT9Gd9pjo4otrXvE&#10;KhkYZwAResNcI2Als1UVAXgPCmNO0IiGt4aGLcpgmJE1CmUoJ4c5S0e+mux65QINCokts2jcuxG9&#10;EnN0HDmoG1MfifO5TzLi1VRsVTQyKITRF5VsjQ9Y3+xFXwxTnXFROsL1HukqAUb6SJkF0tzzh5E1&#10;idBgDImOMdYo8kWJ3RkOGb0rESB3ZA+KBcI/xtjoVmm4SCqaGdrAtASbdOxaIclDSxPqcwdhYHAI&#10;i99s69GtXrm25S1eWFsSgQ5MeOs9ulWoH2GJsrbuSHSMamzrjhBiN+mKZGHUB0CmzB1VyBNQhRcM&#10;dwRfyxyiA8Oak4TiD4w1GEKR/8D+SULVTDYl4NixS8UDJvuyfiTWOOsNIa/clYtzavWJNTlU8pG7&#10;qrG1X8HW/twahLWGMbYMThw2o1vlskFc0qySgf3B2nAJOZVKEkpLnv1uHG6GJ1fuivjopb7bwPwq&#10;Gd1qqsGr5H+SPnZsck2u3NU+lxLeWGtcNswO2HqtaGRVcVLIe63ZsQ2XJFNC8eRB7mpZeXSrCD1o&#10;NmV298A437gSmd09ulWeN+iFY07TgWEt7p3Z3U0KPN/zLqDG1jA8Bc4AY210q1Q0xUs2YxsY1j5H&#10;x7mbPLpVUlUIphnmGlgOfFV6mAeUWsopZkciiDgDBpaUPmRk4rut3JXItQteDwxrkbMba00KzCR5&#10;xSZwMWVecwFTJdr5UT2TDxwM5U8OjFXyieWIVTJcghMELZvv1jCsyUvp6FavaOBVejBVK2pK2N3M&#10;pOGSlbsSzbyoUMLAPJeMbpVy8MiB1Ewul9jAxehWkRZSlMjst4HhvbIDzEyOblWLj3gKme8Wx1BZ&#10;Gy5BC/RUAaeD3FVbawcjTJIe3ef+5KhkvYc3utV0LrmbQlkEi2YmZeInN9GC4SsTz1Fjaxhjc2mm&#10;lDlca8CUtYZ5f3LKvPpQ+cDY3cQUzD1g5a688jm/ZGC5m8od0KTA/Y2AmhDqU9u+PkCsRbFxfgaM&#10;bpW29p/Y6fkOGBjWOHHMrWPlrp/bouHJgbFK4r6asQ2XfG7CylrDPmvSpJmSnlsfgO+Wjl6CSwYW&#10;a6q4DXr+sYZfYhJ2F8Z3YymrVdKkQCyIfaPG1jC/30a3SpyLl39lbbnERuZHt4rrRHTMMNfA8III&#10;c6mZ7MAH8UmoRI2tYf4eMLpVQgUUYjNLcqjkC9mqcrlGtpp4rfImB0VQmfIvxk8YsSvN1Li/iZEN&#10;itg8H81cAka0Sqp2iPycIweFMUZmOHI0q0wG9yJjrNnHazxGsvpk8tVDwKAwxk1RfbOmA/plqI5Q&#10;vBwW03FkPCnkJch/BKv0AVZFbYiCjTHK4ZnEQfRrBaM1Ly9T5ps1ihK0RLPVNDYX8JpCNMEYa9Qf&#10;prG5AGYkvmWMNYorG2/pZp+NWJWlH94532eDSlnLzP655zMSV4hA1ddAT1Zf+pYXAHWAjlSVgIV7&#10;uRkU7WAZmZrG5gK6qQQlprFRN2oxXk1GPOXSakJoVqUaZSwKISGvTeb0HJ3qN3SldIuDotxUWkqb&#10;BdJcQIu3lylFio6g5gORKoeMMtZcQJEY5N3mmzUKY7cUUhFLv7kAXdmX8ngO0lboSr00jLSVWHDK&#10;A4jVOAzCR1NVhq+XkbZ+X65Xo/w5wNIsUqVKgWs6oNkIVHc+uAOMgsFOAQ2uryZf9KoywcgDjPOC&#10;sK5Yk+CaEu5k7JuT5gCjiC8ejNjc4JpK7kSQbqJKyQHGDfadWTndBODasSA5SxXbPsAwh8/kRtfE&#10;QPBNqWkx17A0u1X3enBNDXeitMazO8CIUJFqJbwtcE0pqEBVSPIA0w0lwDU9cHbQakntu4almfvL&#10;1Be4XkatmpovRi5wgNG+nN6KIm4BrlmFnufqtfQAI3D0oram2QirV+WWYuQJmGsy4gTnNHbmmlVo&#10;gqqKpWOuYX8x16xCgEV1dcdcwyjEDzu40TWr0OmBKKNZmSuQ5d1HVSzhZw49IGUxvt4BRmI2NfHU&#10;ibBaVxSzppEL5pqMCJWQTODMNavc/OgallIISu/Bzxx6oFSiSdU6wFJklOdWs+9Wt0rZEibl1DPC&#10;Kx+VrF8qq1zFvTdFwDDXZISrckHhr0bX9MDt9vEtwtiYaxiPrbyRqNN81atEKKlbbyZzWAXCJJih&#10;Rtf0kObWFGAw5hrGymQnqBNhFKy0s4jrbcw1GaUkObdjNbpmlbSTN3U1+XYDSzkdU+AD3NDDN0kd&#10;bqkMjLE95GQOPZD+aSoQ8ysHBjfQqlRNZrMKPq26R2JuYBQRo42SMTdS1iuP0SZ4zqvDsAotrrld&#10;K3NDD5gzCiHMDSwejslHADf0gFfLTUZshIVRiFuVH8Pc0APfwO27haWithFAYW7ogaVipJtHGC/7&#10;X0YBBW7ogUQ9UzDiCEM8To1+tVSGHtK0XV2WRwdLXRf97YYeWODm8YPRDewP5poeiNQZxRXWGkVj&#10;EUpdu7lsdsAPM0o5rDWKbG3K2CtrI2mlwqNzVAZFkiVfQJ2tI2lFUm/KKkTqX4G3JFmS12BW5Uha&#10;qbHpVsmg/mKtCSXlSNQ5PkJYessToFK38pG0pke8UDgyk8NCd84Q87ifx8z6AlxEnNMwqByPT7lK&#10;mk0gBVMQJj5v/UakZHeKqqpV0qzwSLM6c+yMEDZdkeTNYCStD9w25csOClUMT15ubM0KtAw3CYXM&#10;ZKOIs9LTUHHJSFp5BTRl8a6XQVHeji5kynEeSau3NlySS8HNja29E70mRwjLTDI2xVwjaf1+Kj0l&#10;M9kMxEzSgV2tkpG0Enp2ntCguMATV3Fjay6hcJNz80YISztukogUT04F17CrckwGhTW6HztrzSVc&#10;+42agO/WKFYJKVLOWnsYuIa49cJhHiEs4mXC8c5aswK1hsxjD2Nr1B9YeSSt2tqgkCHnIcWcASNp&#10;JbLnmGtQnN34JWomR9Kqv9ugULTCCoonV9JKQze1AwaFP8mFxY2tPQykqUYHy32hUX+x1lzCqeje&#10;6FY/i5+AhEStkvEwtLVBQcncbJW1ZoXIOtTuHiEsfskX1QiUteESgunKCxoh7Gd3O898Ja16lSyX&#10;0L7MvIlH+FeeIU88RntyQEU/q7o8gmsPQ++AQeGX09ZWfbdDBdcwkDgDBsX5dud13aySlbQS4VQh&#10;mkFRz5aSFW5szQr0lneewupn6Wqr6uLx3ZpL4HJ3dg8K1xkRhKjXi7VmBVaye+UcFNYIHCrmGknr&#10;nZPDrZJmIH4y381Zay5JdVpnrVEokSnMpvzJUcL63T1ckiaP7o6zotbPbV3st0H9wVdeVStPguoM&#10;GFRyKOgVZXb3ylr12PpmlMxtspaUtbmtsCYVl4yG9krbdvJYlLXmEuKh0tqg0FqgJVTWmkv0mhw9&#10;LF4Q/OqsNZfoE2cEsX+x1qyguWR0tAn1pjitkPJMBVfNk4OicQoiEjeTzQo6qjZ1X1HEogxQ1kbe&#10;yi9059ugSNH8lEEUMzn6VoLYps0pCq/2ZuAfLgKKlUfgStzD1CnC2nDJH6wNlzCT7mVsCr8SC4KZ&#10;3YcbWsjLmFKCjKAWrQQyHjeXzSaIEmg4YZy8EccyOvKw3eiaTvSTwKhj6dbFQnHWmk4oNe7EbFP6&#10;FccQLYM6Bkbp+nTd5ZOnVBcI1ggV1tTVewSybB0XMhkU1hA2mZlEOle/0oYoFwWdJB4hiJllWNZS&#10;d9Q4eYtKzJAeWspaEwMvCSqIwUt7/cakKqQQ3DlV8ppWOOvALoo+FXgm7rsNm8iwAs5//UYO1Ld7&#10;1SciN7gUCzx3YI8owhFqdxPZKWvEMEzsaUFXRITZOOazNZUkqOSGNig6uqW0vLE2pCA9Si5sNSE5&#10;b5KXbqy1Z5J3OzeTi7L3fAQp9Sut/7oo7oukc6nvtqJYeV8kjlC/kQXKtUNttxG32lgv/DbW0PCo&#10;uzBndeEgV/Wavyji8+7kJpBTxiJAUxtgUDB0Kr+aJTnC1gxNJKvx1YZ/ELOTBq+sNZNQr0jptNlg&#10;NSMkHD7x1MRuG1WrfX/jxa2NPdgB6mybuq8RN5hLPs9Ebez25sBXI2tG4D3YHdsjn03WmXp6IGja&#10;vxE3WZHWoJCJUlTMjGzUrFStUOpsoiP1E6OVdt9stayob0y9xjhJZS1ZoSowQ3J3wdjlqnYQ1hrG&#10;ORPhrFj8U8A1sg2T7Y21Jh+o562e3ghO9djIZjGJf1hrGFUXVctFYM0H9CdXyXgH2APvXz2Zok2v&#10;sSHZoBa3cbYGRsQppdnMd2tGuHGZNVVhGFvD4Dq0Y8paEwnpsk7iTsSupoSrRjrairGNhhXNxrdJ&#10;nc9Fua3x8KBuiTwcFwyFwkvd7xdG474v9ayI8LStsSYdcw0Mv0K1pGJKmhRuRGZMPasDjKxSlT0P&#10;rEmBtAukRGYHDCz5yip8R/J1zSSlZGgSoqw1jFrQJLmpNdlcgkQn7xXiKjWi169/fUXMDmguQWvA&#10;0a2sNQxSZpmosTUp3B/4Uc5aw1IJnQufGVuTwv2FNTeTA6M9iakOwLZsUoC4qAZqZnJhb57WlZc8&#10;4lWs4bgpa01Bd5ozuO824tWoNlQaMerk3jiPx9Px5IhXqd1EoX01tqYgfCC6qptVMuJVHuzoEaKs&#10;LQURm1c7YMSrFJWUPtfAeMNPbpTYASNeTQxOvQUQ9qnv9j/SzmdnltzI7q/SuC+gm/+rhOlZeD1L&#10;L+xlqy2MBpAlQWrbsp/ev6hkMDNOVn03D6bRwHcrMkkGycNgMA7JJFB17zQcYDol41O9080RcE7G&#10;3R93R8DZKNy9k4Bhek7Grtz1ea8lz0aBr9uxv/QWSs7J2OzB4Zo7/VY2r3L3K/el3SmtJIsrMm6R&#10;z8QUT/3GsW8+D3yrtHMynKDxXuiibF5laN+6RTcCuiclhwfR81v9VjavEphnQXurbmdbwt2c9za0&#10;E5s9KckKh53Yt0o7JyMId9N7LZtXidTeu4+AgPVJSe5o/s6h1Ru2pGxeDWrkXoi3JKOBYGhvlXY2&#10;Ck9sya3dw2xwOtUN88pBvTtVO9sEjsFz1/atbjsnmzdo5FuFnU3Ckxt8x1uBmbLjlU9m3fmCPR7P&#10;2SkhCMetFbfwX9Jxtc+tk4Qse0+tD03CuZM75zJruohe3JpK685VzpLy3d073VbScVz4Xhyo7lzF&#10;TbtHl7I2ObUJF77c8knqxtWJKDSj5sYioKS7SSfiFZ80vH2nbXjTp3SEQG+N63rtK7eM3/q2I4Wd&#10;XZJ1hai7Ma7rrlXmbMi0W814tiLjvS1cTBKn5mDvY2xGuVXYOd22DreMSNnpir9GDPSW11rTgf1b&#10;nVZ2uuLmPbmu5U7Vajo+EHhrXNc9qzQjl9jcKq1Yn4gd3cFI3bM68wkxHPkbQ62kW1nb3CrsbAxY&#10;MdJttzBSt7qyJL1VWPEqjMLO6WQx+rtffv/v/+Pf/vHbv/7LL7//5U/843fxr1//+Zcm418//fKX&#10;f//52/dv8eBvf/3HT//8+duvf/3LX/7xH7/98b8xG/3f4+d///6N5GRJqpbNV4np3nPiwUqM93hO&#10;PFqJ6bVz4slKTGueE89WYkzsOfFiJcZknhOvVmJM4DnxZiXGpJ0TP6zE+EfnxE8rcVDM59T8tjCm&#10;IPNQFnRuKd3DWbC6JbmHtGBcS3IPa0GhluQe2oITLck9vAXLWZJ7iAvesiT3MBdMZEnuoS64xXNy&#10;fjuoC7awJPdQF/RfSe6hLvi8ktxDXRB0JbmHumDcSnIPdcG8leQe6oITK8k91AXJVZJ7qAvWqiT3&#10;UBc01Dk5vx3UBR1VknuoC6KoJPdQF4RRSe6hLqicktxDXVA6JbmHuiBbSnIPdXFjSEnuoS6uACnJ&#10;PdTFnR4luYe6ICzOyfntoC6Ii5LcQ11QCiW5h7qgFkpyD3XBFZTkHuoiil+Se6iLsHxJ7qEuwvMl&#10;uYe6CJyX5B7q4vaHktxDXYS2z8n57aAuQtwluYe6CD6X5B7qIghdknuoi6hySe6hLuK9JbmHugjg&#10;luQe6iIiW5J7qItrBUpyD3URNS3JPdRFGPScnN8O6iIeWpJ7qItAZUnuoS4ijyW5h7qIJZbkHuoi&#10;OliSe6iLeF9J7qEuIn8luYe6iOWV5B7qIspWknuoi7DZOTm/HdRF/Kwk91AXga2S3ENdhKpKcg91&#10;ccy6JPdQF+emS3IPdXEQuiT3UBfnoUtyD3WboI7fVr8L6jjB7CSPw8Rn5fltJRfUcVrYSi6o49Cw&#10;lVxQx3leK7mgju/VWMkFdZy4tZIL6jhCayUX1HEm1kouqOOQq5VcUMepVSd5HDs9o47fVnJBHedK&#10;reSCOg6KWskFdRz8tJIL6jjIaSUX1HEw00ouqOOkpZVcUMfRSSu5oI6zkFZyQR2HG53kr+OJZ9iF&#10;wMtAgBdHEL0MBHpxqtDLQMAXBwW9DAR+cfbPy0AAGMf5vAwEgnFEz8tAQMjZGDMDgWEcpPM0ECCy&#10;L8nL4EJY2IyFIpETbFYVLqQFAi8DRSI8hpeBIhEmw8tAkQiX4WWgSITN8DJQJMJneBkoEmE0vAwU&#10;iXAaVgZKYsQ5Ky8DRSK8hpeB2kSYDS8DRSLchpeBIhF2w8tAkQi/4WWgSITh8DJQJMJxeBkoEmE5&#10;vAwUifAcVgZKbMSBGy8DRSJch5eBIhG2w8tAkQjf4WWgSITx8DJQJMJ5eBkoEmE9vAwUifAeXgaK&#10;RJgPLwNFItyHlYGSHXHKw8tAkQj/4WWgSIQB8TJQJMKBeBkoEmFBvAwUifAgXgaKRJgQLwNFIlyI&#10;l4EiETbEy0CRCB9iZaAECDvHzAwUiXAingaKRFgRLwNFIryIl4EiEWbEy0CRCDfiZaBIhB3xMlAk&#10;wo94GSgSYUi8DBSJcCRWBkqKxCZzLwNFIjyJl4EiEabEy0CRCFfiZaBIhC3xMlAkwpd4GSgSYUy8&#10;DBSJcCZeBopEWBMvA0UivImVgRIl3NhlZqBIhDvxNFAkwp54GSgS4U+8DBSJMCheBopEOBQvA0Ui&#10;LIqXgSIRHsXLQJFoMid8z7BGoUNgaaDkCV8RNjNQJJr8CXfoShVMBoXvcWgGJhIhTUoonxskzTZQ&#10;JJo8Ch/CUA1MJMZ1oiUsbHIpfPZTMzBtYlz6WTUwkaiECpeDeL0QV3MWDUxOhfvyNQPTJsb9mVUD&#10;E4lxI2bNwERi3HFZMzBtYlxbWTMwkRg3UdYMTJsYl0vWDEwkxn2RNQMPiVxMUzMIgWNUuQ5KM/Bm&#10;Zz4PrRl4SORz1pqBh0QuG9cMPCRy9Ekz8JA4xlWJ524MgdcLgkTusjIzECSOJsfCsXmtgolE5Vj4&#10;xLxXhbgUsDSiybFwjaxmYCJRj4ZwoaRZBUWiybHwERStgolEPSAymhwL91WpBiYS9ZDIaHIsfCFN&#10;NTCRqBwLnyPwuvFyVMTkWLiZT6pgcix82UkzMJF4OTBicizj5ciIybFw64dWwbSJl2MjJscyXg6O&#10;mBzLeDk6YnIs3L4qbWByLKMeHwmBNbHoAZLR5FhGPUISAk8DtYkmx8JHerURTZuoB0lGk2PhM+mq&#10;gWkT9TAJ56bNRlSbaHIso3IsIbC6UY+UcIeQmYHaRJNj4Tud0gsmx8J1EpqB6Sfq0ZLR5Fi4e1I1&#10;MG2iHi8ZTY5l1AMmIfBwoEg0OZZROZYQWBroMZPR5Fi4U0d6weRY+CaPZmDaRD1swpdwzDZQm2hy&#10;LKMeOAmB1wtqE02OhRvPtBFNJOqxk9HkWEblWEJgtYEePRlNjmXUwych8DRQJJocy6gHUELgaaBI&#10;NDkWLocTHJgcC3e8agbm7KwHUbg22WwDtYkmx8Kl7VIFk2MZ9ThKCKxu1AMpo8mx8E0irYJpE/VQ&#10;ymhyLKMeSwmB1waKRJNj4XZKbQMTiXo4ZTQ5llE5lhBYbaAcy2hyLGN8wK5EcUyOhQsONQPTJirH&#10;MprnVEblWELgNaLaRJNj4WpnbQNzdlaOhdtMzSro7GyeWBmVYwmB1YjKsXBJuZmBItHkWPhAofSC&#10;eXJlVI4lBF4b6IrFPL3CndFaBdMmKsfCxyrMKqhNNM+w8LEWrYI5OyvHwm14VhX4wG7VIARON07K&#10;sYTAy0CQyHeQzQxkdp7McyxcKKpt4NlErlfUDDwkTsqxhMBrREHiZHIsU3z/6Ty1hcDTQPzEyTzH&#10;wpdPRQOTY5mUYwmBVQXlWPgcsZmBItHkWCa9gCsEXhUUieY5Fu5K114wkagcC587MKugSDQ5lkk5&#10;lhBYjagcC/dHmhnI7DyZHMukHEsIvCooEs1zLHy2RnBgcix83FwzMG2iciyTeY6FS4BVAxOJyrFM&#10;JscyKccSAqsblWOZTI5lUo4lBJ4GOjubHAs3xEovmBwLN8xqBqZNVI6FW+3NNlCbaHIsXBCtVTCR&#10;qBzLZHIsfDlGNTCRqBwLn2PyGlE5lsnkWLgKXKpgcixcC64ZeCsWbjHXDEwkKsfCdxnMRlQkmudY&#10;JuVYQmDZA+VY+CqpmYEi0eRY+J6j9ILJsUzKsYTAagPlWPiuupmBItE8x8J3WLQNTCTqlV6TybFM&#10;yrGEwGtEtYkmxzIpxxICTwNFosmxTMqxhMDSQDkWPmhlZqA20eRYJr3iKwReFRSJJscy6TVfIfA0&#10;UJtocizc1y6DyTzHMinHEgKvCopEk2OZlGMJgaWBciyTybHwHQZpRJNjmZRjCYFXBUWiybFMyrGE&#10;wNNAkWhyLJNyLCHwNNC1s8mxTMqxhMDSQDkWPjRjZqBrZ5Nj4asNgkTzHMukHEsIvDZQJJocCx/Q&#10;0iqYSFSOha/2mFVQm2hyLJOeYwmB14hqE02OZVKOJQSWBnqOha8dmhkoEk2OZVKOJQReFRSJJsfC&#10;Z1EFieYdYZNyLCHwqqBINDkWPoGtVTCRqBzLZHIsfEy4ahACpw1m5VhC4GUgSJxNjmXWcywh8DQQ&#10;JPI1GTMDQSIfYzIzkNmZr5CaGQgSZ5Nj4RtoigMPiXy4VjPwZmc+WCwZmBzLrBxLCCwcKMcymxwL&#10;X03TKphIVI6F74WaVVAkmhzLrBxLCLxGVCSaHMus51hC4GmgSDQ5llk5lhBYGug5ltnkWGblWELg&#10;aaBINDkWvm0oUDY5llk5lhB4VVCbaHIss3IsIfA0UJtocix8Olwb0bSJyrHwgVGvCsqx8MFpMwOd&#10;nU2OhW/OSRuYHAvfGtQMTJuoHMtsciyznmMJgQUk5Vhm864wPvetbWDaROVY+JyrVwXlWPhqqpmB&#10;rJ35xqiZgSLR5Fhm5VhCYHWjciyzeVfYrBxLCDwN1CaaHMusHEsIPA0UiSbHMl8+lWJyLLNyLCGw&#10;qqAcy2xyLHx6VkajybHwxXPNwESiciyzeY5lVo4lBF4jKhJNjmXWT6eEwNNAkWhyLLOeYwmBpYFy&#10;LLPJsczKsYTA00CRaHIsfH9WkGhyLHycVzMwZ2flWPisvNkGikSTY5mVYwmB1wuKRJNjmfWTKiGw&#10;NFCOZTY5llk5lhB4GigSTY5lVo4lBJ4GikSTY5mVYwmBp4Ei0eRYZuVYQuBpoEg0ORa+fi3D2eRY&#10;ZuVYQmBVQc+xzCbHMivHEgJPA7WJJscy6zmWEHgaaBTHPMcyK8cSAk8DjeKYHMusHEsIPA0UiSbH&#10;MivHEgJLA+VYZpNjmfUcSwg8DRSJJscy611hIfA0UCSaHMusHEsIPA0UiSbHMivHEgJPA0WiybEs&#10;yrGEwNFgUY4lBF4GMjsvJseyKMcSAk8DmZ0Xk2NZ9BxLCDwNZHZeTI5lgVIpx1BC4Gkgs/NinmNZ&#10;lGMJgaWBciyLybEsyrGEwNNAkWhyLItyLCHwNFAkmhzLoneFhcDTQJFociyLnmMJgaeBItHkWBY9&#10;xxICSwPlWBaTY1mUYwmBp4Ei0eRYFr0rLASeBopEk2NZlGMJgaeBItHkWBblWELgaaBINDmWRTmW&#10;EFgaKMeymBzLohxLCDwNFIkmx7IoxxICTwNFonlX2KIcSwg8DRSJJseyKMcSAk8DRaJ5jmVRjiUE&#10;lgbKsSwmx7LoOZYQeBooEk2OZVGOJQSeBopEk2NZlGMJgaeBItHkWBblWELgaaBINDmWRTmWEFga&#10;KMeymBzLohxLCDwNFIkmx7IoxxICTwNFosmxLMqxhMDTQJFociyLciwh8DRQJJocy6IcSwgsDZRj&#10;WUyOZVGOJQSeBopEk2NZlGMJgaeBItE8x7IoxxICTwNFosmxLMqxhMDTQJFociyLciwhsDRQjmUx&#10;OZZFOZYQeBooEk2OZVGOJQSeBopEk2NZlGMJgaeBItHkWBblWELgaaBINDmWRTmWEFgaKMeymBzL&#10;ohxLCDwNFIkmx7LoOZYQeBooEk2OZdFzLCHwNFAkmhzLoneFhcDTQJFociyL3hUWAksD5VgWk2NZ&#10;lGMJgaeBItHkWBY9xxICTwNFosmxLHqOJQSeBopEk2NZ9HssIfA0UCSaHMui51hC4GiwKscSAi8D&#10;2Z+4mhzLqt9jCYGngbB9q8mxrHpXWAg8DYTtW02OZdW7wkLgaSAcy2pyLKueYwmBp4GwfavJsazK&#10;sYTA0kA5ltXkWFY9xxICTwNFosmxrHqOJQSeBopEk2NZ9RxLCDwNFIkmx7LqOZYQeBooEk2OZVWO&#10;JQSWBsqxrCbHsuo5lhB4GigSTY5l1XMsIfA0UCSaHMuqd4WFwNNAkWhyLKveFRYCTwNFosmxrMqx&#10;hMDSQDmW1eRYViiVQt6HwNNAkWhyLKueYwmBp4Ei0eRYVj3HEgJPA0WiybGseo4lBJ4GikSTY1mV&#10;YwmBpYFyLKvJsax6V1gIPA0UiSbHsuo5lhB4GigSTY5l1e+xhMDTQJFociyr3hUWAk8DRaLJsazK&#10;sYTA0kA5ltXkWFY9xxICTwNFosmxrHqOJQSeBopEk2NZ9a6wEHgaKBJNjmXVu8JC4GmgSDQ5llU5&#10;lhBYGijHspocywqlUmdnk2NZlWMJgVcFieKsJseyKscSAk8DieKsJseyKscSAk8DieKsJseyKscS&#10;AksD5VhWk2NZlWMJgaeBItHkWFblWELgaaBINDmWVTmWEHgaKBJNjmVVjiUEngaKRJNjWZVjCYGl&#10;gXIsq8mxrMqxhMDTQJFociyrciwh8DRQJJocy6ocSwg8DRSJJseyKscSAk8DRaLJsazKsYTA0kA5&#10;ltXkWFblWELgaaBINDmWVTmWEHgaKBJNjmVVjiUEngaKRJNjWZVjCYGngSLR5FhW5VhC4GiwKccS&#10;Ai8D4Vg2k2PZlGMJgaeBrFg2k2PZlGMJgaeBrFg2k2PZlGMJgaeBrFg2k2PZlGMJgaeBrFg2k2PZ&#10;lGMJgaWBciybybFsyrGEwNNAkWhyLJtyLCHwNFAkmhzLphxLCDwNFIkmx7IpxxICTwNFosmxbMqx&#10;hMDSQDmWzeRYNuVYQuBpoEg0OZZNOZYQeBooEk2OZVOOJQSeBopEk2PZlGMJgaeBItHkWDblWEJg&#10;aaAcy2ZyLJtyLCHwNFAkmhzLphxLCDwNFIkmx7IpxxICTwNFosmxbMqxhMDTQJFociybciwhsDRQ&#10;jmUzOZZNOZYQeBooEk2OZVOOJQSeBopEk2PZlGMJgaeBItHkWDblWELgaaBINDmWTTmWEFgaKMey&#10;mRzLphxLCDwNFIkmx7IpxxICTwNFosmxbMqxhMDTQJFociybciwh8DRQJJocy6YcSwgsDZRj2UyO&#10;ZVOOJQSeBopEk2PZ9K6wEHgaKBJNjmWDUik8Uwg8DRSJJseyQamIBiYSlWPZTI5lU44lBFYbKMey&#10;mRzLBqVS28DkWDblWELgVUHiiZvJsWzKsYTA00CRaHIsm3IsIfA0UCSaHMumHEsILA2UY9lMjmVT&#10;jiUEngaKRJNj2ZRjCYGngSLR5Fg25VhC4GmgSDQ5lk05lhB4GigSTY5lU44lBJYGyrFsJseyKccS&#10;Ak8DRaLJsWzKsYTA00CRaHIsm3IsIfA0UCSaHMumHEsIPA0UiSbHsinHEgJHg4dyLCHwMhCO5WFy&#10;LA/lWELgaSB+4sPkWB7KsYTA00D8xIfJsTyUYwmBp4H4iQ+TY3koxxICTwNZsTxMjuWhHEsILA2U&#10;Y3mYHMtDOZYQeBooEk2O5aEcSwg8DRSJJsfyUI4lBJ4GikSTY3koxxICTwNFosmxPJRjCYGlgXIs&#10;D5NjeSjHEgJPA0WiybE8lGMJgaeBItHkWB7KsYTA00CRaHIsD+VYQuBpoEg0OZaHciwhsDRQjuVh&#10;ciwP5VhC4GmgSDQ5lodyLCHwNFAkmhzLQzmWEHgaKBJNjuWhHEsIPA0UiSbH8lCOJQSWBsqxPEyO&#10;5aEcSwg8DRSJJsfyUI4lBJ4GikSTY3koxxICTwNFosmxPJRjCYGngSLR5FgeyrGEwNJAOZaHybE8&#10;lGMJgaeBItHkWB7KsYTA00CRaHIsD+VYQuBpoEg0OZaHciwh8DRQJJocy0M5lhBYGijH8jA5lody&#10;LCHwNFAkmhzLQzmWEHgaKBJNjuWhHEsIPA0UiSbH8lCOJQSeBopEk2N5KMcSAksD5VgeJsfyUI4l&#10;BJ4GikSTY3lAqRSWJwSeBopEk2N5QKmIBiYSlWN5mBzLA0pFNDCRqBzLw+RYHsqxhMDqBeVYHibH&#10;8oBSqW1gciwP5VhC4FVBkWhyLA/lWELgaaBINDmWh3IsIfA0UCSaHMtDOZYQWBoox/IwOZaHciwh&#10;8DRQJJocy0M5lhB4GigSTY7loRxLCDwNFIkmx/JQjiUEngaKRJNjeSjHEgJHg6dyLCHwMhCO5Wly&#10;LE/lWELgaSCz89PkWJ7KsYTA00Bm56fJsTyVYwmBp4H4iU+TY3kqxxICTwPxE58mx/JUjiUElgbK&#10;sTxNjuWpHEsIPA0UiSbH8lSOJQSeBopEk2N5KscSAk8DRaLJsTyVYwmBp4Ei0eRYnsqxhMDSQDmW&#10;p8mxPJVjCYGngSLR5FieyrGEwNNAkWhyLE/lWELgaaBINDmWp3IsIfA0UCSaHMtTOZYQWBoox/I0&#10;OZanciwh8DRQJJocy1M5lhB4GigSTY7lqRxLCDwNFIkmx/JUjiUEngaKRJNjeSrHEgJLA+VYnibH&#10;8lSOJQSeBopEk2N5KscSAk8DRaLJsTyVYwmBp4Ei0eRYnsqxhMDTQJFocixP5VhCYGmgHMvT5Fie&#10;yrGEwNNAkWhyLE/lWELgaaBINDmWp3IsIfA0UCSaHMtTOZYQeBooEk2O5akcSwgsDZRjeZocy1M5&#10;lhB4GigSTY7lqRxLCDwNFIkmx/JUjiUEngaKRJNjeSrHEgJPA0WiybE8lWMJgaWBcixPk2N5KscS&#10;Ak8DRaLJsTyVYwmBp4Ei0eRYnsqxhMDTQJFocixP5VhC4GmgSDQ5lqdyLCGwNFCO5WlyLE/lWELg&#10;aaBINDmWJ5RKYXlC4GmgSDQ5lieUimhgIlE5lqfJsTyhVEQDE4nKsTxNjuWpHEsIrF5QjuVpcixP&#10;KJXaBibH8lSOJQReFRSJJsfyVI4lBJ4GikSTY3kqxxICTwNFosmxPJVjCYGjwfBdSZaXxMxCaBay&#10;8Bg/EggcXxJTCzGNZOEhkgQCyZfE1ELMI1l4qCSBwPIlMbWQyZosPGSSQKD5kphayIRNFi46lXgZ&#10;vpvMCwku6DS5F7K4oNNkX8jigk6TfyGLCzpNBoYsLug0ORiyuKDTZGHI4oJOk4chiws6TSaGLC7o&#10;NLmY4buSMS+JN0aUjiEL13YqIUMWnldJggs6TU6GLC7oNFkZsrig0+RlyOKCTpOZIYsLOk1uhiwu&#10;6DTZGbK4oNPkZ4bvStC8JB46laIhCxedStKQhYtOWJniq5KFO7MrUUMW3rqHBBd0mlwNWVzQabI1&#10;ZHFBp8nXkMUFnSZjQxYXdJqczfBdSZuXxEOn0jZk4aJTiRuycNEJUyPoNLkbyrzYTpO9IYsLOk3+&#10;hiwu6DQZHLK4oNPkcMjigk6TxSGLCzpNHmf4rkTOS+KhU6kcsnDRqWQOWbjohL0RdJp8DmVe0Gky&#10;OmRxQafJ6ZDFBZ0mq0MWF3SavA5ZXNBpMjtkcUGnye0M35XceUk8dCq9QxYuOpXgIQsXnTA6gk6T&#10;46HMCzpNlocsLug0eR6yuKDTZHrI4oJOk+shiws6TbaHLC7oNPme4bsSPi+Jh06lfMjCRaeSPmTh&#10;olOvLyML1+9U4ocsXL9TrzAjCzeipOQPWXgxdxJc0GnyP2RxQafJAJHFBZ0mBzR8VxLoJfHQqTQQ&#10;WbjoVCKILFx06nEbsnDRqWQQWbjo1CM3ZOGiUwkhsnDRqZQQWbjxTiWFyMJjhUhwQafJCw3flRh6&#10;STx0KjVEFi46lRwiCxedSg+RhYtO+CBxDkyGiDIvM7vJEZHFZWY3WSKyuNhOkycii4vtNJkisrig&#10;0+WKiN9Lj4TEQidh10sWJjqJjV2yMNFJAOOShYlOVpmXLEzbyVLgkoVpO/HXLlmYtpNJ9ZKFaTux&#10;fJcsTNsJPC9ZmFzRcOGKQuKh88IVDS5XNFy4opCYWlzQ6XJFw4UrCompxQWdLlc0XLiikJhaXNDp&#10;ckXDhSsKianFBZ0uVzRcuKKQeFpcuKLB5YqGC1cUElOLCzpdrmi4cEUhMbW4oNPlioYLVxQSU4sL&#10;Ol2uaLhwRSExtbig0+WKhgtXFBJPiwtXNLhc0XDhikJianFBp8sVDReuKCSmFhd0ulzRcOGKQmJq&#10;cUGnyxUNF64oJKYWF3S6XNFw4YpC4mlx4YoGlysaLlxRSEwtLuh0uaLhwhWFxNTigk6XKxouXFFI&#10;TC0u6HS5ouHCFYXE1OKCTpcrGi5cUUg8LS5c0eByRcOFKwqJqcUFnS5XNFy4opCYWlzQ6XJFw4Ur&#10;CompxQWdLlc0XLiikJhaXNDpckXDhSsKiafFhSsaXK5ouHBFITG1uKDT5YqGC1cUElOLCzpdrmi4&#10;cEUhMbW4oNPlioYLVxQSU4sLOl2uaLhwRSHxtLhwRYPLFQ0XrigkphYXdLpc0XDhikJy0uJ3v/z+&#10;13/+5d/+8du//ssvv//7H3/97ac///ztz99++u3nb799++nvP3/7+7ef/vDztz9Eml9+/7dffvtT&#10;ezf++dP/+fnbuM58F41O+1P8exgX4qnx6v/86//+43/96yvRbz/98+dvwzxxiHuvEC9xYWyGpY43&#10;//yXmmLkG9F7dHBc2T3Rw+/5Xv79Wyth5Es8eygw3p/7Jul879c///Uff3xV5CizpV3mcWzE8bhM&#10;cELZV8ebv/6vP/zHr//lj/+v6LigY9voSLp53e/yoaV2lZZhXdouGh5zze4r2+MxuyqbRR/RdzrC&#10;EKWstyXPXAfXkE7akf9aH7XG4MPMbe8jj5dgufYubI9J0XwMHvO9kB6eu1FySfsma/bB7RaNrKnT&#10;C3C9zoGDFsjnsVlnmrutbU9pj6zXJQN271p7frAATQROK4rnSLhR5ycd2dO+6edl6ZWapnX397pi&#10;H9FVe/YLfK7zOrUIx7iMdG0GuA98Jsob9NZ5ygsASYHvlynyvfzb31+Gtiky3h+78c/3PmvHJVzx&#10;pZEgVgAVDZtx70O5WtG9SK5cwmBkMjBYEMwVMEMjAkeUb1/xzCblMoShEXQ83ebDkfphXz6Bewv3&#10;k5S7s8vI4GT50ofV9SkD/FAq04YR/XGxfGesRURo37Wd0uv14Y6NFkcDugv/leGKHdzaXo59TKXx&#10;/HG5sTV+bvtMSYsJesE+C4b5WOMgx955ALv2AqwGivXHHw1FgqSBiY2tuTOKMrF7Oenke/k335/Z&#10;nHy2GVm/fK/Ws6da80Q4pTBBvKb5o2bLtPYWn2lxaVP6srFooePpSsIf9iUUCSWnvmEBJWu+/Nvi&#10;TuMS8JQm56s4jfbiMZYoJ5tay6x7q+0wcEg5TdA6Hp/iyPfyb74/UkrqCLj6hJvv1dIyFba7UbXj&#10;ss4tZNfblGVofnWMx7RprRleZ+645zGzfPZjLav+ypL5cHcveaNNJWsarVuLbWhfcz0UYzrsTU7z&#10;H+u7H/fm8GS8pSHiU7n7xNCzph3TmxuXbVn2tc7pMfVsbsrx+JZNIFBO1tlHb7Ke0KYrxuxWLCTO&#10;1kvXfehiXo5Vw4/rPEYT9qwz7VGpJ4+7Ygzg2hnTQDOkVdhSsUudE2mth6eBeSsRfE6V7+XffH/E&#10;cPSWpaVyMZHvvcXRFENjJw/prgtQpgk19kUGjzF3r3mxV3yiyXuPrFiF92Pzfck4Ri24Cfoz7ZH1&#10;vOXJyHiMQ1Fs/LT0jcqnx5c2fV/ysuSmglPao+Tlccw9bxTD6vcZIkZtWutaVrZ69g42qKe605sx&#10;DbzDTOZbS8tS+NxOC5LSXfip1cZPiPqEzAdVZAqYGBVtcxaONtV8wfhmm1KnPvM91nac+mhTxkcH&#10;CsZnj9ueHk9r9yPwdI5NDT8em1Qyv3/FUokVRp1dJoxs9925EWlnpI+Scaq6a8QsdTCsN0qmxu08&#10;HyVn2iPrM4LfPGaF01usP77Z2iMTcNoj7PEeyjlKxhXry5k3j9kn1WfU3iT3Sh6jb3vJzBzV1I20&#10;NrDZjSxemj4Ov6Onzr66WfIY6+DM+mWPz2s0bCW+dD5OCPUmwR0It3dX7IG1cebaWIpmyVfwDhiB&#10;PrT5pod4Thh/1oxZcg66e3WGIsHhzLQ4oxXbCJ69n6/DfaBJemecbU61HfVXsyTsN1t7T22xbi/m&#10;l13K+amvmBfU/eAASH6LDAvLu4Ylwc98DNle3RPrHclp4q0x+biDrxn/DAPmjLFt4eNx+pqX1k4r&#10;mrXlsHUPaLAi63ta8738u7+Pa3kM/FgjZMQsX3vXpNx9lLvhWLSARllJ4VQlxlhF7ARG1vrJ2937&#10;jnGQBdaC6q+mK+uj3l7XlRSGqy8lcCB2t7cXS3S2m+Vw7O4PGi45PuwEcZ1qlR80RveIQGl1+bk0&#10;Pu/nYIXM4LqPngfmqUceOKVRl2+YvbimYzcCzAp1OH1cmNdm/byyh4ED+K0TZybQvqP4WNonQhrw&#10;Zjq2HeUbWVVFxAU0A9d8L/+291lvjBk6mZ9TzOZfv7/hy6RGYQLTWcl8a92yFFYPaThmpiYZ/EQm&#10;WQTszfj2MZ5bf4zx69vIfjylzpxdyPU1TRlLnPPoniNU2WzDzC3WsqCa6YA0l7RmfFBhb51ay/qr&#10;9wQWq7nbpJ33O7ZzJAwzC9O2mYqOeoVOi2KYora7nsevKfJtyV/EVEF62yc1ztuIW950/4idhfsI&#10;0nUnShMBzL3M7Nv822oY4ZucIfHzpn4VRL73tl0WXI2MIkYp+2aO3i4syLe2fRy1mY5eq47j8UwE&#10;qC0vWCmcPrldsfC5XbZpwII1sAU4clnzuV02wgm5cIo5UDGf9W3twtIivxE/MqaOj2bke59H/IYd&#10;T08qwsYdcIdy7xoV3ObHPsaZFUYNN4PDiCe+rNSMP7EzIdmkfDgt4s/70/OIrgXVX3tNMatTnwoI&#10;pg/Fd+O7NxEHaMbxYjr/Ezb5S2N/mSjKOu+J94Sau1IxA2Vf1vrVX3tt8YziKHFLytRWM8aSZiO/&#10;CTDSmT0qz3x77JepsC2/WrHnkOgluP1cqUIqdXUC8KR6BCNcv/uWk1sFH2kZrwQHtx7mvaSEQcJj&#10;OZvVsPDdQ8WE7kHNi8/0tpHBSV9RxggQp+YUHr4Wi5OYtv6gPu4VS3gjya43vhRjvge/eu/1AcSC&#10;qK/aIqL0fpLIwd+GDs3bAREdkzjM1941Dh4ADEyOKKajgsAY2b3VwxmpTwnZ9wUz1990I1YLqr+a&#10;rgRquxfSLUSv/sBHQLtHoDMsn+/ugUFzBt0Y5mk/Ioi978/NYrH8z3aCjQkyJ5/+dCNtKkWoYPcH&#10;b0FhA9q5jJ7xy3dnsWeMyUuMzbxZG5mYHk753kFQRqe9CGVgv2vk8N+zb2cCRtVF2hhiiU98rogR&#10;n7yFj7NGLeiLaYfIYNs9QLiHWuVy4Otph7AKJr5VN2i3spp8YGq728ZQxjqedObbtUGz7NMOk76x&#10;AuHDu7GcaUm1MfB5act8StdXpUZmyvQfWO3ty6JbwMC25OeoxhnPpS5tcFry/vxxxhDXFcgLVFls&#10;LLLf24jaX/vo25hGcwVCfKcl7XgMoKeXeX36qV9rQZ+BsdBYibugyHoc7WtgrHgcOStNDD+iGaeu&#10;X+ntjG9M+CpDAcbK2xk0nGKmTC9UdC4jam8qokNTrtWD267BohitfYRhAHffKhty5XFacXiXdVf5&#10;FjDwcnCrGuKYsfZTAD1jMNYtxlWpc1tgTWi13ee+UVugnIZ3iuhKic2WLrg2Mj5wzgax+mIk3i6W&#10;gEnOBuFw1GbEPC7ZyHjy0aSnnv8IJ6ntR+89tntkdJUV5db3zh14zAm0jR4StPN+I6tb5olW0Xwt&#10;/+bry5ocyTRTT52WL68/0+mbgkTN3svXPo+skdOTQX6/rBhxuLHvSP9UFfYdEFppdo8UEd7ZO62X&#10;9mZMjJxwZ53UymE410Excv/IIyO/RAtYl547DA+Zx63MmM92kN0aFiNeRsTxXjWcIghXsh6InPT4&#10;69F4OWyIrwab2VKzRjn2OJZaVuTsvTjgOWCrWlpmgDo0iDVwErgN2MOqHSUTLet640GD57uDA8Tw&#10;Vbasc/DQZVDyGAcxFYMd2We9o2QiPmnAAGsQ5PdLJtKRsbVjSPeswU5Mdntn4EgKmckX/Zg48/Er&#10;Fnu7ZGJkQ5rOiVL2GNJRMjHV3trcKVtnxoHP5ILRveSZ655onvsl46un1jN9uvfUUTLmtHsgF4sP&#10;+ib2grSSwXYfvRVT9VdDGGELgtgtLaOkumswrWTdmhPmJO4joVKHYoyMtJIENB573PDWqBqARd+s&#10;MbMerP7pgMnt0e754pNB4nL0JRVjjtzDqPdKJhrT521aNhzSc6WwxmuSBxE4q9PgQIX7JpqZpcBx&#10;2cSPx/PG5NY7kpVNnXMGfKAjfsjyvrobLHvQO/vZczXZPBJObutndmTsI7J3ZGx16B3Z3cnjMeHF&#10;HtiMqfEFg5utzRnc7iBTwaF4SXBEa483RMhHTNyKk9zrHFs7jFGFJ5TfmiQEh6td+5lygx/c3W9m&#10;VIHByrocZdpjOsuwnpjLviqeHzh/ddisxP1zKnsTzMWosfpuJcc61WjtoKfTbhOellAWhw344Gir&#10;M6O5XTPf+zn2cPbUcaeJ0doELWKx8Gov9gAKdUFENnZz5ePYp1YGHZHdbgHxIT4FH97asFjddq0v&#10;XA27Bc6P6cgKQIicY4srOO+eVS0rfZNmN2d26baTRrHT7rj4Jt/Lv/39Zen7lvvOPEZQvpd/8318&#10;nXa4AdtOYCZ7It/Lv/19orXZvOf2y/dqbTIV4YjkBSIKLkMAwq+v1t90aUQgcw2KghZaYktNegjv&#10;gAgRnUurNzCG7MjTqUSmvRHCgmLqMYIrk7LSsd1cvRm6jJDU+4hB37OEKy55n1jYmiFDYMXBbdcV&#10;BGMQcZ/ztLTyBfi+fjYtIfTA1FmYq5FlQ2DfEwis1URvI1XOdaFr/VmDZkcS82xxim5wWC9gmJup&#10;ezMtxXbljAp8nvES4w3VUA9rLgphU/EjoiE/jzWCUoeOsbpOe5v5vh07zKgETJvqhBTEEd2IffXp&#10;413NljwjONLTdG7TsZZVf2X9oNEYqfvM9MaLAEe5aJixyuK6Q8fNaYmO8M8FwVn3LDN2UTSGmFSs&#10;iH/Qpg9iyakjQb99tXbqg/c143tYnVO7BJ+YjtmllE1+dRkfTKu9ZqzT9mD+pWZvS+blgyF94+iy&#10;9sw9eQSgMchlbD6YRHKbBJscIa/v92bAJFcdR8CmjxDWud2ws85uZObxGI+ys6MEy3ebcrPOIKF7&#10;dVgI8Y8wwX0TDdErlii1zvRVzjhEq/Ca79eZb0337TvXyNkAuvuhA5j86JizJWRlEL7cC/8TdhSc&#10;7eO79qwgmAUbDnZLRRftPtkJkfr+zDTabA8TxmMP+57er6W1cRKbytrZ33Fi7VBDySzoWTg2BE8M&#10;+73Rem/SveyDajpiKx3Pj30wuBgtLWdj6pKcIAbLmmw04hl1qmdOjAHbUhM8+dSbHyNaLJT6AGJm&#10;O4D4KQwEr7BmfxAHPziG7If8u7cs81J8mfrV6byOOWqdnq99GaLC0W1e74gZ6+GIT7oR1OJ8R2sO&#10;UrBIlNKy1F05ff9Kg8n78b2J3D5M/sdHu/O9/Nvy5/gFcZRW+3f6fFF7bnM50rLm7qb7Y+25kQew&#10;tNKYmzrHllrl39QO/yFXUiPR3N6++V7+7e/j2zaocqBg7neC5HufazOxuy4DpyA61rT72P9UGRZx&#10;HChsdYkldW6TyLLy767bhPK5i4BI0mCoFkeJ+uY+JoHGqWExPukWKWKR/wL1qzZfh2nj/T4B4j/H&#10;poXq2byzSawB+dxolhL7wIo55fHaz+ZgemVHI48JbWXq2LFw384HGZcXLBPHZK9omUJ4TDg1xyWr&#10;0Z00SGvIaTNg1VaUvBsb435s50lFZRNcnOXu9zplR+ffBGOpH75glpLvfWhToha9VTBIxSGQJmdE&#10;FF++9iOmyYgtkPYxJhPAwpb/o1WORoNN74oxI4id/4jRWsvPA5DMp9zXRAexNv3RAIyAWetk+JnY&#10;HVsxm+289wcrH+aFNiRgVgmp1tc/qzZNuLttxiaCchjhY/zVWrYhT+w1XVVWlW1XZTYoy8EIa+5D&#10;lGXCfjNhfwqDnWDDaBINbNrWgmoV8Qtm+PY9SzTuF3bla/m36Ucfww/tr7NKvwC6lpWJSJNtEduB&#10;Cz6Z7Nm317KE36/jcsIEZniKotl/97ZS74rFQ2X11TJmZ8PeHtlaeFQRKNlrErtNyqggtokPsT8d&#10;+QjDceHrDwOrRHFjh+4r4zh0Wrkh1iv9aBVmiJB11KcrVZ4S8jBqG5GLNFAgp57XjWXd4XVgV2ux&#10;+Im5F2ckIDS8R87bRgaR6bezeMRVKfWBuM3xxjolTtWfa0vEI1kK2un0WbgfNzJTY44TArGxRemc&#10;MbXPiTlOhUnfxpGt7FvA+GEDVwU+0fVwvPZexW3bebeTB66vR2Sjv/4jn41uj22ye+6cB+/zWuaa&#10;f5td+lSDfO1tT0WjpEpvGoV+zKfoXk9yRWA4w0FmT3HwGt+lVY2lWQ00AYk1F6vBmNfBzwq6h/rj&#10;FFunc2v96q+9idjp2x3NiRXIPpJynMEvdKePpRhbT87wiQhJtsXEcX9jbzQTcScY2IwTH4U44TJO&#10;0GUzxs0KFbWEIdd0biD0njtqgVitX/3VaotrkabuSNpri4HNIMwES7S70P0pE1WO4OPpvWLZIpEr&#10;gTe1ZYY66nNpZHzzHMFu3xLgSk+Vs49r3TQaXFW7kh62htoWw865ewIzOxyDTtwDm7dqG+Gr3LLM&#10;apww27lvsQ/57SNmFkBTep64P3twchRgkV5P7xX7Oi/XkuKf1Q2KkIKHobmO21evtLSMpn22uVds&#10;RBFTYxj0yjATl2WPVMu4zxgJKbZb4/q2pzSyMY0F190n3oFVRWlG9n3H7vQ2t+K7lPmEs3r95hI2&#10;duB7Rgfdqi3LXixcy5je23fXZn3CKcvaxhm1ocw2BGS2tHDHmuVesUzZiWSO8MoJrbNScaC7TmMR&#10;kkwrBV1ynGOpBqL+ag7ZI0bBXts3xUZ10l27FkvMKINKxzLqVm1ndjkl20FQRpZYnCrpJ/Te+E3E&#10;gfLkBysauOnbfXv29LgS5ykj87UDp/X8FckgKk0n7s3ps1fFRcl5t03P8xgnU3aUMnR2uNBE+Vr+&#10;ba9/qlq+9q4La2vh0JVx8nVLlzHWV8K3upAA6VfYwC/JWMobXBE8TovvAvY8xPoqoA9PtsqkE8EU&#10;2m7+6U/ZS5/zG1fLQQbfRg5T6SMpALwAbMTZ4uM4dMKS2bddL9OL/bQArL35eQUJ2cSu/d0mDREz&#10;7ObsWEImQnYgRYpcr0aK60EyfX+MXV07UNkLcvVSv9KO2FdqB89PHLw160ftWMqlExnguJ7frC3T&#10;6hQuRrO9w5OTe3XNy85F4ve7KcP24tWVGYHH7OjLxyy3jJmItHzrbbeD7DGLvfHn3idSireWj5ln&#10;q+vKY/TOxyClH0aotay/ss5r3Ojw6hfsPllLycSi2nqa/mPDahn7bHokddb5jJtaVv2VJQP5rjWW&#10;vm4Kwp9iLdWmBgAT4Dm5t0H1s8xueKLNji8nFGv5vmTC3EkLxya9ujDGpWJhmlkz2KpjTSR5xt9v&#10;JROn2efvi0kT/BPww6XLVAHKhuF8L/+21hlBWC5nY7jgy+8ORr6Xf/v7MN1tnsXTbNvKThPBh5bA&#10;mmQqggmVcaIluFUgHzN5aRdhAdNXwQuLvXp3naDYX0dIr7UH0/F+ZCEtGnt9wV0aJHBZAyrgDuuT&#10;iGcmMFxr+pbRklnHnvIaFsbZZlPYSzEGxGune8EdYdOuGAu2nTy89P771mZzS3M4cTfJuth4MQJY&#10;sBK74jHHB7LOeMy0/P3WjsVgpiXlHr08WrsYPjabSckcF2uUP5XnXaNk4IX13psTNzlO0Z2bMy41&#10;ScsGBuIQV3nMftusM6sr+Jb3df5IzwXKsFGtfOZY5pG91Y65421fEXDMHfbwAFiE2lfsYsgNHEFO&#10;wCQUvYkd5iUjxK2ZST7oXWxVG8n4nrkt4zV3seotTUJnNM82COO4d6A8RptuVVkPdaKo1rL+aiUT&#10;CGAPWoM+hk94CRaWTIA5Mji2Iopx4UufHgmx7bbk3siAeF37PEI4hRFWKkV7toUAzgZZ19Zm3wEG&#10;oyn2HNYPS0+xmLHRuTdk7JLMPsr33rfRynnNz+aBM2V5fRLT8OuAR6kIPHibtbAAsQk56nmzjSLK&#10;1EYSi1WJCeCyEdTJRiAWUVdwPAbPafVYM/RxUGtZfyUuoOdb7CUWnXCRtXfYP95NIn7qzld148K5&#10;/Ly4iddo5xyBtaz6K0umkdqWH8YC7SUln8YCXNM6vJqzl0xZVLuNfWDj1JmJPSxsLKwY4ESXJOvz&#10;+GdNsJvEo+RPVqfW8iuflyMM2eZBVPZxfNitxGm2FTcbtbjCwI6h4+6tfC//Hu/38Rpn4/Z58OQx&#10;6Ps0YFufBnV6cD753le12TjX3tC3wpRgoXbcf64N0abm/wSnzG7plqKX9s52xgzZvskS+yxjr0EZ&#10;fmzXabHvOC7RYt+91yD40ifB5rN4f6W+jM7UoLUjka6j3eEod3v9uR3j/eZzYSpwsV6YPr1fMdJL&#10;wSFKPF6hTt/jEDcT2AfZUTPsa+NkTiP4UrP3JTOAG4cRfvbFLWEKzyHKPv3mEB0ls3bpPg/ri33S&#10;uFkyjdN8ZhYfZF1H/4RzkKDi7G2Q+efOJi6anByTBqkTQbWW9Ve2NqM/sR47l8TisWWMKefV2hyp&#10;5N6Nqhi7n/oxIPa40X4Nu7Ws+quVHOcAkwf+Ds8sMyFV7pdf0h7MdaXOoLofLmGecraT8zIr605Y&#10;Q73UOZh4RnTeK9JECES4U+wdE2Py11DZH1pbxk7MpT2eyTUduzNzGguX97nlr4W72AGAr9NaNt/L&#10;v601Y8dirxOTT2d18r38m+9DhDcwE4vDE3s170mft30G+ZtzK345u6ZqyxEupdP2lsMXbi5oHyHc&#10;hhp+bQvhEXR/jxbRlO9ePwhYt1Qxx37dEuyFCo9sf5/tpJd9ZJp/RLyThFwD0T/Knzhb1oLAWJ9r&#10;M9/3LYeTlNHh40jk0TSciGPo7UqzeMAAnkY4JxDjRr32GMeko6eWVX/tPY1FiBBCpoW0k6zPGxaJ&#10;H9d9LiwMiQw2xeLMJaZ3n89qWVn3LHM5Bi+r6Tj4safK9/Jvvg8YM/7NmqCdwD+h8fI+8am2vQHX&#10;8vC08r38m/kziDNmwIr62B+Y79XaZCoOIWSfwSw2Pz/7DDcN3z+bBoKsUlfMeGwZbu2OVxUbtG60&#10;HJexAeC9t+J0Z9+akZrm36bjI9YLuzNMHI7Yy505Fq8Gg7JPohynYcvGC/O9Zkwxvbm4ZYH/Cxo5&#10;skXEd9eRa9rZe3GnZrGYaX4eLlJsU/waE3jX7BFppZyP4WULvO2zOA3Q5v/97oMSTAOKHJtufYbf&#10;FRdZnMcZUxL7wLNMjmm994vel8ztnTlSrvcqMGZRrMEhNsJUxhH0EGbuj/HejJLxBPvuzOvFC2Gm&#10;+47K1xHP2iThc3bFuP65rw5rLeuvhj7WsrGye5mtOFVSY6ocHoJqzOZk8/BO0B4wIwDcVmqs04hP&#10;GnVmgdjv9H4d5a2VYhd9XBXwUgx+Ex+39DMHoYjJ5mMm41sI5tRuvxQQo/PsXnMiMv/m2DwfN44p&#10;X8emvs8Bu9z4hz9EyPnrEcKdBYzNVgtoy+EHI4r7Hrrngj1j2+8P8idenkQq08bh0abebzHBrX79&#10;NhxMeWzwPA8xzFUsHPae6XsFOibKfMNa8INHmRqkpX6s3ZvhpHCEUL6eb2Irfet/YMe+Qnn/Xc1w&#10;gJmHz7NwwRzKMoZbdxACj9uuThVnjzbgaZAcP++Qel8yVolQ0O4eXDYksJcu6Nh8jPcgJXOLQN/F&#10;Bq76ludaVv21tyyuISWn1qxqam9COFNyKgYEK2PK47gJoilGhMIY4fAAZJ1piSHXIcyxRXjj7MK+&#10;HSJxBGXK7av5uG8YvLca4wajiPy8WhvXKzr13JEDAE8Ex25baW04zX4EnL2cXEvdsFXbt/5qrc3H&#10;rfqtIbGfcGcnj0rB76XBhMGAdq+KYW9yBjqY1Xt1hsOPW2j2OuPmCw3B4al+VIgzWhyHKCUTC+g3&#10;/RJBji8q7+Ov1rKOWt6DUt97mGZmBGdL5Xv5t7VOWediZO6N2rJ4jtVxHbVBCjbXMA7vbNKm7HHL&#10;u6F2kiR1rDWrv1LfM3cDU1W33UDt4FhlmBMHp86OPGZlnq0T+3fel6xtxC681o/EXVlH/GDdyOKn&#10;x6vo4SOKnvm+rxmr/h6veEMQn+kfstwXlx3GLw54H1840RGAeIuW9yUzQWR8B4627R3pWbODI7/k&#10;ytzFcKlDN25fSMThOeP63C+Zm/HB3GuE4NhAApZ5DWeTmO0+gIhPxa6WMkLOcX98PeeygdgBjIVv&#10;JbMG21fAR53j01r79nG2xMPASMnMF82/g9dE8w91/oJZIuwH0xC2gdgIPnP218eYJtdb5UGZYYGn&#10;2Nvq43oOxP7g/S8irkFutM32HFcIMr316WftiO8kejEiP1zxE4BgjdTqj6K7bTzV5i1SY+3WZk78&#10;S05clXU3t0+TUxsEr800+hj/bJ/SSc1lKNnmtaz6q9kdtgvE1TZ7fwV4KlKJUkagrj0Ox7sgNSjA&#10;jL+i2GERallpH1qZpFrYB9IyPfVCvpd/v9Txx23K6ZFes9StjwSgFltmmhKs3mrNwG6eYIyTR4fX&#10;V2v2FdY4jsPC7VVALKU6k/AZa0SRWUVmisDRV54pI2Fhmjve3wfzqV20HTG1OUtwzK6d7Tq9X+uW&#10;rX9OBQ73qM7RjufHkAPiyXLYBOay6Ujk1ohGlZEeV7LJjhQqgyvfsoYLEjcE2094PB9DGzmjgv0/&#10;yRfHiew9HnPUmQVBUsLszFdHl40ZfONqLzn23vboRW3f+itbm4hxcqE0VritZ38y9iLlxMK/4rra&#10;+hhOMkHNNtEeS6tlKS7gSbKPKKDZgB/igpvncn4kUBKrxaJKOBSpCpNcDSWyAwEmMR+frX7VtP7K&#10;NoqNMC0tLkl80LGUzBonzSGOqlxHxmI/okV77zDZHEfQaln1V5ZMJDzJFRyKtrfnwAULjez4OMSs&#10;dWbXR+6x4dBFuz+Ldq5l1V9Z8mn/AxQgnVTrzGq9reqYuKGbKy5YbTFttjpj2PqsVMuqv1rJhBn6&#10;1gqipzgzpWRGPBTFnjUjDjdKHgODfIyR3RW71FkQyVbPzq6RaazX6eETIuV9boUhzNjqF1sb0//N&#10;997W7LynhDsswhcuODp3F/HZGoULi965cMgKfJemYy2r/sreZNWTe4fi+q0aCwOixz4a9qxF+Kko&#10;dtqFw+Vkx/bmWlb9lSUTeMj5ngVkWxcdCGZgpuFjmtYFEBshoYv2di7eXS2r/sqS2U2bQGFWmIU9&#10;RBMizS3riKZWz5RzptyL3x7f9jQY/PkhiPD3qJvg6L2mrKZganbXAP9bm/9s3mlCWfJzRJLvpLTU&#10;mIjdsbgg/n3JMNK5L4zYF9CvHc9mojSa+Hlc3FAflwkx+qfVtpZVf2XvRFCseUt4fJetW6cJEXTG&#10;idWCyJPeuHbWLl9OJfbJlMAVcbOaNQvjPqVBOuOMl5JP8yXOKrEBo85xUUGr8xo3G0jJcMrZJDT8&#10;ov7FeZohen1vzc2cnp+qxVC/dlZQnS8sG0vUdFPjmOWu4+n9971JWKoxwnEygXhNbTTGNdh5AZzN&#10;he0evcMIELXJ7c34sIRB7rcp7lAeuH8dA2O2PHcXX/3ou6IIFsodY4TMj712bAiJM7F769Ra1l8N&#10;weetXjBScgiBrI99enEJ++6I9jrH1VA5N5d9QrWs+itLPu3xY/El33oMAivv24pbLGEDapOcdhBB&#10;v7YPY92zF8RY8/QmN1uwdtesCZ80gMfV5Frn2Myfj/FmPniL7+vMBpd0gTlwGVxH6efT0Yk3O0E5&#10;n4PntQOQiNrBi9ey6q9sbRjJthshepSJtJYMeNP7ezJBM8DPinFvct+1G5feD4aNLEcdIggnWZ8j&#10;Wf+fs3NNlOTEtfWUXHbbrj6zufOfxP0W0hKIIHMT3f1jVzqIEAihtwQO2U0ucNsCkaRYs6JoMbG7&#10;fV78e8RleLcrBHgoCLOOTxM6eGakz5QgeNbIoLs+VVTiVVs/OXM3XZsAShUaMq1seF+nit4U1ead&#10;VOvsJXe3ZlwnVctEYgZE0jZSQXrHC2FnAO+PYWquG0M3y8uZLiGjzqWmovx9kn62TxNriI3kMZC3&#10;x4SU8lTx2B0kLiHTMCq1M+IK+Fv7qUI5m+VQlB9um4E9WO2/3uY5ofXpWi2JBIkO8N3XTFDJtevc&#10;+43ve3vMxIKTQA5Ln45+gq2N50km5EOCRcKk81l5Gz3Of2s8wspxhwqmgFmP69DyLbni0yNJwJqG&#10;D31lePTrsqxZs1oUvLbL+dJ25gwZD2tlFxHB2HCKxSAleKCcFId0UEzIcGdHWRAgszasw/LavVpk&#10;vY8Fjgk6qWqjFhzt40mOQbGJSWCHhA30bTxKae40pTiql//+fUImhQMObMQEv3xflwAnHXLMZicM&#10;z7uv3quW4ywZ4CGZDCd79echawFR2agXc0p3QAQOwN4HG/UMGX3HfOZZUgvBEQH0sSLfchOTYhAu&#10;52IWb26AZBntXRXhrYKuP3Z1clGX6kTTCyJ8ZOMg9qWvsv/yOYQ3mQbI40D76ZCJkqclx4l55ETK&#10;/nRknBBkZlReQm5cSpUzHXJjgHDmjUuhplRdNdsS8vsSMs7WdISzejjchm1OnUmI3iac1j4xcJQ6&#10;C/vCPo95X0JW7mvSNvKXreqfRkN32R5+n+wPPfcZ/yuUEXwd3TQiC5eQiar77B7SakfxXtI2lT27&#10;56cVDMLcwhK4g6yosJMUME8wdduadbGihRUpn5jg/TG5Y+n5R9/h4qPx+BIy1GnhTtbp1mETjlRl&#10;crAMlwcUtin+5VQObMOPKHQZe3UJmaAuFKmdIrhM0fq2KPxsdkoQW0xGXZClvud5xssG5BcURsBJ&#10;N/0G5EOpCu5Wm8mkK+wRWjws5D3E2y1zv/OO/is5yX/AtuNe+PJlrKw8DD8DOQ75aflt+3GH1lUa&#10;N+Y9A7h32BYGncuOYro1ieo2Gwd2O8+k5zrfBOZJMs+LfaZfiPKMY9ZIm22fodcqhiJxbetIgRmL&#10;fZ17RQZNcv3LNWNS25dA/bKymhq2IUATr/wZwaQmhSElvRmEdNDy9PYl5NUrQBRoO7DSdExheDtT&#10;WS/ItIwhXzIwhmdORQbXkNnkCgYcvNdrQaOKdzZGg28PCg3I9CcVi7+HvPg7EXJ7mTBuIFcO4K3X&#10;BbFtM1oMibRszuc95NXriS9v03jZ93Iy0gUWXtohczJcNzgin28gcy7soKRH/MM1yg74wCpLdyPA&#10;Fiv8h7jZeZ+tCSYPwS2sFKNxnjhNM5/I4/y3xi9RUPblofEeORU4sxWB+xNTqZ+d9ljXl3RO1R4r&#10;n/cDTr/kVZBt5DwEMlnSu8Xp+xxNppDrP5H3Li7zU0Yp/k3GZ5LB1XjNKPnYmNGeR/klNs4FxIqd&#10;jT3jHEw/31zNcReI9rnQBxUUwd5l5JqOoOjcxsHWZAYphx/O1E4vutLJeCSD+a6GQ3dzZxYm9ML9&#10;un2m/TGe/JY1Lw2xsjJm5PvBa/eZLjkL9AZgQ5NneJz/+iSs48lAeUTNtvENfxWPZ1Ye92HPdGDy&#10;fCp/oIcO2kcrKaF4f99SXdZz5IOeQa4M+nLVAXQip+uGiS+0iUKClE3aJIBU+d6TNjdof2MZZLsh&#10;upKROW1twOP813hXumlRPxzIUsXj/LfGo1emnoNDV6cuZIHH+W+NJ5SZFAvCM3617NNj/IzAELyZ&#10;kt3jjvsqp2/NipDrr40jLo8PZxEl+7d1kS9n8QPkOV98YOyX8FEkgweh0ItGvXv6V/FHUdony9dr&#10;N06p3SsugOqPJ/eHPeAE557h9p1tU/3dDytD9poHi0P1swKhLY8RQtvCYY/WVqD6TPl9cI0zZIIU&#10;TvSip0bygolTxf9yYpA4ZcAd5Z/OTIf15dRhmLp3LryS2nKfoXnq+rdyX8j1tmXNe/gdegzvx8d0&#10;qUjeNN++wxi+tfkuTHpTHRtkar9+9ePRHhdCbyEvayY7aXN9t4mhZfV2a7gAlnnXub2FTG5Jcq5J&#10;1UUl66dVw7rl1HGJlq5mC00N5vEmVrvSB9ncxKAbARJlsE8e7zUnYycDZFBaEEpXqUy5TlP9lykM&#10;C8An46C0kuRjpxJJA072migRMeeaMTbwHiTf6LD6r4KMKZ/USeYFAcq+Ztwg9RhOtvnkwYKjAbjk&#10;0cV9ojqs/suQMfntbDjkalCRB3+JjZwpu3PNVAdUMhJrfpOHoCJcp4EcUl+IrZJWHJC5sI2Cwo4S&#10;vBP2ZJDoS27SPbbZ5MrBJQiTt6TWotZ8UfKhoN4GGSvENdvE35TS8wJyfxeLbPs0XD9JCN+BjJ0m&#10;7nADOEFiZjHdnWdEmtLjxokkUgcr6Z/GYVAbqR5/m1WDf9BkwFYQnXqx5kX3nDlMC7Zn8q4AR2h6&#10;eTz1Y1qCSDSFNO7UbFlrqiY9z9yL3U67GEx5nP9+Gm9q8rgOrd5ibj4cCLVd310Ox0yZrpW1o/WW&#10;XxDEc/qhHA5bizaSHd0ukYofbL2NnZDbZV8cZcLZSPyOjtgfXa8enJ3I9taWDsu1mCAVJCyrkRlR&#10;wOrqApvmGrDjbp6xTe6qdR4qaff6K1jIP3ZanSSSjE/bJlIVvcMdVv/lfZbRa2lWFvncSD5mkUMR&#10;GP7Gvub1MdgOlFxie4Gs9W3JnuS2TMhgZ3NVUIXnUAV6KXr7G2wvYhaJQhOPbVFTCrOne2HYKv9J&#10;r6aV1ot9XnQHkn8zj3TB9qI+oqpuSWSr9tC0y76zn/VTSoAJew8CV61+eQ6mdmqeENTBeKeWMV4V&#10;JN+sBY3O48PomcPmb36ZF6nTaUbhmFC/jYAz59VXmLOTChQsihIJ9mzdRYxle8bxrO09HsiDTYWZ&#10;YsbstnVFtYSmVGorFoHjJXt8ef/gS8qx10P0WXJK2oSk7sWblNzP25H6yoyrXKHSScOIl3isCJBH&#10;+a9H4+EJFyLV3qSpft8tZpPloox+7tb+7WX2pL/tlNBX4fmg2AVbOqDjKyKX/SFV94We27ZdV7i1&#10;LcDhn4oAKgHMvD1caRA3o1fYV7ZhRQsMe/JfQvdoEV/PB3njeUEWo6cO7W9+Ph+kQ8n9IcKS/7Zq&#10;QH44H7gW4ZrjLeqwu9pDZjKRuHyoa+QaLki6haHGm2SAjYd350MZpPlZTlZP7VERIRJCn1UDkw3/&#10;BEjTqw7v+NQN0rgyByDUE205NMuf8I8qnRooo9Us4etuLTS4zscz6HTh+YDxWP1hgdJGggFABlvP&#10;eUJDSkL5AeOGHdCI2BEVj3dQ5YnG9fV8oSc4ZxqDZM9nAhb7O+lpgwS9ZnoNGQLoJxukfTR7G2oU&#10;OpGyyLd5nbq7yRbxO+pVoXfMV9WbJVmncm3DcTgfkoCcmCMQy7ICWt+f/ivxp647CRM7KaLc9VlU&#10;wdSyVRrWtQ/SqbzPX3j5CaYKZTNGyKVHuilsWScdU9wpE5G19TwjbuxmKzJYigN3KP1XUqXS0WOd&#10;xKnTjvU6Sd9yOwMyxxWcWSeEdxRGKKocN3S94AO4krBq9SZXHCois36WSHUedULSxJ37wxHMGm/C&#10;7IJJ3PEe4o/p3VPgYdsyvAzwMX1WfRRQUBpQdE1bDTK+4907qDIo/WFUOnZ3XaosisCgFIItTI7X&#10;t5qSc/4z8fkBth8vDoDi5bESqXHeFQ870oDiSJ6HtrkvnxsVbCGTIqN06raG4V4eAAlMikR5+pjl&#10;CSxGrdMTALD18CR27zAqlhx7vQJFGtvJRp6mzuk1zOFKj9kSNuhamKpR4iig8lC/21wBINMhE97L&#10;DpJX61w+i2DZWtwuS6E1Bi1s2jonErB7M37+gOmtjQNN1oy92LiwsnyPdzzKfz26EnKUyFZOBo86&#10;7psuMg0Sk+7R1SisPPxCiWAp+m09HLMkTjLcU0F+rOcEk/tAJxHiFIs4XvEpbFP7eFAOUnuaT/Fk&#10;5YTVlOmDHeolJ18koJzNhxRvV0f6oDEP898cTsMD6lbi3MkF7Kp7D/NfD0fcJ6mRzZ5pKh93iTzp&#10;smfhT4q6fJ0Mkg7rUJMhMEgS4A+jOYexK5MzLlM5bgeFt3l2adKkhiHMp/CNtZXSkXRQNfJsDyd7&#10;r4d3JKCkgthGki8zs7FgkoZqHwnWFSHVBhTNP0UVHIyqM+Ovr63/Mh0sr9ZOFdj1w9htPRuTnDOl&#10;YidRYIa+AYunxoIDsRwznmDBsBk2B2kTK6vQUVOse5b8q72KfdlYoPi7E7NUeL7JifZUd1Yn2XW0&#10;9l+J5EXUnUTMcroZ2TPoGmd4J4AAVXLvBHYRpc/VYqan1qvLu6eg7evbjr3inbWri0j3sP6yKXDB&#10;+lNLINcW4y1o7KlhyOFngC9VF9Kn03w96UTLYXyqU4sK91JLg5QzpeSg/JFWmBEb+LEckytfQSjk&#10;WXurjS6OmaeSi9s3xelBPUYDTT3krdb9VZmX6yo2jbQO9UJY16lWDfnws6foREfEkKVGiVKeRguF&#10;cV/MHZlY8SZByDfck/i8asQEkzXtuUwgIbVuCfQtSfSDFdpX9sWKRYHMppyYpwoKgETkzEcrVuOD&#10;V7fxPpn+G2eSmJBMJa2LrHfFBeLrHuW/x9HP+taPOXHYHSi4Aw5nm5T8H1ahS+PT5yEHMgrMt3kx&#10;GlUlvz4SoL+OJuck/cNIOrkev4/mtEbjFkID6mXxfTSNxXKdKLAln43HvuuBVRL4/s4CYFjxVqlI&#10;gi2lxGNpap5ByAjwFp/L/bhkF7/JI8ej5NtpsNS3Xo4UoLiOEAhbSirHhqZOMSHOdFR1XOk9y42D&#10;urCzq9v4uMlijs+qvKypPfhiXD+IZaEmR7EHHZv9V+AWBZ/vxmdRIXsSK7mfSOHxkLZeW/mAwi1Z&#10;XEBCJqXSR5je1zwfunEluIRilj/oqxRzOcUCE1F1Np2yzutRflZOmZaCHU24l9L8VVC7qxfjBsQ4&#10;6SCQZOHjeo4wiWOnkkasUZVICwkq4SJ5n7pZhbvR9ImJ6DbyJLLkFUhXtLJcRz2uUWjrxDFk0/BA&#10;vIBhs8TRQNXsj9NX1veNvME3Z/wHbvOZl6Owc2nsmJsqf4t/Tl7eZ5n8AadhxnF4i2qTFf/cpOre&#10;tVTvYYz2h7/Uzk64IP9EqS+nc7PhAu0+S58xNZLhsGce5b85NxUX5IpIv6++ex51XA+y1FjA6dn5&#10;AIKCBmoxZfVsb3FvZQulz5WuQm8yg5SGlBo/DJq2qQ1NWMgpMgl1yv+4EPh/aFGaDhzSbPJS7gcN&#10;e72JFTViCJ812eUzyuJR/puj502fTO2u78m46T3RRJvb8ATMYzd6CY5tx4Xa86tW/i2BcsPXeMcp&#10;RpjvSPKkI6/Df2M9sHLLs5F35sixR51ogr3kyoU4tVT59ig5SYyQWTyUsBoiuBY7Wt/EQ91ufDbW&#10;DDtnKL4f+8PBh6i+rwfhk9Ee3fcXKXofTwQ+A+trjCaD74dv46zKpdGjvzw6nu8RVwQy01KCcNUJ&#10;ZiFXRfqRj4P9PWW30nOSN3ItO4rfiR8cYS4yQCUw7YiQHex++rrhAOtlndAiAz7T2xEm+R4pTXEZ&#10;qhtX++zoTxU0vh8AGL8vPxkn6oYmaCGq5gHjgxdnFpUkMSmugEgOTH7bNwSZHPIDAkkffd8QQTSp&#10;yoe4xhqC0W/dlnXwvfN6Tjgk3oNFF5+VM695n5VcagQ/GTGtrM33VFjlFXYo/VfyMzWDSUzi7e2X&#10;DNCPidKVmNBoXrBuKhnRdn+qbLTOTodiHCc0yiEtTejh+Didn6UxmQHyaI+5EBlRWlNs4ndxrNa2&#10;SOR4bTSqWpegEKdaZ2iXOaVS1haq1dVF5NrnU2Ih9ycQ8mS2+SqK9+YYhEGrXniARQ9jBg2sNjDI&#10;ANGkazxjpR2x/VegF7BULvrDWFnbh6FUO/BG0V0D+xvnWWrf4OJNniWuAYXuE8nyQ/cPU0idig1q&#10;pRjeutpP+9rX94UwCNG7cBN9nmkEtn6gCxiqO5fXW5ZSuFdhuIFGtqc3EeYmB4g4HrI7EWp4qBh9&#10;9rk76kJqXzImTN8cTJ9qQEkmQvdL/IKjq1JxUAwTCpXoEiqN51MCseQQI3OlKtCNU1WLWR4eMdvX&#10;9mVnCIrAlsakObxlxPywM2rPkuV1eN7inNeU0JDh/PFJ1K+mQONGVve78RADpuBt8z2E+nExq5Is&#10;3sQp1Pi5HK1kmsVDE1hNiI4ELiijLW1oo3f7oqY/6Vgkygr3Xk+F+oEnQ2dfNr6EeHEdzm+ca6b4&#10;i3WqW33SAuGTrojii8a/GTRGq+uNPGmD6TaBROc/GNh9Bkn1hOqUWibSfdKfCD3zRNEaOpuk+B19&#10;OF7kFJ6X2eULpfzqHT+OCQntEdf8qP1xSYaTr0QB5anwN0/LgcP6Ah3IbfNRqIjf3bd03UujI5xF&#10;/LeYG+7dFyhUNzt/Vupb/yyX4PmzJRdNntzZRS+FgFnS74o81Zg9VdOnZFSbN4dk4B/oxAvtosPQ&#10;siJgcgxf6CLEqtRWPcSiVPP2WWxNh7UeMhPXMkpXvAlLRtqEEOg72H8Feaoq3onKMJSoQzf6aJLg&#10;jHPq2dQ4Y1knjSSIpQyYOjgf6PMEk46QhLDzTVFF+6wanMUpJGy99TuhUYPLwImyzyypDqX/inWq&#10;GWoyeo7v1sBFNQZupsMxD7PMSFB6jtukwP6C+q5oiARauWC1n9wQLtV2QZ+qC3xnFvyv0xDlE+hm&#10;8SYG5gvcEndU0zvBVJfJEAJeivpnWU1myzpbxelQzhmQfGVr4+D0Lbjwqmz6/5HfqDbAVgv6V0VI&#10;v/Ebts3tR9RMumehQa6o77FYss87v8FLav8mHfI+9Tkw7KAS4rsq2x/YI9EqHNgf10OUz8nF8NG7&#10;jlLUkDrbTC6wnlFBca1TDkdkqPmTyH7hgAZN4NuPU3NHh2pmGKuix0feN2GaQMTgWInP6uK9ppVh&#10;7lcnMWjyBV+BQVrSqutwL1Ignu160rgfbT0YYECpdOPUwO1f5PJLp8+EFF3rsi0FzTuJj5Qfcswb&#10;TKgs1UuaViVHusItejT1BjFbEWPbMhrpVQ0pa+pldrhJy/b6zZuDO9zBhEwsm8pA8n4iG9w4UXfy&#10;dgcskRJfpoWumPbRFUwCoKo01a7A9nGjr+iTK91ml5K4Gw2pfWjuClkRWWR2B1PbFKSpvtWdl6H5&#10;2fymQxaFw21CzNBv4oQoT2+XDP1XcADJQM8W8dP7Z5Oe5rg0Emy7SQ4T0Fd4okuTxaEJPdbZ+Q0V&#10;iaooGViVrWGft0f5b84NppzZ6qhrT99rH00cCIIMhkHrn+oi7FFfDBe5F7LSDJc9LvNYyQ+GC0PJ&#10;URuLITkpdE9TJTEpVLjYS8RA1yR4qMDAeHPEto6YO+0WpTPKYI83cfw0wsMaocVxPqQ78P4QsRoT&#10;wvPxQsLyWaR14BVjvmtpTEj+r5gQSns7JpTxql1KPER3HurUg0KO6wRn9pRyJcK2FEUgPSEIr2lp&#10;TIcUvkQ8zP9MlWeYsOkMa6sxeev0zHlUUuVYyunhkX46lC/0h9LpGMfw0d7RH7ohN4TFlNCeGkMg&#10;/Q3VI2hBBQp9X0iIcFoRIZUXtXrUHv3nl8na2C2aR5A5X++5aViwaCVjtrDMD97DjrHgAnKDWrEp&#10;yp0waZeRsp5mWF0cgQS2NM+ZT8sd/WGN+/5eJHdn8OSrc01eIl5ufG1XTejDXvaVfaEFthRNP3YV&#10;7XXsKnP+gRdRBPRPBsSLgmpKumItW248aQFrT33JxZK5nTJUyjscYSxV4J9apqYJKJvVTkB1O+s4&#10;An0MGDBRAV9IK7wC5CrljsKLOkzuoMS66yRWSFCj9uRFhGnf1HP9gX8qsz5pAd8vr4DjQZMxIWy3&#10;3s0DHsKbQfPlV7zD7fCTxJsYS/1sc3QVOdeOYft2JQs3LouLZ6+clerwncKTaSO8VqJGu6gkejaz&#10;b7Va6TuFr7SWq1XSXNHNKVGo0D5WmIjysv/lc2hb/a+aUcZOv9TrVhUVou2+leEcCKwfdEk1sQzU&#10;/hrX2CWX3k72wd1I7Y6cOEPreeqveJ+TgRHzUHXewk0ogXMEUp0lP+hYfQbBNSn5kLNqwKQnYBcA&#10;qysD4ursjf56yhTRm2SpMLnrdVLQqoDneJM4ZKchWpq4SOrg5+DcZiyCHEF0onuYeH/sOXj6OQa/&#10;iAlRMdq1E1qDqWB3zBaO/uLuZ5IV1A56vMl+dqGDWawLEPXwafDSDsh5tOgtnzoDWGONnVQgsIx+&#10;PBzGjUf5b44mlJT+rb8oD35U5D1GE76PycJnir486kRZXCJCDsF4h2qRTeVDHZOnU6unh8vmEcUY&#10;NwvWgX6xy2q4UGyfNxungANLQxRMVNxHRyX4Sj6Erb2wrlEm1Bt2fBaa7LIG/5/aPcZDPtsnRPwZ&#10;4208JMZbWO3Y7L9i91DgFaEfb2Id9boWbot1YIeTtvcEIh3ISCAA+UK/ggdi9wVMRGrnFEvZ77+E&#10;lbpbA1eA0mc0W1yYeQ3xg/OblmKFyk9IPfpfMFPp+x7lvzXadYOzXBoIHnXCIW1t7LHHNS2MLQwV&#10;zuZywkPxPMkzyadV6x6YeKznCJPwSfJMLIddXyS1wIEfwlSbLgQ28sBQYPop68PrTaygZfMV4Z1Q&#10;UZ7ABSvbaFRDmMYYjTYSds0y+rgexL0hQIfdQYxm7NpJsPv3phCtD8HKC5tveRPu0L3HFAk4ZR/t&#10;ZwvD4Oz0Jd+6db7ydPrK+q/E5FKvSTbAr3aMcQC5NgHtSKVRKyGRGpTGF+GHDInc0cqspfgvHv3A&#10;0FRTq3YDr0E26J0PqxpEtYpBSFcw1eEz2AqJ24rzLCtBrUi9+FCBgUMtrUjI7FVRKl4xB7DxIW3+&#10;fmKRdlehtKNOrRMiK8H6JOw8y46ulonTziEjNeHsqCWQnMyKwDGeubbXOFVyN9HUKCi8d04qPhdn&#10;UV9VScWC22Up4G8ralVzwHxT93wH8T3W2Q8zPrPkM4Sp7VfiHY/y3yBvzgLHSCcfOmNuXpVHnY7E&#10;UkfK2c7GC6bApY4Ur6FqJZfF4hCEZQY0XcNxToQy7JihHIIZr1Q/dKxUPvhxPTrmQcZgE9fg91RH&#10;zSdjhIwWTfVvn1Y/D4qyL9mydYFL2fOh5FBVV7EUoqXZxPCxmyeY0M0/mV2vi7JDXTDGoSk8LgOr&#10;uru42ys4ZXV2hHIIiGKRXGGH0jEuV23meMErf7qGefDdQCKj/w3qXvanQ0qmShCFUNsQOP+iGHTf&#10;E5w9o4scs8x0r8UuDwmvVcCsQ+m/DHN+lvhud9fjqKgJ8Q88DwvVwtl9w/gXAXyE+V2uT40Ab/1W&#10;O4mxm8b2F0Vj2zddWZSNk8he+ec77avRW5oB94oTUiz3jSs6aGHf0AQrS9+K/Bzhy619UzpYHEz8&#10;D9mN/Ir2lb+W3lrpl11ZG5ppEJ9CgZtmOgzFQWXcc5PdY+5gkrORyT/E3vZ7AbAJM72CtohbiFW+&#10;j5RbmLMq4w+O0qmj/wr6JI7uW3rV/L4LPLJwnDGjiuPNuiFOnaYxwaQM5N+tk1zH1DvhL0x43U9W&#10;5ra6eG25IKs9RHC49oawWThmrmCCPadjP+2/Nbtdqeot34PMMfVvFtfAcSWiuMUtbktrE1QUZZjd&#10;pInX78/MTmFqSv9Zzv4aoJc5fpZYp/2k1MCZP8PKb0vB5+yuYLpOrmvPSjtN57GSwYMSrnCLbeL8&#10;KNWldvThbrFBesr3oKIyzuc4NffrXNNIMBM7TwDVTlqjrcPu78FFnqlnciNFlOZunZiV6WCA4Dfv&#10;FB5YarcGmbDeza+l9KPE7Vt3GbLeqoUirY1MOCrI2YD59N8RVc4WY8hiuSxv6ZYkdacvEtRTbHwh&#10;TVANDw+YTz8l+kXyhLfuT8yG1BjwTSuUuMJcouUPf6wiXJncM4PTV/spx5sTxMRB21lBo3QWztPv&#10;TIINR2kgAdiRvnMF8r+/CXjki3h9GkR4C8kSsZ2HREylYMdDuezvdxONFMM0YA4JuWIWzZE2FMHd&#10;FEPYJkQ8OAWvQhNvYMITzOIJqm2fhcCSMmE0nV1gPeA1C5ZACCbE+RVqZTyZ4J+RHW4ZcmIesYC+&#10;1SpvcarG21ATpbfpj4CHQ4YL1dI0BV4YW0bDzt6aC9sMqy/jthhB1po6T980LaShO1Bg9qNGxYn2&#10;qC/BO0Zb5Fp+/RC4Q7lX5vJQ4TdNmWomVT/pEeHdvrcwDsVo9EwpTjnDvqr+K/Vk1Xo7JQ76bogk&#10;Cc6VZKKJ/uy/TCYAsq9eXAfRfyVAGva7IIOJNn5D8gDCMVfIzvXZqAnFr7SPiey+AUnoNgWIELd9&#10;lkApqtDAHEdme4gWkieRnKk39gcU6BTZetM6iIJbEoBjJyWjGmb/Jjg7xd2HNMQzajHPM9hHe4Cu&#10;NupOTOtTCG4QuR4ZpYKkj0XkMyZ0d/qXvAIMgq7H6nxLY9Y6RylUh4lLID2dqNihSVzCPLxZuMVO&#10;rM+SKdJxS6aBk6bIiXyh37GU+VloqNPt8tlntH1NrnDmxeU6l5wNpFYnzTXbQ3V8Dbct6UB3rQfH&#10;6lTTf/l4Eor3lj3WiYVQhXTSyTtMEjrSdHuJWypQ1BpvkIkpofYTxxySNB5iaG4wobA0nIvA7nCr&#10;uk9TH6ym7ydpDHXsUSo33C4MA9Y33ryEiUaQZvHzCGJBqExs8CGlfXbcIp+T9dfJvoSJqyujVgSE&#10;NqGPw5FQxID5ZIxkNuCHiodSZI80ZBloaUKC86r85jsedaQ4HDU2DIbC3BaOLES37ZMo0kBCWE+q&#10;N++wwsooh/j0WbLUqpggF14w8Xn7Gt3PML3exApRUeoBAxoVhYOEmadH+a9HEznaqWQZfcQhc8KM&#10;HBBGhnPDoTqEpViARffrFdDPiJbELr/kwvh71Sx0nNoHp1ChYbr7nylGxLycp/xZ79uwQnG62rYK&#10;GgHwH4radR+8tShGV0KRv3nE4X/+BIvBaJSa0Hq3SI1UddIAD+fbcgFRcdMX9nk9Z5hsR/Kvp3qM&#10;/mC795lzxjlTz5AxocXv36H0Xz6j81zjBt08o5Qb4EoYn32m7OGJqn4mIOEN5+O8JYaeKXvEjHWH&#10;rZZyelg8k6LUUM/uzjjpma6FJTr+a2PihFeSr5SJVWecpl5kwceEXIF4CXPKwKdZx3XgFCKMzz4N&#10;QvK11WJYSJA+bR7Rd7D/yv0k9orJEG9yDvs6cRA50qfcsE0bwqBIJwc9Disa1KH4zBga2qnDGmjk&#10;nqdH+a9Hs+Scm1x4FUbzMP/N4Qymn8RYiqLmIXgX3vccjrrl4eT9bOJmH/4LLhmBb1BGBd42vK/b&#10;U8JVYaOLOcVLRSlkQ3EBVcxAKcG9HpWstMpuV66Jg1kd0D5Lekj9k5/kHogfcaC+YSnJEPRhMy0o&#10;67C8KHI8Lfdh0yGR5qLIlk+TkOCQLMDVVODyCRoLxZJRBsPKuDsdcNUSrHg/NvcE3cJJjIsPq79D&#10;14AI5cLS8ynrfMF88FTRSDFfZbXbh2FNXo/Myr5achuJFMa7uP9DB79brbJOvDP4W3p8WZVx9ISN&#10;D2OJbJ4RWLR7DzG9V9kEmJ3zIifKarb14CdITz41NOLJ697STYftjUnJLvXp7kTUfyVJ6bppH11O&#10;zKZosvH2JBCRF7dvYNVvLjXNcnxeIvm3HNgx44efFp8vobz88MM5LAtZ2RZiuQQBs7rzDiy92e25&#10;4tL6LVqizgLuKKRrjjFt1tUixNyjCI2DQLSeXoIlsOGaSY5Ir5kkV4i0otg96he37EZuTcd4C0rG&#10;s63shhPYjRnJzTZfgirzJQ/z3yACxBYZz8GQ6aUzY3AedqIcBBT+dFdS0GG28VA4IF6FmDaNiqge&#10;XHG5PsWzh8S/sVL01h++cpKADDbQ92VR3OVaPt2RkayJLfu6LiWFOodENWFd8WYPkPOhbvJR5T30&#10;lY1bDYKwUdKSa12RiTKj7FxGa/4L2t4+rYBtfJrDs5Wr8fbQP3QsyOzCPW852Xev/0oCwLHkjE4y&#10;BVjUBhkKzfx3Tg2Sc1uz+pkmSmB/n1KNjXXDxLpyNIZKt7Tll935Oh4BZlHicf5b3ye5KgWydO6w&#10;DL59H33cq1DDKHtf/N0j5jiursBUwlH2t7FMhmNi7CYnI+885d/yGP+siQlZEyznjlqQyTSzT0oT&#10;ITaZ8Cd0qDSPQQ6DTvfHpGQlMWFIvoNMlYrZM54xZdMvjJJY3uh1kJD/3PQFEuEJAdXEKK04c7Qz&#10;tkkGc9gLlqXiuwZ5eTy6jzV5pRR8bUCcEBj4B176AfKc9bwwa27kcqGbYufdzQ9k/BFJBrQpmbTb&#10;YfVfScd4MIXCmDWnq2sGYBv11Z+Gd3X3MY/R9v02iQQv/F68C/EaX4KyoXMhA0X1esocb3Mycp/h&#10;GRnnftC2T1etlkSenK9apMYOL6f2A45GY46BI132tqWYwBidzY6LYeRQNrLBowxW421lkp4pcp+p&#10;UrzSikHdJ1dMtLjM9Dm+LgFVZ9iHHfMYr9Jrz4qrMnZ+tI+HLRfm1F39B/7Y90fevG3+HzA9z75i&#10;oT3yvJEMXGLjOo0aIa6z3P8AeSV0X9M3T+B6TLDFuoq8nUAI8w3kdriBvJ2DlevAdrqhsnEdIHsf&#10;+yr7L58GzL308imDTyH/RrgoWaURyATYsI33CypIfkfxoHe4w+q/DHl9l3S+HjlBS1w+LY1ghzws&#10;suRZL7GtA2y+ceB362NyqsKdNclgRQlKSxirD65zXrMuvzS+8Cn2oAUbuWwG0nNnMuvbygn+X/dZ&#10;+a7bPi+Qtb5umTCx0WQgud+4byU4UV9l/+V9XmQijTS3JCc+PQUu7l9dUNEIcDkZ5F8qe/8F5CkT&#10;KfbG0Nw+jd8pyYAqLeVZNsiL2CPiQQOpF5AXLsRtQVuudxNcuE5/PyTqFCZKH3uns4HDlG4k2G1x&#10;HXS24QkaG0mga4tgoUyiWKWcItNQZsg9thdFVI14e+SMT7Oo+jQJduPTdapoQeKeSQSkSZ58sc/0&#10;3FD5yFgU25yNYOenlT6cKPkHAgylbHmMFpFnEqeIfOfXayYcA+EkZCXWNQ/SqHTKZBRV5klBWyls&#10;XGBtyOrM+oJ7UjlUKR+qw9zYIyakQxbL3dhzze0x+Hu1ZmUpx5r/Vc/jfmw4RqQ15GNStjb5TCTY&#10;JdJEk4kpvFkzQQ/r5sjIXQCvdjNaOEXBHds8d1nH8EO9gaxe67nPhB13vg1PV7HWIEDUtF1l4ZzR&#10;xj0fq1+j9abOL/uv5J7KRLXmePo0jZ7gHgH5MDFM9owYKhULd8UL2v4J2xizJoPDZixeivf7PKIy&#10;sShuttw3Urlb3gwqKHbSxxKyxUuX2ulr6vjtv4xt+LblM/bGVtNCmtGI+Y+Jyb24aUPq4Wk7Cvdw&#10;XpL00Aw2rZrcJZlU8VHykUIYfNbyGU8ysMfDV+2F8XfPK8N3YCOOhAGFOxorUrg3vdnIYF1s1R/j&#10;vzFMVhbem8fKzpAxjXxqB9I2yMgka5gnlFPaaon0ejfRHezeR08jwacvSpvtNcP4ewkPD5d5k2rw&#10;IqoJoSzoRC7swo4On9lVjw65uOW7MwzKwaTOHVZvsxf8AomvhLygJqRw7/7E1pEF4I0kQrX5FokB&#10;sOh4G47HNO75BWwdLpjvkoC+L4ruMQ5rqJ9wb9OAyPjXt2or5qGchWspTIP2f03bLGlLkeHTrDlR&#10;QltPMswbGdAgwvUqbArv+zx1au6/kl+oc45ZEVdtZ4OcErMonW5pB43T1bCfKvpo+GZvGq/QauG8&#10;Zp9rw0QiFCLZ4Spi9bjzTOkRmDjCGY+BuU2FkkP3eSQ2tZXqwhNRQjNEwEHJqtq78w9/ds2tasS3&#10;xmFYcUThYndU4oM/u+8OvcSS8+g8pifwAdlrN450msOzwVvkJnhPPc5/c7zuOqhcKMKNDx58xKni&#10;dCkt8E39tbV++5NSowrn0A5xiwUpuiFfmU4qDGK0iTtR/D5TgnN5DyTbQLTampvH+a9X1qCgMo19&#10;X6TLeWXr1JGD0SSg6LovnNB3J6aGTfjmmzgBl6b50lP0YSCPMzEhI0rS56yaLzrRNmohdOB2e+CU&#10;myYHMT2o5bxmQhomRLL+yYjvn4YyiTHFdrFbcSvQnBi8wwE4/JgUMOntB+R9d8itrew9tNOfIgj4&#10;s+BfOQmS9stW8Xf9N3ef+BBGSI5HwFczI4/z3xoPDkJTJc+Fo2mO5HFHzOEXEu0HamAjod8WaliV&#10;I7HjJvNNX4M/y24ab6sY+A3nJ5qqziHxLgHdzTFGYQwJO/mYOMrmSvxFEDjVdjQ9UlN9NvoqvfbE&#10;EdFU5El+lJB1LGc5Uft48J6GL8sjwGqa9LgOzVB0zHMn8PilPCycUpWumomx8NHQs3NN5a0aJj3C&#10;KFi7oUZVPWT0EzKDL7sGwjP1X8+RUvFsJabx/yUWFjTvcf7r8W1WHNQr6sJ2V7OxXKoC1O1cquFn&#10;qs8cpSeiGvZVi3nExHkPKM5LvwKfpk6o8yIcDU5zFB2SutgnJjUuzyq8PtvuPTjCGTIUkwlJhECo&#10;FmpphbA2bIbkRUgZmvd0yKi1GTdHCMHyHTfosPbdIbsoe/Kzm6rES0x5nP96N1FiLf0YP6uRPK5D&#10;y7fUysg5rFLFNs2YZgxW5UiBoAlP32zCNe4kymMoyHPssDwDw/yXtKVI7+Itb9TnE8vCfHu9kjTI&#10;bN8w0aEZyt8qUkk6VZfPnpCA98s3MsvfhFrS9uwP2phYEiDEstz9jlrIMS0Ni4TT1M6KVxADKQ0L&#10;S5M+9R0yeTfmNHTlfdMURckxqMCxZrjMVrHHYyaWaiNlzZmDNidG+lVmBlH1jMC1LtPx23cTpg3M&#10;5IwY9+nO+7ibjCdPNFNPUCVn7a6/67/eR5FofZ8er6Yxj+uz81vsdxoZ6oSeWJxLXREFn90imRSN&#10;YjImHj9j4gNk1UbluzAicAMXNmSWz6e9HNwL3S1L8o90+3wbjal4cofVf8WaEYSYFH6Xywa6rqZe&#10;knwvPw3tRzrFnJj6a/uxvOCunuuw+i9DppognQaUxFMU3zgzuMaLUp/GwN5QQoSj0qFUK332inm/&#10;DRPjObsj0TULE+m7tFMQ2O0yGa8M6QsuAn0SakipIW9Sj4jLW+C6jMjkas5XCAGb3ptN/vgHXWpb&#10;Gd2J5fwYEhbgSJRtpvv4mfo4Ku9C61pO4HHP8Ok7G4e3uG5kmzoy0nvGWdiaEMh8cso7bxPqt+7Q&#10;YfVfuXPkN7uq4E86JMAB2wlRor2VXmo/wNr2WO3MAjt4cj9lGRwhI7lpFeJ3qcDua14SW3E3kT+9&#10;T4yecIaM1/hNQiD9wV1jLDcXtlJfFEwhE2wEWdnnK9MgMmkXK4+Z5nj7Shpx5zyzTq7wN/p8ePjr&#10;2NN2zw6942boJqTCGDgx9+347b9yn9FGq+3B3KkJGUebGeXfaGtdnYMz8naeHRz6n7z021lQHKL2&#10;SCVJnq/H+a/nqCzX1GZJCVHr4K4zn1eG/8BKLl1+Mkdzrgy91wYYAQO1tmq7qdsukqcQE1QXqoDZ&#10;YfVfOV/uulPkc/AGMd3wNxRkumgobhqP4XHboZZGaREwUkvNAzusDUcYbXAhf1T2y4ajfTwZD3Pn&#10;NIttfIfmnZDt7akLaU0hww9P16wHOdTCSYJW/5DEi9jZPU4JBv1VDKdoYH4aBmfF+kSneCjhfgG5&#10;yPjybMKD8RnkrE19EzJmjHWFeQSWxypi8tvG2CXk9fAd1gxt2dRC991uxaBKTVaO14xweINtHP+2&#10;w2iUyUVg2qm5KDVh9T4fhIOKGoxtfMt1vjtN9V+msHlx25G942qpQ43Lu+uEtBVmYgWZib+QeGpl&#10;U+g8CZZVpD1RItlhyJKHL/gFbnx3UcVhZhqZ2MZmLtrGndvTgJkJ9GkKk6g9Q97OP+5/TIKkDlxz&#10;6Hadp+7j1/MnFXZQxE/6C14qPNUJRWxxE9azQolqG3jQmHotHEE2eRT1Sx80syMdYbLiBUjI4HcT&#10;XHhH3FIUyMi1DTIot2U5bqrxajus/svcn9SV2g/K4qJJ8FwUW50d4gT58ZioeWYKKBWCYrQjj9x2&#10;h8CRA0W8xf9/4v5ovRMKlOBz4u8eV0aGinSL4IT8OyitVoZ7rSwI0lHgPo1pLBWEUp7IhT+u7AyZ&#10;uLGdkirV72FHGt1VSwo+jYzq7Ap/o6ITOW9P7I4Hq29WKUCHRWGhF6s7PEbJKO5fj+8gL9eYsCgU&#10;kE6iMAKspViUamB6bBAnAnG5XDNzwMS5xzaWoPOhgKzbSNtGLsWyPGYa28RgQfb1zseXa54VvMdP&#10;IwS9GWhvWG59YpCBvZ7z8QOyaTzPK1USvndLMGlhn5jyOP/1eC6ptM9KDYLwxnTOeaRgShvJo8rt&#10;kjLakTaqypNRKh883I91tIiMl2967shjZWfIx3eXT3OBVTLKSSg/PL6FTEjMi6JTTOgBy6dxsqQW&#10;MRnC8pigVuov81BfQob6TYPUAqMUNELhPlpEws4QJmTEd1blKlyGlpU73PHbfyV1UPWu/MHkNTKu&#10;NsjEFi0QnyyUSN7sVkCjgTcW+1/kqjiyQB5ivjsXhcVeIu35GCenOwKwZg79C20R6en8NI4Dx7LT&#10;Nmn41cju9Hg2pVjefuzzfgqJUaAPJJ6X+Xqc/+a+qNtRMWrdsGx+6HHH3VwFC/F9Naxe9WD0Jl+A&#10;hiyXdOyP0aIttdhW7ly6pyNYqPwPsb6naqTb54rMnorV2oEIsazriIJH9VX2X4kpQnrl/JRI3wQL&#10;+a1qNx0TOzzWFQyWtfX4p91EZSJxxh9lr37gweLujtWNOdrX8n03cVKXjl5YqROydBQgsRky7h4B&#10;tXkqmDCF4OCPlR1xuvTHOamb9CJXfULg9DeqUfcsYdqq8jgfI8ut3XVY/Zfpfl4Sxuky3dealexc&#10;i5Jp0de8dK35djaPkFct4nTsFzXh9HgR9YjYnNgdtpdONsza7841Y8pMbD/ZFbRVwqG42R1kpLyT&#10;WsVF0d8bQ6D34fTjHR5jiBS/qMeXkHEhln/kuWbSS+ann2RAuHTKS7Ln3lDYqpsceKS8LeUMQxXZ&#10;/GxDapn05Qb1Se401X8lba86LpliiiU17ryyUKhtM1cQ1L6sAk8DKHvBI8H1lPK60bxDJqfNmeRE&#10;HPAFdLHBDS8uECISg2fmxXlGoqiBweAFhKn3RghEvctQwhutwpkVJWRpqXd6vI22++vFmgnwOecW&#10;dwTCqa8Zx1+lAtEQSpV9DfJSp697GcKauaPtFhRDj9x0KtJfiq1Ti67K3gaZk2QWRxMb2SY8voKs&#10;buZuf6eodlb7mZOQ5IVESXRKp+wBA+XegbLANnlHr+oz1LaEOP/YKULVmec4ISsxyY+hoDCm5+M1&#10;JQA32Qs9kp1VBWlCZv7dvCN154/iYZT7y+u6YJs2xeQH5dsw36ziucM2kTr1hB1rxp+ry6Xbp2mn&#10;7zWrqXeXVUR6SC1JlJAtQGjsfp9Jm0MlTsh/cclbh0xel4vQ8T0Aua+ZHDTlD8S8yWkLMrhbM2Tl&#10;KldWwN22Y9a1kcRPXW9Fq7pDmhg5EAkZ7KV/7RIyebh2XMtxGpGyCVlZI7kZbIUSDNfNoOVm8SFV&#10;rITK8oBsfSw4tnK5IIrAFHEl9deMs+hx/jvHk+Lh8UDx2fU4//V40jKcHUFoPYM6zMrjTnKEPDbh&#10;LqHg4doJi6OYKfF8Ef9AY3zafPW5GbsPnbzRtbG8ybTwu1iawY/nHsCvnGFMxX4aLfMxE/cOMjPd&#10;whDY7Kvsv4wpPIbmikxjs83JOQQlOTE8ofKVtt0na9CBHrKcJUevIStt24Yot4DpBqr100Tzy1oE&#10;Pb8jXbPW/AuWmhnznEQi3m8gk2zkjaSdkDISG2TEWrFrKsu2U/4HMT3nm+AdllJzvWb8ae57xT/I&#10;LuunfDD7JEBMgWzMVmtGjnD0g8LIoVBm5D1kJL4tK+xTdXhc10wtWiXCUASprnzLYzgOjw35v2To&#10;3EMmS4aMBMsR3ejSsE0iDJ9OClNsa9POSIxUNvE4VVBn3nX34C8n2ibqpczCfBc2s/md1BpuJkMR&#10;p28ogX/zds4bgsj6xEvI8tz5Xd0M1vYZ0iYTxRN7Jv9IL7e/jNCf+OvtPhODpJWK0clGdiYVQaKE&#10;jAKVJf6mMModiXbnvGdSxd2audWZRKTAtuzc0DXq0+hAwvDYSJnQG7Yxl8rLJx/Jh7yi4z43q6Xe&#10;LciEYSBBQ/an5+PVy1dv360ZjWumRVRkavm0WKohP+Ja6lNVj2WGvDhVKjPxPk/Px4SsaiRv5NPF&#10;Qa7/jKLX48s1w0lmLO/hHqHmrK7lULPBjZNwqFzWgwfEm3EHmZ4ycAOj8xHLUyTPrIIa3j3UB7jK&#10;t5yPLyHDmSrQXbMubKvT5gwy2iU0HyvFwSfjpceIXOJ5qp62rXIQLfoP2FY3Nkv3+fhuzXA/tD1j&#10;+3Fg+Q+4Pf34QduwEpqc5eNyTD4gWx8LbQQhhO7rj/7NFfB79vA+Xs7WGm/THige57/+vtp22cuA&#10;M63sIY/zX48nf8vK78zgWb5/5EeoMm74RxxfQZ4mTMV2ixwqKa6oBUqiR1NirnLAHpg7Q5Ypaqw/&#10;cxdImSib7ZnYRmRquo6Uw3XPjkht0g0AwdxhAN0yR6HFLeOn+rHiA6gUHfspzPhe2iHgSxXDV72V&#10;lsPiJifSMWqKhwolrdIoxPrCjYtzBZESM0Yv32rpiYNKAw+NBVEOl15Uqd+k41gbkkgM2/Zqd7Ep&#10;iglhdG2dbGCrMnMCLCy9r1YN53wc4U8Kg9+qFKp4drBVzZO7OxwvE1uWYB/ZxL/RcR2eeOnhIjGB&#10;DfSH1QCioRH1Nztu4gJg95q+iufStwSSPvxutbA1y5iZeezDqUrmiWQ4XN9bTkFNuTbobm/ZHR+R&#10;Z+oyXh+5IpKkdqUOeVsiVWlB4QO6AguVuFqa4zD4/UKrRGXJNDYrwh2+qbFyt1lPfZtXTEmHbJDk&#10;GDtPwP2DoVAsY8i4NjEI3KeI1CDlwt+SM2wC7dSLwssVvgfvsKpCffUV7mBQ0igL/xDkVm/DVO4P&#10;EjY6VoQX9eTO1CXNGEw5omtieFr/MMmPXLzzmncJhlpunxSZNz/md+lu5soIWjMk/d2j3JFjqDRZ&#10;WXHtsCLW+ahZ/FMgIpKrImGm4F4RMP0cYITp+TqkXb56bEl9B1leOizKoODKea7twisxVZnDY8i7&#10;MoIq7fgSsj5X6ATZTbBxJmF59VjoXjmnHss3lfP240vIMtxKfxoLXI/lUNDrsT9dKGGm8tP8T5DV&#10;gKW0UeIdnfOSKI0PrNb8fEwEvqLRQs+9t4huFMQBa9aPT6N+qw3+JzIgq4gbXf34HYURqXOHpJMe&#10;yX2SZOrvny5sj0s+/mfIdZcEkB8bibeu8q9QixOdE3J7TKzzXpEkYIbz2nLhmTOvDsyTkzwmRv6q&#10;qrByM95hu0XXdTr7qUJOovblp3kYGlStWfUIk89C6GfufOSe6lTpgMahxgYNSv2YYlFlEEzI5KjW&#10;xF7WmxBIwbPqT8st2FiFTEbHtaY7aEImg7WcDDKBX+wzQrQK3A5iVnmj1ngIT+xCmvw8tJ6cNx6F&#10;F1o0Am7JayGrszuWiRbwcZMQ5NjjHQQA0Ap96JhXeDPvuCdtGdUVKTbyYa4wlV9KFIjHGDNbkpGS&#10;aIp7luvuAdlyOi1YUoYqbxUdOm9g4S2P81+PJ55oHUVJIeGmW8YfKVjmhk/tNKaKUJpbkRTW7WjR&#10;3g1ngxfOoX7BndkMWi373adDU0W0VtcksPuhpmlkWWPTgHzg9LxmjuJUUU0Jc80kGxslYi07HcGc&#10;pu5sKryETJeZSh58WNu0AOTTJtHn2SGPvWpHpxPgDrL8ZpVbiILT4xf47pfUqMNjXTrmzXjLL7hp&#10;zzb3iRXNm2eWorvaDMmw0p2LhV6uWU5zzxprtxuiXIOEqKzHEgyNhRKRd4dnSvbEyu8tFZX1lFKD&#10;kRc+8VoUxbu+FoxPPwRWE9L1+G7Ny11Sx0+zkDqw9ek5sVVvqceXkInJ2MI++M6o/p8VR0/FpCX0&#10;1uM7yNocm+DTCqlF0Rd9llaUwj4fY4WWP77U/TvIauU4dVt53hoJcZoni3tCVnC0jvtbyGge0257&#10;QpaibcYsZavTNnHSxQ7x48s1yxioY/OgbQIjNN1Ltv6sKxZXqzNZpvIlZIlWs8fneSbXh/imIfvA&#10;1j4TtZ46z2fa3qQqb+Ft9keJ7tlr4HH+m1KYSwUrKDo1QtbncUeJhGNIWxQKhMi512uQdVFB3MEv&#10;tsdajRcuMhuPL3G6ble9W0ijw9dEeZFoPR5GekHW1h55pNdu3zyUWxIBDfDRaWQfj5ZRArkU+J9w&#10;Sp8wes8Zpw/2TsoH4TA/tto/VwZtVkz0JZ0qIl/qYEnL+Wlw6pSYKcbrsbx184RwTl/o5sOx4WNf&#10;3rX5aTazju5T/aCAYGlGYM/eHR2R0ge8RGd1KpiQCSsXk33qVLQixG/ot62RXUJGHy/qx+3Z/Qu4&#10;kysXTjZmryJUNrk5yrgi6F7GLxez40rlw43D0r2yFGMaNSo1fnG3yNXrfUB+ZH/5q+USmuOqmMAU&#10;dcl7sIB+IuYjam/RV8s1KVhI+S4x1bIQOk/qv+LM4keh+sKvPkIJ6JO1nkqH9eaTycHp87us9t5I&#10;UGtU7y2tgrJXdH1Y6az+8CNXA6xiNSXYd1kg9CZXU7rBjmcCicFS7EtExE9x7ba9pQK52I5SrOLp&#10;1d5i3c7kEs5QZBUUWBw3FfaCzrv3mzscfEuFrgcBWUdOfNpbrMZyjKuKrXsdSSKskKhSvTtJqU+x&#10;WTN5CUrfvHXnn1+t1UIn1unmh+dTYiW588oheeGz4UYmelvF7h3WQ8jMx+uACyJ1pou3SMaEsM2J&#10;5NmSpaAodcoJgqtcqVotcQ/LE3IXky7uSArk2Miezabqw7RQr+OFj6wHPDlAdLH0pPAw3TNHWiTR&#10;UtavEv9oejHLKbvshGTObW0Q6sELkiKiYD5ER7VsS1KrRa5Y7j5zvdspkD/tXuz+Q9TSVj2ZUupB&#10;sDD7f+DJ1vIPTznxdYCweyIcerW3GPSVqC0ne989XFa+XFJNV5U9sE4KOi+wnIiID96BpSujLQ8K&#10;+LYkSwRMpWzhRVHN6wJWLQLsoyLdQZ1nbtmFkuN8gLj4QDlS64dJJDWt0vCS7Jn2lMs2zLHlYYkN&#10;ulqt2rxaM5mvmqSIOLuX8dJLcz5VWnmcAoxfdU65Xy1KZB4gZUd1wxLnr3s7AxZHb4sTkZxVzQbl&#10;VX4RMsFdTUVAzph4IrrRJyQj5iN2W6tV4mTyMBksLyhZ2Z61e0j57symXIGrDHNSRFp7isrfSoA1&#10;WITGC7cuFS6lD+muxh6No3KugnHSlXvYgFC/0sgHx36ZMy6Nz+ycqUMZK5JJuyj/uaySnnLD1WyV&#10;DULPu7TrryhZd2M5o4xOqapNXfaWxQAr1wOj7C5sXetrwUcgHdF8pORut/1FBrAL5ukuqHkH+XuY&#10;/4aKiTCuLrzKwyqW5GEn3UVc3tKcyCL7uS4KtbOSwIjAkw/TnoJpSwuuMZymfQfUf+VckebWxciH&#10;2G4n1FWOxiWifuuKqCs9bZf+geX+4pwQwfhthRen1ZYWzX3AFWEDE1vHyzYpzljQ1YNyjOxcJ9U/&#10;Plzk3+Ev/b6FFBo44PqH9MZ9+BGXursmwjZkqyO2Wgm2JEzGf4HPtNth0V2FGRHHUYPkOdPlCawu&#10;WMzwLunm5BM2sLpqMcORlFmQq9A8LnA6lYLp8EubxHeeaOmAOi65ys4dkftLHtZfjg3A+nFLI26E&#10;wLDoy6fRRLJcJJ5uAFnpW/HfZObIEs7WeZZHsAjM5G5UkYCcdnAQ/+5LRTkG7LeDhTBT98MPQlD4&#10;BdhRcht4Hdd19A8jF1ImkpZCen3HBWSUGg2hDOTJmPKDvo+r5QingFGLAVxxKxpFdlkRoI5c/OpP&#10;CUuGoJZbNBMZr8BC7XV1hFqJd4OO9GHngQNWiZgrWKp75mpryldgMeTtEVGpnzoFLHKA0kHngyKb&#10;KHPtYNXuNEQxmwHnfbG34pj1qqKODSzuISMZ99fWKgc0uXnKN5LyQcqjgzKd/bGgUHTHvcvLNhxR&#10;kl2d0EaICHyXVn9CitxBM1gAbAdDX8thA/xV/83JcPceLRHGcJDKmfo6nNoaqW0xHNF0ddsNLMDN&#10;+dhiak8aR2NRdeEHhTswixX/kJirUXXVAucw59fPS18U96rjHYlZMsd/floUiRjZcFVURAOMDQcd&#10;ViBOV4mktUF4dFxdt1Crbk3Ont/yOeIba4uCe/pck4pAus/NolCE0v2qC0/R1bZZbjhg+K/IDGA4&#10;0nmQ9UIHx0WtL6FKdEUanj4/SWCrK2qSlukqwI8qxey4qDPYcdHgoCosBPxpHVv0Yw5Fmp4/YG57&#10;SgJkUqTa7YZlcMVwMCPEKAZYMnHywoH/93+5wUTBMlMFiYvfvLEjRXQySZAeYXAQH7O+vv7LHybP&#10;L4U0ceffXZEmoFCrBf+bCSVfCNiJKaOkvZBhbfdwEu97y24bjcia7qyGRJ2i8npv8Z9nfcTyaiFZ&#10;fdi9t0U08ykblJh6S1LcHIhADJJ6UjK2GTsWT1HsulWOJM2sGA45vXd90Ppm9l+xtdwtadWNhH0q&#10;elc6Jl6VHi8uokEP7w8xmrxScPJCfqHHpNHGxRb0v22fRUmzPkjS4ZZoQDe/tLvISATT9yT8m7Xl&#10;bJFOW20GB9iUhDdry1LBPQw+B+IxgjJ55uq06n7W3ND5pimF2ypNRoeH4NOzfQlzYCVny5obC1Az&#10;NX+WkxpkUhNitGf77v5vFC6ri4haPCYrDemCW6OPYX1C60NO+wsGvLxJyzqljC+ybJkQ17Js3TdQ&#10;9jLPUBwxHbV3+zlxiwmvrJQFJv/B55Oq/s1NC5/w0SaVRLXmoeH0E9nFIV050+QnW5mPD6wu0nAb&#10;jWqTOpT8iMH6l9EdUpx9UVZuDTjBAGzroWloflDV8f0CkYWy0X/UHffn9ehgJX2hIuVNZ8sM+3ra&#10;aGUzJQSPOq5nnlQZH70Zx3LeVGDXRfKyP5hhstdO6znCnNQkTXBzpc6DgZml/n4LwaCOAGecVHVq&#10;/EATJ5gIB3Neag7wUbbP6r6W/CwMHR6zwMTlZc2D3VDV7mmdxnFQCVcuW0lCHJINm+94lP96tOOI&#10;VHIQ3ttHn9ajsnJTRs3KbAkL5pfXw1nuUh5jJsOhMp2VoX5azwkmSr1ZvqzSbpuhHdlRootxN5jL&#10;Q+KDb2CyNbnjanwQnr9aJ5uaSOC4q7Bn2Te4qp0T1/xjeYf+DOz8tm9HrEw49I3FdvwwCaxeGiC1&#10;h3P6hGjelF/pgqESSlyL0YypZSe4f3CrvVof/st+2hDsK+u/gko5eSXT4RTdXbAgjjgf5u66TkSG&#10;JTNmGkZbYrVD6b8Cprqv5QbPN7373x9yaq36vYOJJDCPwScgbr8Q1foQhr510l7e5ALyF5J5/azw&#10;3MhEGkAigeSLrZ5xeRN2mP0iriQzjM5KBpEl/reuc4GJU3sLFyvC//85O7vdyK7kSr9KQZcD2CKT&#10;P0kKlm8M2HMxGBgwMPBclkulloCSSqgqd/e8/Xxx8pzMtZJsn4/GDKAuk8E4+2/t2BErIrY7kDNy&#10;u90zvYKNcWPjnKrXYk5xjjcU3X5r+++67pfVuxzsuPda0yqDr/aMFAynQJw34PmHZwA6b6T4IQ3V&#10;TneDm8OLJC7J61ajl2l6ebWCFNv+ZHaJjfgzkZLc8gV6cSYuV8l5nJfTRARmfeq6cV5OMKd7KkDE&#10;meDxtJlEYx2ePBZnnfia1nOIGxtvrh5nQMpkdbbxgb9uzfKYAmtX5bbwD2+3L9ws/s6rOnvHgb/b&#10;rUjvUgr/rTLbb23/Pe01LhvmYLFDSM2cJ+jpDt1+67X9Oe+DdX9SZneyB2IO48a+gTjQnvS4d+Hu&#10;reFJtW7cOdsFOcW4Tif1vDQLRJ2MKco3XTliY68ABn/D6nltnLmzDyxNjTOgg9colZ9yEuKQYmat&#10;HhM1zpSE83QVL7jgJ1666xhG/PBsRzmdIfnCUMUE2p53L02lRN5Bw2339Gz2v1aMC8zmqF2N86KT&#10;iV25UOfFvnwteZzkFqw7trX0v17qfPGCYzOuETfCFrwLlz+76cSLtblC6Nm4lpJ0c3sZJ9fhVZJ+&#10;/Fkc5UNNioOUPzw/15XOlBz/Re3b/OF4W2qcsfumDtqZo92z2f96cWddJLfpi7Pyyg8vt8Dlh2qc&#10;3DUbIvNMuYqwBOjev/CYBQ7hp5vKlCfU65H1v07jjDfHS89vPGVeOn4DaaE2vSWIOFGO1Wx66diN&#10;5yCM9iEUxR4KPwl4cXlH98j6X6dxXmqUzgtoOnLFn5343GoCEX+YFLD4ISPb7qxJ5yO6/9rcbvfL&#10;SRsOzLU3HpYcRu52z22/tf13/W3Weg2Avfrbr40HT+MGYzj0IHnlJ8Pv2jpJ8qSGAFqHgrD5VkoD&#10;Hxk/9jf/eNy22x1MWQ3p7VjwRt5S7ziVwymuj5roxTkgSkx+m5QeXv/rNEEUDd/4OMN8ueKg4Bvf&#10;smVQO4TJUhuu5iM34MknrM4j0f/tvTEkwPYEYtJvIST8v9eE6otnl368+OVe3TOvDZX7aouRDz+w&#10;PTDhaqZZ+jV3HNzZpvf8QS/G2TsPOuba45ZdQDR/e3Nuv7X997QM7OTt3Y4pfqHFbL/12njCt0az&#10;rLVf/bZhwmWHocg9mAsXXqxJin8DpgWEwBq5qik8z/nV2IO6jtmROgPwMDlWTsmLOXxtnGH2ko05&#10;5IuAkMBuSGpXnrN4gy+8I4/d8RSkhu3E7kNn/pCn6JU9d7EhLzEuNc64+rjf11fDtp5hW0GSm0Z5&#10;8UHxHqYIwCV82rPZ/1qP/8Vagem+9uzYdBL13DyE3EiTjJ068cZsXgq+/A3nEFDZ7qiXwSLeXNtf&#10;xU1+shK37+Fpufl/BiL8av4d0La+XNgvV3WI/m6Yd6dnzaQOtMr4VjKULy/4nsv+1wasW28GnoAY&#10;pn1PLMGPK5fuNswwu4COabnCtKsdNFbjOkP4U9gVtWCL1XjSyc48uWfPOvn9TfJtr+RxfG1v3RcP&#10;YU7r9mdfvljDgiSVZaqA2XHGScHeuKa1XIxE8Okq/hmuAp7X65ZWcxsPfsp5zO0Vh4EnH5N9ehrz&#10;Ouggf75Hp5bdsipK5+VNT/L8VZ/ai6WH82a2d3zOBaXxOr/lWr4YgRg+422NP8oDCqQ7jRF4ahfM&#10;5WtuJzp4Ct69GON2m51OyHzlevCm1B4Zn6f1335r++/620ssdtRTPm+6AfUvv3YEczRLUZAYDUwY&#10;uDDLn4NN3kGrS8AFNu3ahuDFWF5TyMW2Oi0JhF2ZhpewH9xGzLuc2stl/cxOOpExlcKL2UDbeWL9&#10;+Uc5Uqs9SUmeKwOAt9waSJlMiDf4wydN8oQTeI7WB/WGIRcTiguKfZcfc7H34HlRa2ddvZ7EXnC8&#10;KKu5NsTCnWhSmOWTmnT2Lmx/shWtCH0x1vF9UXQrPzjsYgCGb+4fnq1x4Hk4aafN2Fr6X9utcKYD&#10;UXT9cOpTuE3gQto52Zk8m6jzUTrn2br9kBDsG3Ri4a0PGhIijk3OgAZC9shyEKaNwJVOaNNr6giu&#10;gbVBoNqYvASHZzPnC+fo2o/xPE4i0OtQMFyva94S0F2fBhRFnn6Lem5hBK6ZVZyhF4xS/uxpnFSe&#10;v6J1EAWf7JX5WsI9E0a0OnESbjRWLty1C/o2TsxRQlGnPwtmnUyk8w+x6HAwLjrB2lOQTM0tt9aW&#10;7gOqTZmlwLXpQrEeGzKVViw568QlsY0T1tcbXqdDLFjfZFTTY/lK54W5jGeeF3D9cP5P6yTgCz+d&#10;MjdO9tBqmVFkEuOv/iwzu/qup4xkWzPs8q0ZOuS3ldbhdF643zCa8JKUTuB2tUBxy1ylGFBRbcMr&#10;gu5v6dQSJHU2ExZL6ZwXz+mWxPpc2f3n9Rw+/Wlu8TC9JRF0uWbWP4vrvZuOwq7HS71szXkSXFkz&#10;vApWm25S504PSzW30F/B9NOfZROdog3bUCA5b4yDKaPRtwfML4jbqyRg/Dr2bVh/QloUbNzbqYNN&#10;Js3pTG+/tf13/W1cH+uNSA26tdMAo9p+6zUsn8D8inG021g5Befx8Jrapmm+vkwp0rjYLKfxkEDw&#10;htgbHDw8F6skZ7nOBMXoJ798IGXoBm0T0nCKmlnrD2G1vP6q2Ma7zsqQ/0/zPv7Cs59g+63tv+ff&#10;hlyxaphA3NWMvzqHPORWRFqwqXAFW2PzpVPPZ82p2yZ4QuNrpgUBf3w2q7bW0v86fecUoV8NT0gE&#10;084+8JOV3CJWcBrXRhlnnezS9eLCxlijc2rv87wZi3lZGvz3J9b2+c+ykVag445dk/jOPxyG9Tqr&#10;eE3Os9oj63+t47zkvAHeV6+kzLRjr/Tbnp27eRtxnA9F396HHN1zVbYjOTq1P8mo5LW4TAIIfdXy&#10;YPxQqzOYR9p6e7+Y295xXH+4lE9/kFXd2Z+Vo0my9Daq7W++NocE5CZkPOuG14fCFrlXoCzMOVp+&#10;yNK07YRXfEvqQBB+u55D0GogYfmzXG1tes6x3vwuvG373qPc3tatdPKLFdtuckBWXOB6Jo93/c5t&#10;Vrb/nvbUhGm3V+DTlPe9+u3X5pD9w1ZYxgOfj1Obc0iXIB4g6w8ZWx1GXKg8h04/xNN/Oqkv9sSr&#10;OvHbb3lYXMu9DynjyDN8/bMYcEtOxHbesLIfH9aIBejwN2ykq1khG3ELjePE5+78r+6a8WlvSzjs&#10;ejOHXMgTTJg9waxPW63ArKWA9+mHRH/aNiNVY8tqWYyL9ct6zno0JPWxsRddlFE5X7bbL23/PW0I&#10;+olNrGg+DIbEuf/t9kut5ySC0TA34klmerDnWPghjM8V7zh7FS/Ct8A9e9oQ+GBcbgnLsWXMzMPw&#10;+lbavnT7NryB67MZnD4/VLffen08U/vjNGEMrDlFXLrcYqcfHhlsjZUrdePqk9u8nbzW0f9av5L4&#10;85F9M7NOOdA6UBxhMPG0Itsf3fY2ynitnuQiJNEq+l+rQuZtrthRSE5zGTPjAJz38es/4w7YzHSm&#10;Ruw+KmpiAp/WGM/MZqZsC7D9d/0uwPBcceHCndh+6dWh4Loboubyueukn+eHxCes/tO8rp97+Rn0&#10;ldX02hZSQdFQKicWMgox73u3T5n/DTmg4NSxhkSL4IpT7EU1e0t3z9UVCc7t7HZGBMN5+TScDy+w&#10;//X5+y8/mRO2km9YjgJzXt1Yr6eN+YjF9upeeF0jlYRWwHyxo7n2OQvLCLBwywsKpRm500rzvN92&#10;Uqvof5131QvByza4/FFWs45z6PsbvuxPn79+PF0Nf7z/9svi1Z//8b++fls9/F+//cvHz7/94z+8&#10;/+Hr50+//vTPv376tPzjwy8ff/v4T5++vPvz+08/fvf+w4ePv387fDc/ev/pj1/en/7Pky+wgcjX&#10;TWL5w/HHvv/LH19/+PrHv375x3+Y//Ufn3/6f//65d2Xb5/+6TN/mdl6//uHXz5/+fG7D9++LEs0&#10;v/WXr3+cfp3/8e6vv336nf/TH19//O6Xb9/++OH77xdl77/+/W+/fvjy+evnn7/9/YfPv33/+eef&#10;f/3w8fu/fP7y0/fc8TfL//rjy+cPH79+/fX3P/3bL+//+MgQ5u9/+N9/5iN+/Qkri934+/vfPv74&#10;3T9/+fjx589ffvvh3fKb706Lu/72vzEAJnL+dRrL+x/++vOX3959+fxtbkhs0MVs+/nTr3/8T/4P&#10;372b//V/5n/NnPFl7/7KP9j7W5mYB3LZN0Pg41+/vfvAz3ni05/1u3cfOLkUJOH1uu7ZUTV/58N/&#10;Xtbr/Z9ZxeVS/tNPy3q+/+FPP61D+fD599+//vrt47/zx37+7dP7H7/7H9+/G4ct1t27v7zDcqQM&#10;1Xo1vBD6vylEZBoq8cO7XxCaMPWKJi+E/n2GfNHEbXF7s68phWDAYswf9zUBNqWJoexrSqHRBI7v&#10;a+JSuGiaVMpHMXspBO1s6gDua+I2C0031O182h9TChHfowqFmD22+0XTlFt7EOuUQhNJxCTfHxM2&#10;bWhi7z2L2UshPSbgODThq7wRmlKIdSK8K8bE5XjRZHdECukdgbl60UR5Uh7q+zsihTD5cWvd7q/T&#10;sAdTFe3PxZYoKXThXjO68sTj2xg/6/6wJqn+/IWji9e8GFeeecCUREuhKoWWyn7spX3wy0NPpjNc&#10;CqEqhYY2THqUUJWnnpcDxrFQlUKoIsHzWajKY89TCBe0GVZKcYRBJQG1tJK7LDEWNgEToyulNDDd&#10;5tFH17jPxRymFLpoa3Av5jAPP7UqiMeb9UopP4d5/AkFTaVGMa6UmnGRyLw/ronvnY/k2D9kOuzr&#10;KikyukBdcTke8vgTJ6UnrQCNkiJQR7WfJzGuPP9D9eYFK8aVUqOLa1XoSgDg3c6CGV0phS7sM6Mr&#10;EQCvOVf4QYwrpQirsV5GVyIAU8gXmr2RUuia5qNiDhMBMFChIIg9P+nL5907EURccEJXIsB0aaBE&#10;n5jDlELXdD4VuhIBpp8EnmyhK6W8rkQACoAAbGa9Ugpd4Lw4X+PQOM88lz88frHnS2qC7pTB2J9D&#10;CsWkLjwt98KqLqnRhTtZ6EoEmMbVeMP312uoh+fZOJ1loysRAF044IyulNJ7Y/xs5y/EGcreEHu+&#10;pLyuRADccnBSxD4cX+f5C3k3TR8esV6JAOjCU2R0pRSv4Xn3C12JAKwXHlMzhymFLnBDYNTQxs+z&#10;wfni8W50pZTXlQjAowvDwcxhSo1HAcrb/hwSaotxkRXP22b/fJUUunBLiDm8L9zA3BjDfNdrUlJD&#10;+8SXI8aVCADzAtq40ZVS6OJ+MHOYCIAdBUfB6EopfZYJSsR6EfOC9ifmMKXAQ4wbcZYnFHLZ8/jh&#10;4CkIXSk11QWo7iPWKxGA2NEN4SGhK6VGF/XMha5EAIxeKmoIVSmEPURg22yNBACCcRTDEqpSiGf5&#10;YuftvpWnGMx5tU4NFoSqFBrPBtbX/gSOL/WsilQR4tf7qkoIDwDRNLEHJ/Xmoko6G0pIOxsmMnFW&#10;RTSCwyWgsKQgfZCEJUyoYYKFrsnXehZTmFLomoJYYrXy8JP7wIYSR2vKOZ6/cLKioRcIXXn4uf5J&#10;2jNzmFKTf0YKi9CVhx8TinC8OMdDCchxcTEIyJj0mbPUpPDhBRDrlVKzXpC0xbjy+ENx4hklzOuJ&#10;L56/cPYhdQaFrjz/3JI3JOiLcaXUAW4VPoB9XRONP38h8TzYAUJXSaGLC0/sw8eEDVyovOXFepUU&#10;c4iTQuyNIQDGuCasbsaVUowLbq0ZVyLA5BeR1bq/XsO0OH8huiB7iiclNKiLFHlGuMoFbpQULlGs&#10;IXGWh1pw/kLojUTQxUVZUoNRIKLYh4kA5OBCoBZTmEJjJkPkEaoSAOAjTXxn1+AdetB5LjQaDn34&#10;LGXv5BLSdzI5LxdVkOVxsYtRpdDJ0hD7YoiE51FhP8EE3ldVQov9xOW6az8Ns+2iCsrlo7i5Smix&#10;Ch+Nqjz701nPvE0gYVy+b3HIcbXujyqPPskmZOqLCUwhVOGCMmuVeMEjbd7Vu5sdAm2O6oAqM6qE&#10;C5jz46rdV5VCIBMEMTOqPPi8+ifqsq8qhThX6DKq8uBTgEG5koeIc9622saYRI6z1NKTy2z2FJor&#10;a97U+zswDz7kZYoPiAlMIZKHhq+9r2oIWJdRSWQvIY3sT4kWC6lT3PklRLXKSfEWo8qDP+2QzJUP&#10;BewyFYxqaj4IVXnwSXDDYN1fq6HnnmcdVVjvRlUe/FPLK6EqhZjASX8Uo8qDr9cqhfxa5cEfX5Vh&#10;6zyl0AG/M2lsYlR58Kf6g3HqkroWazV5GcY5M3mF5xWG8sedL9YqhYh94BUTBu5kAVxUsWuNC76E&#10;Jqcc/s3+BE66ykXVwtXfH1UJwbScaJVQlWhht8VzCultMenr51GRksm7WIwqhcg8JFNWmDFD7i1V&#10;z49CVQqhah5ZYgLz4ONsJrVCqEohyOPUURCXyCR7xagIEJgJTCFU4So1O7AOPl02hj6ya1xMuvv5&#10;A0n4eUCfmME6+cQUYEQKXSV1aqYmdNXRp/jHhHP2x1VSS4aW2RkJGMQUJtovdKUU8ze5Avvjwi8d&#10;Uz99zcgy3lfWYpSZIV9d7A6YQaUNl6Txs7YY53+hq+yaadM88bKtbp9wBHEwdxetxdCGf0aNLWGA&#10;CtxTX9JoSzGyjChGpNYtkWDqk/EqNNpSjCuMdHc1tgQDyoCTcqG0pRgWB8V7xdUCHynXbTLKjYHd&#10;YpMSOoQcsUsSEKaKueOukd962VxoY2zi6QD/KcR4eT0rd3KLaeOXfKzSBp1ZccpKDG00cjAzWURP&#10;+tzhXTO7pMR4hPGIMCegqJ5sZMrMmdNdYrwu8XuZEzAZRucraurO86wX563ETp4vNZMJCpROIltG&#10;aUsx/AEEKtVMJihMYjFF/szYUgz4cY4OItc5k7hux/29j8olhjbIG2pshSX33Iv3wqSDYhcfCROb&#10;XaLWLUGBLIrpQWXGlmKjbR7E+8g1udeXPTkO90fDWy4xZhK3lprJwhKyncgjMGNLMb9Liv+5OGTN&#10;wx0KYUyJPwHFAOV040oTboLbEvOne6o5XNaNDBsVbV76S5zFPHJNuYyzGKhMdqbZkyXmUXkawF20&#10;Tb6kCWHSHSbE/I0zKVmhbVIf1NhSzN+mxQWdun2UXBEnoMTw/FEhTMQWp8xAjg13g3EctBja8MgZ&#10;LJnCPDmTFJhQJyDFmEkqQRkraPr+hbZpgajWLcWwuXCWmbEVJxQLj5iVwckSG20krQpULlYoTFeC&#10;BgYnSwxtMJTNTBYvlI1FzS8zkyWGZc4bR2krLKEVH0UpxQmYRp/n5ebVMTnpZiYTFKanEZVHjbYU&#10;m5oU1Fo02hIUeC1On02jLcXw1PESVmNLA2MaMVBQwGhLMd6m7BJzd09djPMC8MpnCYwVVGK88ilB&#10;rsaWoEARBSxDtUtSDO/gEw2ZzbolKExxfyiOZiZTDH8JqT1mbM0TpQaKiglOC6vLAvCFxBSUtvSX&#10;QNFRHB36HKYyCjK4AzCVb8+bhAAVdXDEPJYUea/U5RO+O2zjUjbN2YyylBplYLnYIkUxJcuEmLF5&#10;mLYY+x9nnNFWiIA2lbiwVNw7Tz99l6mXYmBruvhcxLy2EkObCh3zOExtuAGp/mrWrcTQ9qyeHFNs&#10;5TK2pcSKAckW8zNZiDAJXcqhUCxV0rlIpTNmQpNHp9HcgzluLcYRwNEo9mTzR6EwKS7IFMKLBZjq&#10;juoENIOUMpDUtxS7pMVIjMMuMWNLUKBSiMqZWCoXxt46cv+a41YkUlxO1DowIyuTZFquQ6jbf+BP&#10;aZbzN07pHEO24rEcUiQY0yRQTWMhAnl/iod/2+xTTDtilWZohQhoY0rMRLbYrJrS1kAyzZWUthab&#10;TEhjbU0L8vOysdiYrkpbi1Gl2aQa4q0obRTgMuG9KzFKePEwFevWhFJck4oaSoHb/Ei08f+NtjRJ&#10;/EwWf5VWskfsXaMtgWQy890uaS4qXmj6WBtthQn6vDUbVZ+3IpZy11CsTBy3kqJwAwV8jdk6pVTP&#10;BwDi60zIvoe3pFA2RbzNPCYkoAy71ShLqVGGh9coS0Sg7hUMXaMspUjPpfCaQa1ipVIPVJV64W/H&#10;5B+wK4hMiZEVxZSsVOrriZGVFMqe727NXVMkU+zqIWfsb5CSmjIiuDvMyBJEoNJQfNIoS6nhSJJJ&#10;YJQlhhDb481mlKUUZCnqB5oNUlRTHFQqex7IyA0yZX0MmZgZCLF7vCMkp4s1SyleNQu1et/ymcZc&#10;FwR5ZhrVmqXUPA8nOU0oSyy4n/x5tWYphWnMlKgNklhA2HheeWIaU2oeh4TRzMgSC8jxUezHW0rJ&#10;Xibfv0SLdspm5P+JkZUU03gYY2l/zYp4qtespPyaFfUUxgQZcWZkhSB6Nxb5FG+uC9mX1PDdCHWa&#10;aUws4EzjGjEjSyl8Z1N23yhLLKBRCjV0jbKUQhm+A2MWFAV1Kp4r5kNJoQwfpJrGxAKKzuLNNSNL&#10;qTesWWIB6Ui4/I2ylIKYgb9TTWNiwT1r9mAMnqavHmhJrSogFRWVDcw3ipGVFNcZWbgG9YuMSsYU&#10;BoVR1g8Ze3kWh5VSC7BYjbJGEAqYm/QE/PuB3/jRqctvlKUUjyZ6NpsNQp3Hy2UxIQKFICXFUwuD&#10;RylLLKBKIM9PM7KUwroikq42SFoTVDPBTjLKUoqq8rw9DTZOWeSLwcP+MEUQeNmG1IH4642hiRMk&#10;CTGY5USyzchSCmWQ5tU0FoLoaUwpPY2kGcTI7ia9TgBxS+kNshSHP6/ZqcPF/jS2lN76S+nii7Kl&#10;hYdRVghCyWaVu4rrO6dRPnNbSj9zee2EMggcZBurRUsxtvQNJJV9I2SpKX2ex9Gm/AUtNtpUQj+R&#10;txobsIo9sWvuX4lRBUDFgqaT2gVEiOrbmUwxnJVLyvyuCU7N0NTGw1qZxS1GnB2ntgBIonaljQ4n&#10;hjbYYqRLcPEabc1Jpe47DGuxbiVG5JsKhMJ8pN1WjY1q5MYWaTF/ApqTCmuTws1mbAUldCWD2yXO&#10;2zRpu5w3WkAc75S2EoPDQedroy1BgVAcBc/E8xrHVX4k9D8V58JiTDHMXOXovBKbw817cv+8NSeV&#10;kidTX2EfS1oMq39qOQltCQowFuj5p7SV2HTINiR8rsGcSbpikFtnxpZinACmVu2SxhICNCYNBfCO&#10;j+Rk0wFKhIOwJ0IMzg5JnmZsJcZpY5MKxwi/VtpoawavZX+XlBjzwclR2goUuHGoj2e0pRg3DsaC&#10;2ZPNSaW6M0hptCWW8NZYnuf7J6A5qbh/QSGjLbHkliebckJym+W60XaLwRltKcYucWFsfKOljeK6&#10;JvzaYtgypBKqE1CgMN253bqlGF32puW0QK6isvImoomUuXFKbMZGTRmjLUFhHkXKhcbVFAvAi53e&#10;s0bbFSeVnWyKUdI4rrQtpEgxtitOKkUb1XOqxKa9yYjtn7fmpCLEQRUnoMQ4b7T1VtoSFMhLkFhS&#10;VFaPJV3mlIwq2jOasRWWkAmK/WpmMkGBNw4J7kpbihHHpseI0tZYQra/wpK7FEMb4QK1bgkKnG46&#10;3aixpdip15s6b2lgTBYEJEyzbikGbJHWKXiKPE3imMIBnw6nRluKDSMA8BK75IqTOrewOW8lxt39&#10;jMvPaGu7hAotaiaLy8rphqludkmzUnEIk9MjZrLE0EbwxZyAIrOy+9Fm1q3ExuEKec3MZILChA1U&#10;jJntFJuLrq/Tj9FoS1AY5jKb2cxkimGZYyurPZmgwCVJTFVpK7EbaEkm8ZHzHFPC7r9TLReuxaaC&#10;klq3BAXuG5p9iwApiV71kfBb3EwmKKBt4iJm3VqMEnkm0IzZWR9J92WTZnktRllIMnP2LYWmpZID&#10;MYXy9984V2IYJiZGim1QYyM10JTAuRLjGayqjZP9mdro0j5PIzG2EsPAo0KFmckEBb4RgDX+yWLB&#10;EgrguCltCQrDr57ngxhbicG4pa6IGVuDAucGMBfaSozsCUDIaCssoerwxOqEthI7kK6nrNeqjcrT&#10;aCpgGm2FJUtc1qByEVq5OiBDqZksLLFJL7Ar4gSg7c41jCmxcVhNFvs+lhQzlQf0tHgVM1liXMJ3&#10;JIMabYklaKOlkOCPswljSubKdy+qYqZOC2XnMSwxSBDDoDVjSyzBeCI50JyAJrTeQUJRnqeipmKG&#10;UjharVthyZS7MbQ+zmUsAI+VZ5Ww2mKY9zikjaVQ9VKnkAZhO7MnC0vo4Qgh0KxbgsItLp25OvaR&#10;qyut0up0ekiJ85aggFeZdHSlLcW4cFy5FSra57qRQUqYVoytxNBGvQ/zximCKkYhwUVzAkqM5zop&#10;pEpbgsLy7DMkSUIUMSUTJJw6RfvrdkwDA4ogJYDMupUYZgmlm9TYGktIfle3aVNbl1p25gQUtRUm&#10;Pha+GltjyRFUUGNrLHl6HC7n/nkrSuzER1yso6qp4tjHH22wpMR40pIzbGyuqsLKjQOaG0uhxLhx&#10;np8MtYRimbGV5zZ1L6oSQ9sjSXTiBBRTFZct70WzbiXG3U0vO2OXFFXV21wlBgAtHU72T3cxXHmu&#10;P7o3TonhZaaclYlkFlkV6xV70uBkiXHd0MHBnO6nxBIsLg63WrcSs/xuwmaxJ+fVN6Hk/dPdYjQg&#10;whdh9mRiCbSRKYJotJUYcIec0VYGBrDF9W20ldj0ZDWlLagWlzMJxVh1w7gWo0SCqZF5aMoqBuXA&#10;q1i3hCDcLCT/GgvvirP6/KSaOdGtKKcELgtPYbFuRXUdHx4eMjG2EuOYAgrmvBXX1XsMS2yetM47&#10;U2RX4JX3sxpbmTNT7ENhSfNWgRKcT2YmE0tgDkxwy6xbYQl+5akJs78nq94rFxUZBMar1lVYJwVM&#10;eWdKzEegm7pKqj0vCDO2xJLhbbACZiYLS6DkqrIdBBvivM2zj+CK0VagQK0PwMSMLcXm+aBKE+Id&#10;iY8kQEVTbrFLWmzqghFb2R/bXZVwnSZvE5Tf3ZMtBg/1mRY7Rls9VmgdqpLS77ry6wPMgYN44+BC&#10;yJn02lKMB7TVlqCAe54escL3eld0WVJy7w7GZ45tVmN7GkGzbimGtnvlDcUb1towJ9UuSTG0PU0t&#10;h13rlXNS2uA8GQ9Gi02VTWwFoy1BAW8lfh1xuml6GR+JtnkLG20JCqPtwfRVA/Nbm9wlRWDFCiW7&#10;34ytxBgbXjWzbs17BRRUfaO7EmOXHNU7gDIYMSUgF7Q/c95KbOJoN4anQMmr1kZhJJHj3GKjbQ7O&#10;/gloAisOeow8cbpLbNFminfgeeixjWFitKUY2ugVYk5AE1hpxkGOv9FWWII1OVe+mMnGEpw6hokK&#10;izqmhNgu/B41tgQFCt6Ak2psKUZ9wTvFMSQ3Pz5yyuvQXszMZIpx3mifJDwY+B5KGywktW4l5rGk&#10;CKwEX+FPmrGVmL+7q4Qrh3T82GImS2zMBFXiAjdyzSQcbuMzbzE+kVvZnIDmveKLwxAyY0tzhioU&#10;OCMMcl3xXgnHmAxT8ldjSkgvJSnbnLcr3isIxFbet15LjMRI/JPqBCQocHFw3tRMphiWOSky4rVI&#10;3lRMyVxTQxgXY0sxdgluHfMOKAIrJ4BdorQVljxiYhhPL+HVGhuOELVLSsy/OorAisHF2AyWlJi3&#10;8IrACipzMZpdUmKgMrV5zC4pAus0mKYxtdglJcaNQ2KVOW/Ne8VOwLNstBWWUAdL5eMwBbVLeJya&#10;Mt4txkw+qxyxuyKwsm6P+M3N2MougbuHr0vYJV2LFdIrzVyNtsYSUsGN54kmRjWTMylqT6YYyLVQ&#10;Svdtrua9PtzeKSYqvr74SG6caTAoZrIIrOAk62bGVmJT1A3nq9FWvFeqV5D8INatea/Tz1C9TYvA&#10;ii+IO8DskhLTzG9CgrEAmovdYpRQ5Gls7JIisA7nTMU6SF6Oj+TJxy2s1q2whBx5jDWzbimmsxGI&#10;QcZHAj8ua6vFxtNLKS2zJxMUCCVTMVjtyRQDtXBPqnVLUCAkiUK1J0uM1vWTMrGPJVflWJlJk0eF&#10;XysX4IbDrWayea/TucZkI9BOJLVhcXGhirE1gRXbCW+c2JMtBn+VCilGW/lLaG+hyq9jhtTYJDv6&#10;rnmvbBPVFuZKzNbx4wmbH0ngFJabmckSA0ycz7wrssK3cd7QFpsKkcrmuq7ISkxe7ZKCIFsQlKBU&#10;ziQBUOihZiZLzNZopmxuaYMLrN44LXYg2mcY+7BeShtkTVPS7EoMwtVMyT5yNYGVLaIqfwGm+ZFo&#10;m7JaQlvZJdSkpO6DWLfmvWL1ErUw2hoUHpAyN07zXqEhTWN2MbayS3iaTvvZ/Zdw814J5j8on0IT&#10;WKE3YNEYbVdYgrNdjS0NDLK9gQU1thLD6KIPipnJBgVewsqeLLrsJOWTTWu0NSgQkTF5whRwyRNw&#10;y1NFeXqbwMonHkxeB/W0StsESdTYCkugE6mC13dX1Vyn7bo53U1gJR46Bcf3T0CL3eDDBhT2z1sT&#10;WKc5qvIFtRgEAMWOphhLLgCrr5p1tRhP9aNqL0JwKbXN60GdtxLDO4k2NZMFCniCILmZdUsxnbcI&#10;F7rGBgtPnYAS4x1MBR9jvTaBFacOm9KMLSEI4KI0mkGuJrBy3z+ZOhhkisaU8BKmi6g6bwUKGFy4&#10;es3YUgxEns5/5rwVllAC8ln58Ir3igeDy9usWxNYqbvELSDGVmJk49BOyZyAJrDqiFiJ4cHGMDcz&#10;2QTWB7LJ1Y1TYjjHuKeUtsISHcks3iuxRaJ9at0SFIh3c3RMBLrosthA9CM2XrUmsBIMcDHhEkMb&#10;ISpzurtOq2YhlRgR6McndZs+JShw4ZMVa16LJYYjjuroamwJCvCCaLQpcsQI5SZyzbq5091YMtrU&#10;2FJs2SVKWxNYl5k091uJnWZS8MzvisCKKUP5DINcJYY5yfyb81YEVrSx3sYyLzHGRvKPwZLmvVLp&#10;fLpK7lt4JTY1T2ihIm6c5r1qXlCJsUvoMmhOQBFYOQGSF1RihP+PnB0ztjQw3qAtxYadToqM0VZY&#10;4ndJir1hJhMUhj3muGrNe132pBpbgsKcN5W3yHWWyHU3yT8i1whzIsTw6RD/FJ6nFrvFE6gqeUKZ&#10;L20w3EzR3Ba75Tmnsu14ZrQ2+CUCuVoM5OI2FacbG7e18aYSyNVit1C4HzGedl+L3IOtDdNEIFeL&#10;oY0IqMAS2n+2NuwSceO0GDNJpFygMoWUWxsdOsU7oMX0HcC5bG0u3t1iWEE3yhdEie7SRhkSc+O0&#10;2Gi7IdgkdkmCArMPE1XtyRSbuJZq20K9kquxKZ95i7FLaAcnbGXKwrY2iVwl5pGrCKzjP+KO27cU&#10;sHniIwnJP033uf11a94rjvZbw59koVobyUZqJgtL6GGmfHgUcy9tj8+qIdN981792BKC2CVH2KJm&#10;JgtLHmm+a6zX+6LL3tIViPbyRlthCXQDcuzNLkkx0m8pLissBRonxgJQkZbdZe63EpsGUNRlNmNL&#10;UEAbEKTGlmKEFgltmnUrAisRKuiTBrlKjIZ5eDCUtsISa+ERlY0FmAp196ZSNdUCQmx8CqqqVIvB&#10;CyKYL15U8JNLG944w1duMcbG5a1mMkEBjMT7anZJ0WUBO7SpsSUoTBBBZVqQEBBTgp8LaqjS1lhC&#10;4WKTkYaDpLVR0cVYQYcEhanXJLWlGGNDmzndzXulDgn3sECuEvNY0rxXqkMNqXr33c1eypmkegwJ&#10;rgK5isAKcpGjZLCkxAbJj2pPFoEVbXg+jK1cYthc+EvU2ApL9I3TvFcY1VhdZiYLSyhLMe7o/XVr&#10;3itsB9KIjLbCEn13F12WmicE7tRMJih4C6/ost7CK94rH8nZMROZUDLFoYyX675Yr+iCMG50JZCg&#10;a1Id9y3X4ryOLvUILil0KTYvtZkSDsgYVQZJSeG4m+LP++O6Iq5SUtAc6pKCeQSuGl1lVkzOlYHi&#10;IrtSo0l1h4cnn3NIaqpJRG6psSjcuBI9ls6jIpSCxR5f+MSLyvgjKfsbUqPLFNloKXS5fXifyEEg&#10;S65XSs0cGp4MVbRyXFSHc/swpY7kfSiboCq7UofIna+SOpIv6PZGvmUI9avEau7kmA10Tdl4cZYb&#10;NwhgqX2YUuhyr6YmqZIopdyrJTXFAQyzlWhVzAZlHaaqw/7lXFKoUswA/B+p6xFdxhAoKVBedawg&#10;6zR1He8HAcS4UmpGpfZGcVqpB3dv6BU4v+ML0cU7V+zDoqaSEOfOckn5OUwEgOqg2obC3Ytx+b2R&#10;lgNUE1haZr1SiuIDR0g7+2e5Sal4Tky4kBhajmvML2MDNJMVCDBEVtL4SxfWmBlXE1IpVaqeLCXF&#10;Q2fS0vbnsOmoU8jN2IclRX7AtP8Rugo38Cqo81UUVm3bFBWVpEwIRWIfltT4L9S9XPxVjj/eGqMr&#10;cWPq8hseMKSv2FH02R62xz4elhQZHdNZWqxXIsAtr2C3N0pqAqbK7V0c1Fsin4aXzhMjpwNkezIc&#10;KUr8lBh1a9Sub6l5g6lpTBAYV44ys4u3eguHaEog7a9ZEVAx25THu4Toh8xWNOe56KfMhjJvSmia&#10;m6l25dAPY8XoW6tMjhK6pTCs6uvBlZW6sJfNcS4hSuZRvUGtV6LAEGXMRqwqrbdkmjgfZtFOocAp&#10;V0AJkdNFiNps+uKqkopxNEUciX7EzLPpIZ2aR3NzTiF3mAqtvHZLGU07CWyLE1YoMLWNzQuiCrTS&#10;3IFQlCgpR7ZrfiNYqkyclqKU/pQH3R9ZE06pCaQcfC0FaWvizEJZPViwIAiy7V9kxVKF50KmgtGV&#10;4MG7g+IXRldKTXhBbfzmmlJFXyFVSdHsheqlZlwJHpwWUkPNuEoKE91Zb000JbqmAo4txQtY0eVw&#10;iOS+50oy1c+upDjQcJrMNF4BgWr4SEggP/Fm+INKWcHHzS02nFmzktLWQNVkpTLSZEiJQ1agc2Pt&#10;nOaYWsi/krIWXFNMJ2JiRtZS2jZthqk90yWlje7mlz5ABzBYVVL6MdHs0im5pXQlfuhHUnNLnyAQ&#10;qAXL545+/FVF1QPjcpsjMUc/arsMq3VClBQdipwTolilFLl5MF0tqD8VQIXjAjAVoFic0kWX2hsJ&#10;HVYXJXTiCyENDHFjF6ZaitxDalHtj+uhaahaV1oro8vQ1KhJEOPi9czLyowrpaBpUtvAjCsfLfeP&#10;rLpwlFL4Lr4QXTz9jK5EAHRNOTuxXilF2HmssF07kRhdfCFOSWbR6EopwmET2hK6EgFw7OKEMLpS&#10;6o6u1mSuCV1pPuDmxrQ3ulIKegHxHKMrEQBCGzVcjK6SojuQwQ3YorFemPWqW31LTZdQvnB/Dot0&#10;illPPp4YV0ndszfUHBZ3dGgMpn4aOUQxG/zr3iSeEV8KKfIuh3yyf75Kasg/5m1ErajQRZKz4ki2&#10;FM6YyWoX61UIMJQ5g/PFNWWxyBY0uhoBqGxl9nwRVKHeYuUbXYkAQxZilcV6ldT0GVG6EgE0RlV1&#10;VY1RxRbVOF9SGuertCpP0jvDniXqm7t3CqYJqi7VLEKKkrH0dRPrVVKUgp3aCvt7vnii97x+TaUo&#10;LIz4Qp71N1S1FboSN6Y+guGpE6MvXXeQS42uxA1SalWQiqzu1EXXP0NGgN0fUnTjHmt5/3yVFGkM&#10;Uz9azGHiBjRrCkobXSlFgQNFfKCqR44LX4Cp7dhSxDxV2UqY16FL38slRS6WKrn+UMxQdDH5Zg7b&#10;3mC9jC1avNA7+NSmb+5DSS1JLoImSN+pnEOo4moflhS7lzp/Yh8WJ3S6Y5rKt1Qtjy/EfuVcGl2F&#10;AEtGn1iv4pHS1ZpCgUZXIwBJAeadUixSdMHRNLoSN+7w25gwHzy4msNnkm6NrkIAigATOt7HqGKQ&#10;Qg9QjUKZsvjCSVJUtk1J6bNcBFLyIwnZmXEV2gxGqT1fCDAlqY09XwRSjb1FBR1ihluvsje4U5iN&#10;/TulqKDYUTem+gEmda7y3JVmDosKyklRkVLcp6lrCpSocSVukPD3rN6VRTvFjqKYnJnDxA3sQwqb&#10;iH1YBNJpKa0wqgmkVFwe19L+YW6xeWerSUzggBZ3VJ3MeOrGikFwUcXiuRxT6nnW2cBUi007XQOJ&#10;xQaFk4gxpaYxsQNnpUp1YjvkyPyalZhes4QBCgFRf9cgVdVI5VFv8q/x/uXAjrP1ja4SY8WU8Vt8&#10;UIo30SNS6Ur0IDjFN4oTXYRQP4klpicx0YOY2+CiONHFPgUGlOehCKFDYlCJoNDGYp3xPDhdhQI3&#10;DMuUliIVP3VRyMoc5yKEEkwksKI2R0LO0xCazd4oDKAtrWogAM0hxjVV6NW4EgIoF/do6hvwtE5V&#10;S3uufUOg+KDPOKVVQKCk4NJQmEhMYfFBn2EUKPAtqTnKyjlafNCn6RhqLueSIg7unKPNByULzZQV&#10;pxBpLBd5GqQimzlM2Bi3uWEzE7NNXdNFxNgBxSKl+hdWokCokiK2R6FEM648/4/QBA3DGDJFjIuH&#10;ANNhdOX5f+TRrAy3LoB6d1ABUorixheSWnpUDpWSIvlYVat6KA4plTwg1pv1StigkPgQW/Zxo8ig&#10;0z9K2aMlxRSqjlqkxMUcEh45KgdYSQGhNPoU4yoyKLXYFcOYajfxhZTaUfWaKVsTUg8wkVRQpaQo&#10;9K+qIhIdSl2nfs3774eSwnk7CLC/N4oMykNuaEhCV1obXA2qLjSBqBwXznZDGGmpAwFSkxVGScLQ&#10;heeGREMzrpSiBsG49sUcFm48wh9VulKKNzOIaHQlApA8pQqKYf7EbNDdhSvW6Mp3CtwUjFEzhykF&#10;T4dcb6GreKDHJ3okmH1YUpjKdOAwuhIBqGHiAtpFHoUbOOU89/dGlSp9wsmhcL6kbnHeqKBK00AJ&#10;gqtAYknxuCGR14wrEYBqQTQeEHuji5vOu9dgVLFAKfdNs3ijK9EGU9QFOq6ooxgpyotYYo8ssjnL&#10;zQEdh4+pr0IThDjM92S6GMLIVXnSZ3xZ5jCXGNeecmY3b5SI07Rs3b9USozKjOosNwF0wnQmBwJ+&#10;Q8whJoGysZv/ScMxKhmJcZUYfk71hC36JwQkuTdKzO6Non/Spm9CbmZcaaYANiZLACdvTPy04FSk&#10;4hYjY9BUOKGadOk6PmCAmXGlGC3slIO5SKPQ9mGBm/NVYlO13GBv0T/fsF6FG3a90nLAHMJxY1ht&#10;xRoFRJX/sEijw9qfFm/7uFFi97iIhL0BvOTeuJmKDUJXi4Eb5l5+LNIoN9GR1IL9cbUYLnrzJuKB&#10;XOO6fVSGb4vBeDb3F+sTuvCz84lmWCklXcuPVbR0Gg2aGFhLnarj7Zs2JD3GsI7TFkOtVkpZU5Qa&#10;vakLU/SgpjClcLSr5zK3cOriWWlQvqUIw0x8adfsfaxipY+0uzFRh5YiA5LXjdGVDw6SGSFamG2Y&#10;UvQkxLgRuor9SdW4aTywi1AkccXMU2zu5mjGVexPitc/wKAVuvJxQxKeKnTGxRhfOEVDufSErpSi&#10;E9aNKcGN2ZS6CCGaKmctdUeRdlPkgf5krYsXsxlXSlFYeUqv7O/5Yn/Cu3UoX1LseAotG12JADgd&#10;x6gU65VS9F1VLofHYn/Sf2dSeIWuRBsqw05+t5jDNDcOMBfdeqUU9z8kCaMrEYBc0GHdiXGlFE02&#10;qL8kdBX7E7OXZHKhq6SOzKDJEaQGb+x5dN0Yl0NLEVqiJKwZVyIAxbKUhU0ts/hCW8CKwFpIEeGc&#10;Niz761VSlANXHCkWqHQdbky+WUtRIf3WFF+ipl7qoq81KCrGlVLTCfNG5DI/FmeUroMqv7ileA9N&#10;z7v9s1zsT1zf8FrNuBI38ANiPBhdiQA8HVSXMPZ4zDyxLzjPRlcigE2LJaaRujCV1fkq9ufUOjVb&#10;voTYg66GCv7d+ELINsrELiGiy9SSNnNY7E9aIxkHEX86PhDaPdUezd4o9ieOSnV9lRAtmA4qxMHR&#10;jU/EvanM3hKCDUQXLHO+iv3JOTGFRrD54wNZL9Jh1Bym5fBM1Qq1D1OIfUhuptobiQDjWhZsAA58&#10;jQszhe4I+xhV7M9BKANRJTTjojyn0VUIwByKCD1VyXpchzmW++Mq9udSQMVMYkk9g/MKe4v9CcGX&#10;B6nA+ZLieJG2a8ZVEECs4sHclcUZ5UqBNGp0lb0BrqkFK84ouo7G3UsSbC4zXHhDPWgpqoCqAkV0&#10;oEhdU3nebPqS0nZUUz95p5hoCq+F+EJtHzZhlDSSgyDp0UWidfH0NXsjLQfMDUrymD2fUtrGLt7n&#10;LeBriHOkcMe48M3BCRLjKt4nZahwi4hxlRStpaecxj5GFV0U1zcpjEZXWimsHgUOja7EjQMcGOUj&#10;KrIoDymqkhhdiRuED/h/ZlwpBX+LJGGjK3EDVuo0nNp/OxRZlGAKsTajK3HD0m2Ig8Q+XPxRxgYo&#10;tiiOJdhiZlyJG+NnMxR6aiDGFz6SH6h8eiW1HBQ1rkQATJsb5dMrtuj4RU2+NDyUGNfwCN0cppT2&#10;9xbxk4Yrk926vw9LavFjmzks4ieMdpUX8FhS2j9fxM+JwZq+wo8lpeMORfzEpY8z0Mxh4gafZ1KK&#10;8O7G1rjFYqN9qdGVYhMlUsuVADCU4PlEsTdSbKJfSlcCAC8pYmjGtim6qGQD8EU5h/jZCHKYcaWY&#10;jVYWW5QoLJ5R4z8sMTiwR2PaFO+Tlok4HdS4EjfgHmEQ7ZsAxfucxrJDxNjfGyVmrq7ifE5DFoip&#10;Rk/aGlNJwwwpLQ3iwzzzlKoUw/uqRpVHnywMuC9K1ZWYukyKJzqty1UmJ17/OCRkLJmKehz1EIJp&#10;9wxvzqxWimGsKedr8USnUKBze5XYUmPFbI08+gDG85PyYFelUaIUhk+JezHnEE+nyq5sMQjLpksM&#10;Hb5al+P0tNiU5jeOjWZ8Wq4SGQrxiVQmVTfXFeMT/pDhez2WmJ3DZnzCLlXZyzjHY1zwRE3aF7UA&#10;QohsFnqOG9wosQMYpdYrAYAA0Y2z1oooSsE0wwWkSnuOC/bb1Krbv01abNgU4iwX4XNs62m+K3SV&#10;gWJ1FW5AcnYWVPFEF+vajKtwg8gBz3kzrhKz4yrcoM7as0n8IpEyl5mEZ3NXFuGTDE7oeeZOKbHp&#10;lGz2RhE+aZVM7MvswxKzOF+ET4Ki8HqVrsQNa4U2T5S6J9MkYn/PlxjcElOYhYawucjomoxWoSvF&#10;pgKXcSo3T5QJxK1sdCXc6DksAAA1ptC7GFeK4XtRAaIrnii2jXp5lRg5MMqOKsIntigV29W4EjdI&#10;1jdFAqHX597ALU9Gi5nDFOOyMM4hvIulCzaVSWhrsTHnBUYdmydKLFG9vFrsCY+ouJfZCjmuR2xs&#10;07WzxZ55cqhxlb1BqQnlLccSz0/EZjPRXv52SvHPW+PauBLDxXYQSE+88EoZfLv9nXgldvPwbGJf&#10;dHkqZXTWhXq0Cx1XYrhEDSbSm6SUwagyCT5XYsMwE1HYY7FFKWFCJxYRurkSO9A5R61ZwgDKoAQJ&#10;C4eGmTkhmAIGgqntkVJHksBNIa4rMRJijf3LzZrKKJLNpSk2SIuN29EASDFGqed/T2TaKCvc4Z0D&#10;7X7XT0QScY1szAGB+FdiOPoNvwejoZRxl5kaAVdi429XIysEoZuNerOQsJTfiCvWGKbQelOKR5VK&#10;zGox4vvPbusXgnCzq7qLWNjxjQe2vnGFHatq6C0OoxvzHGsxSmUPD0nsxoIClEEDN1s/xVDG+1Qo&#10;Kw4odgQZ0OaKaTGYAmqDFHUUQCXhz4ysxHBPP9yZNzRe7FxqtN3A2dm/0EoMFhiMSZEBeSwi6JRF&#10;H2NTaCvooXUnnY/MsiWIQHtYKvIIbSnGu3EuNaMt4QBti8EptKUYbFCqxYv3EmSCWrdp4iDeZi02&#10;CK7SOzDEShteAmPttxjapnCAmcl8kDAdVluKoY0LW2lrSHimz4c6ASlG5/CboSbt41bxQhkbz0iz&#10;biU2nGGKSxhtaY1MDvCtyYikwXss93hOJn4ixlZYQs6Cym7C1PnvaUtQIJGKsKuayRQDuW7mshdj&#10;S1CYtK2x0PZPd9NKpwy0ut2KIYo2/KEGJ0vMn4AqK3qACw8ym7ElBBGkhA1szluxRNEGNVqtW0LQ&#10;LXXBhtcr1i1BAW0EHtXYUoyg6NIaUWhLUDhM6MZ4AsHgPAH3B4DS7MmiiqKNEIIxS0rslgcbJFMx&#10;k0UWHW3z+to/ASWGNmbS3G9FF52ZZOmMtsISigyrXs4wvWIB/C4psVts68kN2N8lRTT1J6DEOAEQ&#10;VNUuSQMDbfJ0F9eU0313czB3QNFGPXKVGMgFJihtCQoelYtvyt2NNoMlVaCU+tVLCTpxAgpL7mAI&#10;E4oQuyRBAW3Q79R5SzE/k0UfRRseKoOTJXZL85EJme6PrWmnEOzHxN6fyRIjqDMJuUZbggK7BLvE&#10;3DjFPOV0Q0s0e7IqjqINxFMzmRDELbWkaomZbLvkgKPA7JJin9IjhRtHje0KS5aCj2LdUowANHU9&#10;lbY0MLBe8bCosaXYLc8HKpyYXVJYQgExVVIRSndcHWiDQq32ZILCZF5MpVMxkylGYQmiSUpbggJ+&#10;UwIvSluKTYlJ5yksSinaoOmZ81ZiaMMlb8ZWpFLe3fhLzHkrMdoUQ/Y0qFy00rFB8aCIdSsx2rzy&#10;fFPaEhSGMn800UPwLfckdYvgKooTUIxUxrYQPvf3ZIm9YWwJCt47UyVM37BuCQrM5FJ6R4wtxYhS&#10;0LjGYEnxUuEELqQ7oa2wBH/+VKrbvwOKYjoMxCnrKrQVltAmB1e00ZagMNqg+BttKQbZGTw374Ci&#10;maIN+ofRVmITGSG2KsZWHFV2CZ4nc+OUmN8lVZkUuxzkUtrSnKEhAo52c7qrNulsLR4CYt1KjDgu&#10;xqvSVnYJZF8GZ7SlGDuL+mFKW2HJVOV2uyTFsEpoSKq0JShQ6IKxqZlMMQI4MK3UnkxQoPMQPHwT&#10;DyjGKs9nakSrsSUo0MSRHp9q3VLslhLsY2DsI1exVglfTmUTs0sSSw7cbuPW3NdWBFSeU9j0Zmwt&#10;xj4eR6PQlk5UtJEuYDwYxVwFEqB7mF1SJNTJvFa178j6D0sB5yRhRTW2NDAOd7w6lBXU7FWei9SK&#10;NDOZoHDA+Y2PXuySK/7q8F6VtgSFN4ytxHCYEMQ3Y0tQeMO6lRiEEhc1KjrqgY61swD7lkKL4Xq6&#10;M7UfqSCcm4vLlK4zRluJ8Z6l/5yZyQKFKZ2h/JPFZD1gUPJkF9qalIpzbHJF92eyxTCWqXRntBWW&#10;EJLkxWi0ldiQbEz9Qnqf5roBW1gYRluJYZjAkTZjKywhP4U4gtHWYiRyqLu7OK2Q2p+nP6xYt4Kg&#10;A+um3gHFap3+5qSpGG2FJcTyJ61t/8apQqZTYZzGckZbYQnuC1WlGXJp7hJi64phfSVGJVOq45mx&#10;NSiQRqd4CkWJ5YyClCL/7ljsVpweUNUNcrUY2p4JJe+uG7Xt/jszeSVGbQx62RltL0DB7BLipPmR&#10;OLGxso22BoV5dojzxllObRgYz+a1COMoxSitdweZYvd0X4lR+WN6FYl1K1Ag+qM620P+zI8kyQCm&#10;q9FWoIA2gmlmbCWGNpXFyzHJjyT+qQrZX4mR1STHVliCGUpPdzO2EoOCREjAzGRhCRP5ZEp6kXme&#10;U4Itc0PjU7FLyi65ub9XdgnpO6UNVDY+czIFUuwGbq2JB1yJ0T5HlXzDIV/aKJtliN5XYjBJhyiy&#10;P5NNd33m7nZjKyzBgadK53F7xtgwFLi5DJaUGI2InkA8M7YChZspGSvubmqwx0eijUYEBkuKujrV&#10;oh4M//qpxfy6JZZADJ13vjjdxZSdap2Al5nJBIXhDdyZmgBPzXmFOHzksSL2ZIIChYFusHrN2FIM&#10;FxIHTnh6KZwZy43DigCowckSQxveGWOXFH8Vbcyk2ZMlhjam0oytCaxEJJ9NrIMCUzElTAjqzC5p&#10;AusTxfRMNYenEkPb1FkSu6R4r5qoT1AwxzalBQwTFW93iOFqf1QtJVtsXO08BMzY0sC4xVCDQC9O&#10;QFVcndCW4nPBL8ixHbkCTHS9xXC1T1ljM7bCkiPqTF0i/IPxkWjDrWbugCqFCnuSuJHBkhJjJg9T&#10;YHsfuaoYKp6I6aZk1i0haKjRKraIsRRTgjYyp8wuKTHGRqkhM7YmsJLPoOpKEwKLjxzqPTExMZNN&#10;YCXv8M7EuwmBtTasLqUtQYFKeVzdaiZTjOAuaRbmBDSBldADkCd2SYmhbd75ZiYLS9jH0519//1W&#10;vFfWjRtH+BQAxlgAuiSSP6xmMsXQxt2ttCUo4GekxKx5vzVd9oEXjonj8BKqsZHHahqDtBhj4wCY&#10;F1UTWCGUTtESsW6NJSSRGG4ojsUa2yT0mZksMVCZnCFz3prACpQrxgfLFB+JNmbS3KbFe+WpwktY&#10;ja2xZB7eamwJCiw1fAPjnSne65BgJti0f+M0gZVS+tzeYpeU2GibkgdCW2EJxBmaSBhtKTZpPKqh&#10;BgZkLDcRKolcJQZVClRWu6SwBFR2PoXivRJC4MIxp7t4r1BgyAdRezIhCG0sm9KWoEBx/Gc442bd&#10;Ugxt/D9z4zSBFVeQKqvN347lRhtb2axbE1hJ0bs38Tde56ltenKZyAperRCjHgTFQszpLjHiikCZ&#10;ud+K90oNOYrWKW0JQW/QVm8coERlkTwV75U3N6FktW4JCjhZSBw191vVXR0C65OyzKvwKoGV2ykn&#10;sX+bltjQq3hDC5xsAit5hKr9MIX4YnPN2I7qJVxlVIeoBvfYjK2wBHcJVcfM2BIUdBUgmKc9Nk63&#10;Qa4msJKPproqUSCztck92QRWuhZOQbX9XVJirBtxcjW2wpKxL0ytEurJ5dgeINkaDv1TE1htpagW&#10;A0vm3Sd2SRNY2ZOqphI9WHpsE7Yw2v4/aWeza8uNZOdXEe4L1Mn/zEKrBx730AN7qJKFrgbKUqEk&#10;22U/vb/YO5mbsXKfe2KhGw2obpwdZJC5GCRjBcnsS2JLW5nfUt4r8Gd0V9Zc6VpV4gnMARVfktTo&#10;yWrbeqdAoj8L2FJtvVp9Nk15r9xRyZuppdqSL+EOsqVy4prEx+5zk5VSu6Uyq8V6Mh5b/Xr1mhNY&#10;idhSYWF0J7X66jUnsHI8hrzLSm1pXcK7AsNQiYamvFd6ktzcyso8qT3bVomq5QTWuD6uVltel+C4&#10;SjuqdNkqI4BLe0pty74E1GBkASXZl7BSKzFi6XLXui9JF65yRKl2Rxuvz3cDJyZuIh+VtvVOgZXC&#10;UYsrp7xXo229UyBPao+rCr6eTdMVr+En2eVU2pZ8CS8pTqX1ZE6XXaooSQmsrILIOau0LamxN2UI&#10;VL5bSmAlzMvOqFRb9iXV6ExKYB12vlvJcyU1kqqJPFW+W0pgjTt44nWer1GS1Ehz5kr0yhyQElhh&#10;Mmu39+xJDU6YFzNKtSVfgv+peeV0cyun2GCgSyhJTiFOPpT8ZLrylZuJSI4u1db7Eh5j5AhoxSvn&#10;vNdyhlXOe2W+KZ1Iwy/2fhLXFTTC13NATmCNt6kq9ynghFNtsOtjpbacwEqybOlGEaCUamPoVM72&#10;cUV8UmMEVG5JFrXwCqVdvuS9EqAsMStZLQ5lVm61ZLGa2hbHcSr7gKxGLIKErgJKct4ro4Y0pILn&#10;ymox55dGd857JYF1Le1xshrndtnAVdqWfAmQLJ2U58G4/gMQ9aitzHPe68jZh1JWhKgFlV+ZcXIC&#10;K+dB4rrPr2ccUWOTWTkBCtuQu4RLQkuYTGoszecK13HkvNcPjqBXspBEjdA3xyu/RsmRE1iZcTil&#10;9HVPihqZM5FU/aVX5pBc15NkjxFYLtXWq8WZ8DiEXqit9yWsFCKjrtK2Xg2GFkKsEC/huFtqG9Ho&#10;ip/MaqyC5kj0L7QtrUsi0l7JiuDoYGckK7zIcKjU1juFOPLOXrjSk70abB+7/FLb+nUJK/NaDI9o&#10;TN+2iGBUssdY0XVqQKQWw8tq7AOqtfVOgdqIhhY8F3nenZG4Er53ZQSkvNeBk00lto/jvbm2WnTm&#10;SHmvcWkfbrmAkqRW78mc94pebMS+nAMgjlPbIp+ogsmUwMrdwYHlSm3Jl4SNlXgJed6dkXGWvBSd&#10;yWr0SI03PVICK5fgx7WhlbYlXxKLmcp6kotHUtt4MaLCQGc1+G6CtoU8c4LdqTZiCpU9TlYrc/nM&#10;Z6m2iRtpCzvhrEZ+CackS5jsnQLTBkfUSiOgV4vaSo8fk3fat41bbHm6p4CSpMYcQIS+4rlSAisn&#10;W0uXABxJi8pqCY3k8HZNoy6uwai0rNciM5SZozKXpvTVOF1fWgIlLVJs6cXK8i4lvRJzrPnIpDXS&#10;9ZHi/PWaJCWvxo2tJTeStEiM/igdtmYN2H2znXcxKrczZq1yhOtIqasEGHlHqgKQ3vcYLeudCA+M&#10;kaJTqazX4rwosbuKD0n5rkSAalN20gIg/F+lspS3yoOLHEWrNC2plVOwOY7dISTOocUj1F8vEJIa&#10;PgTwV4Z1ylsd2LYFF1+oLTsR3EElvHVM/boC109iSam2Xi1ucuEtz8LATnmrw0CIvXJckVMY3Qeg&#10;NvaohfQEssI7NZYjrLUqk2hSo7ZaSijrgVQbHqLk/JPaMyW01JO9S2BhxygtEJiMy85IamOurzjk&#10;nO7Kxjnu6itgMrmSR7prqW39uoKh/dg1FGrr1WhbNK6AyZS3ymaDuGQFJUnNqC35Es5UllJCeZIn&#10;fzcmt4qfzOmuJB/tpe+W1OooSXmrcRt86fA/hz5y24qYTHmrZbqU8Eaujc1GZQTk+1rJkY3Tcl9j&#10;MqkZPZl8SZyUKPlJSXeteuWUt0qiB49NVUZ3UmN+Y0tUGd053RXes3RJCiRP+m6QfJUnOnhJolOD&#10;vocXKLWtV2OlwBxQQUnKW+VGU1bJlZVCUqO2x9Tx9TI55a1yVIVgWgWTSS0m/NLVwxAofU9ymR0H&#10;QQojIKnFkT7SyApeOae7ErmuBa+TGrVFOnultt4p0JOcK64ELnK6Kxuw0hXtGNX35MoCo7SeTGqg&#10;5BHLKaAk+RIWQbjlynfr1aituClNeass8JhQSyjJ6xKC1xUC88jprkQzP0qhhKSG5yr6kpS3ynXw&#10;pAOVejL7kmrgIuWtklrIpUSVnkxqrF4ZARWvnPJW67NpUouVOWHvwnhLeatxt81WCjglNaO2foER&#10;niTe6P567k5ZsvUVXspbjZdLpspFWQSLOqdAbbWDn+xEOzXWysRzSm3r1YzaeqdAbRhZqq1Xq6+C&#10;0jWv9VB5UmN0E1Oo7ANyuissX21dktQMTPZOgf0bAbVCoj5323efO2qLjI2v54CUt8qz9o/Y6dcj&#10;IKlRGzNOZdeR010fu8WKn0xqoCSWr5W2pXXJYydcqq1Xe2CycsyU47ndB+C7xYteBV+S1KK20uU2&#10;5POn2liXVA7sZjW+G1AuoaR3CsSCGDeltvVq9fGW8laJc8H8l2rLvqQamU95qyydiI5VPFdSYxVE&#10;mKvUk/1mhfgkrqTUtl6tvg9IeauECriIrQLJ5Epm0lZLS66Uthrx2tJqMmkRVOb6l8o6ISW78pga&#10;+7dCy5IWsXk+WmUTkJJWOaodS5mvfWTSojJaVvGRKWeVzmBfVKms9z71HI+UsrrR+SUiIGlRGTvF&#10;0jfr3QHvZZRehII57DwdU8bGRV4F558SVnkHuHSpDVGwVBnX4VUODpK/1qnxNC/MVOWb9VpcQUs0&#10;u9SNvS+ATSGaUKms1zK6sfcFeEbiW5XKei22bHDplXGWklWBfvidr8dZ0oprLaP3v175pBRXHEHp&#10;fg3yybovPQYDUJpAU6oqAYsac5O0SLqmZaVu7H0Br6mEVqEbe62RuxiHyol4rkvrOoTHqkoPZWQt&#10;EglhmyqzZ8pTXXBXpbzFpMV1U/GkdAUgvS/gibe9chUpeQRdf5CkyiRTqqz3BVwSQ3p35Zv1WlQ2&#10;xkUqBej3voC8srm04pHUVtxViWlIqa3EguN6gAIakwfho5VuGR4+Umrr8jEMlcwfUYvHIktHpdDr&#10;3QGPjeDqvm6cqHFhcC0DGr1+azLzVlUlGClqzBeEdQuYRK93CRMn9iszjahxiS8rmMLgRq93JRPJ&#10;tGPhlhJRYwd7RK98OQjQ6xcWHM4qXbYtalTHmqnWut4xEHwrZdNSXa8Wj92W9vXo9a5hIkpbWdmJ&#10;GhEqjloVVlvo9S6FLNBSSFLUyg9KoNe7B+YOnloqjbteLR5z3yv3CwwfKVs17nyppAuIGs+X87Zi&#10;IW6BXu9VePO8xJaKGoGjnbs1KwMh56uyS6mkJ1Bd74yYwZmNa9X1XoVHUEuXpVNdr+ZU13sVAiyl&#10;V92prlfjIn68Q611vVfhpQeijBVk5gRZeJ/SjSWYmdwDqSyVtZ6ocVCOO/FKM0LOdSVjtvKQC9X1&#10;zohQCYcJatX1XmWst65Xi6sQSvkemJncA1clVo5qiVpcMgrdWhl3OW+Va0volC9XRqzKU5ZsHSo5&#10;c5XlfeUSMKrrnRFLFQ5xFlKs0OvdA7vbdSmEsUUNshWOpDSb5+xVIpTcW1/pzORVcJgEM0rfrncP&#10;8bg1FzBUquvVQCYjoTQjpAxWnrOIpXelut4ZxZXk7I5Lreu9SjwnX7lXk2+X1OI6ncoFH+gl97Bw&#10;qKMGlaRG29ZiZyb3wPHPyg3EWJnU8A08VVrqzN6rsKYt7SOpLqlxiRjPKFWqS6msZFKySahAJavx&#10;xDW761J1yT1QXSVDCJIjqcUKp3IeAb3eqzAhTOxkCgMhq3ERd+n6MapL7oFvUBt3WS1u1K4kQFFd&#10;cg9ApZK6qWow+3MlAwq95B44qFe5MELVSB7njv4SVJJ7iEfbS5vllAfLvS7lb5fcA0lhFfKD1iU1&#10;o7rePRCpq2RcUVuvxcMiXHVd68veO7AOq1xBRm29Fqe1uca+VFtKaeWGx9pCJWlxyJIvUJpbU0or&#10;KfWVaxUi1b8LvMUhS841VFCZUlq5Y7OGkqTl1NY7lLiOpDSPp0RY3pYnQFXalaeU1ngjvpDhSE8m&#10;LzQxh1TI/SAzuy/ARqS2aEhaMT1uRZT03gSnULkQJta8nY2kkk1cqlpCSe8V1nisrjLtpERYsmIY&#10;AbXx1nuFlWVbaS2bEmHJioHyqrWt9wo8GV45UEhP9lrEWXnTsNS2lNIKC1i5Fm/4SFpcb8crZKWF&#10;c0pprdeWfElsCsZa2/rVSRmTKRGWnqRtJc+VUloXrvYvTadJi57kBfYSSlJKK6Hn2kooabFeI65S&#10;a1vvS7i4qbbMS4mwPMfNIaKSn0w3uIZ3rfVk8iVchrERFiwEnlMmLNv+SjYBI6D3QKCEI1K12npf&#10;wtKQZX1hwZwSYUleJhxfq633Ctw1VCF7aFuvZXjllNJari1pkYYcRErlu6WUViJ7Nc+VtJi7WZeU&#10;ejKltJa/W9IioxWvUPKTOaWVB91KIyBpsZ5kw1JrW7/CIDW1kgfLfqHXcmrrfQmzYs1P5vxZ1gmk&#10;kJRQkrxCubakhUtmZ1uqrfcKkdZRGt0pEZZ1ycxtBKXaki8hmF5aBaVE2Mforq3Mc0prGSXZl/B8&#10;WYUTj8S/bmUIxVPJPRGtyJ8tvfKIXr/CKI+ApMW6nMdMSt9NbnAND1SYA5IWs+kEu15BSU5pJcJZ&#10;CtEkLe6z5cqKWtt6r8Db8rWVQs6f5VXb0r14fLfel+DLa3N30mLpTBJE4b5eauu9AkiusZxJi9oI&#10;HJY8V0ppnZg5aijpPRAm891qtfW+JG6nrdXWa5GJzMVspfVkyoStj+7kS+KRx9oeJye1PnbrhfGW&#10;tIy1cs5qhRIszQFJK85Q8FZUZXTntNZy2/qdETMOz5zWauvjJfF8WcmXpBzagWfbOTVTalvvS+q1&#10;JS1yLcglLNXW+5IyJlM+LKsg/Guttt6XlGeclBDr1NZ7hbIvSXm0EeqNy2kLO6p0g2vZTyYtHk4h&#10;iaTWk71XKEfV0r2vZMSSGVCqLaW3YmFtfktaHNF8XINY6MmU30oQu/LMKRle/WoG/8NGoOSVU4Ir&#10;cY/KPUXUlnyJUVvyJfRkjRlLF78SC8Iz1z5ccgvBjJWIuJRQS64EaTy1vuy9CUkJPDhRWeSl5Fha&#10;xznsWut6d1KmBFJ2LK91AZRabb074arxWjJbuvqVhSG5DKVpIGW6brXX5eOcUreBACPcsFbaeqcE&#10;WYZOLWSStKiNxKZKT5I611lZDVFmLdxJxCMKjhkYdrXFvaOVRV7Wipghb2iVausdA0xCKYgB097Z&#10;GEcV4iK4r10lbFqnV13AZi3eqWBlUvtuyZsUwwos/jsbmVCPGqtPRC7pxWWBXy9gVYtwRGl0E9np&#10;aiOGUYk9ZaWBJMIYOJXP1ruSCCrVmpa0eNEtrpav1JacQnH9yoat65CYb+JceqW2fmUSvF2tJ7NW&#10;dZ9PQkpnZXX9mrXYL3Kcq/TdclJscb9IHKGzEYCy7SgNt5TcWo314t9SbeTwlPbCzNWdHs61xOZn&#10;LeLztZmbQE5XWSSglQZA0sJDx82vFUimxNZoWuGwGl8t+R+S2TkGX6qt9yTcV1TK02aAdT3CgcON&#10;lVphtKWs1ir/BuPWV7YyAkpzW7r3NZIbKpt8aKK+svFgwi+1rPcI8MG1aTulz8apsxL1QNC0t5Fl&#10;cslpJS3SRLlUrNKylM16rKULZhnWvReJXOnaN0spsJF9U7mvMRZJXYfEqdBSYIbD3Z0ao7x0dxC1&#10;9WrMM5E4WwB/usA10jYqp72prXc+uB6u4SrVlvwBp1kqB/+orVfj1sXSk4uo9f6A98lLh/FEbWX1&#10;X6JMyU3vvhspG9zFXVlsJTUiTnE1W+W79R5hZDNbuRWGtvVq+Dpyx0q19Y6E47K1FHcidl2XsNWI&#10;F20LbUs5rORsLJWj87FR7muDeCjtEiGOOzUyFPbS/j6r8XDfXKIVSTztawOTpXMlWY11RelJKrqk&#10;dwojkZnKfVaixqnS0ul51HqnwLELUokqIyCpxXnlUviOw9ddT3KVDI+ElGrr1bgLmkNuJUz2voQU&#10;neArCluplPQ6P98VqYyA3peQa8DUXaqtV8MpA5NS23qnMK2so2q19WpxEzobvkrbeqcw7dRW68mk&#10;xvMkldsBGJa9U8BxcRtopSez2gG1Xlolp+RVamPhVqqtd0ETjzPUvltKXo2sjdIxYrKT+4GzrlvN&#10;T6bkVe5u4qL9Utt6F8QaiFfVKyhJyasQdrwRUqotuyBi86URkJJXuVSyuOZKanD4cTaqMAJS8mrE&#10;4EpcAGGf7rsRqKqdhgNMnRpP9U7FEdCrcfdHdQT0TqF6JwHDtFcjK3c9aj3ZOwVetyO/tISSXo1k&#10;Dw7XVL5bSl7l7lfuS6vUltTiiowS+UxMsftuHPvmeeBSbb0ai6CxFrpIyasM7dItuhHQ7YwcdqLn&#10;pe+WklcJzLOhLbWt9yXczVlLaCc22xnJDodM7FJtvRpBuOLqNSWvEqmt3UdAwLozkjuaPzi0WvAl&#10;KeU1qJFaiDep0UEwtKXaeqdw4EtK2cMkOHVtw71yUK/StN4ncAyehxJKn61Xmzdo5FJlvUs4uMF3&#10;LAVmUsYrT2ZVXrBnxdMvSgjCcWtFCf9Jj6t9SicJ2fZ2vQ9NwrmTyrnMrBfRi9JUmjNXOUvKu7uV&#10;z5b0OC5ciwPlzFWWaTW6lL1J1ydc+FJak+TE1YkoNKOmsAlIekU6kVVxZ2H5TttYTXd6hEBL43rt&#10;lxZUNpbedqSyXm9dIeoK4zpnrTJnE1IrdWPvRcZaCheTRNcd5D5GMkqpsl5vW4eSE0mZrqzXiIGW&#10;Vq1ZD+yXPlrKdGWZd3BdS6VpWY8HAkvjOues0o1cYlOqLXmfiB1VMJJzVmeeEGMhXxhqSW9lb1Oq&#10;rHcG7Bj5bCWM5FRXtqSlytKqwqis15PN6J9++vO//49/+/2Pf/2Xn/7801/5H3+K//XzP389Zfyv&#10;H3769d9//PbxLf7w999+/+GfP377+bdff/39P/745b8xG/3f1z//+8c31CkSrbOY7ynzeXvlwVJm&#10;9dgrj5YyX61XnixlerNXni1lXGyvvFjKuMxeebWUcYG98mYp49J65d1SZn3UKx+WclDMvTb/tjCm&#10;IPNQFnRuqt3DWbC6Sd1DWjCuSd3DWlCoSd1DW3CiSd3DW7CcSd1DXPCWSd3DXDCRSd1DXXCLvTr/&#10;dlAXbGFS91AX9F9S91AXfF5S91AXBF1S91AXjFtS91AXzFtS91AXnFhS91AXJFdS91AXrFVS91AX&#10;NFSvzr8d1AUdldQ91AW/lNQ91AVhlNQ91AWVk9Q91AWlk9Q91AXZktQ91MWNIUndQ11cAZLUPdTF&#10;nR5J3UNdEBa9Ov92UBfERVL3UBeUQlL3UBfUQlL3UBdcQVL3UBdR/KTuoS7C8kndQ12E55O6h7oI&#10;nCd1D3Vx+0NS91AXoe1enX87qIsQd1L3UBfB56TuoS6C0EndQ11ElZO6h7qI9yZ1D3URwE3qHuoi&#10;IpvUPdTFtQJJ3UNdRE2Tuoe6CIP26vzbQV3EQ5O6h7oIVCZ1D3UReUzqHuoilpjUPdRFdDCpe6iL&#10;eF9S91AXkb+k7qEuYnlJ3UNdRNmSuoe6CJv16vzbQV3Ez5K6h7oIbCV1D3URqkrqHurimHVS91AX&#10;56aTuoe6OAid1D3UxXnopO6hbhPU8W/ruwvqOMHsqMdh4t54/m2pC+o4LWypC+o4NGypC+o4z2up&#10;C+p4r8ZSF9Rx4tZSF9RxhNZSF9RxJtZSF9RxyNVSF9RxatVRj2OnPer4t6UuqONcqaUuqOOgqKUu&#10;qOPgp6UuqOMgp6UuqONgpqUuqOOkpaUuqOPopKUuqOMspKUuqONwo6P+OJ7Ywy4EXgECvDiC6BUg&#10;0ItThV4BAr44KOgVIPCLs39eAQLAOM7nFSAQjCN6XgECQs7GmAUIDOMgnWeBAJG8JK+AG2FhMxaK&#10;RE6wWU24kRYIvAIUifAYXgGKRJgMrwBFIlyGV4AiETbDK0CRCJ/hFaBIhNHwClAkwmlYBSiJEees&#10;vAIUifAaXgHqE2E2vAIUiXAbXgGKRNgNrwBFIvyGV4AiEYbDK0CRCMfhFaBIhOXwClAkwnNYBSix&#10;EQduvAIUiXAdXgGKRNgOrwBFInyHV4AiEcbDK0CRCOfhFaBIhPXwClAkwnt4BSgSYT68AhSJcB9W&#10;AUp2xCkPrwBFIvyHV4AiEQbEK0CRCAfiFaBIhAXxClAkwoN4BSgSYUK8AhSJcCFeAYpE2BCvAEUi&#10;fIhVgBIgZI6ZBSgS4UQ8CxSJsCJeAYpEeBGvAEUizIhXgCIRbsQrQJEIO+IVoEiEH/EKUCTCkHgF&#10;KBLhSKwClBSJJHOvAEUiPIlXgCIRpsQrQJEIV+IVoEiELfEKUCTCl3gFKBJhTLwCFIlwJl4BikRY&#10;E68ARSK8iVWAEiXc2GUWoEiEO/EsUCTCnngFKBLhT7wCFIkwKF4BikQ4FK8ARSIsileAIhEexStA&#10;kWgyJ7xnmKPQIbAsUPKEV4TNAhSJJn/CHbrSBJNB4T0OLcBEIqRJCuVzg6TZB4pEk0fhIQy1wERi&#10;XCeawsIml8Kzn1qA6RPj0s9sgYlEJVS4HMT7CnE1Z7LA5FS4L18LMH1i3J+ZLTCRGDdi5gJMJMYd&#10;l7kA0yfGtZW5ABOJcRNlLsD0iXG5ZC7ARGLcF5kL8JDIxTS5gBA4TpXroLQAb3bmeWgtwEMiz1lr&#10;AR4SuWxcC/CQyNEnLcBD4hhXJfafMQTeVxAkcpeVWYAgcTQ5Fo7NaxNMJCrHwhPzXhPiUsDUiSbH&#10;wjWyWoCJRD0awoWSZhMUiSbHwiMo2gQTiXpAZDQ5Fu6rUgtMJOohkdHkWHghTS0wkagcC88ReJ/x&#10;dlTE5Fi4mU+aYHIsvOykBZhIvB0YMTmW8XZkxORYuPVDm2D6xNuxEZNjGW8HR0yOZbwdHTE5Fm5f&#10;lT4wOZZRj4+EwJpY9ADJaHIsox4hCYFngfpEk2PhkV7tRNMn6kGS0eRYeCZdLTB9oh4m4dy02Ynq&#10;E02OZVSOJQTWZ9QjJdwhZBagPtHkWHinU76CybFwnYQWYK4T9WjJaHIs3D2pFpg+UY+XjCbHMuoB&#10;kxB4OFAkmhzLqBxLCCwL9JjJaHIs3KkjX8HkWHiTRwswfaIeNuElHLMP1CeaHMuoB05C4H0F9Ykm&#10;x8KNZ9qJJhL12MlociyjciwhsPpAj56MJscy6uGTEHgWKBJNjmXUAygh8CxQJJocC5fDCQ5MjoU7&#10;XrUAc3bWgyhcm2z2gfpEk2Ph0nZpgsmxjHocJQTWZ9QDKaPJsfAmkTbB9Il6KGU0OZZRj6WEwOsD&#10;RaLJsXA7pfaBiUQ9nDKaHMuoHEsIrD5QjmU0OZYxHrBLURyTY+GCQy3A9InKsYzmOZVROZYQeJ2o&#10;PtHkWLjaWfvAnJ2VY+E2U7MJOjubJ1ZG5VhCYHWicixcUm4WoEg0ORYeKJSvYJ5cGZVjCYHXB7pj&#10;MU+vcGe0NsH0icqx8FiF2QT1ieYZFh5r0SaYs7NyLNyGZzWBB3azBSFwPuOkHEsIvAIEibyDbBYg&#10;s/NknmPhQlHtA88ncr2iFuAhcVKOJQReJwoSJ5NjmeL9p35qC4FngawTJ/McC++sigUmxzIpxxIC&#10;qwnKsfAcsVmAItHkWCa9gCsEXhMUieY5Fu5K169gIlE5Fp47MJugSDQ5lkk5lhBYnagcC/dHmgXI&#10;7DyZHMukHEsIvCYoEs1zLDxbIzgwORYeN9cCTJ+oHMtknmPhEmC1wESiciyTybFMyrGEwPqMyrFM&#10;JscyKccSAs8CnZ1NjoUbYuUrmBwLN8xqAaZPVI6FW+3NPlCfaHIsXBCtTTCRqBzLZHIsvByjFphI&#10;VI6F55i8TlSOZTI5Fq4ClyaYHAvXgmsB3o6FW8y1ABOJyrHwLoPZiYpE8xzLpBxLCCx/oBwLr5Ka&#10;BSgSTY6F9xzlK5gcy6QcSwisPlCOhXfVzQIUieY5Ft5h0T4wkahXek0mxzIpxxICrxPVJ5ocy6Qc&#10;Swg8CxSJJscyKccSAssC5Vh40MosQH2iybFMesVXCLwmKBJNjmXSa75C4FmgPtHkWLivXQaTeY5l&#10;Uo4lBF4TFIkmxzIpxxICywLlWCaTY+EdBulEk2OZlGMJgdcERaLJsUzKsYTAs0CRaHIsk3IsIfAs&#10;0L2zybFMyrGEwLJAORYemjEL0L2zybHwaoMg0TzHMinHEgKvDxSJJsfCA1raBBOJyrHwao/ZBPWJ&#10;Jscy6TmWEHidqD7R5Fgm5VhCYFmg51h47dAsQJFociyTciwh8JqgSDQ5Fp5FFSSad4RNyrGEwGuC&#10;ItHkWHgCW5tgIlE5lsnkWHhMOFsQAqcPZuVYQuAVIEicTY5l1nMsIfAsECTymoxZgCCRx5jMAmR2&#10;5hVSswBB4mxyLLyBpjjwkMjDtVqANzvzYLEUYHIss3IsIbBwoBzLbHIsvJqmTTCRqBwL74WaTVAk&#10;mhzLrBxLCLxOVCSaHMus51hC4FmgSDQ5llk5lhBYFug5ltnkWGblWELgWaBINDkW3jYUKJscy6wc&#10;Swi8JqhPNDmWWTmWEHgWqE80ORaeDtdONH2iciw8MOo1QTkWHpw2C9DZ2eRYeHNO+sDkWHhrUAsw&#10;faJyLLPJscx6jiUEFpCUY5nNu8J47lv7wPSJyrHwnKvXBOVYeDXVLED2zrwxahagSDQ5llk5lhBY&#10;n1E5ltm8K2xWjiUEngXqE02OZVaOJQSeBYpEk2OZb0+lmBzLrBxLCKwmKMcymxwLT8/KaDQ5Fl48&#10;1wJMJCrHMpvnWGblWELgdaIi0eRYZn06JQSeBYpEk2OZ9RxLCCwLlGOZTY5lVo4lBJ4FikSTY+H9&#10;WUGiybHwOK8WYM7OyrHwrLzZB4pEk2OZlWMJgfcVFIkmxzLrkyohsCxQjmU2OZZZOZYQeBYoEk2O&#10;ZVaOJQSeBYpEk2OZlWMJgWeBItHkWGblWELgWaBINDkWXr+W4WxyLLNyLCGwmqDnWGaTY5mVYwmB&#10;Z4H6RJNjmfUcSwg8CzSKY55jmZVjCYFngUZxTI5lVo4lBJ4FikSTY5mVYwmBZYFyLLPJscx6jiUE&#10;ngWKRJNjmfWusBB4FigSTY5lVo4lBJ4FikSTY5mVYwmBZ4Ei0eRYFuVYQuBYsCjHEgKvAJmdF5Nj&#10;WZRjCYFngczOi8mxLHqOJQSeBTI7LybHskCppGMoIfAskNl5Mc+xLMqxhMCyQDmWxeRYFuVYQuBZ&#10;oEg0OZZFOZYQeBYoEk2OZdG7wkLgWaBINDmWRc+xhMCzQJFociyLnmMJgWWBciyLybEsyrGEwLNA&#10;kWhyLIveFRYCzwJFosmxLMqxhMCzQJFociyLciwh8CxQJJocy6IcSwgsC5RjWUyOZVGOJQSeBYpE&#10;k2NZlGMJgWeBItG8K2xRjiUEngWKRJNjWZRjCYFngSLRPMeyKMcSAssC5VgWk2NZ9BxLCDwLFIkm&#10;x7IoxxICzwJFosmxLMqxhMCzQJFociyLciwh8CxQJJocy6IcSwgsC5RjWUyOZVGOJQSeBYpEk2NZ&#10;lGMJgWeBItHkWBblWELgWaBINDmWRTmWEHgWKBJNjmVRjiUElgXKsSwmx7IoxxICzwJFosmxLMqx&#10;hMCzQJFonmNZlGMJgWeBItHkWBblWELgWaBINDmWRTmWEFgWKMeymBzLohxLCDwLFIkmx7IoxxIC&#10;zwJFosmxLMqxhMCzQJFociyLciwh8CxQJJocy6IcSwgsC5RjWUyOZVGOJQSeBYpEk2NZ9BxLCDwL&#10;FIkmx7LoOZYQeBYoEk2OZdG7wkLgWaBINDmWRe8KC4FlgXIsi8mxLMqxhMCzQJFociyLnmMJgWeB&#10;ItHkWBY9xxICzwJFosmxLPoeSwg8CxSJJsey6DmWEDgWrMqxhMArQPITV5NjWfU9lhB4Fgjbt5oc&#10;y6p3hYXAs0DYvtXkWFa9KywEngXCsawmx7LqOZYQeBYI27eaHMuqHEsILAuUY1lNjmXVcywh8CxQ&#10;JJocy6rnWELgWaBINDmWVc+xhMCzQJFociyrnmMJgWeBItHkWFblWEJgWaAcy2pyLKueYwmBZ4Ei&#10;0eRYVj3HEgLPAkWiybGseldYCDwLFIkmx7LqXWEh8CxQJJocy6ocSwgsC5RjWU2OZYVSSeR9CDwL&#10;FIkmx7LqOZYQeBYoEk2OZdVzLCHwLFAkmhzLqudYQuBZoEg0OZZVOZYQWBYox7KaHMuqd4WFwLNA&#10;kWhyLKueYwmBZ4Ei0eRYVn2PJQSeBYpEk2NZ9a6wEHgWKBJNjmVVjiUElgXKsawmx7LqOZYQeBYo&#10;Ek2OZdVzLCHwLFAkmhzLqneFhcCzQJFociyr3hUWAs8CRaLJsazKsYTAskA5ltXkWFYolTw7mxzL&#10;qhxLCLwmSBRnNTmWVTmWEHgWSBRnNTmWVTmWEHgWSBRnNTmWVTmWEFgWKMeymhzLqhxLCDwLFIkm&#10;x7IqxxICzwJFosmxrMqxhMCzQJFociyrciwh8CxQJJocy6ocSwgsC5RjWU2OZVWOJQSeBYpEk2NZ&#10;lWMJgWeBItHkWFblWELgWaBINDmWVTmWEHgWKBJNjmVVjiUElgXKsawmx7IqxxICzwJFosmxrMqx&#10;hMCzQJFociyrciwh8CxQJJocy6ocSwg8CxSJJseyKscSAseCTTmWEHgFCMeymRzLphxLCDwLZMey&#10;mRzLphxLCDwLZMeymRzLphxLCDwLZMeymRzLphxLCDwLZMeymRzLphxLCCwLlGPZTI5lU44lBJ4F&#10;ikSTY9mUYwmBZ4Ei0eRYNuVYQuBZoEg0OZZNOZYQeBYoEk2OZVOOJQSWBcqxbCbHsinHEgLPAkWi&#10;ybFsyrGEwLNAkWhyLJtyLCHwLFAkmhzLphxLCDwLFIkmx7IpxxICywLlWDaTY9mUYwmBZ4Ei0eRY&#10;NuVYQuBZoEg0OZZNOZYQeBYoEk2OZVOOJQSeBYpEk2PZlGMJgWWBciybybFsyrGEwLNAkWhyLJty&#10;LCHwLFAkmhzLphxLCDwLFIkmx7IpxxICzwJFosmxbMqxhMCyQDmWzeRYNuVYQuBZoEg0OZZNOZYQ&#10;eBYoEk2OZVOOJQSeBYpEk2PZlGMJgWeBItHkWDblWEJgWaAcy2ZyLJtyLCHwLFAkmhzLpneFhcCz&#10;QJFociwblErimULgWaBINDmWDUpFLDCRqBzLZnIsm3IsIbD6QDmWzeRYNiiV3Acmx7IpxxICrwkS&#10;T9xMjmVTjiUEngWKRJNj2ZRjCYFngSLR5Fg25VhCYFmgHMtmciybciwh8CxQJJocy6YcSwg8CxSJ&#10;JseyKccSAs8CRaLJsWzKsYTAs0CRaHIsm3IsIbAsUI5lMzmWTTmWEHgWKBJNjmVTjiUEngWKRJNj&#10;2ZRjCYFngSLR5Fg25VhC4FmgSDQ5lk05lhA4FuzKsYTAK0A4lt3kWHblWELgWSDrxN3kWHblWELg&#10;WSDrxN3kWHblWELgWSDrxN3kWHblWELgWSA7lt3kWHblWEJgWaAcy25yLLtyLCHwLFAkmhzLrhxL&#10;CDwLFIkmx7IrxxICzwJFosmx7MqxhMCzQJFociy7ciwhsCxQjmU3OZZdOZYQeBYoEk2OZVeOJQSe&#10;BYpEk2PZlWMJgWeBItHkWHblWELgWaBINDmWXTmWEFgWKMeymxzLrhxLCDwLFIkmx7IrxxICzwJF&#10;osmx7MqxhMCzQJFociy7ciwh8CxQJJocy64cSwgsC5Rj2U2OZVeOJQSeBYpEk2PZlWMJgWeBItHk&#10;WHblWELgWaBINDmWXTmWEHgWKBJNjmVXjiUElgXKsewmx7IrxxICzwJFosmx7MqxhMCzQJFociy7&#10;ciwh8CxQJJocy64cSwg8CxSJJseyK8cSAssC5Vh2k2PZlWMJgWeBItHkWHblWELgWaBINDmWXTmW&#10;EHgWKBJNjmVXjiUEngWKRJNj2ZVjCYFlgXIsu8mx7MqxhMCzQJFociw7lEpieULgWaBINDmWHUpF&#10;LDCRqBzLbnIsO5SKWGAiUTmW3eRYduVYQmB9BeVYdpNj2aFUch+YHMuuHEsIvCYoEk2OZVeOJQSe&#10;BYpEk2PZlWMJgWeBItHkWHblWEJgWaAcy25yLLtyLCHwLFAkmhzLrhxLCDwLFIkmx7IrxxICzwJF&#10;osmx7MqxhMCzQJFociy7ciwhcCw4lGMJgVeAcCyHybEcyrGEwLNAZufD5FgO5VhC4Fkgs/NhciyH&#10;ciwh8CyQdeJhciyHciwh8CyQdeJhciyHciwhsCxQjuUwOZZDOZYQeBYoEk2O5VCOJQSeBYpEk2M5&#10;lGMJgWeBItHkWA7lWELgWaBINDmWQzmWEFgWKMdymBzLoRxLCDwLFIkmx3IoxxICzwJFosmxHMqx&#10;hMCzQJFociyHciwh8CxQJJocy6EcSwgsC5RjOUyO5VCOJQSeBYpEk2M5lGMJgWeBItHkWA7lWELg&#10;WaBINDmWQzmWEHgWKBJNjuVQjiUElgXKsRwmx3IoxxICzwJFosmxHMqxhMCzQJFociyHciwh8CxQ&#10;JJocy6EcSwg8CxSJJsdyKMcSAssC5VgOk2M5lGMJgWeBItHkWA7lWELgWaBINDmWQzmWEHgWKBJN&#10;juVQjiUEngWKRJNjOZRjCYFlgXIsh8mxHMqxhMCzQJFociyHciwh8CxQJJocy6EcSwg8CxSJJsdy&#10;KMcSAs8CRaLJsRzKsYTAskA5lsPkWA7lWELgWaBINDmWQzmWEHgWKBJNjuVQjiUEngWKRJNjOZRj&#10;CYFngSLR5FgO5VhCYFmgHMthciyHciwh8CxQJJocywGlklieEHgWKBJNjuWAUhELTCQqx3KYHMsB&#10;pSIWmEhUjuUwOZZDOZYQWF9BOZbD5FgOKJXcBybHcijHEgKvCYpEk2M5lGMJgWeBItHkWA7lWELg&#10;WaBINDmWQzmWEDgWDB9KsjwkZhFCs1CEx/ihIHB8SEwrxDVShIdIFASSD4lphbhHivBQiYLA8iEx&#10;rZDJmiI8ZKIg0HxITCtkwqYIF51KvAwfJvOCwg2dJvdCETd0muwLRdzQafIvFHFDp8nAUMQNnSYH&#10;QxE3dJosDEXc0GnyMBRxQ6fJxFDEDZ0mFzN8KBnzkHhjROkYinB9pxIyFOGtKlG4odPkZCjihk6T&#10;laGIGzpNXoYibug0mRmKuKHT5GYo4oZOk52hiBs6TX5m+FCC5iHx0KkUDUW46FSShiJcdMLKpLUq&#10;RbgzuxI1FOHte1C4odPkaijihk6TraGIGzpNvoYibug0GRuKuKHT5GyGDyVtHhIPnUrbUISLTiVu&#10;KMJFJ0yNoNPkbqjz5jtN9oYibug0+RuKuKHTZHAo4oZOk8OhiBs6TRaHIm7oNHmc4UOJnIfEQ6dS&#10;ORTholPJHIpw0Ql7I+g0+RzqvKHTZHQo4oZOk9OhiBs6TVaHIm7oNHkdirih02R2KOKGTpPbGT6U&#10;3HlIPHQqvUMRLjqV4KEIF50wOoJOk+Ohzhs6TZaHIm7oNHkeirih02R6KOKGTpProYgbOk22hyJu&#10;6DT5nuFDCZ+HxEOnUj4U4aJTSR+KcNGp15dRhLvuVOKHItx1p15hRhFuREnJH4rwYu4o3NBp8j8U&#10;cUOnyQBRxA2dJgc0fCgJ9JB46FQaiCJcdCoRRBEuOvW4DUW46FQyiCJcdOqRG4pw0amEEEW46FRK&#10;iCLceKeSQhThsUIo3NBp8kLDhxJDD4mHTqWGKMJFp5JDFOGiU+khinDRCR8kiwOTIaLO28xuckQU&#10;cZvZTZaIIm6+0+SJKOLmO02miCJu6HS5IuL38kVCYqGTsOutCBOdxMZuRZjoJIBxK8JEJ7vMWxGm&#10;72QrcCvC9J2s125FmL6TSfVWhOk78Xy3IkzfCTxvRZhc0XDjikLiofPGFQ0uVzTcuKKQmFbc0Oly&#10;RcONKwqJacUNnS5XNNy4opCYVtzQ6XJFw40rColpxQ2dLlc03LiikHhW3LiiweWKhhtXFBLTihs6&#10;Xa5ouHFFITGtuKHT5YqGG1cUEtOKGzpdrmi4cUUhMa24odPlioYbVxQSz4obVzS4XNFw44pCYlpx&#10;Q6fLFQ03rigkphU3dLpc0XDjikJiWnFDp8sVDTeuKCSmFTd0ulzRcOOKQuJZceOKBpcrGm5cUUhM&#10;K27odLmi4cYVhcS04oZOlysablxRSEwrbuh0uaLhxhWFxLTihk6XKxpuXFFIPCtuXNHgckXDjSsK&#10;iWnFDZ0uVzTcuKKQmFbc0OlyRcONKwqJacUNnS5XNNy4opCYVtzQ6XJFw40rColnxY0rGlyuaLhx&#10;RSExrbih0+WKhhtXFBLTihs6Xa5ouHFFITGtuKHT5YqGG1cUEtOKGzpdrmi4cUUh8ay4cUWDyxUN&#10;N64oJKYVN3S6XNFw44pC0lnxp5/+/PM/f/233//413/56c//+OXnP37424/f/vbthz9+/PbHtx/+&#10;8eO3f3z74S8/fvtL6Pz057//9Mdfz9/G//zh//z4bVxn3kXjo/01/vcwLsRT46f/87f//ct//e2h&#10;9McP//zx2zBPHOJ+NogfcWFsC0u9fvm3X7PGyBvRz+jguJI9cYXf2+/af/9+1jDyEs8zFBi/n68k&#10;6fa7n//22++/PBryqvPUXeZxPInjcZnghNq3ev3y5//1l//4+b/88v+SjQs2nomO6M3r8y4feupp&#10;0jKsy5lFw5+5ZvdR7OvPZFWeHn3E3ukVhkh1va155jq4E+nojvzf+Y3OzuBh5jP3kT8vwXI9P+H5&#10;ZzTONQZ/5r2QKzxXqDnpvimaPLinR6No2vQA3NXmwMEZyOfPZpvp7nNv2+m+il6XFrB719vzzga0&#10;IXBaMbyNhEKbDz7kpfvmOy/L1ahpWp/rvcuwT9GVv+x38LnO63RGOMZl5NO2APcLnw3lJ/TWeWoX&#10;AKLB2q9ptN+1/16/X4YzKTJ+P17Ov/3uc+u4hCteGgliBVDRsS3u/TIuN/RZJVcu4TCaGhhMCOYK&#10;mOEkAkeMP1/xbF3KZQjDSdDx121+LaS+/JYHcD/D/ahyd3YaGZwsX65hdf8rA/xlVNMNJ/p1tbwz&#10;dkZE6N/1PKV3tYc7Ns44GtBd+L80XPGD25nL8RxTzXl+XW+kxs9nnim6uKAH7FvFMB9rHOR4fjyA&#10;nb8CrAaGXX/+1FE0kJxgIrG1ZUZRJ36vTTrtd+2/7fczycm9z2jta7/L7by01nYinFqYIB7T/Ktl&#10;y7RePT7T49KnfMuTRQsbuysJv/yWUCTU3OwNDyhF8/LvGXcal4CndDmv4py0F3/GE7XJJreytf1s&#10;7TBwSLm5oHV8PcXRftf+234/UkuzEXBdE277Xa6taeG7T6p2XNb5DNldfco2tL06xp/p09wyVp0t&#10;454/M8u375jryv9qNfNw91XzRp9K0XTa5S224XzN9WUY0+HV5XT/a3/39dccDsZbc0Q8lfucGK6i&#10;6ce2mhuXbVmee53uz7TzXKa8/lzyCQTKKbp9ozdFT1hzGcbsljwki62Hrc+hi3t57Rq+bvMYXXgV&#10;3XRfjTr482UYAzh/jGmgG5pX2JphtzY3pJ1feBqYtxqCe632u/bf9vsRx3H1LD3VNhPtd29xNMXQ&#10;eJKHfK4bUKYJM56bDP6Mu3vMi1fDJ7r8+iIrXuH92HxfMwujM7gJ+pvuq+h5aycj488sKJKPn5Yr&#10;Ubn7861P39e8LC2poNN91bzsr7nnjWF4/WuGiFHbvHWuq/V6+zr4oEur8jVjGniHmVZurq3VwnM7&#10;Z5CUz8U6Nfv4CdE1IfOgikwBE6PiTM5ioU0zHzAu9iltuma+fT2PU7/6lPFxAQXn84zbdn+e1msd&#10;wUrnldTw9dikke39K7ZK7DDy7DLhZK+1OzciPRnpV80sqq6lEbPUi2Et1EyLz/N81Nx0X0X3CH7z&#10;Z3Y4V49dfy729sgE3PwR/vgZynnVzFLs2s68+TN5UteMenVJreYxvu1VMzNHdnUjvQ1snk6WVZr+&#10;OdYdl3b7VsWax9gHt6If/rjfo+ErWUu3PzcIXV3CciCWvU/DdryNM9fGVrTVfAfvgBO4hjZvesjK&#10;CefPnrHV3AZdrc1QJCw4my6L0YxtBMf1ne/DfaBLro/R+5zsO/K/Tk9Cvtl6fakt9u3J/ZKl3J76&#10;inlBlx8cAGlvkeFh+a3hSVhn7kPrr2sldn1IThNvJ5PPcvAx4/cwYM4YzxQ+/tzWmrfebl60tZbD&#10;1ldAgx3ZldPaftf++/w9S8vXwI89QouYtZ+961LuPmrZcGxaQKPspFhUNYyxi3gSGK3VB7++Vt8x&#10;DlqFuaL8r9NW9kdXf913UjiuayvBAuK57L2qJTp7ueVY2NUHDZccv/wEcZ3slXc641oRgdK85OfS&#10;+HY/BztkBlcdPTvu6Yo8cEojb99we3FNx9MJMCvk4fTpxjx36+c7exg4gH9+xJkJ9Moofm3tG0JO&#10;4M182PMo38iuKiIuoBm4tt+1/56/Z78xttDJfEwxm3//9xtrmWZRuMC2WGnl5ra1Wtg9NMcxMzXJ&#10;4CcyySbg2Y1v/8zK7fozzu9KI/t6Sp05u9D213RlbHH60T1HqPL0DTO3WMuGauYDNHdJb8aDCs/e&#10;ya3M/7q+BB7rXG6jOz/v2G4jYZjZmJ7JVHyoR+g0GYYrOrPr+fNjinxb83diqiD9zJMa521kWX7a&#10;/il2Fu4jaEt3ojQRwHzW2b5t++/ZwgjftBmSdd50XQXRfve2XxaWGi2KGLU8kzmufmFDvp3p45jN&#10;dPTYdbz+PBMBOrcX7BS6J7czFj7vl20a8GAn2AIcbVvzeb9shBPaxinmQMV8a+/ZL2wt2hvxI2Pq&#10;9WhG+93nI37Dj7eVVISNL8C9jHvXqeC2PfYxzuwwcrgZHEY88eGlZtYTTyakdSkPp0X8+fnXfkTn&#10;ivK/ni3FrU7XVEAwfUhrN969iTjA6RxvrvM/4ZO/6+xvE0Xa5x2snjDzaVTMQO1b5vblfz1by8oo&#10;jhKfqkxtuWA8aevkNwFGPuYVlWe+feXLZNimf53V9iHRW3D7WGlCM+q+CGAldUUwYulX95zcKrg3&#10;z3gnOLj1sN1LShgkViy9Ww0Pf61QcaHPoOZtzfS2k8HJtaOMESCLmi48fK+WRWLz9S/qo1Yt4Y1G&#10;dr1ZSzHmr+DX9fWuAcSG6Nq1RUTp/STRBv85dOjeCxDxYRoO28/edQ4rABiYNqKYjhICY2RfvR6L&#10;kfxXQvbXhpnrby4nlivK/zptJVB7rUIuD3E1f+AR0GtFoDMsz3dfgUFzBt0Y5s1/RBD7mZ/bqsXz&#10;H+cJNibINvlcf93QbUYRKniuB0tQ2IB220bPrMufi8WrYFxew9jML3MnE9NjUf78QFBGXS5CGtjv&#10;OjnW7+3bzgSM8hJpY4g1fLLmihhxt1r4dNbIFX1n2iEyeGYPEO6hVW078P1ph7AKLv5sbtBuaTe5&#10;42qvZRtDGe/Y2czbtUGzPKcdJn1jB8LDu7GdOVW1M1jz0pftr3z6bNTITNnWD+z2ntuiEjDwLe05&#10;qnFm5ZK3Nixa2v3544wjzjuQB6hatbHJfu8j8vd6jr6NabTtQIjvnKoXHgPobZV5/+tn3zVX9Dkw&#10;Fjqr4S4osiuO9n1grKw42qw0MfyIZnSffuVrt/jGxFplSMBY+XULGk4xU7ZVqNicRtSzq4gOTW2v&#10;Htx2DhbFaL1GGA7wubZqHbny5+bF4V3Wp8klYLDKYVl1Io4Z63kK4CoYjF0e425U3xd4E3rtueYu&#10;tBYoN8c7RXQlxWbTJ7h3MmvgNhvE7ouRWK6WgEmbDWLBkbsR97i0TmYlH13afflP4SSt/XT1Huke&#10;LbrKjnK7cudeeGwT6Dl6UDjP+43sbpknzoa2n7X/tp8va+NIppl26rR8+/nRFn1TkKjt67WffT6y&#10;Rk5PBvn98GLE4cYrI/2zppB3QGjl9HtoRHjn+dGu2t6MiZET7uyTznoYznlQjNw/srfIL9EC9qX9&#10;B2OFzJ/POmM+e4KsNCxGVhkRx3u0cIogXCp6IHJyxV9fndeGDfHVYDNPbfYorxzH1MqMnOdXHFg5&#10;4KtOXWaAPDSINXAS+BywL6/2qplo2WU3K2jwXB0cIIZX2Vqbg4dOg5I/s0BshsGOPGe9V81EfJoD&#10;A6xBkNdrJtLRYmuvIX0VDXZisnt+DBaSQmbyoh8TZ/vzIxZbrpkY2dBc50QtzxjSq2Ziqldvc6ds&#10;nhkHnskFo8+aZ657onvqNbNWb1bPfNPnl3rVjDu9ViA3jw/6JnJBzprB9jV6M6byv06EEbYgiH3q&#10;Mkrycg2mlaLP7oQ5iftIaNTLMEZG85IENPZn3LA0qgZgcSVrzOwH8/p0wOVe0e75tiaDxOXoSzOM&#10;OfIZRq3VTDTmmrfp2ViQ9o3CG6+NPIjAWZ4GBxp8JdHMbAVel018PZ43JrfrQ7KzyXPOwBroFT9k&#10;e5+XG2x7sLt9Z2+pSfJILHLP70xGxnNEXh8yUh2uD3ktJ19/Jrx4BTZjanzAoNjbnMG9Fsg0cEir&#10;JDii9Yo3RMhHXNzKIvlqc6R2GKOKlVB7a5IQHEvt/J2pN/jB5/KbGVVgsLIvx5jzz3wsw3viLq9d&#10;8byz+MvDZiXu36ayN8FcnBq777Pm2KcavR30dPPbhKcllMVhAx4cPdvMaD6vmb++c+RwXtpxp4nR&#10;2wQtYrPw6C9yAIW6ICIb2Vztz5GnlgYdkd3LA7KG+Cz48NaHxe72svrG1ZAt0P+ZD5kBCJHzSnEF&#10;59fKKtfV1ian35zJ0j1PGkWm3evim/a79t/r98ty5S1fmXmMoPa79t/2e9Y65+EGfDuBmfYl2u/a&#10;f6/fE61t3dv3X/tdbk3TIhzReIGIgssQgPC7dutvPmlEINseFAMttERKTVshvAMiRHTbWr2BMWRH&#10;O51KZNobIWwopitGcGdSVj7s5a7eDF1GSLP7FYOuecKVJfk1sZCaIUNgZYF7XlcQjEHEffppaeUF&#10;+Gv/bHpC6IHpYmHuTpaEwCsnEFiri95Gmtz2ha73Zw/aPiQxzzNOcTkc9gs45tPVvZmWIl25RQU+&#10;n/Eaxk9UQz2sbVMIm8o6Ijry87FGUOplY+yum79t5b4dO8yoBExP0wkpyEJ0I/Z1TR/vWra0M4Ij&#10;X5qPe9qY68r/au2DRmOkPmemN6sIcNQ2DTNeWZbu0HFz80Sv8M8Nwa3trc7IojgZYrTYEX/Rpzux&#10;5GYjQb/nbq37Bu9bxntYF6d2Cz4xHZOl1Lr8vmTcmVavlrFPewbzby17WzM/fjGkbxa67D1bTh4B&#10;aBxyGps7k0hLkyDJEfK6/jUDJm3X8QrYXCOEfe7l2Nlnn2Tm68+sKC92lGD506cU2wwSrlUdHkLW&#10;R7jgK4mG6BVblNxmvlWbcYhWsWqut5m3pq/0nXvkbADd16EDmPz4ML0nZGcQa7kH/if8KDh7ju/8&#10;ZQXBbNhYYJ9afKLnmqxDpP5+Zho9fQ8Txv4M+3a/z7Wd4ySSys6zv+PE3iGHktnQs3E8ETwx7J+d&#10;dn1NPi95UKeN+Epn5UceDEuMU5ezMXlLThCDbU3rNOIZeapnTowBe2oTPPnsa34a0WKjdA0gZrYX&#10;ED8LA8ErrO17EAd/cQztO7T/PnuWeSlepn58dH6OOzo/evvZd0NULHTPVe+IG7vCEZ/ZRlCL8x1n&#10;d6DBJlFqa7U+jdPf32kw+X28N9HShyn/9Wh3+13771k+xy+Io5ytf2fPd1rPbS4vXfbcl+v+tPXc&#10;yANYztqYmy6OrVnV/tusY/3QdlIj0dyrf9vv2n+v37O2PaHKgYL5uhOk/e7z1kxk17XAKYiOPe1z&#10;7H/WGDZxHCg82xJb6pYm0epq/33aNmF8yyIgkjQYpsVRoiu5j0ng5NTwGJ/ZFhqxyX+A+tGa74dp&#10;4/fXBMj6OZIW8srmnU9iD8hzo62WyANL7pQ/r9fZHFyvZDTyZ0JbTTsyFup+Psi4dsEycUxyRdMU&#10;wp8Jp7ZxyW70SRo0b8hpM2B17ij5bSTGfe3n0aKxDVyc5b7udWofuv23gTG1j7Vgq6X97pM+JWpx&#10;9QoOKS0IpMsZEWktn78jrsmILaC7j40JYGPL/0evvDoNNv0yjBlB/PynGP3/nJ0LkuUqrkWn1Fl1&#10;6zf/ib21kbZAGJ+0X/SNyDptbIEQ+kv0Vd4fQD7+03lNbBC26XcHUA6z3GTiM8qO7TRrPMd+YPkg&#10;F/JIEFnFpdqH30/t50/U3ZTYeFAmE57nr68yjzy+V6uqWJWZVWmEYg7KrRlHFDMhOhPWUyLYJjaY&#10;Jt7AnG0H1JeIXvAf8fb4JDOuhl0e5r85P/aY+FAMx0q/EHSH5Zd4x7hQOnCjT4Q9eXv5SeL7/Vz+&#10;hAXaPQVo8u+OizqBRUPF+soPk9kQ+DC20KjkKImVKNuknQp8m+gQ8fQHlzDMhq/fOlbx4ipDd3xY&#10;Rac9NoS9UqVVsCFc1lpPTao9xeXxYrXyXJhBQTm9Xldm3dQ64KsdLHqic3F+4BD6OlPOEclQpPV2&#10;jEdUlbYeArc+b9gpqqpfV4vHw1EK8LRcC/c9khGNPic4YpWitH6Y1Vswqyps21uVbHlvIcabBK5O&#10;+HjXpXjFrqK2Rdxt0cD34fJs1PDvdDa2XWmy8XXqwUuu+av+m3zpbgUedtwpIcVTOiCFffRT5t4r&#10;ueQYtjvo5U5ReI3ukkvDNOuOJkjit41VRcz74ceCLle/qtgqnNvX138Fisj0LUXzJxZInCSfM+IL&#10;pfRhipF6spKPPCTGxU/K/V/kRiOIK8BAMo4uhVjoUhV0RqM6K3SqxQ3528oNAb1/QbWQWF9f/5Wr&#10;RbUwq5uv1mphsHbC/CRKFCp0PUVQ+QTPp8/AkiJhS+CwWiTUXM8FyejmPsFv9xYHlzVVah9/96RR&#10;xaqyJT3RGlbbGDt19zhmghwVTgzH5qPVyn3llGWscdxs697CH3z3EZIFomk7j9+fHByfAjjSePoM&#10;7KiXy1fRz3qCIkHByWiu53bsSr7LaQpp8wysvIieMRH0HmHGL0uOVH64JIZJinRrVN98CpJfiDHF&#10;ukvwfmFVNDSS963s9JSt6C5NnlCrV51LSOxA99QGPVotZi8cLj/M7kV2rdcjpcyrVY3aV5M2OGT+&#10;mMNNm+UZWES2KZkS3q1Ca52UCrq7GJNL0lyKcMmsY+kMov9KheyvTkGs9gBWy7G6dgWLz8hOpWlG&#10;PVrtf2Q5OdqBU2YzsagqqQq9g96EH8iVH1g0xKYf7+2q6dES5992MkcGTu78lZKhKLNO1Jvl2qum&#10;oljupnj+74cqU4JKOTpBLqDIw/w3h98tzcNOW9ixhULXzslnTLczVpbwoy3EQfqJNtBL7Es50BXO&#10;Y3P8twS7HrGyAup4kipjJQIRmp1/6im59JZvtJYjGPyYchClfx0CQAuAR6wcH8WhApZI32wvU2Dv&#10;DMC+m/cWJMEmsvaDJ33JZ1jsbJqQppAgJL1he1VvXAvJ9vE/lNUVhEouyFVL/TQ7fF+eHXF+/OCJ&#10;1tvZYcpZiRRxXOs3O2ZyTVIxkvd+/aNyr9u8ZC7ivw9WBu9Fq2sSgcdk9Pkx5tYLScS73PUWfJAc&#10;M+XGr7uPpxRtzY+Rs1115THz9mMopYoR+ir7L6/5tzo6jH2B7/PpDTK+qLSn2T8SVtvZJ+mRt73m&#10;lW46rP7LkCH5mjWcvicFoU9hS6VogGBEPIt6q1A/ZnbSEzibNyc0bnmGjJvbYWEl6XXDGJUKw9Sf&#10;5rB1xRpP8n/o+wkZP03I7wtL2+gfhx8qnd8SUSYNe5z/JnZ+QGE2Z3Vc0OVDwfA4/63xRLpTzqJp&#10;ZlrZIghuMAE38Vs4E3rECUzQVcCPEV77FsEBraughSlX76kSpPw6XHqJD8RxlCyYo5HrC92ZIUGX&#10;3aEC3cF9TPFIgheqNXvLafGnlVPe3cIo2ySFjYlxIEame6M73KY1MQy2CB5edv+MbZJbUuFE3eTT&#10;jcdvTAAO1nxXPKZ8wGtGYwbzz7EtY9Dv8mZ4Lye2G+Mj2WyDTLlYhvxZPGNfQIa84N6BTtRkVdGt&#10;6FRTE3M2aEBFXO0x+bZeM9YV8Zbzmm/Dc6IyeFTCR8YiRwJrU3Yc9wqHozPsiQPAEfpekcXgBA4F&#10;J4gktHnjO3STEfzWSJKbeTdelScZ3dNpGUN2YfU2lLAZqdkqYKy+A+0xsymuij1UgaK+yv4rIeMI&#10;IActSR/Gt8UlMCwRgD4ZlK1sE6PhS4lHXGzBS56dDAKvv0uO4E7hhLVFgc80BFA2+HTHNnkHMIyc&#10;2L+v3zem58YxlehciFSWpPfI4844+k295j17oKbM7ZMQw6PAoy2EOHhKLTiAkpC1zoc4kpcpTxLG&#10;6uYTQGXDqWMk4IvoFhyPoWdzPWyGOgd9lf2X6YLwfPpeZHQSi+y7Q/54sUT01IhXFXOhLt+NmxgG&#10;nn0CO6z+y5BBUqb8cBbA1wZ5OQvEmn5/DXQWZGCx7Dz7kM2bNSPYxWFlWHHA8S5tn17PPzZBsMQJ&#10;+Y7r9FV+0nkpYTDOFaisczz5lunUuKKzUfoVvsgYmr23PM5/5/g6r6qNCzm4aAz7eBCY9qlCpzPm&#10;43GfVvOHuvakvt9ESuBQQff3q8HblPqPYspkS+cbBe3EOyUh804W5Vkq16AdP9J10vetcon0fdeu&#10;EeCzTgLPx3gfb19Op2eQeMTTNfFOjDL49T0eNT51LlgFKtag6WV8p5GCgkJkerySOnuPQpwssA7Z&#10;XBn8NWMyywm+rOwMmQOcMQzp2Re1BBHuI0qefipEEzK2S+k82BchNB5CBjmpM2N88Ol++n+iHJio&#10;qL1VMH/dbPyijskhNHjbFNRX2X8Z25x+07oylzaOR8oYImdgm5JK+m70iZH9VGVA5LiBv6TdDqv/&#10;SsiqA3Qc+H/EmTdJyJKr+SX4QNa1NUPVVVyCnHqTTs5gLOsKWBN66TIYf4Y2b3iacIFssVP4HYLR&#10;8WtC2TfY3s6OZGn5M2nTEcrMchYu4+nyl+4uMgDQdRKzHue/iU1lLNaaED4V1fE4//V4AuFJzPji&#10;0MQGepf5HPeM4K9lK3o5WVMdc7hL2bTAHLpwqqB1QuiGKr02XXg43c/Uss2Ue6//4rDOtyRjP2OC&#10;XChpZDGedNJLHtn+fXm8HYT8LYr+7vv42bwKHGMla/3dM+ZQkuwdniWREzVUxHH0YtIYDzDA5YRT&#10;gaiOevkYxaSop8Pqv2Kn4QhyIfhdgnbbp9eERfzHPc8FwxDPYE5MNZew3pBnHZbXbpi/5uHFmlbh&#10;R7zlcf7r8RCj/d/YBFmBv1DjZTz+qUxvQLWcmpbH+a+/zyG2zwCLeuYHelxfjd+iCMF7RmQx9Xzv&#10;GWoaur9RQ4Csh66QeKQMJ97RqpSg9QBzNGODgGO3VN1ZqRmeqf/mHP/KXghlGD8cvpcnMhatBoYS&#10;QpRyGlI2Bs3XyhAxhS66LPBfo0ZKtvD4xhxp007uxZOVyZhJPQ8VSWmKn2kC7ZockYSyluEZA8c9&#10;UzVAyv/ofdCcaZAiZdO5Z+hdamSxnjNEEnnghkmZ1lkvOkOme6dPyrWvAmeWiSU5KBGmRxyhHtzM&#10;9Rjt7QVkNMHKzrw2XhCbrozKUeLZUSKdsyZG++eyDvsq+6+kPmxZWXaDbamqpPtUKR4i1Gh0kjwc&#10;AdpJZjiA01LDTsM/+WLNGIjV03uU8vZFkUWvVgFjYsQ30XHbPlMIhU/WjxHGjyiYqt1qCgjT+Vda&#10;synSf30213Jjifz9bO7jKbBz4h/6EC7nzyeEngWczVwFYcuvb04U/R5Kc4Gfkfb7zffxlzuQitiY&#10;Gq3nfaQJuvpVNxxYuRI81yMGu5LhEDtTuQJFE03eYAveaJSegTn139+lzVApLBfKZ3mjVPrcf8iO&#10;vMJt/GllKMDI4VUKN5pjspzh3A5c4Op2tSycHG2IJ0nyx32G1BkyXAlXUKgHl4QEcukUjvVjtIcN&#10;Ml0EKosNuqqU5w6r/wrMohoC2bPGqum7ScAZyJ4YJNgjpjxWJ4icGB6KFyecOACf9rv4kPsRpmyR&#10;uLG3sNIhTEeETOm+6seVMPjMGqODkTw/A9uoXtrUdSO/IHBTsLJtN2wT06wScHI5aUudtNXx238l&#10;trncqrqGKJ8wopNzUcT3zDCJYBB27xOD31gCzcjqszUTw1cXmlgzav4WhqB4qkqFqNGiHKJBxhdQ&#10;nX7xIOtG5Th/fZX91DKOkHrsMGjmBBtTHue/iZ1m58Jknp3aZjzLOu6nVkHBVA1VvPNnwyk5bu4N&#10;FUESz7GvrP/yfNfYDZGqnnZDaAfFym5OFJwuHXmMZW7sKH/nDHnHEVl4uY/4XbEjvrEbMX7KX8UO&#10;Ty+6v3teGVZ/+SsOAeI1/MMnw7gsMh4x4DhfKNFyQByp5QwZAWH/DjHazB2pT5PB4ZtckV0cl350&#10;1X3BFIfmjOrzHDKd8aG5cUJQbAgCNrmGsonPNg4Q/illtbQTsvr90fXeNBtQBjAcPiFjg4UFPNes&#10;q7UifZyUeCIwG2TkRep3xDWZ+c2aP0SWcPsRaRBvwDeCzuz9uvVp0t7KhTJfv4hTBK5u7Tko9pvx&#10;HzyuCm5ksj3lCgqm557ezw7/jqkXJvKtxY8DAhsp189EgzcuqzlSqmy3lJzol1RcNbub7tN8KQ/B&#10;SKbZH6OfhUjnbZqhGOcdVv+VfId0AbW2if0S8XRKxUspR10+luLdKFUhQPtfmdjkCB2W+UPC5K1f&#10;5IHkR5dd8Dj//TjH73FK9UitzHOrkwCpKWUmJ4H11lcG7bqCUZVHU+vrK/tEa5TjYLgNADKlKpJw&#10;T2t4kbEi/Ybo6JNmykn4hZib4+MwL3jZ8QirtZSgzC5ru5bxfW3G/voWdBhenYnH9THBgU2TpdiE&#10;yGXOEc/tC29UO+lqybZlpLAYVPn8NLGgTQ2B9+Me92PCRm9OBfk/jherIjv8MXPNGAQOCZOZvyu6&#10;JGZwx1VAVu5teS86fvsvYxuPsWOhIEtq66pPKhfJgoV/qV1tf0xM0kRNmmj50jqsnS6Ik3iPAJA8&#10;4Fu6oPOc5SOOElmLbSpSKDwVhFx3JZKBQCTRj1eu32fafxlHSoTJd1FJdKFjg4yNY3aIorq1I8PY&#10;l7codgdhM0vQOqz+y5DxhDu4gkKRuT2TLjA0vPEqYt7XTNaHc2wousj+WeC5w+q/DHnJfyAEyCb1&#10;NWOtp1WH4Cbc3OkCawuxmWuGsZVU6rD6r4SMm6FSK/Ceosw0yJx4QhTxaU4catT2GDLwY5hsTOyy&#10;5o0iSfWs6Boflb3ODi8UuY2nKwxuxlyfUhut/3rccWVrTgk9LKQLNzpatwv/bPfCiaNXLJxgBbpL&#10;zrHD6r+8m1g9zh1S+63uC4NEZx4NOWtyP7WJLVk4NCeb6c0dVv9lyDgeLO8xINMumhTMwTTjQ0zv&#10;BhCJkISLAs9Nu+uw+i9DJpvWhIJU+G+LHjITPM35aXlTu2ZKnSl98fPxY02Dw++LIKTvsbaNjs4z&#10;xZoiUhOqAfr3jv6VvYPCzeSnRJJ7UvJtWEQoFheKP0MmIu28MHxfkH7feJKJzDTR82jc0B83gaj9&#10;ydV2WP2Xd0dOsdSW0PguqVuLQIQ6VbHaKHKZN6rdqyxfqhJLmOK4wm/WP41hXCKNoDPKeIO8yEuU&#10;VXwDL9asRgW55t/qbLBBJqZslID4X7t+sYoZvNfPbG5kuq+qhVGPzAqW84GzYaJaTVWZZcxxGX/e&#10;TdxSGRFWZQL+mo40zjW0Mwic5MLsozeZAF4bpzejw+IGeY5T1CEX3I8yMKTlul3c+lFZUTgLtx5j&#10;uMxnrh0JIaqJDez0VfZfScFrqhcRqa0IgU/PPD01YQ9FtNas1lCWzS1PqMPqvwx5yfHD+NruelQA&#10;y/221MWSaEBHyZJBRPg1L8Z6xi/wsbp6k84W2O77p3GfJIGrNfm+ZiXz+zHazI22eF4zCS5WgSm4&#10;VKyj7fNSOnHIBKU+B80rCBCP2oyLd1j9l7FNRDKzEbSjCNIOGeK19vcPAc0BXydG3+TK2lXT+68X&#10;PLKVOsgJt3169WThkN3kArctEEmKNSuKFhN7ts+Lf4+4DO92hQAPBWHW8WlCB9eM9JkSBM8aGXSP&#10;TxWVeNXWT87cTdcmgFKFhkwrG97XqaI3RbV5J9U6e8k9WzOuk6plIjEDImkbqSC944WwM4D3xzA1&#10;142hm+XlTA8ho86lpqL8fZJ+tk8Ta4iN5DGQt8eElPJU8dgdJB5CpmFUamfEFfC39lOFcjbLoSg/&#10;3DYDe7Daf73Nc0Lr07VaEgkSHeC7r5mgkmvXufcb3/f2mIkFJ4Eclj4d/QRbG8+TTMiHBIuESeez&#10;8jZ6nP/WeISV4w4VTAGzHteh5VtyxadHkoA1DR/6yvDo12VZs2a1KHhtl/Oh7cwZMh7Wyi4igrHh&#10;FItBSvBAOSkO6aCYkOHOjrIgQGZtWIfltXu1yHofCxwTdFLVRi042seTHINiE5PADgkb6NN4lNLc&#10;aUpxVC//+fuETAoHHNiICX74vi4BTjrkmM1OGJ53X71XLcdZMsBDMhlO9urPQ9YCorJRL+aU7oAI&#10;HIC9Gxv1DBl9x3zmWlILwREB9LEi33ITk2IQLudiFm9ugGQZ7V0V4a2Crj92dXJRl+pE0wsifGTj&#10;IPalr7L/8jmEN5kGyONA++mQiZKnJceJueREyv50ZJwQZGZUPoTcuJQqZzrkxgDhzBuXQk2pumq2&#10;JeT3Q8g4W9MRzurhcBu2OXUmIXqbcFr7xMBR6izsC/s85v0QsnJfk7aRv2xV/zQausv28Ptkf+i5&#10;z/hfoYzg6+imEVl4CJmous/uIa12FO8lbVPZs3t+WsEgzC0sgWeQFRV2kgLmCaZuW7MuVrSwIuUT&#10;E7w/JncsPf/oO1x8NB4/hAx1WriTdbp12IQjVZkcLMPlAYVtin85lQPb8CMKXcZePYRMUBeK1E4R&#10;XKZofVsUfjY7JYgtJqMuyFLf8zzjZQPyCwoj4KSbfgPyoVQFd6vNZNIV9ggtHhbyHuLtlrnfeUf/&#10;lZzkP7DtuBe+fBkrKw/Dz0COQ35aftt+3KF1lcaNec8A7jNsC4POZUcx3ZpEdZuNA7udZ9JznW8C&#10;8ySZ58U+0y9EecYxa6TNts/QaxVDkbi2daTAjMW+zr0igya5/sM1Y1Lbl0D9srKaGrYhQBOv/BnB&#10;pCaFISW9GYR00PL09kPIq1eAKNB2YKXpmMLwdqayXpBpGUO+ZGAMz5yKDB5DZpMrGHDwXq8FjSre&#10;2RgNvj0oNCDTn1Qs/jnkxd+JkNvLhHEDuXIAb70uiG2b0WJIpGVzPp9DXr2e+PI2jZd9LycjXWDh&#10;pR0yJ8N1gyPy+QYy58IOSnrEX1yj7IAPrLJ0NwJsscLfxM3O+2xNMHkIbmGlGI3zxGma+UQe5781&#10;fomCsi8XjffIqcCZrQjcn5hK/ey0x7q+pHOq9lj5vDc4/ZBXQbaR8xDIZEnvFqfvPppMIdd/kfcu&#10;LvNdRin+TcZnksGj8ZpR8rExoz2P8kNsnAuIFTsbe8Y5mH6+uZrjLhDtc6EPKiiCvcvINR1B0bmN&#10;g63JDFIOb87UTi+60sl4JIP5WQ2H7ubOLEzohft1+0z7Yzz5LWteGmJlZczI94XX7jNdchboDcCG&#10;Js/wOP/1SVjHk4FyiZpt4xv+Kh7PrDzuZs90YPJ8Kn+ghw7aRyspoXh/31Jd1nPkg55Brgz6ctUB&#10;dCKn64aJD7SJQoKUTdokgFT53pM2N2i/sAyy3RBdycictjbgcf5rvCvdtKgfDmSp4nH+W+PRK1PP&#10;waGrUxeywOP8t8YTykyKBeEZv1r26TJ+RmAI3kzJ7nHHfZXTt2ZFyPVr44jL48NZRMn+a13kw1m8&#10;gTzniw+M/RI+imTwIBR60ah3T/8q/ihKu7N8vXbjlNq94gKo/nhyv9kDTnDuGW7f2TbV371ZGbLX&#10;PFgcqp8VCG15jBDaFg57tLYC1WfK74VrnCETpHCiFz01khdMnCr+lxODxCkD7ii/OzMd1odTh2Hq&#10;3rnwSmrLfYbmqevfyn0h19uWNe/hd+gxvG8f06UiedN8+xnG8K3Nd2HSm+rYIFP79dWPR3tcCH0K&#10;eVkz2Umb67tNDC2rt1vDBbDMu87tU8jkliTnmlRdVLJ+WjWsW04dl2jparbQ1GAeb2K1K32QzU0M&#10;uhEgUQb75PFeczJ2MkAGpQWhdJXKlOs01X+ZwrAAfDIOSitJPnYqkTTgZK+JEhFzrhljA+9B8o0O&#10;q/8qyJjySZ1kXhCg7GvGDVKP4WSbTx4sOBqASx5d3Ceqw+q/DBmT386GQ64GFXnwl9jImbI710x1&#10;QCUjseY3eQgqwnUayCH1hdgqacUBmQvbKCjsKME7YU8Gib7kJj3HNptcObgEYfKW1FrUmi9KPhTU&#10;2yBjhbhmm/ibUnpeQO7vYpFtn4brJwnhO5Cx08QdbgAnSMwspmfnGZGm9LhxIonUwUr6p3EY1Eaq&#10;x99m1eAfNBmwFUSnXqx50T1nDtOC7Zm8K8ARml4eT/2YliASTSGNOzVb1pqqSc8z92K30y4GUx7n&#10;v3fjTU0e16HVW8zNhwOhtuu7y+GYKdO1sna03vILgnhOP5TDYWvRRrKj2yVS8YOtt7ETcrvsi6NM&#10;OBuJP6Mj9kfXqwdnJ7K9taXDci0mSAUJy2pkRhSwurrAprkG7LibZ2yTu2qdh0ravf4KFvLbTquT&#10;RJLxadtEqqJ3uMPqv7zPMnotzcoinxvJxyxyKALD39jXvD4G24GSh9heIGt9W7InuS0TMtjZXBVU&#10;4TlUgV6K3v4G24uYRaLQxGNb1JTC7OleGLbKf9KraaX1Yp8X3YHk38wjXbC9qI+oqlsS2ao9NO2y&#10;7+y9fkoJMGHvQeCq1S/PwdROzROCOhjv1DLGq4Lkk7Wg0Xl8GD1z2PzND/MidTrNKBwT6rcRcOa8&#10;+gpzdlKBgkVRIsGerbuIsWzPOJ61vccDebCpMFPMmN22HlEtoSmV2opF4HjJHl/eP/iScuz1EH2W&#10;nJI2Ial78SYl9/N2pL4y4ypXqHTSMOIlHisC5FH+69F4eMKFSLU3aaqfd4vZZLkoo6+7tX97mT3p&#10;bzsl9FV4Pih2wZYO6PiIyGV/SNV9oee2bdcVbm0LcPinIoBKADNvD1caxM3oFfaVbVjRAsOe/EPo&#10;Hi3i4/kgbzwvyGL01KH9zfvzQTqU3B8iLPlvqwbkm/OBaxGuOd6iDrurPWQmE4nLh7pGruGCpFsY&#10;arxJBth4+Ox8KIM0P8vJ6qk9KiJEQuizamCy4Z8AaXrV4R133SCNK3MAQj3RlkOz/A7/qNKpgTJa&#10;zRI+7tZCg+t8PINOF54PGI/VHxYobSQYAGSw9ZwnNKQklG8wbtgBjYgdUfF4B1WeaFxfzwd6gnOm&#10;MUj2fCZgsb+TnjZI0Gum15AhgH6yQdpHs7ehRqETKYt8m9epu5tsEb+jXhV6x3xVvVmSdSrXNhyH&#10;8yEJyIk5ArEsK6D1/em/En/qupMwsZMiyl2fRRVMLVulYV37IJ3K+/yBl59gqlA2Y4RceqSbwpZ1&#10;0jHFnTIRWVvPM+LGbrYig6U4cIfSfyVVKh091kmcOu1Yr5P0LbczIHNcwZl1QnhHYYSiynFD1ws+&#10;gCsJq1ZvcsWhIjLrZ4lU51EnJE3cuT8cwazxJswumMQz3kP8Mb17CjxsW4aXAT6mz6qPAgpKA4qu&#10;aatBxne8+wyqDEp/GJWO3V2XKosiMCiFYAuT4/WtpuSc/0x8voDtx4sDoHh5rERqnHfFw440oDiS&#10;56Ft7svnRgVbyKTIKJ26rWG4lwdAApMiUZ5eZnkCi1Hr9AQAbD08id07jIolx16vQJHGdrKRp6lz&#10;+hjmcKXHbAkbdC1M1ShxFFB5qN9trgCQ6ZAJ72UHyUfrXD6LYNla3C5LoTUGLWzaOicSsHszfn6B&#10;6a2NA03WjL3YuLCyfI93PMp/PboScpTIVk4Gjzrumy4yDRKT7tHVKKw8/EKJYCn6bT0csyROMtxT&#10;Qb6s5wST+0AnEeIUizhe8SlsU/t4UA5Se5pP8WTlhNWU6cYO9ZKTLxJQzuZDirerI33QmIf5bw6n&#10;4QF1K3Hu5AJ21b2H+a+HI+6T1MhmzzSV210iT7rsWfiToi4fJ4OkwzrUZAgMkgT4zWjOYezK5IzL&#10;VI7bQeFtnl2aNKlhCPMpfGNtpXQkHVSNPNvDyd7r4TMSUFJBbCPJl5nZWDBJQ7WPBOuKkGoDiuaf&#10;ogoORtWZ8dfX1n+ZDpZXa6cK7Pph7LaejUnOmVKxkygwQ9+AxVNjwYFYjhlPsGDYDJuDtImVVeio&#10;KdZzlvzVXsW+bCxQ/N2JWSo83+REe6o7q5PsOlr7r0TyIupOImY53YzsGXSNM7wTQIAquXcCu4jS&#10;62ox01Pr1eXdU9D29W3HXvHO2tVFpHtYf9kUuGD9qiWQa4vxFjR21TDk8DPAl6oL6dNpvp50ouUw&#10;XtWpRYV7qaVByplSclD+SCvMiA38WI7Jla8gFPKsvdVGF8fMVcnF7Zvi9KAeo4GmHvJW6/6ozMt1&#10;FZtGWod6IazrVKuGfHjvKTrRETFkqVGilKvRQmHcB3NHJla8SRDyDfckPq8aMcFkTXsuE0hIrVsC&#10;fUsSvbFC+8o+WLEokNmUE/NUQQGQiJy5tWI1Pnh1G++T6b9xJokJyVTSush6V1wgvu5R/nscfa1v&#10;vc2Jw+5AwR1wONuk5H+zCl0anz4POZBRYD7Ni9GoKvn1kQD9cTQ5J+kfRtLJ9fh5NKc1GrcQGlAv&#10;i8+jaSyW60SBLflsPPZdD6ySwPcrC4BhxVulIgm2lBKPpal5BiEjwFt8Lvfjkl38Jo8cj5Jvp8FS&#10;33o5UoDiOkIgbCmpHBuaOsWEONNR1fFI71luHNSFnV3dxsdNFnN8VuVlTe3BF+P6QSwLNTmKPejY&#10;7L8Ctyj4fDc+iwrZk1jJ/UQKj4e09drKBxRuyeICEjIplT7C9L7m+dCNK8ElFLP8Rl+lmMspFpiI&#10;qrPplHVej/Kzcsq0FOxowr2U5q+C2l29GDcgxkkHgSQLH9dzhEkcO5U0Yo2qRFpIUAkXyfvUzSrc&#10;jaZPTES3kSeRJa9AekQry3XU4xqFtk4cQzYND8QLGDZLHA1Uzf44fWV938gbfHPGv+E297wchZ1L&#10;Y8fcVPlb/HPy8j7L5A84DTOOw1tUm6z45yZV966leg9jtD/8Ujs74YL8E6W+nM7Nhgu0+yx9xtRI&#10;hsOeeZT/5txUXJArIv2++u551HE9yFJjAadn5wMIChqoxZTVs73FvZUtlD5Xugq9yQxSGlJq/DBo&#10;2qY2NGEhp8gk1Cn/40Lg/9GiNB04pNnkpdwXGvZ6EytqxBA+a7LLZ5TFo/w3R8+bPpnas74n46b3&#10;RBNtbsMTMI/d6CU4th0Xas+vWvm3BMoTvsY7TjHCfEeSJx15Hf4b64GVW56NvDNHjj3qRBPsJVcu&#10;xKmlyrdHyUlihMzioYTVEMG12NH6Jh7qduOzsWbYOUPx/dgfDj5E9Xk9CJ+M9ui+v0jRuz0R+Ays&#10;rzGaDL5vvo2zKpdGj/7y6Hi+R1wRyExLCcJVJ5iFXBXpRz4O9neV3UrPSd7Itewofid+cIS5yACV&#10;wLQjQnaw++nrhgOsl3VCiwy4p7cjTPI9UpriMlQ3rvbZ0Z8qaHw/ADB+X34yTtQTmqCFqJoHjA8+&#10;OLOoJIlJcQVEcmDy074hyOSQHxBI+uj7hgiiSVU+xDXWEIx+67asg++d13PCIfEeLLr4rJx5zfus&#10;5FIj+MqIaWVtvqfCKq+wQ+m/kp+pGUxiEm9vv2SAfkyUrsSERvOCdVPJiLb7U2WjdXY6FOM4oVEO&#10;aWlCD8fL6byXxmQGyKM95kJkRGlNsYmfxbFa2yKR47XRqGpdgkKcap2hXeaUSllbqFZXF5Frn0+J&#10;hTw/gZAns81XUbw3xyAMWvXCAyx6GDNoYLWBQQaIJl3jGSvtiO2/Ar2ApXLRH8bK2j4MpdqBN4ru&#10;Gti/OM9S+wYXb/IscQ0odJ9Ilh+6f5hC6lRsUCvF8NbV3u1rX98HwiBE78JN9HmmEdj6hi5gqO5c&#10;Xm9ZSuFeheEGGtme3kSYmxwg4njI7kSo4aJi9Nnn7qgLqX3JmDB9czB9qgElmQjdL/EFR1el4qAY&#10;JhQq0UOoNJ5PCcSSQ4zMlapAN05VLWZ5eMRsX9uHnSEoAlsak+bwlhHzzc6oPUuW1+F5i3NeU0JD&#10;hvPHJ1G/mgKNG1nd78ZDDJiCt833EOrHxaxKsngTp1Dj53K0kmkWD01gNSE6ErigjLa0oY0+2xc1&#10;/UnHIlFWuPd6KtQPPBk6+7LxJcSL63D+4lwzxT9Yp7rVJy0QPumKKL5o/JtBY7S63siTNphuE0h0&#10;/sbA7jNIqidUp9Qyke6V/kTomSeK1tDZJMXv6MPxIqfwvMwuXyjlV+/4cUxIaI+45q32xyUZTr4S&#10;BZSnwt88LQcO6wt0ILfNR6Eifnff0nUvjY5wFvH/xdxw775AobrZ+bNS3/pnuQTPny25aPLkzi56&#10;KQTMkn6PyFON2VM1vUpGtXlzSAb+gU680C46DC0rAibH8IUuQqxKbdVDLEo1b5/F1nRY6yIzcS2j&#10;dMWbsGSkTQiBvoP9V5CnquKdqAxDiTp0o48mCc44p55NjTOWddJIgljKgKmDc0OfJ5h0hCSEnW+K&#10;Ktpn1eAsTiFh663fCY0aXAZOlH1mSXUo/VesU81Qk9FzfLcGLqoxcDMdjnmYZUaC0nPcJgX2F9T3&#10;iIZIoJULVvvJDeFSbRf0qbrAd2bB/zoNUT6BbhZvYmC+wC1xRzW9E0x1mQwh4KWof5bVZLass1Wc&#10;DuWcAcmPbG0cnL4FF16VTf9v+Y1qA2y1oH9VhPQTv2Hb3H5EzaR7FhrkivoeiyX7vPMbvKT2b9Ih&#10;767PgWEHlRDfVdn+wB6JVuHAvl0PUT4nF8NHn3WUoobU2WZygfWMCoprnXI4IkPNn0T2Cwc0aALf&#10;fpyaZ3SoZoaxKnp85H0TpglEDI6V+Kwu3mtaGeZ+dRKDJl/wFRikJa26DvciBeLZrieN+9HWgwEG&#10;lEo3Tg3c/kUuv3T6TEjRtS7bUtC8k/hI+SHHvMGEylK9pGlVcqRHuEWPpt4gZitibFtGI72qIWVN&#10;vcwON2nZXn95c3CHZzAhE8umMpC8n8gGN07UnbzdAUukxJdpoSumffQIJgFQVZpqV2D7uNFX9MmV&#10;brNLSdyNhtQ+NHeFrIgsMnsGU9sUpKm+1Z2XofnZ/KZDFoXDbULM0G/ihChPb5cM/VdwAMlAzxbx&#10;0/tnk57muDQSbLtJDhPQV3iiS5PFoQld1tn5DRWJqigZWJWtYZ+3R/lvzg2mnNnqqGtX32sfTRwI&#10;ggyGQeuf6iLsUR8MF7kXstIMlz0u81jJN4YLQ8lRG4shOSl0T1MlMSlUuNhLxEDXJHiowMB4c8S2&#10;jpg77RalM8pgjzdx/DTCwxqhxXE+pDvw/hCxGhPC8/FCwvJZpHXgFWO+a2lMSP6vmBBKezsmlPGq&#10;XUo8RHce6tSFQo7rBGf2lHIlwrYURSA9IQivaWlMhxS+RDzM/0yVZ5iw6QxrqzF56/TMeVRS5VjK&#10;6eGRfjqUD/SH0ukYx/DRPqM/dENuCIspoT01hkD6G6pH0IIKFPq+kBDhtCJCKi9q9ag9+u/LZG3s&#10;Fs0jyJyvd900LFi0kjFbWOaN97BjLLiA3KBWbIpyJ0zaZaSspxlWF0cggS3Nc+bT8oz+sMZ9fy+S&#10;uzN48tW5Ji8RLze+tqsmdLOXfWUfaIEtRdOPXUV7HbvKnL/hRRQB/c6AeFFQTUlXrGXLjSstYO2p&#10;L7lYMrdThkr5DEcYSxX4p5apaQLKZrUTUN3OOo5AHwMGTFTAF9IKrwC5Srmj8KIOkzsose46iRUS&#10;1Kg9eRFh2jf1XP/DP5VZn7SA75dXwPGgyZgQtlvv5gEP4c2g+fIrPsPt8JPEmxhL/WxzdBU5145h&#10;+3YlCzcui4tnr5yV6vCdwpNpI7xWoka7qCR6NrNvtVrpO4WvtJZHq6S5optTolChfawwEeVl/8vn&#10;0Lb6j5pRxk6/1OtWFRWi7b6V4RwIrB90STWxDNR+jWvskktvJ/vgbqR2R06cofVc9Ve8z8nAiHmo&#10;Om/hJpTAOQKpzpI3OlafQXBNSj7krBow6QnYBcDqyoC4Onujv54yRfQmWSpM7vE6KWhVwHO8SRyy&#10;0xAtTVwkdfBzcG4zFkGOIDrRc5h4f+w5uPo5Br+ICVEx2rUTWoOpYHfMFo7+4u5nkhXUDnq8yX52&#10;oYNZrAsQ9fBq8NIOyHm06C13nQGsscZOKhBYRj8eDuPGo/w3RxNKSv/WT8qDLxV5l9GE72Oy8Jmi&#10;L486URaXiJBDMN6hWmRT+VDH5OnU6unhsnlEMcbNgnWgX+yyGi4U2+fNxingwNIQBRMV99JRCb6S&#10;D2FrL6xrlAn1hh2fhSa7rMH/p3aP8ZDP9gkRf8Z4Gw+J8RZWOzb7r9g9FHhF6MebWEe9roXbYh3Y&#10;4aTtPYFIBzISCEC+0K/ggdh9AROR2jnFUvb7h7BSd2vgClD6jGaLCzOvIb5wftNSrFD5CalH/wEz&#10;lb7vUf5bo103OMulgeBRJxzS1sYee1zTwtjCUOFsLic8FM+TPJN8WrXugYnLeo4wCZ8kz8Ry2PVF&#10;Ugsc+CFMtelCYCMPDAWmd1kfXm9iBS2brwjvhIryBC5Y2UajGsI0xmi0kbBrltHH9SDuDQE67A5i&#10;NGPXToLdX5tCtD4EKy9svuVNuEP3HlMk4JR9tJ8tDIOz05d869b5ytPpK+u/EpNLvSbZAF/tGOMA&#10;cm0C2pFKo1ZCIjUojS/CDxkSeUYrs5biHx79wNBUU6t2A69BNuidD6saRLWKQUiPYKrDZ7AVErcV&#10;51lWglqRevGhAgOHWlqRkNmrolS8Yg5g40Pa/P3EIu2uQmlHnVonRFaC9UnYeZYdPVomTjuHjNSE&#10;s6OWQHIyKwLHeObaXuNUyd1EU6Og8LlzUvG5OIv6qkoqFtwuSwF/W1GrmgPmm7rnO4jvss5+mPGZ&#10;JZ8hTG2/Eu94lP8GeXMWOEY6+dAZc/OqPOp0JJY6Us52Nl4wBS51pHgNVSu5LBaHICwzoOkajnMi&#10;lGHHDOUQzHil+qFjpfLB2/XomAcZg01cg59THTWfjBEyWjTVv31a/Twoyr5ky9YFLmXPh5JDVV3F&#10;UoiWZhPDy26eYEI3vzO7Xhdlh7pgjENTeFwGVnV3cbdXcMrq7AjlEBDFIrnCDqVjXK7azPGCV353&#10;DfPgu4FERv8J6l72p0NKpkoQhVDbEDh/UAy67wnOntFFjllmutdil4eE1ypg1qH0X4Y5P0t8t7vr&#10;cVTUhPgHnoeFauHsvmH8gwA+wvws16dGgLd+q53E2E1j+4Oise2brizKxklkr/z+TPtq9JZmwHPF&#10;CSmW+8YVHbSwb2iClaVvRX6O8OXWvikdLA4m/ofsRv6I9pW/lt5a6ZddWRuaaRCfQoGbZjoMxUFl&#10;3HOT3WOewSRnI5N/iL3t9wJgE2Z6BW0RtxCrfB8ptzBnVcYfHKVTR/8V9Ekc3bf0qvl9F3hk4Thj&#10;RhXHm3VDnDpNY4JJGch/tk5yHVPvhL8w4XU/WZnb6uK15YKs9hDB4dobwmbhmHkEE+w5Hftq/63Z&#10;7UpVb/keZI6pf7O4Bo4rEcVT3OK2tDZBRVGG2U2aeP1+ZHYKU1P6z3L21wC9zPGzxDrtJ6UGzvwZ&#10;Vn5bCj5ndwXTdXJde1baaTqPlQwelPAIt9gmzo9SXWpHH+4WG6SnfA8qKuN8jlPzfJ1rGglmYucJ&#10;oNpJa7R12P09uMgz9UxupIjSPFsnZmU6GCD4zTuFB5barUEmrHfzayn9KHH71l2GrLdqoUhrIxOO&#10;CnI2YF79d0SVs8UYslguy6d0S5K60xcJ6ik2vpAmqIaHB8yrnxL9InnCW/cnZkNqDPimFUpcYS7R&#10;8os/VhGuTO6ZwelH+ynHmxPExEHbWUGjdBbO1e9Mgg1HaSAB2JG+8wjkv78EPPJFvD4NIryFZInY&#10;zkMiplKw46Fc9s93E40UwzRgDgm5YhbNkTYUwd0UQ9gmRDw4Ba9CE29gwhPM4gmqbZ+FwJIyYTSd&#10;XWA94DULlkAIJsT5I9TKeDLBXyM73DLkxDxiAX2rVd7iVI23oSZKb9MfAQ+HDBeqpWkKvDC2jIad&#10;vTUXthlWX8ZtMYKsNXWevmlaSEN3oMDsR42KE+1RH4J3jLbItfz6JnCHcq/M5aHCb5oy1UyqftIj&#10;wrt9b2EcitHomVKccoZ9Vf1X6smq9XZKHPTdEEkSnCvJRBP92T8mEwDZVy+ug+i/EiAN+12QwUQb&#10;vyF5AOGYK2Tn+mzUhOIr7WMiu29AErpNASLEbZ8lUIoqNDDHkdkeooXkSSRn6o39AQU6RbbetA6i&#10;4JYE4NhJyaiG2V8EZ6e4u0lDPKMW8zyDfbQH6Gqj7sS0PoXgBpHrkVEqSPpYRD5jQs9O/5JXgEHQ&#10;9Vidb2nMWucoheowcQmkpxMVOzSJhzAPbxZusRPrs2SKdNySaeCkKXIiX+h3LGV+FhrqdLt89hpt&#10;X5MrnHnxcJ1LzgZSq5Pmmu2hOr6G25Z0oLvWg2N1qum/fDwJxXvLLuvEQqhCOunkHSYJHWm6vcQt&#10;FShqjTfIxJRQ+4ljDkkaDzE0N5hQWBrORWDPcKu6T1MfrKbvJ2kMdexRKjfcLgwD1jfefAgTjSDN&#10;4usRxIJQmdjgQ0r77LhFPifrr5P9ECauroxaERDahD4OR0IRA+aVMZLZgB8qHkqRPdKQZaClCQnO&#10;q/Kb73jUkeJw1NgwGApzWziyEN22T6JIAwlhPanefIYVVkY5xN1nyVKrYoJceMHE5+1rdO9her2J&#10;FaKi1AMGNCoKBwkzT4/yX48mcrRTyTL6iEPmhBk5IIwM54ZDdQhLsQCL7tcroJ8RLYldfsmF8feq&#10;Weg4tRdOoULDdPdfU4yIeTlP+V7v27BCcbratgoaAfBvitp1H7y1KEZXQpG/ecThfz/AYjAapSa0&#10;3i1SI1WdNMDD+bZcQFTc9IXdr+cMk+1I/nVVj9EfbPdec844Z+oZMia0+P07lP7LZ3Sea9ygm2eU&#10;cgNcCeOz15Q9PFHVzwQkvOF8nLfE0DVlj5ix7rDVUk4Pi2dSlBrq2bMzTnqma2GJjn9tTJzwSvKV&#10;MrHqjNPUiyz4mJArEB/CnDLwatZxHTiFCOOzV4OQfG21GBYSpE+bR/Qd7L9yP4m9YjLEm5zDvk4c&#10;RI70KTds04YwKNLJQY/DigZ1KD4zhoZ26rAGGrnn6VH+69EsOecmF16F0TzMf3M4g+knMZaiqHkI&#10;3oX3XYejbnk4eT+buNmHf8ElI/ANyqjA24b3dXtKuCpsdDGneKkohWwoLqCKGSgluNejkpVW2e3K&#10;NXEwqwPaZ0kPqd/5Se6B+BYH6huWkgxBHzbTgrIOy4six9NyHzYdEmkuimz5NAkJDskCXE0FLp+g&#10;sVAsGWUwrIxnpwOuWoIV78fmnqBbOIlx8WH1d+gaEKFcWHo+ZZ0vmA+eKhop5qusdvswrMnrkVnZ&#10;V0tuI5HCeBf3f+jgz1arrBPvDP6WHl9WZRw9YePDWCKbZwQW7d5DTO9VNgFm57zIibKabT34CdKT&#10;Tw2NePK6t3TTYXtjUrJLfbo7EfVfSVK6btpHlxOzKZpsvD0JROTF7RtY9ZtLTbMcnw+R/FcO7Jjx&#10;xU+Lz5dQXn744hyWhaxsC7FcgoBZ3fkMLL3Z7bni0votWqLOAu4opGuOMW3W1SLE3KMIjYNAtJ4+&#10;BEtgwzWTHJFeM0muEGlFsXvUL27ZjdyajvEWlIxnW9kNJ7AbM5Kbbb4EVeZLHua/QQSILTKegyHT&#10;S2fG4DzsRDkIKPzprqSgw2zjoXBAvAoxbRoVUT244nJ9imcPif/EStFb//OVkwRksIE+L4viLtfy&#10;6Y6MZE1s2cd1KSnUOSSqCeuKN3uAnA91k48q76GvbNxqEISNkpZc6xGZKDPKzmW05p/Q9vZpBWzj&#10;0xyerVyNt4f+oWNBZhfuecvJvnv9VxIAjiVndJIpwKI2yFBo5r9zapCc25rVzzRRAvu7SzU21g0T&#10;68rRGCrd0pZfdufjeASYRYnH+W99n+SqFMjSucMy+PR99HGvQg2j7H3xd4+Y47i6AlMJR9nfxjIZ&#10;jomxm5yMvPOUf8tj/LMmJmRNsJxn1IJMppl9UpoIscmEH9Ch0jwGOQw63R+TkpXEhCH5DjJVKmbP&#10;eMaUTb8wSmJ5o9dBQv6x6QskwhMCqolRWnHmaGdskwzmsBcsS8V3DfLyeHQfa/JKKfjagDghMPAb&#10;XnoDec56Xpg1N3K50E2x8+7mBzL+iCQD2pRM2u2w+q+kYzyYQmHMmtPVNQOwjfrqT8O7uvuYx2j7&#10;fptEghd+L96FeI0vQdnQuZCBono9ZY63ORm5z/CMjHNfaNunq1ZLIk/OVy1SY4eXU3uDo9GYY+BI&#10;l71tKSYwRmez42IYOZSNbPAog9V4W5mkZ4rcZ6oUr7RiUPfJFRMtLjO9jq9LQNUZ9mLHXMar9Nqz&#10;4qqMnR/t42HLhTl1V/+GP/b9kTdvm/8NpufZVyy0R543koFLbFynUSPEdZb7N5BXQvc1ffMErscE&#10;W6yryNsJhDDfQG6HG8jbOVi5DmynGyob1wGy97Gvsv/yacDcSy+fMvgU8m+Ei5JVGoFMgA3beL+g&#10;guR3FA96hzus/suQ13dJ5+uRE7TE5dPSCHbIwyJLnvUS2zrA5hsHfrc+Jqcq3FmTDFaUoLSEsXrh&#10;Ouc16/JL4wufYg9asJHLZiA9dyazvq2c4P/vPivfddvnBbLW1y0TJjaaDCT3G/etBCfqq+y/vM+L&#10;TKSR5pbkxKenwMX9qwsqGgEuJ4P8S2Xvv4A8ZSLF3hia26fxOyUZUKWlPMsGeRF7RDxoIPUC8sKF&#10;uC1oy/VuggvX6d+LRJ3CROlj73Q2cJjSjQS7La6DzjY8QWMjCXRtESyUSRSrlFNkGsoMeY7tRRFV&#10;I94eOePTLKo+TYLd+HSdKlqQuGcSAWmSJ1/sMz03VD4yFsU2ZyPY+WmlDydKfkOAoZQtj9Ei8kzi&#10;FJHv/PGaCcdAOAlZiXXNgzQqnTIZRZV5UtBWChsXWBuyOrO+4J5UDlXKh+owN/aICemQxXI39lxz&#10;ewz+Xq1ZWcqx5j/qedyPDceItIZ8TMrWJp+JBLtEmmgyMYU3ayboYd0cGbkL4NVuRgunKLhjm+cu&#10;6xh+qDeQ1Ws995mw48634ekq1hoEiJq2qyycM9q452P1a7Te1Pll/5XcU5mo1hxPn6bRE9wjIB8m&#10;hsmeEUOlYuGueEHb32EbY9ZkcNiMxUvxfp9HVCYWxc2W+0Yqd8ubQQXFTvpYQrZ46VI7fU0dv/2X&#10;sQ3ftnzG3thqWkgzGjH/MTG5FzdtSD08bUfhHs5Lki6awaZVk7skkyo+Sj5SCIN7LZ/xJAN7PHzV&#10;Xhh/97wyfAc24kgYULijsSKFe9ObjQzWxVb9Mf4bw2Rl4b25rOwMGdPIp3YgbYOMTLKGeUI5pa2W&#10;SK93E93B7n30NBJ8+qK02V4zjL+X8PBwmTepBi+imhDKgk7kwi7s6PCZXfXokItbvjvDoBxM6txh&#10;9TZ7wS+Q+ErIC2pCCvfuT2wdWQDeSCJUm2+RGACLjrfheEzjOb+ArcMF810S0PdF0T3GYQ31E+5t&#10;GhAZf3yrtmIeyll4LIVp0P7HtM2SthQZPs2aEyW09STDvJEBDSJcr8Km8L7PU6fm/iv5hTrnmBVx&#10;1XY2yCkxi9LplnbQOF0N+6mij4Zv9qbxCq0Wzmv2uTZMJEIhkh2uIlaPO8+UHoGJI5zxGJjbVCg5&#10;dJ9HYlNbqS48ESU0QwQclKyqfXb+4c+uuVWN+NY4DCuOKFzsjkp88Gf33aGXWHIencf0BF4ge+3G&#10;kU5zeDZ4i9wE76nH+W+O110HlQtFuPHCg484VZwupQW+qZ9b67cflBpVOId2iFssSNEN+cp0UmEQ&#10;o03cieL3mRKcy3sg2Qai1dbcPM5/vbIGBZVp7PsiXc4rW6eOHIwmAUXXfeGEvjsxNWzCN9/ECbg0&#10;zZeeog8DeZyJCRlRkj5n1XzRibZRC6EDt9sDp9w0OYjpQi3nNRPSMCGS9U9GfP80lEmMKbaL3Ypb&#10;gebE4B0OwOHHpIBJb18g77tDbm1l76GdfhdBwJ8F/8pJkLRftoq/67+5+8SHMEJyPAK+mhl5nP/W&#10;eHAQmip5LhxNcySPO2IOv5BoP1ADGwn9tlDDqhyJHTeZb/oa/Fl203hbxcBvOD/RVHUOiXcJ6G6O&#10;MQpjSNjJx8RRNlfiF0HgVNvR9EhN9dnoq/TaE0dEU5En+VFC1rGc5UTt48F7Gr4sjwCradLjOjRD&#10;0THPncDjl/KwcEpVumomxsJHQ8/ONZW3apj0CKNg7Qk1quoho5+QGXzZNRCeqf96jpSKZysxjf9H&#10;LCxo3uP81+PbrDioj6gL213NxnKpClC3c6mGn6k+c5SuiGrYVy3mERPnPaA4L/0KfJo6oc6LcDQ4&#10;zVF0SOpin5jUuDyr8Ppsu3fhCGfIUEwmJBECoVqopRXC2rAZkhchZWje0yGj1mbcHCEEy3fcoMPa&#10;d4fsouzJz26qEi8x5XH+691EibX0Y/ysRvK4Di3fUisj57BKFds0Y5oxWJUjBYImPH2zCde4kyiP&#10;oSDPscPyDAzzD2lLkd7FW96o+xPLwnx7vZI0yGzfMNGhGcovFakknarLZ09IwPvlG5nlb0ItaXv2&#10;P9qYWBIgxLLc/Rm1kGNaGhYJp6mdFa8gBlIaFpYmfeo7ZPJuzGnoyvumKYqSY1CBY81wma1ij8dM&#10;LNVGypozB21OjPSrzAyi6hmBa12m47fvJkwbmMkZMe7TnXe7m4wnTzRTT1AlZ+2uv+u/3keRaH2f&#10;Hq+mMY/rs/Nb7HcaGeqEnlicS10RBZ/dIpkUjWIyJh7vMXEDWbVR+S6MCNzAhQ2Z5fNpLwf3QnfL&#10;kvwj3T7fRmMqntxh9V+xZgQhJoXf5bKBrquplyTfy09D+5FOMSem/tp+LC+4q+c6rP7LkKkmSKcB&#10;JfEUxTfODK7xotSnMbA3lBDhqHQo1UqfvWLeb8PEeM7uSHTNwkT6LO0UBHa7TMYrQ/oBF4E+CTWk&#10;1JA3qUfE5S1wXUZkcjXnK4SATe/NJn/8RpfaVkZ3Yjk/hoQFOBJlm+k+fqY+jsq70LqWE3jcM3z6&#10;zsbhLa4b2aaOjPSecRa2JgQyn5zyztuE+q07dFj9V+4c+c2uKvhBhwQ4YDshSrS30kvtB1jbHqud&#10;WWAHT+5dlsERMpKbViF+lwrsvuYlsRV3E/nT+8ToCWfIeI3fJATSH9w1xnJzYSv1RcEUMsFGkJV9&#10;vjINIpN2sfKYaY63H0kj7pxn1skVfqHPh4e/jj1t9+zQO26GbkIqjIETc9+O3/4r9xlttNoezJ2a&#10;kHG0mVH+Qlvr6hyckbfz7ODQv/PSb2dBcYjaI5Ukeb4e57+eo7JcU5slJUStg7vOfF4Z/gMruXT5&#10;yRzNuTL0XhtgBAzU2qrtpm67SJ5CTFBdqAJmh9V/5Xy5606Rz8EbxHTD31CQ6aKhuGk8hsdth1oa&#10;pUXASC01D+ywNhxhtMGF/FHZLxuO9vFkPMyd0yy28R2ad0K2t6cupDWFDD88XbMu5FALJwla/UMS&#10;L2Jnz3FKMOhnMZyigflpGJwV6xOd4qGE+wXkIuOHZxMejM8gZ23qm5AxY6wrzCOwPFYRk982xh5C&#10;Xg/fYc3Qlk0tdN/tVgyq1GTleM0IhzfYxvFvO4xGmVwEpp2ai1ITVu/zQTioqMHYxrdc57vTVP9l&#10;CpsXtx3ZO66WOtS4vLtOSFthJlaQmfgLiadWNoXOk2BZRdoVJZIdhix5+IJf4MZ3F1UcZqaRiW1s&#10;5qJt3Lk9DZiZQJ+mMInaM+Tt/OP+xyRI6sA1h27Xeeo+fj1/UmEHRXynv+ClwlOdUMQWN2E9K5So&#10;toEHjanXwhFkk0dRv3SjmR3pCJMVL0BCBr+b4MI74paiQEaubZBBuS3LcVONV9th9V/m/qSu1H5Q&#10;FhdNguei2OrsECfIl8dEzTNTQKkQFKMdeeS2OwSOHCjiLf73HfdH651QoASfE3/3uDIyVKRbBCfk&#10;30FptTLca2VBkI4C92lMY6kglPJELvxxZWfIxI3tlFSpfg870uiuWlLwaWRUZ1f4GxWdyHl7Ys94&#10;sPpmlQJ0WBQWerG6w2OUjOL+9fgZ5OUaExaFAtJJFEaAtRSLUg1Mjw3iRCAul2tmDpg4z7GNJeh8&#10;KCDrNtK2kUuxLI+ZxjYxWJB9vfPxwzXPCt7jpxGC3gy0Nyy3PjHIwF7P+fgC2TSe55UqCd+7JZi0&#10;sE9MeZz/ejyXVNpnpQZBeGM65zxSMKWN5FHldkkZ7UgbVeXJKJUPHu7HOlpExss3PXfksrIz5OO7&#10;y6e5wCoZ5SSUbx4/hUxIzIuiU0zoAcuncbKkFjEZwvKYoFbqL/NQP4QM9ZsGqQVGKWiEwn20iISd&#10;IUzIiO+sylW4DC0rd7jjt/9K6qDqXfmDyWtkXG2QiS1aIF5ZKJG82a2ARgNvLPaf5Ko4skAeYr47&#10;F4XFXiLt+hgnpzsCsGYO/QttEenp/DSOA8ey0zZp+NXI7vR4NqVY3r7s834KiVGgDySel/l6nP/m&#10;vqjbUTFq3bBsfuhxx91cBQvxfTWsXvVg9CZfgIYsl3Tsj9GiLbXYVu5cek5HsFD5H2J9V9VIt88V&#10;mV0Vq7UDEWJZ1xEFj+qr7L8SU4T0yvkpkb4JFvJb1W46JnZ4rCsYLGvr8Xe7icpE4ow/yl59w4PF&#10;3R2rG3O0r+XzbuKkLh29sFInZOkoQGIzZNw9AmrzVDBhCsHBLys74nTpj3NSN+lFrvqEwOlfVKPu&#10;WcK0VeVxPkaWW7vrsPov0/28JIzTZbqvNSvZuRYl06Kveela8+lsHiGvWsTp2C9qwunxIuoRsTmx&#10;Z9heOtkwa78714wpM7F9ZVfQVgmH4mbPICPlndQqLor+3hgCvQ+nH+/wGEOk+EU9fggZF2L5R65r&#10;Jr1kfvpKBoRLp7wke+4Nha26yYFHyttSzjBUkc3PNqSWSV9uUJ/kTlP9V9L2quOSKaZYUuPOKwuF&#10;2jZzBUHtyyrwNICyFzwSXE8prxvNO2Ry2pxJTsQBX0AXG9zw4gIhIjF4Zl6cZySKGhgMXkCYem+E&#10;QNS7DCW80SqcWVFClpZ6p8fbaLtfL9ZMgM85t7gjEE59zTj+KhWIhlCq7GuQlzp93csQ1swz2m5B&#10;MfTITaci/aXYOrXoquxtkDlJZnE0sZFtwuNHkNXN3O3vFNXOaj9zEpK8kCiJTumUPWCg3DtQFtgm&#10;7+hVfYbalhDnHztFqDrzHCdkJSb5MRQUxvR8vKYE4CZ7oUeys6ogTcjMv5t3pO78r3gY5f7yui7Y&#10;pk0x+UH5Nsw3q3ieYZtInXrCjjXjz9Xl0u3TtNP3mtXUu8sqIj2kliRKyBYgNPZ8n0mbQyVOyD+5&#10;5K1DJq/r/zg7t549juU6/xVClwG29Z0PguUbG3YugsCAgcC5ZChqSwApEiSztfPv86yZrp5a8440&#10;63UcgPr2vDU13V1dXYdV1VWETuwBzj5mMGjCD6zfDaZtFYNszIhVVbkyAu62Xb56LiT506q3olXd&#10;AUwMDMTgzOyN+FrIGRxuBa4VOF0zZRtnoUbGYrAUAhj2xaDl5tRDqlhZTZYLzmWPrRpbWC6EYp0p&#10;8krqr7nuxfpd/bv9HohH/R4utXfrd/Vv/R5YRqEjSK2PpA5fVb87OkfAsWnuBhciXHvBYisOSDxv&#10;JD5gik+Lrz43y+ojJ9fY2njeIC2KFk9z1cfbGqCvCmFMxf5wWrbHfHitIF+mWxjW2fRR+l81U0QM&#10;SyvyGTvfHMwhUzI+jEioYqW2+qAGK9EDylnnaMxZsO1yRLkFTDdQ9VeTzZ/eItPzssI155hvUakD&#10;Mc9OJON9DWfARrWQtBMSItE4c6xNdU1l2W6X35DTK7wJ0WEZNfGYiadV3yv+A3SZ7/JF2Q8BxBUY&#10;jdnmmDlH2PqrhIGhEDIy58yJX54V/qk6PPYxU4s2gTAUQaorX3uMxuFxcX4FoZNzBiUDIqHOEd3o&#10;YrMNEIZXDwlTbmtnnQGMFJp42VVI57jr7kK/HMk2WS8hCwctamYXd1JruA0MRZ7epgT9DfX4bgRi&#10;1CeGnBW5K1rdDGbrjGiDRKkPuwT/yC6veBmpP+nXdJ3JQdJKpaaThXQltSaJBmcMqFHiXxJGuSPZ&#10;7vHdG6giGzO3OgNEWmdbfu5qa8xXYwNphpeFlAu9m23cpRnlU4zkD3BFh+tsXsuknZxJwyCCxble&#10;vT3uUb5JnY0Zi2uDRczMVHu1VGpxvshrqU/VfCw35IpdpTKTWuct8rFxVjVSLeRliAOs/5ZFn4/D&#10;MaNJtlzeRXiEmrN5LYeaDe40CZuqynqIgNRiZJzpKYM2qOm8yOUpk1eqghrefaoPdhNvuT0OOaOZ&#10;ZqJ7fvWcbXXa3JKMFRLaHgviUDvjyogRWOJtV136tsIg1tF/MNvqxlan+/Y4GzPaD2uvZvtiw/I/&#10;EPasxxeyjSqhydl4PAOTF5zLHlutEQ4hbN966SNXwO/Rw/vfK9g6f1+uPVzqd/VvvV9tuyrKQDBt&#10;+kP1u/q3fg9+q4zfDcHT3n+ojzBlquEfeXwleewwldqd4jBBcVNakCR6NI2Zmxiwi5k75ixXtGb9&#10;ErsAZGL6bJfANjJTW+hIGK5cHQFt0g0Aq3JHAbhnjkFLWKae6o8+H3Cl6Lieoozz044DfppixKp3&#10;peWouE0TaRuZ4aFCyTJplGK9IoxLcIUjZf1i7PJdLT15UFngq8XCUY6WbqbUC3CcsoZ0JK6+bbS6&#10;+BRTCeF07TrZoFbl5qxsUek+WjWcq+2IflIaPDUpVPFcyVY1T/ZwOFEmlmywvUATv2DjVnriyggX&#10;wAQWsF6sBhA2jZi/o+MmIQBWz+xVIpd1SyDw4etGi1qrM2ZDHtfmVCXzNsloOF9bdsH85LlA2dqy&#10;OrVFLqHLRH0UihgitTfqOG/nkSpY0BoDitgiJVUtzXZY9H2TVbKyII1LFREO35mxCreVnXotrpiS&#10;DvkgQ2PsdQLhHxyFqTKWM84+DAGvXQQ0SFj4VJxRE1inNSiiXGvsoVZYVaF19RXhYKbEJIv4EOI2&#10;qVEq+UbCR8eLqEFdamfqkrYczAxEzw8j0npTIr9g8Y7HvD/BMMsrJgXy5hTfpbuZJyKoIyTrvYfn&#10;jgJD05KVF2eblWOdl5aKvzwQOZJnRcIGwY0EmH4OKMIR+TqAXV71uE7qjLOidHiUqwRPzPNcLqIS&#10;mylz8BjxnoigCTsOOet1czqZbDvY2JOovPlY0901px4rNjW+ux6HnOW4TftpGWDflouBPh/Xq+eU&#10;8KWK0/yXOKsBy7RGyXe45gUoTQxsjvnyMRn4mY3W9OTRIrpRkAecX33xasxvtcH/IzEAVcSNrvX4&#10;OgkjU1cdko7sSO6TBKm/f/Wc7eWSj/8y53mXBJwvFpJo3cRfYRaP6dw422NynbkhScKM4HWdC5eY&#10;eXVg3jTJxYeBX1UV1liM62bbsuvanb6rOCcx+8arebhaUHPMqkfY9CyCfqydD7WnOlVWQuOgxgYL&#10;Sv2Y1kFNh2DjDEZ1ftiV9SYkUois1qsVFjRVIZex8lpbOGjjDIJ1BhnkAl+xzhyis8Dt4JgVbrQs&#10;HtIT+0MafB5Wz/huIgpXWNEccA3XAqrTA8tkC3h5iRDi6PkOEgBYhbXp+K41mplpT9oyqivSupAX&#10;7gqfciugwPoYZ2YHMhKIZmrPGbq74Fzn9PBggQxN3Co29LiBBar6Xf1bvyefWDaKQCFrmK79/lCC&#10;5W7Urt2cqSkoFlYEwrrbWrR3I9hQA2dTX6GdWQxaLRftZUBTRbRlrunA9k1N08jpjW0O5MWcHo+Z&#10;rbiZqCUJ25gBG9eUSLXs5QjltNnOJYUhZ7rMTPDghbdNC0BeXSJ6uXfAsc/a0S0IkHFW3GxiCzFw&#10;PH9B7L5Bow4e69KxWoxr9QU37ZXPfaSKtptnWtHdXAydYdN2nio0HLOC5vXVeLvuiHINEkflfKyD&#10;wVQoGfnq8EzJnlR57qmorGcaNTh5a0x8Dori3boWjFdfHFh2SM/H2ZjbXVKHr2Ygc8POV28f1u2W&#10;+TjkTE6mPOyD2BnV/1vF0aVhYoDe+TjjrMUpF3zzQuag6Iu+lVZMg317jBc64/HT3M84q5XjZtsq&#10;8mYixG7eVNwlZyVH53a/ljOWx+a3XXKWoV2KWcaWyzZ50uaH1ONwzHIG5ra5kG0SIzTdG2r9sq5Y&#10;Wm3uyekqh5x1tJZ6vNzPYH3Ibxbn2rBznclabzbPH8v27lSFimhzvZTsXkUN6nf17ziFuVRwJkU3&#10;i5Dx1e8OTyQCQ1qi1YCQOHu9BqiLmcRd9MXusUZTA5eYLY/DOe3LNWnnpNHha5vyKaLz8eKkT85a&#10;2kMdWWOv2DySO08ELMCLTiP732NlzAN5GvBnc0qfMHrP1ZxeqHcgH6TD6nGZ/dvIkM2ZE71STpWR&#10;n+bgPC23VzOnBYnZjvH5WNG6bYewT6+wzZfARm37GV3bXs1izq17aX5QQNCaEVRkL5MjIH3wG9M5&#10;OxVsnEkrTyV7aVPRipC4YVGXRRZyxh6f0k/Y0+MLhJMnFk4+plcRCk1eGmW5Iig/49vF7IRSebFp&#10;WLpXTsOYRo2Cxrdwi0K9tQ6cH6O/fDRcUnNcFbPOFHXJ+2QB/URKj6i9hY+Wa1LwkAYtOdXpIbhO&#10;8r/WPUscheqLIr1IJWBPzvFMOGwtPkgOdl/RMtrcSVBr1FpbWgWNXtHzxYKz1osvsBrMKl7TYHsd&#10;CoTe5GpKt6jjDUBSbCn2JSNSTwnt2tpSgTzVjiBW69NobfFuN3AJe2hFFUy2BG5m2gs59+g3dzjU&#10;LRW6HoTJOtTER2uL1zgD46pi86gjIMKZEhXU20VKfYpLNYNLEHwzDecfk87RIidl020v3p6SKxkr&#10;LwzJFTEbbmSit9W6egfjIWVW2+tgLsjUlVxcO8m4EOVzcvLswFJIlDrlrAI3sVJztOQ96jwBuzjk&#10;IhMpJqec7K3Z1HwxLdTn9iJG5glPNhBdLOujiDDlypEWSbSULVLyH2YXM5zplx1NMvt2LhDmwRUi&#10;RUah9BAd1UZbkjlazpU6dy+x3rYLFE/Lj90nspbl1YOUUg+Cpuyf0Mll5R88ZcfPDYTfs6ZDo7XF&#10;oZ9AbQXZffUIWdXlkmq6KvRA/yjkfLJlR6z5wYwtXRnL86CAbwey5ICZkC2iKKp5bWzVIqBiVMAd&#10;1HkmVRcCx9UG4uIDYaT6iwGSlqzS8BL0jD3lso3S2IqwrAsUjVZtXssy2UhLpMg4Vy/j1ktzeypY&#10;+boLcH7VOSUfLUbk2EBCR7ljSfC3ejvDlkCv5YkAZ81mg4oqX5EyIVxNRcD4YvKJ2EZ/NMkc82vu&#10;do5WwMmhw+SwXCHJQnvO1eOU92A25QpcZTg+ikyrQ1QeBYAtthwaV4R1qXCZ9pDuavRsHJVzMxkn&#10;W9nTBqT6BSNfNPaVmHFZfKXO+XQko08ysIsZP5dX4pAbrmabaBB63g2/PpJk3Y1ViDI6pao2ta0t&#10;g4HXGA+K0kPYuta3Dj4S6RzNh5Lsfts9COAqmKe7oL57Ff/6Wf27mpgcxrMLr3BYUyXVz45sF2n5&#10;Os3JLLKefVCYnRMERgYePIw9ZabrtOAaw821d0b+1/hWTvOyxcBD7G4n1FWONZcc9buuiLrSs/zS&#10;Gzz3K/YJGYyXMngJWu1g0dwHPDNszMSu46V9FHtslasLyanJHuOk+qc2F/g74qV/voQUGlTC9UZ2&#10;4/7nh3Opu2vWtA1odY4tK8HWCTPyv/Dns22z6K7CkREnUMPJcyyXR2x1weJI7wI3B09obHXV4khH&#10;UmYBVsEiLmg6lYJp88uaJHY+psUZ+VxylV11RHai+pkTrwuA91MtjbgRAsfCh0+jiaFyOfF0A0iX&#10;b+V/hzLnLGFvHX/lIVsOzKHdqCJhcmzjcPxXXyrKMVC/zhbBHLYfcRCSwlewXUpu13ldruvwF3Mu&#10;jDMRWArwep8LxGhYNKQyOE+WT76Q78PRsoXHAaMWA4Ti+jRK7EZFgDpy8Zc/JS25HtQKiw4gY8QW&#10;aZ9XR6iVuDt0wIcLBw5bATE7W6p7ttHOT47Y4shXRESlfuoU0M4BSgcLD8rZRJmrs1W70/UoZjHQ&#10;vFesrTTmJFXW0dgSHqpJJvy1a5XDNFXzlD8TqdpIY+tgTI/+WEgotuO+y8vu5xwlo6sT1ggZgT8/&#10;re4QRe6gWVQAagdHX8NhAeqt9e/4GO7eoyXC8nMmlT31pz+ntkZm2/pzjqbothtUQDXnY4mpPTGN&#10;xqDmhR8U7qAs+vwjYlWNqqsW2Ifj+3y/+KC4V53oyPqVfOPT2aAAYoyGq5IiGmDs5sB5rROnq0SG&#10;t0F6dLm6rkmrbk0ePb8VcyQ2ZoNCe9a+BooA3CcZFIbQCL/qwlNstd1X7uaAn9+uyAB+zum8iHWT&#10;g8NBdSJMCTek0enbK0lsuaGm03KECoijyjA7HNQx2+WiwUWq8BCIp/ls0Y95NaTp+cPM7Z4CgBwS&#10;qXa7q2cQKRzcCCmKhS1InHHhwNsfxgKTBRtIFU5c4uamjpTRGSBBeoShQWqb+fj8r3oxOL9xSJN3&#10;fnFDmoTCHC3zv3OhFAthdtZPxki74gyz1SNIvF9bVrumkbPGg9WIaEFUrl5b4uejPqKRzklWH/Za&#10;2yk021MWaMzUtSLFzYEciKtIXUoyvhkrtj7FsHOvnJN0oGLY5PTerY3mi+l/rUvL3ZJlugHYp6K3&#10;yzH5qhHx4iIa7HB/iNNUI2VOrji/sGOG08bFFvS/tddipJU9COhwBzSgm9/wu0AkMtO5CL8wtvG1&#10;nE672gw2cEkS0awdSoXwMPO5TDxO0ADPRLtV97OOBd0oS1K4rbLE6OAh81lfeyXPZVbG1zJmUwFq&#10;plavZaeuYjI/iF/X1153/zcGV5mLHLVETLoM6YLbmj5+5h/UH7Lbr1DAjZKWdYKMt7OsfRDXsuy6&#10;b2DsDZyhNOII1Gbruc0tLrxQKY0n/0PtT6r6d2Fa9ERtbaAkqjVfLRzfkX4c0pVzuPyglXn5Mqvt&#10;NNz9GtNm2FCKI66qv/3aOa17X5I1loY5wQG08dA0dLxQ1fF+gUiTbOwfdcc9H4821pAvTKRx01n7&#10;Qh+P/VpopsGhfnU4nm2nyvnwZhxtv6nAzo/ktj64YfLXjsZzyHOTJlmCu1DqtjFws9TfrwkM5gh8&#10;lp2qTo1/IBNHPDkcSvNSc0CM0l6r+1rGa1Ho6JjGk5BXWR6shqp2j8ZZc7xKCVcul5HEcQgadtDU&#10;r+rf+nXlEankIL23//XReFRWXpIxv6rUEh7MbY2HveynPM7MSIfKdRZC/Wg8Rzwx6kvlyyt13wzr&#10;qAIluhh3x7M9JD94DU+WZqy4Gh+skb85ThZ1TALbXYU9bd3QqhWciPVHo6E/Ayu/W7fDWdn40DcW&#10;3/EPPgKvlwZI9nD7fFI015Rf6YKheShxLYY5U20luH9wV3vVHz6znuUI+sj8r1VK2XnzTEdTeLig&#10;TRx5PtzdPk6OjDqZcdNw2sasOhf/a+Wp7mtjgTfKWv0/f8iuLdPvOp6cBKVjiAlI2zeh6g9R6LtO&#10;2o2SC8ivOJn7azXPJiayAMYkAL7Y1TM2StTh6BcRncwoujIyyCzx//o4G0+C2rt0sTL8dQayR27r&#10;nPEVdB0nG2ftXos5xT4uLVq/qn/Hum+rt23sdu45p0FDrHZqCoZjShwfcD6cCmgKUnvIhWrr2ZDN&#10;4UZJSHJ/1eg2TZdHK5qi5JPZJTeS74lOySlvSq/tie0omePcdhMZmOHqZuPcdjC7Wx0g2p7AeSqT&#10;SNbhGrGYPIk1jX1IGJtobjzOplJU1enGB/G6UeWhBmu7dlvEh+v0BZvFew55usShf+tU5O5SGv8N&#10;mvpV/bvKGocNc7DYIZRmygVdz9D61ZF8yj8Y8kmbXVUPtDlsJ/YNwAGPpLdzF+zeSE9G68aZUwek&#10;mnGtO3UuzaKiVmOK9k27QGyTFZTBH1g9R+Pskn3H0tg4m+rAG6XzU5+Etkkxs0bEJBpnpwTztMsX&#10;bPqTKN0+h9EeTjsq49koLwxVTKBy7y5Npa55pQ1Lenw2/a+h45rOZqvtxrnxZGIHFmou9va11HFS&#10;WzAk1rn4X5c8Lzw4hHFk3Ehb4Bcury2eRLEqFMKdjaOVZDa32zg5DndF+u21BMoFTWobqT+c7nrE&#10;s1MqfmFy2x8q2mLjbNKnPmgTo+2z6X9dnFkbZU1f2ysHD7dTYHsYjZOzpjQybsouw9KU7sNFxKzp&#10;IeJ06ky5aj0fmf+1jrP5HJeR3+bKXAZ+m6YF2nRNElFZjmE2XQZ2mzsIol2AoiZDLU6Cvtj8aB+Z&#10;/7WOc+tRKg9IN3K11yo/N0wg8g8qAWsPGVmdWSrnI7t/NLd1vqzcCGCOu/Gw5DBy65yrX9W/49es&#10;9UiAHf76aDxEGkuNEdAD5NU/GXxX3SSJSw0A1DYFafNqpUGMjMf5ya+IW53u6JRhSNe2wEeu0jt2&#10;pTDF9lHKXsyEKDn5mhQfnv+1ThBNwwuPI+TLDoNCbLyqZWArwKSxbaHmZ07ANSYc7Uey/+VvCATo&#10;kUBM+kohEf/dA6q3yC738RKXO5SZo6FyXlWOXPhAj8C0UDOXpe+x4+idmt75QRfjdMkDjjnuuEUK&#10;yOaXz1m/qn/XZUCSy2/HFN9gMfWro/G02BqXZY376ktgWsgOQ5FzsC9ci2KpKP4KndZUCKiRXU9h&#10;ufPD2AO6jtnReTaFh8kxMCUXc3g0zmb2Uo0p8EVTIU13A1LbRc6aD77gjnLd3VxBetgqd9949oe4&#10;ojt7brMhtxxXNM529HG+D6+h1rPZVoDkdFFe+6DmD9MEYEuf+mz6X2P7b9YKSPdxZ0fxJOtZEUJO&#10;JBVjd55EYypKwZdfsQ9RKnVGXSaL8LnqrYTJVyuxvgfXsuI/UhH5av4F1TY8F+Rl14foL0LerW6N&#10;SgecZftWKpQ3D97n0v8qxVp3M+ACYpj6ObEkP3Yh3RpmM7tQHbpyhWmPJEhW45gh4ilIhS3YYjWu&#10;PJHMNTw7efL7orzOS1bgq3zdC0eY3VqvvfRYmwVJKYu6gKXjbDsFe2MPa9mMRPTTLv/ZQgW410Ok&#10;o7ltDj/tPHR6tc2Ay8dkr64x3oEn+bs/ql52y6pEPDefnuL53T21m6VH8Ebi3T5n09JEna85ljcj&#10;EMNH0db2UhwoNN06RtSTh2C2r7lVdnBN3l2MsU6zdYfoK8fGU6s9Kj7X9a9f1b/j10suVuxpn6fb&#10;gPzHR1uwj2ZpCtJGAxIGLMzyOtDknrTaEi6gacc1BBdjOWLIwTaCliTCdqbhlvYD24h516d2O6xf&#10;kaQVjBkx3MwGrp0n199fypYa9iQteXYGAL7cSKSoEuKKeLjKJFc9QeRoONSlQzYTigMKuesfs9l7&#10;4LzotTNWzyfRF5woyjDXBCw8ySY1s1ylSTO6UK90RkNDb8Y6sS+abvUPbnYxCoZv9ofTGkc9C5O2&#10;CqNz8b/qVJhwIJqu3633FNYELqCd1c7EbaLPh/GU21oPScFewRMLbzg0FEQ8OzgDGAjVI8tG0DUC&#10;O57ApkfpCKGBcUFgJJh4gsLZaH8RHB33Mc5xkoEeQ8Fw3fe8JaE7XAOaIuu+xXhuQQSOyir20AWi&#10;lNeu46Tz/A7WQRZc1Sv6WtI9SiOmPAkSFoyVA3fcgl7jxBwlFbW+Fp21mkjzIRYdAcaFJ7p2TZJF&#10;c8upVeU+aDW1WWp6TbdQjG1DpdLQJZMnIYkaJ6ivK7xTAQuGT0Y3PZbPeG7IZSLzeMD2UP/TmARi&#10;4esuy8aJDA3LjCaTGH/2WmZ2xK7VRtKtGaS8LkMH/DZgHRnPDfsNookoifFE3Q4LlLDMrsSAjmql&#10;r0i6X3NTSwOpI0xYLMZTHs96SmJ9DnT/XE/h6de5JcJ0TSHocsyM1xJ690tHQdcTpV5EUy7BzprB&#10;Kxg2nUrnVscymlvgr+j09bUI0ZptqKEAci7Egdpo+OkB8gvg9qBEGR/rvtL1q6aFQWFv1QebSpp1&#10;T9ev6t/xa0If40SkB924aYBR1a+OdLkS80PHcd3GwBTM8eBN1TTp682UoowLYVnHQwHBFbk3MHhE&#10;LgYle9n2BM3oVV8ulSK4gduEXDhFz6zxEFTLsVdR4x2zIvD/Ou+KF844Qf2q/p2/BlwxOCgRt5vx&#10;wznEkRsaadFNplewNSqWTj+fUVNXE6zU+Ki0IOFPzGZwcy7+1/qdakI/DE9ABLrOvulPVrIyVmAa&#10;x0UZkydSOg4ubIyRnYtkH/dGFvOyNMTvV9T2fC2CNBQdZ+wo4psPhbAes0rUZM6qj8z/GuPcat5Q&#10;3jsvqVfaISvu2yO5FW0kcC6IfnoesnVnV7ZnanRMPqmoxFtcJgENvbvyQHGoEQzGSRun98XcusRx&#10;/BFSXl/Iqp7Ip9VoUixdo6p3Hs0hCTmljLVuRH1obNFlBciC9tHykKVx24moeBV1QAi+PZ5DtJVU&#10;wvJajjY3PbWtK+6Cb+vnHu326rZS1RdHaDvVgAy9wPFMHe/4zpqV+neVKaVpywt8UXvf3a+P5hD5&#10;QRSW8YDnY9f2OeSWIByQ8ZCx2WYkhIo7tD4k0r/u1AuZOORJ3L7qsDiWXQ5p44gbPl6LAbfURNR+&#10;w8p+ehwZC7TDH9hIu1mhGrFS4wTxOTv/7KxRTLuWUOj6ZA45kJVMkEww67pWq+mspYH3+pDsj9tm&#10;lGpUVctiXIwv8znz0VDUh2AvvGijMg/b+lH9uwoE94kpV6QPAyEx77+tHzmflQSjQSfiSqM72PtY&#10;eAjic+g79p7li4gtcM6uAkEMJqstYTmqYkaO4f5Uqi+tbyMaONxm9PR0VOtXx+NR7491whiYY4o4&#10;dDnF1ofPDNbGypFaWH1qm2vnOQ//a3wl+edn5EazTjtQ21BsYXTiuiL10pJtmOGtrnQtJeEs/K/B&#10;kHnTESuG1DSbMaMAoPzj42ecAWWmMzWB9NFRExN4XWMiM2Wm1ALUv+O7UIaz48KGnagfHQ6F0J2A&#10;msvnjkmf80PhE1b/Oq/jc7dnwFeG6VULGakiQSqVCxFDzHuXdrX5L80BBMe2NSBaCIeeQhaj2Vtu&#10;9xyhSPTcibQzIhDOy6cRfLjQ/cfz96efzA4b4BuWw5Q5XjfW6yqYT1hsh7JwzJFOQkNhXkg0xz57&#10;YRkBFq5FQYE0Q7euNO59SZKz8L+mVF0QbmKwvZTVtO3c+P1BLPvDp6/v16Ph89tvvyxRff3H//j6&#10;bUT4v377t/efPv7TP7794eunD7/+9K+/fviw/PHul/cf3//zhy9v/vb2w4/fvX337v1v3+6+06O3&#10;Hz7/8nb9n8kKr7gQ5PJrUSwvtpd9+O3N74sosvDv3n7+8bufP7z9trzrt09iuJ4sX75++5e3X39Z&#10;37zQr2P9+Ou391/qeOPlv3/++sPXz//+5Z/+Uf/1fz799P/+/cubL98+/PMnPpTJf/vbu18+ffnx&#10;u3ffviwrrl/9/vXz+nP+483fP374jf/p89cfv/vl27fPP3z//fLtb7/+w8df33359PXTz9/+4d2n&#10;j99/+vnnX9+9//73T19++h6T4Wb5r89fPr17//Xrr7/99T9+efv5PaPQ+9/9z7/xEb/+pDPpuze/&#10;vf34/sfv/vXL+/c/f/ry8Yc3yy/frLIyfv0fDIAx6a91LG9/+PvPXz6++fLpmw5cTNrFCvz5w6+f&#10;/zv/w3dv9F//S/+lJeDL3vz9x+/+oiYalb1SrcOq0d/+8P7v39684wd4hLqj5807aVFhPGpHi5de&#10;9O7/buv/9m9IxbIUf/1pkY+3P/z1pzGWd59+++0r6/CfzO/PHz+8/fG7//b9GwWAsRbf/P4GS5S2&#10;VuOouSD6352ITDfQ5Mc3v0CktPfQThdE/6kxb5w4fW5vzjl1IhC1OAfP55xQXsaJoZxz6kTixLlw&#10;zolDZuOk0synYPY6ETA29RU858Tp2Djd0Af05XxMnYh8IV0tgtljT2+c1L7tMVinTqTMJCb++ZgQ&#10;5MYJ2XsNZq8TxWNCvTdOxD5vAk6diHUiXRyMCW2xcUolohPFEoH5u3Gi3SmO/7lEdCJcCMJkt+fr&#10;JDRiZ8V16oFIGBW8CNclvPqOJ1aiuO35sFSkP79QvIgOBOPqe56rPincDFh1oqVTILJ0rvz6pqdy&#10;GmxGwKoTCYZMuVXAqu96PBGM7YBVJ4IVBaOvAau+7XGtCGknw+pUbGG0UqBqdezNJcZiJwGT8OpU&#10;sWK67VsfXgrHB3PYqeDFNQkPwRz2zU/vC/L7yXp1qnwO+/YntaTOj8G4OpXGRWH0+biUL2zrRa/V&#10;m0BpGBUVYmjd4HC869ufvCt33AZKw6hI/NE96CUYV9//go7jEZ/PoTIDczbEi2M14NUVAHEAFizh&#10;1anghX2W8OoagCg8R/hdMK5ORZqO9Up4dQ3AFPKFiWx0KnjpMtNgDrsGwEAF0hDIvMqh23qRNXtK&#10;xtU1gG59oOVfMIedinHpJtVgXF0D6H4KIuMBr06V8+oagIYiKLZkvTqVZINyrvNxKUAyZ57Dn7qA&#10;QOaNSkl82moEvExvqAPFQ2BV065m+0LxIjwd8OoaQBdhE10/Xy85g3M21r2c8OoaAF4E9BJenSqW&#10;DcXt5hcSXEU2Apk3qpxX1wCE+cC4BHKo2On8Qvwm3esTrFfXAPAi8pTw6lR4w3L8A15dA7BeRGCT&#10;OexU8EJvBDpK8Yw5G+wvnPeEV6fKeXUNgNOF4ZDMYadSRAEI3fkckrpr46LKHt/mfH8ZFbwISwRz&#10;+NA1gMwNGeanUROjEoyUesVgXF0DgOQAhp7w6lTw4nxI5rBrAOwoMA8Jr04V72WSHG29yKEBIwzm&#10;sFOhDzFugr2s1Mom8wTiwD0EvDqVuhXQLShYr64ByEXdkG4KeHUq8aI/esCrawCMXjp0BKw6EfYQ&#10;ifJENLoCILlHc62AVSfCLV/svFNfWc1l5mqtFzYErDqRIhtYX+cTqNj+ZEXpCfnwc1ZGRASA7Fwg&#10;gyrl2ViFwQYjioMNynRMVmQ32FyBKjQqQCQUdQUmlJBljZfqv16DKexU8FKDrWC1+uanlgKBCraW&#10;2kPOL1SVNXCFgFff/Bz/FAEmc9ipVM9GSUzAq29+TCjS+8E+FsSgj4uDIVAZKseZVCoJJAoQrFen&#10;0noB+g7G1bc/kClAcYF5rXzl/ELJIX0LA159/3NK3lDwH4yrU92B1SIGcM5L2f35heQHQRsEvIwK&#10;Xhx4gRw+dbVBCBVfPlgvo2IOCVIEsiFAYRuX0vTJuDoV4wKrm4yrawDVK1Ele75eQm7ML4QX4NHA&#10;pQRWtVFRt0SoPNAbRkVIFGso2MuCKswvBC5JRj44KI1KOgqNGMhh1wDU9ALIDqawE8lMBhgUsOoK&#10;AHyT8junBq/gRnMuYm0oOPKkSs9kI4rPZGpoNlaA7wmxB6PqRKulEciFgIlzVNhPIIvPWRnRYj9x&#10;uJ7aT0LKbayAcD4FJ5cRLVbhU8Kq733d1Jf4JoA6tu9bAnIcreej6luf4hUq/4MJ7ESwIgSVrFXX&#10;Fzhp8qtPhR1Abh/VHaySUXV1ARJfodpzVp0IzQTgLBlV3/h4/cq6nLPqROwreCWs+sanoUMUShaw&#10;Z4ptbGOoMGRSLXd8JcLeiXRkyac+l8C+8QFD08wgmMBORDGS8N/nrATo2kYVanYjijX7S9cWC0g0&#10;OPONiO6XKhkPRtU3vq5XSo58IGXbVDAq9ZAIWPWNT8EcBuv5WgnuO2cdVljvCau+8dcrtAJWnYgJ&#10;VDllMKq+8eO16kT5WvWNr1hVgtZ56UR3xJ0piwtG1Te+ukkkQV1K4dpaqc4jCc6oTnGuMBBCzvxg&#10;rToRuQ+iYoGBq6qCjRVSm4TgjUg16uBvzidQ5S8bqwX7fz4qIwK5qWxVwKpri1QsXjtRLBYqh5+j&#10;osQTvzgYVSeikpHK28CMEVjYWL0+Baw6EazkZAUT2Dc+wWZKNQJWnQgwOn0ZgkNExWNtVCQIkgns&#10;RLAiVJpIoG18bu0QfOTUuFD5/PxACoge4RfMoO18cgqviUcsPLvxopQo4GVbn2YiSuecj8uoloqv&#10;RDK6wiCnoGx/wKtTMX+qPTgfF3HpNh26J42q5XNmTkbbGurfg1kEGWTcCEkmcVYnY/8vcJVTM02X&#10;MW5LfftCIIiNebpoTgY34jPR2LoaoKO3+lUm3DoZVUs0N4rWrWsC9TvDK0y4dTKOMMrno7F1ZUBb&#10;cUo4Im6dDIuDZsDB0QIeqa+bKtQTA9vJVGIqQE4gJV0hqCt6hl2jXnYTLrgxtsB10CU2Gxme12sU&#10;Tnay2Pilvsu4AWeOMGVGBjcuhkhm0oCe3JtHdC2REiPDCcOJSHaAQT0RZNrWJbvbyPAuiXslO0AV&#10;S/PYUB973PpgvxnZGvmKZrIrBVoxUX0TcetkxANIVEYz2ZWCCpVpGpiMrZOhfrJAB5nrPpOEbhX+&#10;PtfKRgY3wBvR2EyXPHAuPgQmHRC79pEgsZGSaN26UqCKQndaJWPrZOImh/hcc6mWe5NJBdyfEtyy&#10;kTGThLWimTRdQvUUdQTJ2DpZLiWG/1wCsonjvjQNnlOS7wBDgLK7CaUFYYJbI8t3t2FA0VzPUbZ5&#10;ua9iG1usudR+Y5Khlan2TGTSyHKtrAvlNm6qv0xSmNw208jyE0cl842bSh+isXWy/DQ1LKj6ANLC&#10;JdgBRkbkj45jQW5RbQv62Ag3JIEDJ4MbEblEl6jRT59JGlZEO6CTMZN0lkqsIN0j2LjpSsVo3ToZ&#10;NhfBsmRshgnFwiNnlehJIxM3imADrWyoUJCuJA0SPWlkcAOhnMyk4UIRLHqIJTNpZFjm+DgRN9Ml&#10;XO1Hk8tgB+ji0LnceB2qcU9msisF3ZFEJ9OEWydTjwt6NybculLAW9S9nQm3TkakDk84Gls3MHSx&#10;Aw0KEm6dDN8UKUnObvXZmAuAl88SJFaQkeHlU2kaja0rBZoyYBlGUtLJiA6+cMFzsm5dKeiyACCO&#10;yUx2MuIllPYkY3OcKD1VopygrsTaFoAvJKcQcevxEiA6EUaHexM7Mxo8ZBtAnXSnkJCgoq9OMI9G&#10;Rd0rff6C2B22sTHTZW8Js04lZujyQEQMYkqVCTnjxDF1MuSfYFzCzTQC3KLChaWD35x+7nGm/0qi&#10;tnQr0EaWczMyuEWpY5zDzo0wIN1kk3UzMri9Ri6HmrdsY1tatiRK0snymTSNoIKuKKBgKFXKuSil&#10;S8wEB4/q4rrHZLs5GVuAQGMgk44fBcIUYUHUWK8tgLpFRjvAEaS0laRfZiAlTkZhHHZJMrauFOg8&#10;EtVMLJ0Qm2w9c/4m281ApISc6HWQjMxMEl3hDqDu3MFXq5f5jWrFk4CtcJYbFQXGXDoYTaNpBOr+&#10;Ihz+raNPMe3IVSZDM40AN6YkmUgn06pF3FyR6LKmiJuTqRIysbZ0pflcNhYb0zXi5mR0fU5KDYlW&#10;GDcaeiXpvR0ZLcFwTIN1c0ApockIGkrD3P6RcOP/J9y6SZLPpOFXuZr2GXs34dYViSrzMylxLCpR&#10;aO7FTriZToj3m6NR4/1mwFLOGpqfBdvNqGjcQEPgxGxVa9a5AQC+akLOI7xGBTM1BU/msasEmGG3&#10;Jsw6lZgR4U2YdY1AHy0QugmzTkV5Lo3cEq1lqFT6i0atXnh3m/w77AoyU8HIDGJKVSr9+oKRGRXM&#10;Xu9vk7PGQKbY1QJnnAuIUamNCOGOZGRdiQCloZllwqxTCSNJJUHCrOsQcnv4bAmzTgVYin6EiYAY&#10;1JQAVVQ9j8roAqK2PgmYmBloZA9ERyhOD9asU+HVLNDqc8tHF31tGuSVaYzWrFPJPVRxWsCs64IH&#10;1c9Ha9apMI2ZkkhAui4gbSwvL5jGTiXnkDRaMrKuC6jxidCPt7Sm3SY/90QNdoow8n/ByIyKabyT&#10;sXS+ZgY8jdfMqPI1M+gpiAkq4pKRmQaJpdHAp0Rzs5S9UQnvRqozmcauC9jThEaSkXUqYmdq458w&#10;67qAi1foyZsw61QwI3aQmAUGQVUH9Qj5YFQwIwYZTWPXBTSxJZqbjKxTXbFmXRdQjkTIP2HWqQBm&#10;EO+MprHrggfW7DExeBy+escV11EHJIOiIsB8YzAyo+I4owo30foGRqViCoMiYeaOTHp4GoaVVgug&#10;WBNmrkFoiJ6UJxDfb/qbODp9/hNmnQqniTugEwGhz+N2WChFEGkQo8LVwuCJmHVdQJdA3M9kZJ0K&#10;64pMeiQg3Zqgmwl2UsKsU9GlHt8z0Y0GSwW7xmcmzEyDkH+9SWDiJEnamoEsJ5OdMOtUd6SWEZFA&#10;6+u2jc2Ui6exU8XTSJlBY3av8rpgGp0qFpCl2fwc2Xpjxvk0OlUs+ksr5I3ZciVIwsw0CC2go9pV&#10;Qt99GkM316liNxdvpzEDwEG1cbRonQyRvgGkci6OS4/qOY/iFsULnEzcooJ+Mm82NtQq9sSpub8j&#10;owtAlAvSzWzbViOrn85kJyNYuZTMn5rg9Azt3HCsI7PYycizE9QOFCRZO+PGjSkJbNDJKJfg4E24&#10;OSaVPvIgrIN1MzIy37QECsxHru+ysdHdPLFFnCzfAY5JBbVJ4+ZkbKZKuOUMbFew33Tp27bfuFLi&#10;+T7iZmRgOLhJO+HWlQKpOBqeBe41gav+kcD/ojwXFmMnw8yNAp07Mm1u/Mnz/eaYVFqeqL/CuS5x&#10;Mqx+9XIKuHWlAGKBOwQjbkamG7cTED7HYJ9Jbtmgti4ZWydjBzC1kZS4LiFBk5ShoLzbR7KzuVEq&#10;SAdhTzQyMDsUeSZjMzJ2G0IaBEb4mXHjmjRwLedSYmTMBzsn4mZKgROH/ngJt07GiYOxkMikY1Lp&#10;7oymTLh1XYKvsbjn5zvAMamEf9FCCbeuS25x2aIgJKdZXzeu8WJwCbdOhpRkaWxio8aN5rpJ+tXJ&#10;sGUoJYx2gCkF3fadrVsn49Y+XWEdaC6DsuITcSlVcuIYmcZGT5mEW1cKcoqiEBpHU1sAPHbusk24&#10;7TCpSHLSjJKL6IzbAooMxrbDpNK0MXKnjEzXpYjsfL85JhUiNmqwA4yM/cY14RG3rhSoSwh1iUFZ&#10;c13ibU6pqOK6x2RspkuoBMV+TWayKwV8HArcI26djDw2l3dF3FyXUO0f6ZL7TgY30gXRunWlwO7m&#10;5pxobJ1svTsu2m/dwFAVBCDMZN06GWqLss4Ap4hr0rYpGHDdmJpw62RCBKC8AinZYVJ1Cif7zcg4&#10;u18J+SXc3C6hQ0s0k4ZlZXeDVE+kxFGpBISp6Qlm0sjgRvIl2QEGZkX64Zasm5Ep4Ap4LZnJrhSU&#10;NohyzIhTEy5ukdX9jgm3rhSEXEaYk5nsZFjm2MqRTHalwCFJTjXiZmQ3wJKSwkf2c5sSpP8+unJh&#10;T6YOStG6daXAecPl4UGClBJV+0jwLdlMdqUAN+VFknVzMlrkJYlmzE77SG5zTsos92S0haQy59xS&#10;cFgqNRBqlH/u4+zIMEySHCm2gY2N0sCkBc6ODDc46jZO9Wfnxq3vco2CsRkZBh4dKpKZ7EqBb0TB&#10;JvFJQ8GSCmC7Rdy6UhC+Wu5DMDYjA3FLX5FkbK4U2Dco84CbkVE9gRJKuJkuoeuwcnUBNyO7o1wv&#10;sl6tNyqukTpgJtxMlyx52UQrG6CVowMwVDSTpkvSohfQFW0HwO0+uzDGyBSwUhX7uS4xZCoOtK6M&#10;DWbSyDiE7ykGTbh1XQI3rhQK8OMIYZsSHfmZR2XIVF3JnEUMjQwQhBC0ydi6LsF4ojgw2QEOaL0H&#10;hBJFngyaihlK4+ho3UyXqN1NAutjX7YFwFl5jQpWnQzznoB0YilYv1Q10iBtl8ik6RLucAQQmKxb&#10;Vwq3hHR0dJxrLu+0ytWpukMq2G9dKRBVphw94tbJOHCydit0tO/rRgUpadpgbEYGN/p9JD6OAVQx&#10;CkkuJjvAyHDXKSGNuHWlsLh9CUiSFEWbEiUJ1afofN2eu4EBRJAWQMm6GRlmCa2borG5LqH4PTpN&#10;Hdq69LJLdoBBW0HiY+FHY3Nd8oxWiMbmuuTlSVjO8/1mkFjlR7Jch3VTJbBPPDrRJUaGS0vNcGJz&#10;WRdWThy0eWIpGBknDpfbRjLZlYJO08yjcnwrLWEoogt2gCFVCdniLybrZmSc3dxll9glBlXNbS4j&#10;QwEtN5yc725DuOKuP2U+jpERZaadVZLJNLAq1iv2ZKInjYzjhhsckt3N3cgtA32DJoliQU6W4rtJ&#10;mxk3bh/iWDzf3U7GBUTEIhKZ7LoE2IiaICbcjAx1B13CzQwM1BbHd8LNyHQna9Lagm5xfSaBGEe3&#10;YezJaJGQ9Mi8c8gqBqXUa7BuXQURZqH4N7HwdpjV15foMiduK+pTApYFVzhYN4O6KoZHhCwYm5Gx&#10;TVEKyX4zrGseMTQyubRZdMbArqhX/OdobGbOqNlHpEsct4oqIfiUzGRXQSAHlNxK1s10CXFl9YQ5&#10;l0nr98pBRQVBElXzLqwqAYuiM0aWZ6AN8KqenngQydi6LhFugxVIZtJ0CZDcqG0HyYa23+T2kVxJ&#10;uJlSoNcHyiQZWyeT+xC1JiQ60j6SBBWXcgdS4mTqC0Zu5Xxs99bCVZe8KSl/KpNOBg71lSt2Em7m&#10;rHB1aFSUfu+dXx9BDtwF9iQhhD6TObdOhgOdcutKgfA8d8QGsdd7g8tSknt/l8TMsc1sbC8iTNat&#10;k8HtIYqGEg1zbpiTkZR0Mri9qJfDqfXKPjFuYJ6SCIaTqcsmtkLCrSsFopXEdYLdzaWX7SPhJl84&#10;4daVgrg9JveqofOdWyglBmDFCqW6PxmbkTE2omrJujnuFaUQ9Te6NzKk5DnyA2iD0aYEzQXsL9lv&#10;RqY82k2CU6DllXOjMVJQ4+xk4qaNc74DHMBKgB4jL9jdRrZwS5p3EHnwsckwSbh1MrhxV0iyAxzA&#10;ymUc1Pgn3EyXYE3qyA9m0nUJQZ0EiQqKuk0JuV3wPdHYulKg4Q16MhpbJ6O/4H2EMaQ2v32k2utw&#10;vVgyk52M/cb1SUEEg9iDcQOFFK2bkeW6xACsJF/BTyZjM7L87LYWrmxSxbGDmTQymQlRiwvCyDaT&#10;YLiTmLmT8YmcyskOcNwrsTgMoWRs3ZyhCwXBiERz7XCvpGOSClPqV9uUUF5KUXay33a4VzQQonxu&#10;vRoZhZHEJ6Md0JUCBwf7LZrJToZlTolM4C1SN9WmRMeUAOPB2DoZUkJYJ/EDDMDKDkBKIm6mS54w&#10;MZJIL+lVGxuBkEhKjCz3OgzAisHF2BJdYmS5hWcAVrQyB2MiJUaGVqY3TyIlBmDVBdNcTB1IiZFx&#10;4lBYlew3x71iJxBZTriZLqEPVlSPwxSYlOCcJm28nYyZfI1qxO4NwMq6PRE3T8ZmdgnYPWJdgV3i&#10;vVgBvXKZa8LNdQml4EnkiUuMbCY1KZFMdjI01wIpPbe5HPf6eHsfIVGJ9bWP5MTRBYPBTBqAFT3J&#10;uiVjMzI1dSP4mnAz3CvdKyh+CNbNca+6zzDyTQ3ASiyIMyCREiOLkd+kBNsCxFhsJ6OFIq5xYpcY&#10;gFWYsyjXQfFy+0hcPk7haN1Ml1Ajj7GWrFsni6sRyEG2j0T9ZFVbTqZIL620EpnsSoFUMh2DI5ns&#10;ZGgtwpPRunWlQEoShpFMGhlX16tk4lyX7NqxMpNJHRVxrb4AN2zuaCYd96qba5JqBK4T6dywuDhQ&#10;g7E5gBXbiWhcIJNOBn6VDikJN4uXcL1F1H4dM8TGFqKj7x33iphE18LsyNI+friw/SNJnIJyS2bS&#10;yFAmWczcO7KCt8mioU6mDpGRzbXvyEpOPpISU0FpQ1CSUn0mSYACD01m0sjSHs20zTVuYIEjH8fJ&#10;7sj2JYh9UC/GDbBm0tJsRwbgSlNyrrkcwIqIRJ2/UKb9I+GmtloBN7NL6ElJ34dg3Rz3itVL1iLh&#10;5krhEarkxHHcKzAkXcwejM3sElxTXT977gk77pVk/mMUU3AAK/AGLJqE206XEGyPxtYNDKq9UQvR&#10;2IwMo4t7UJKZdKWAJxzZkwaXVVE+1bQJN1cKZGSSOmEauPQdcIurEkV6HcDKJ94ldR300zJuSpJE&#10;YzNdApwoanh9v+vmqmvXk93tAFbyoWo4fr4DnOyGGDZK4Xy/OYBVl6NGsSAnAwAQoaNpxtIXgNWP&#10;LutyMlz15+h6EZJLnZu8h2i/GRnRSbhFM2lKgUgQILdk3TpZXLcIFtrGBgov2gFGhh9MB5/EenUA&#10;K0EdhDIZW1dBKC5aoyWaywGsnPcvSR8MKkXblOAJc4totN9MKWBwEepNxtbJ0Mi6+S/Zb6ZLaAH5&#10;GsXwDPdKBIPDO1k3B7DSd4lTIBibkVGNw3VKyQ5wAGucETMyItgY5slMOoD1kWry6MQxMoJjnFMR&#10;N9MlcSbTcK/kFsn2RevWlQL5brZOkoE23Cs2EPcRJ1E1B7CSDMhywkYGN1JUye72Pq0xCsnIyEA/&#10;vUSn6UtXChz4VMUm3qKREYijO3o0tq4UwAVx0WZQI0Yqt2surVu2u12XiFs0tk62SEnEzQGsy0wm&#10;55uRrTMZ4MzvDcCKKUP7jERzGRnmJPOf7DcDsMKN9U4scyNjbBT/JLrEca90OtetkucWnpGp5wlX&#10;qAQnjuNeY1yQkSEl3DKY7AADsLIDQlyQkZH+f2bvJGPrBsYV3DqZ0OmUyCTcTJfkUtLJrpjJrhSE&#10;Hsuwao57XWQyGltXCtpvUd0ix1nXXPcq/glqjTAnGhkxHfKfQeTJyW6JBEadPIHMGzcQbknTXCe7&#10;xZ2Lqu1wM5wb+JJAczkZmovTNNjd2LjODZ8q0FxOdguE+wnj6dRb5Bx0bpgmgeZyMriRAQ10Cdd/&#10;OjfskuDEcTJmkkx5oJVppOzcuKEz8AOcLD4D2JfOLct3OxlW0E0UC6JFt3GjDUly4jiZuN2QbAqk&#10;pCsFZh8kaiSTnUx5rejaFvqV7MYWxcydDCnhOrjAVqYtrHMLNZeR5ZrLAKyKH3HGnVsK2DztI0nJ&#10;v+j2ufN1c9wrgfbbBD/JQjk3io2imTRdwh1mUQyPZu7G7ek1upDpwXGv+di6CkJKnkGLJjNpuuSJ&#10;y3cT6/XB4LK33ArE9fIJN9MlwA2osU+kpJNRfktz2cBS4OLEtgB0pEW6kvPNyHQBFH2Zk7F1pQA3&#10;VFA0tk5GapHUZrJuBmAlQwV8MtFcRsaFeUQwIm6mS1ILj6xsWwB1qHtIOlXTLaCRKaYQdZVyMnBB&#10;JPMDjwp8snEjGpfglZ2MsXF4RzPZlQI6kuhrIiUGl0XZwS0aW1cKSiJElRYUBLQpIc4FNDTi5rqE&#10;xsVJRRoBEudGR5fECrrrSkH9mkJunYyxwS3Z3Y57pQ8J53CguYws1yWOe6U7lEDVp343stRnku4x&#10;FLgGmssArGguapQSXWJk0uTPkUwagBVuRD4SW9nIsLmIl0RjM10SnziOewVRjdWVzKTpEtpSKBx9&#10;vm6OewXtQBlRws10SXx2G1yWnick7qKZ7Eoht/AMLptbeIZ75SPZO8lEdlWi5lBJlOvBUK/wAjCe&#10;8OqKBF4qdTy3XA3zKl6RE2xU8IrQvPRm6uqAitHIIDEqAndq/nw+rh1wlZaCyaY2KpBH6NWEl5kV&#10;qrlKVLGBXenRFN0OD06+zyGlqUkhslPJosjG1bXHcvNokErBYm9f+IJHlcQjafvbqMQrabLhVPDK&#10;5PChaw4SWeF6dSrNYYKToYtWHxfd4TI57FTP1H1ENoF1dqUPUba/jOqZesFMNrovQ6o/KqzmTG6z&#10;AS+1jQ/2susNEliRHHYqeGVek4NUKZSKwqtGpeYACbKVbFWbDdo6qKvD+eFsVLCKkAHEPzqvJ3gl&#10;hoBRoeWjGyuoOu28nh+kAYJxdSqNKpINw7TSD+4hgVcQ/G5fCC/83EAODZpKQVy2l40qn8OuAYA6&#10;RNeGgt1r48plo1sOQE1AaSXr1aloPvAMaOd8LzsolchJki4kh9bHJfMrsQEcyYoKSICslPEbL6yx&#10;ZFwOSKVVaeSyGBWOjsrSzufQ4ahq5JbYh0ZFfYCu/wl4md4gqhDtL4OwxraNQVEpygRQFMihUSl+&#10;EZ3Lhl9l+xOtSXh1vaG+/AkOGNBXkyju2Rba41wfGhUVHbpZOlivrgFu8YIz2TAqJUyjsLdhUG/J&#10;fCa4dFyMPh1otpcEI0WLHyOjb00k9U4lHyyaxq4EFMqJzGzDrd6CIVILpPM1MwAqZlsU8TYi7kNG&#10;FJP9bPBTZiMyb4xIl5tF15UDP2wrxr21kclhRLc0ho3u9eDI6rywl5PtbES0zKN7Q7ReXQsIKJMI&#10;onVpvaXSJIthGuwUCFwUCjAiarpIUSdCb1hVSjGekyaOZD/azCP0gE4Tp9kxp4A7kg6teLvGjEs7&#10;SWwHO8y0gHobJx6ENWjlcgdSUUFLOapd+zeiSyMTx6lopa/2oOcjc8ApPYGiAJ9TAdpSnjlgZg4L&#10;FgRJtvODzFCq4FyoVEh4deWB30Hzi4RXp1J6IRJ8x5rSRT/SVEbFZS90L03G1ZUHu4XS0GRcRoWJ&#10;nllvDjQluxYlHJ0KDziCyxEQ6XLPkZR0P9tRsaHBNCXTuFME0YWPpAT6J94IPxgxM/Vxc4sNl6yZ&#10;UcXWgPVkpTOSKqSCTWZK5ya1cxxjmqr8HVVqwTnEVBmTZGROFdumjjBN97RRxUa340sfgQMkusqo&#10;YmfC0aVquRXx6vojdpIcW/oCgCBasO7uxM6fdVS9Y1yZcHSdEzu13oY1DUIYFTcUZUEIQ5XS5OYx&#10;udWC/lNNURG4QJkGStEwpQuvSDa66kh50UKnfSGgAQE3TtWUU1F7SC+q83E9Ogw15tWtFfFKYGr0&#10;JGjjwnvGs0rG1amAadLbIBlXd1oenlj1IFBK47v2hfDC9Ut4dQ0AL7WzC9arU5F2lhV2aieSo2tf&#10;SFCSWUx4dSrSYUptBby6BiCwSxAi4dWp7rnVmsq1gFc3HwhzY9onvDoV8ALyOQmvrgEAtNHDJeFl&#10;VNwOlOgN0KJtvTDro9vqnUq3hPKF53NooFPMeurxgnEZ1QOyEc2hYUcFY0j6p1FD1GaDvx6SwjPy&#10;S42KukuBT873l1EJ/JP4RvSKarwoco4wkk5FMEZV7cF6mQYQZC7R84Y1ZbGoFkx4uQags1Ui8wZQ&#10;BXqLlZ/w6hpAYCFWOVgvo9I9IxGvrgFiHWXdVWMdZWjRWM8bVaznrbUqLul9gp4l69ulVw3TAqgu&#10;3SwaFS1judctWC+johWseiucy7zhRB/wfpNOUVgY7Qtx62/oahvw6npD/RESnDo5euN1D7g04dX1&#10;BiW1UZKKqu7Oi1v/EjAC6P5GxW3cspbP95dRUcag/tHBHHa9AcyahtIJr05Fg4MI+EBXjz4uYgFJ&#10;b0enIucZta0Eed14xeeyUVGLFbVcfzRkKLyY/GQO3d5gvRJb1HCh9+Cpk3tzH41qKXIJYILcO9Xn&#10;EKh4JIdGhfTS5y+QQ8OE6nbMpPMtXcvbF2K/si8TXqYBloq+YL0MR8qt1jQKTHi5BqAoIPFTDEUK&#10;LzCaCa+uN+6J2yRpPnBwNoevFN0mvEwD0ASY1PG5jjIEKfCA6KJQpqx9oYoUI9vGqOK9bABS6iNJ&#10;2SXjMm0jHRXJvGkAtaRO7HkDkMa616CgAmZk62X2BmcKs3F+phgUFDvqJul+gEndV1lnZTKHBgVl&#10;p0SZUsKnnZcalETj6nqDgr/XyK802Cl2FM3kkjnsegP7kMYmgRwagFRXSkc6ygGkdFxWaOl8MzuZ&#10;/OxoErviABb3HN1khqvbVgyAS9QsnsOxU71qnRM15WS6TjdRiYYGBZOIMRVNY9cdBCujUifEoY8s&#10;XzMji9esqwEaAdF/N9FU1iMVpz6pvyb61wf2LNFPeBkZKxYZv4YHpXkTd0RGvLr2IDnFNwY72gCh&#10;+SQaWTyJXXuQc5NeDHa0oU9RA1HkwQChAjFEhaDAxto6E3nIeJkWuGFYSWspSvE7LxpZJdvZAKEk&#10;E0msRMLRVc6LAM2JbJgO4Fra6AIBYA5tXOpCH42rqwDaxT0l/Q1wrTur5Xquc0PA8KCvBKWjhIBR&#10;gaWhMVEwhYYHfQVREClfo9JWjoKjhgd90Y2hyeFsVOTBs+Co40GpQkvaitOItC0XdRqUIidz2NWG&#10;wuYJmpmcbeelW0QSO8BQpHT/wkoMNJRRkdujUWIyrr7/n4AJJghjwBRtXDgCTEfCq+//J5zmyHDz&#10;Bqj3d1GClKa47QspLX2OAipGRfFx1K3q0TCkdPIAWJ+sV1cbNBIXsOVcbxgYVPdHRfaoUTGF0Y1a&#10;lMS1OSQ98hwFwIwKFcpFn8G4DAxKL/YIYUy3m/aFtNqJ+jXTtqZRPYJEipIqRkWj/6grItmhzmu9&#10;r/ncfzAqgrfSAOeyYWBQHDnBkAJe3drgaIj6QpOI6uMi2J4ARpzqjgRpUhVGS8LGi8gNhYbJuDoV&#10;PQgU2g/m0PTGE/jRiFenwmdGIya8ugageCpqKIb502aD2104YhNe3U8Bm4IxmsxhpwKnQ613wMtw&#10;oM8v3JGQyKFRYSpzA0fCq2sAephkCW0Dj4INVDvPc9mwVqUvBDkiPW9UtwRvoqSKw0BJgkeJRKPC&#10;uaGQNxlX1wB0C+LigUA2vLmp/N5ERxkKlHbfXBaf8OraBlM0S3TsoKMYKVEU0cieWORkL/9/zs4u&#10;V5omN85bEWYDOv1X3SVYWoEWIF8OZEPSzcjAzIW8ez88I0CMKMAdoflu3sMBM5lV0axMBsnUHNAJ&#10;+CT9VbgEYf2Yn1S6JAkj1p70JJaV/JhFjc9eFMzWvFEYp7my9ftHRdTozBj9ljUBdGi6pAaC/Ib1&#10;DNkSRHtszf/kwjE6GQXrEjXinNERVtI/SUAKsSFqKTYk/ZNr+oZyS9a1tyk4m6RKgCDvevBzBWeU&#10;VKxqVAwmHU7oJi1zvV9swJJ1bTWusIsCzJI0Sto+WeDJ70vUpmt54nsl/bN4X+I30ve1dw5shwjc&#10;JFltkjWKE43ih5I0Oln7c8Xbd78hak9CRMF+A/eysfEzHRuCuVQNv5F8lw9JGuVL9Ka04Pu6VI0Q&#10;fXIm4oAs67od0cZX1ch4Tr5fvJ81F3F2TEyWtbXC0PIhTUvnosGEA1Otv3bH+761oehxLes912JE&#10;b2trpVtRevTuudiK3qNHuLUItEfHZb7Cey6OlYmXVy1omOGXvm57D2lWenDdTcI6qBYVkJxukrn2&#10;gYNiRhItEhhuLe4kZHMTzCXZn3SNm4sHvnooirjWk6fZ3M87WZdkf9K8/kUGbTDXPtxQhBc1OuPD&#10;uCycpqF89IK5thY3Yf0kLbjZNu25oBCTLmeq9aBJe9LkgfvJdC5OzMm6thaNlaf1ynfMS/YnebeZ&#10;lxctEE+j5WSu7QEIOs6mMnhfW4t7V6OQwyHZn9y/MyW8wVzb29AZduq7g2e4txt3Mhez97W1+P6T&#10;JJHMtT0AtaCTdResa2txyQb9l4K5JPuTbS/F5MFcovXmCSY1gvTgXZhnrp8k5KBaUEu0hE3WtT0A&#10;zbKiHTa9zJaFaQMriLWlBcM517B8f1+iRTvwKEeKFyRz3X+SejPVokP6LWm+RE+9PRf3WuNFg3Vt&#10;rbkJ8yeoZT4kZ5RbB6P6YtXiPDR33n3/LUv2J6Fv8lqTdW2/QRyQzUMy1/YAHB2iW8LA+HrycF/k&#10;PCdzbQ+QlsXCaey52CpHvy/J/pxepwnkRQkMZj1UiO8uC0m2ibbYogS7TC/p5BlK9idXIyUBIoZe&#10;BpJ2T7fHBBuS/UmgMvp8iRJXMN0jioOf7jKR8Ga07RUlsoG4BSv5fUn2J7+TpNEIe/5lIO+Lcpjo&#10;Ge6dw0nXigiHWwkcUpsZYWN7gAktB9kA/OBlXWxTuB3hu4+S7M/xUImLEqVZF+05k7nEA/AMA4ae&#10;rmS6rvv8LL+vS7I/fxuoJA9RtE78fOR7JfuTBF8OpIGfFy1+XpTtJusSFwBX8Uq+lZIzyieFpNFk&#10;Ltlv4NeiFyY5o8z1TsK9FMHu10wufJJ6oFp0AY0aFHEDxZ5rOs8noBeteB+lqZ+cUxI2hdPCsjDe&#10;H2rCKGUk9yBJj1skdC6Ovgk29s6B7QYteRLMb614jy15nzecb5I4Rwn3WhexOXKCgnVJ3idtqAiL&#10;BOsSLa6WnnYa332UpIsS+qaEMZlr71J4ezQ4TObafuNODkwUI5JkUQ5SdCVJ5tp+A/qA/5J1bS3y&#10;tygSTubafoOs1Llw6vvZQZJFIVPg2pK5tt9I023gQRYOf+NRyR5AskUJLJEtlqxr+42JsyUp9PRA&#10;XBYe1AdGMT3R+v2hROvaHoCtzU8U05Ns0YmLJvXS5KGsdU0eYfYMt1Yc75XETy5cmerW7zgUrd84&#10;dvIMJfGTjPaoLuAQrTg+L4mfw8Em9wofohXzDpL4SUifYGDyDLffwLykpIjo7oLGjR0b15cmc221&#10;YYmi17UdwKQEj4kBNrbasF/RXNsBcJKCQ0v2NpIuGmYDYNF+hsTZIDmSdW21lK2UbFFYWCKjSfxQ&#10;1MiBfSdbG8n75MpEgg7RurbfIPeIDdH3LYDkfc7FspOI8R0bopZ8uiTncy5kITE1mWfvNaaTRrKk&#10;vdOAH+aYF0211Yi+RqvaP32qMMh9iaYytehjInmic3V5VMlJ1H/9SKhYSjrq8VNfSmTaneTNJW9r&#10;q7FZi4Kvkic6jQKzsJeo/fZYSaCxf/o4jPMTRbCl0ygsRZJPSXhxP0MinVF1paqRsJzcEsMNXzpX&#10;ltOjatOaPwlsaMZnmqtEhcIykc6k0ZfLMj7JH0ryvQ5RS5+hZnySXRpVLxMcX+siTzQp+6IXwFKi&#10;moU7xxO/IWp3fFT0vrYDgCD6yXZrkihKw7QkF5Au7XtdZL9Nr7rvXxNVm2yK4LcsCZ+zt57Ld4O5&#10;ZIOSziV+gyTnbAcleaK/u+tkXeI3YA44zifrErV0XeI36LN2JoVfFFLu10zBc/KtlIRPKjhJz0u+&#10;KaI2NyUn2JCET65KhvtKcChqqZ+XhE9IUfJ6o7m230h3oZonSt+TuSTiO+ZFjdySpDELF8Lul8xc&#10;U9EazLXVpgNXElTWPFEeIGHlZK7tbuJnKA4ArzGN3oN1bTViLxFBZHmi7G2ik5eoUQMT7aMk4ZO9&#10;KB3bo3Vtv0GxftIkkPT6jQ3C8lS0JM9wq/GxSIJDRBdlLrKpkoI2VZvtfOCj3ponCpcYnbxU7UNE&#10;NPguA4W9roM9dnJrp6qdHDmidcl+g1YTUbScnfg2kT1bwvYy9tbiz1sS2jA1Qmz3wNPDF9pk5Nt9&#10;R6Kp/bzOhPvilieZjJt1ST366jpMjZBo4hO5m0QmI6MqKfAxtckwC1jYt2SL0sKEm1gC6sbU7tyc&#10;E72z7QaYjJSgYIfDhZn7gbAVSFwwvT221psi8KQRl6lREJvsf/my7sloks1HMwCIqk3YMXEgkjFK&#10;P/8nzHQymfgdzjmk3X+NE1FELCub7UDg8U2NQH+S38OmQSbjW5b0CDC1ibdHKxMPwm020ZmFgqVt&#10;I6HYZGNKWu/W4lAVFWapGvz+mUFfPAhf9qjvIjvsZeMd6CehsLd0Db0RMPpJjmOqRqvsyUMK0Ciu&#10;gMlIA0+gv9WYjPNpMJnkgLKPoAI6+cSoGpkCEUAkdRSHSsFfsjJRIzz9eiRnaKLY+1Uz2w85O98/&#10;aKJGFhgZk0EF5FsSQact+mw2g9nE9XB1JzcfJa9tOxHSHn478gSzbTXOjfNRS2bb7oDZfjecwWxb&#10;jWxQusUH5yWSCeS9zSUOwdlM1caDR+UdbMRkNqIEyW5f1ZhtGgckT3IfSHgc6Wxbjdn4YEezqUs4&#10;uecj+gVsNW4O/5nUpO9+S/JCWRvHyOS9idrkDNNcIplt70amBviWVERywft63RM5Gf4kWJv4EmoW&#10;ouomtjr/vdm2U6CQCto1epJbDc/1Mx/7YG3bKUzZ1uzQvv+6Na102kBHXzfJEGU24qGJnxS1/Bcg&#10;bUXv5MLjmZO1bRcESUk2cPJ7kyxRZiM1Onpv2wXd6As2eb3Be9tOgdkgHqO1bTVI0d+rEYPZtlO4&#10;D3WTRALxwfsX8LzjKBNMSqoos0EhJNsSUbtxYCPJNHiSkiw6s83p6/svQNSYjSeZfN8kXXSeJK8u&#10;mU18CU2Go7ucyfRaLyBHiajd2FtPbcB3lEiiaf4LEDV+ASSoRijZGwxmC3/dkmvKr/vxc0++AZI2&#10;mnsuUcNz4ROi2bZTyL2y5Jvy7Wa2xJdIg1L6V/+2oAt+AeJLHmQIQ0UEKNlOgdlIv4t+b1stf5KS&#10;PspsRKgSPylqNy4fGcr0+9o07ZQE+9lif3+SogapMwW5yWzbKYAS9iXJF0cyT/l1k5aYYFI6jjIb&#10;Hi96ktsF8ZX6LdUKnqTuS+4EChKUSPYpd6TwxYnWZr7kt+Fj8N62GgQ0fT2j2fYGg90rEZZobVvt&#10;xvGBDicJSsSX0EAsaqlISvf6dDAbKdQRJrdTmMqL6XQaPMmtRmMJ2KRotu0UiJtCvESzbbVpMZlF&#10;CiWllNlI00t+b6LGbITkk7VJUinnbuIlye9N1LimmGTPxCtLWunsQYmgBO9N1LjmleNbNNt2CpMy&#10;/07YQ/zbxiR9i8hVDH4BkpHK2n4TPr9jUtSKtW2nkEdnpIVp8d62U+BJ/rbeCda21WApuLgm8SWS&#10;l0pO4G/SXTCb+BLi+dOp7vs3QFJMJwNx2roGs4kv4ZocQtHJbNspzGyk+CezbTWSnfHnyTlA0kyZ&#10;jfSPZDZRG2YEbjVYm+SoghIiT8kXR9RylEhnUvbleK5otr2d4UIEAu3Jr1t6kw60OAgE703U4HHZ&#10;vEazyb6EZF8Wl8y21UAW/cOi2cSXTFfuDCVbjV0JF5JGs22nQKML1hY9ya0GgUOmVYTJ7RS4eYg8&#10;/IQPkIxVjs/0iI7Wtp0Clzhyx2f03rbajRbss8H47rkkaxX6cjqbJCjZvuTO123Cmt9nkwRUjlPs&#10;6ZO1qRo4nkBjMNsOojIb5QJJBEMyV3EJpHskKJEk1Km8jnrfUfW/dgoEJ6EVo7XtDcb9wakj2gVp&#10;9irHRXpFJk9yO4U7wW9i9AFKLH918l6j2bZTKNYmagRMIPGTtW2nULw3USOhJGONJB31zo218wK+&#10;7xRUjdDTI+n9SAfhDS4+ptw6k8wmapxnuX8ueZLiFKZ1RhSflEzWOxtKjuzBbJqUSnBsakW/P0lV&#10;Y7NMp7tkNvElUJKcGJPZRG2SbJL+hdx9ut8bbosdRjKbqLExIUc6WZv4EupT4BGS2VSNQo7o2y05&#10;rSS1n3M/bPDexAXdeW/ROUCyWud+c8pUktnEl8DlT1nb9y+ONDKdDuNcLJfMJr6E8EXUpZnk0o0S&#10;uPUow9rU6GRKd7xkbeoUKKOL8hQkJZbfKJ4yqL97S3YrQQ9S1RPPpWrMdkIlf31v9Lb77zxJU6M3&#10;BnfZJbNdnEKCEnjSbSRBbHbZyWzqFObYEfze+C3v2dhgnMlpkYyjrUZrvQfJFF9/3aZG54+5qyh4&#10;b+IUYH+im+1J/txGUmRApmsymzgFZoNMS9YmaswWVfHyM9lGwn9GjexNjaqmcG3iS9iGcqd7sjZR&#10;IwUJSiB5kuJLeJCfpKUXlef7kbCX+eHi0wAlsi/5eT6jfQnlOzIbXjmJmVMpsNV+yK1N+ABT4/qc&#10;qOUbAXmZjbZZSaK3qZFJOoki35+kpruefLuztYkvIYAXtc7j67nWxkaBL1fiS0SNi4g+eLxkbeIU&#10;fqZlbPDtpgf7MpLZuIgg8SWSujrdol5J/vVH1fL3tn0JiaFzzg9+3ZIpO906cV7Jk9xOYfIGHklP&#10;gI/mvJI4/OawEmByOwUaA/2w603WttUIIfGDCyK9NM5cr5uAFQRo4idFjdmIziT7EslfZTaeZIJJ&#10;UWM2HmWyNk1ghZE8E66DBlPrkfBAmC5BiSawfmiml3Rz+Igas02fpQAlkvcaJ+pDCu61TWuBJBOV&#10;aPdSI9R+RFdKqtqE2jkIJGvbG4wbGzUS6INfgHRcHWoryuciv2Cv7c0nIGHXVY1Q+7Q1TtYmvuTN&#10;dElfIuKDy0hmI6yWfAOkFSrZk/BGiS8RNZ7kfRpsf/dc0gyVSMTcppS8t+2CJjU64hbZLK1HwmxU&#10;TiUoETXWRquhZG2awEo9Q9RXGgpsGTmp93BiwZPUBFbqDh8J3w0FprOx64pm206BTnl8uqMnudUg&#10;dymzSH4BmsAK9YDLC1Aiasw25/zkSYovAcdzO/v385vkvfLe+OIEMQUc43oB3JJI/XD0JLcas/Ht&#10;jmbbToE4Iy1mk/Obpsu+OOEkPA4nIVkbdazJxSCqxtr4ASQnKk1gJaF0mpYE7019CUUkSW4ogUVZ&#10;2xT0JU9S1PDK1AwlvzdNYMWVRxkfvKZlJLPxJJOvqeS9clThJBytTX3JHLyjtW2nwKsm3yCJzkje&#10;6yTBDNn0/YujCay00ufrHaBE1Ga2aXkQzCa+hMQZLpFIZttqU8YTXajBBnK9bhiq0HOJGqlSeOUI&#10;JeJL8MpZTEHyXqEQ+OAkv27JeyUFhnqQCJPbBTEbry2abTsFmuOf5Iwn722rMRv/JV8cTWAlFBS1&#10;1Wbs9bqZDSgn700TWCnReyb8G6fzPdvcyZUwK0S1lhr9IGgWkvy6RQ1eEVeWfN8k75UecjSti2bb&#10;LqiYTc44uJKoiuQjea+cuaGSo/e2nQJBFgpHk++b9F2dBNZPtDOXxqsQK7dpJ/H9aypqk17FGTrw&#10;k5rASh1hdP0wjfgWuGZt7+gkLG1UJ1GN3ONkbeJLCJfQdSxZ23YKcRcgMk91bfy6E8+lCazUo0W3&#10;KtEgU2cLMakJrNxaOA3VvqNE1Hhv8OTR2sSXzP4i6VVCP7m9thdJtkkO/UcTWNNOUaqGL5lzX4AS&#10;TWAFk1FPJe5g0bUNbZHMpr5kjrTJ903yXoE/v+5kzyVtVYkn8A1IfImo8STTtW2nQKI/G9hotq2W&#10;f00l75UeldyZGs0mvoQeZK+k4prEx/W6yUrJulSq2uwn57LV77tXTWAlYsuEwa9b1PLdqyawUh5D&#10;3mUym+xLuFfgdkuioZL3ypMkNzfZmYvaX9eWRNU0gXXax2Wz6b4ExxWdqKTZKr8AmvZEa1NfAmow&#10;MkCJ+hJ2ahEjJs1dc18iDVcpUcp6tHH7/PrhzIebyEeytu0U2CmcWVxZ8l6LtW2nQJ7UZ1oVfP+a&#10;SovX8ZOccpK1iS/hJsVHtJ/UdNlXihJJYGUXRM5ZsjZR42zKTyB5b5LASpiXk1E0m/qSNDojCay3&#10;D+8t8lyiRlI1kafkvUkC6/Tgmdt5vqNE1EhzpiV68g2QBFaYzKx7z0fU4IS5MSOaTXwJ/ifzytK5&#10;lSo2GOgIJeIUpvIh8pPS8pXORCRHR7NtX8JljJSAJl5Z817jDCvNe+V7E1Wk4Re3n8R1DY3w/Rug&#10;CaxzN1XSTwEnLLPBrt+T2TSBlWTZqKMIUJLZ+OkktX20iBc1fgFJl2RTG68QnfIt75UAZcSsqNoU&#10;ZSZdLdmsytqmHCc5B6gasQgSugKUaN4rvxrSkALPpWrzzY9+3Zr3SgLrEZ1xVI26XQ5wydrElwDJ&#10;qFKeC+P2CyDqke3MNe/1Tu1DlBVhakPlJ18cTWClHmTafX7/4pgah8ykAhS2QR8JTUIjTIoaW/Nn&#10;wnWcmvf6Qwl6koVkaoS+Ka/8jpJTE1j54lCl9P1JmhqZM5NU/dUrUyS3niTZYwSWo9m22tSETxF6&#10;MNv2JewUJqMuWdtWg6GFEAviJZS7ydqIRid+UtXYBT0n0T9Ym+xLJtKeZEVQOriMZIc3GQ7JbNsp&#10;TMk7Z+HkSW412D5O+dHa9r6EnXkWwyMas9c2EYwke4wd3VIDIlkMT9U4B6SzbafAbERDA89Fnvcy&#10;ElfC+05+AZL3eqOyKWL7KO/V2bLozCl5r9O0D7ccoETU8iepea/ozUHs6zcA4ljWNvlECSYlgZXe&#10;wYPlZDbxJWNjEi8hz3sZObXkUXRG1XgiGW96SgIrTfCnbWiyNvEls5lJ9pM0HpG1cWNEwkCrGnw3&#10;Qdsgz5xgt8xGTCE546hazOXzPZPZHnSkDU7CqkZ+CVWSESa3U+CzQYla9AvYajNbdPkxead7bXSx&#10;5eqeACWixjeACH3iuSSBlcrWqAnAKVpMliU0ksO7lsZctMFIVra1yAzly5F8SyV9darroy2QaJFi&#10;y1NMtneS9ErMMfORonXn0U+K8/c9iSSvTsfWyI2IFonRP1GxNXvA9c4+3IuRdGdUrTjCdUrqKgFG&#10;7pFKALJ9T7Gy7US4YIwUnWSyrUW9KLG7xIdIvisRoOyTLVoAhP8lk0neKhcuUoqWLE3U4hRsyrEX&#10;QqYObS6h/r5BEDV8COBPftaSt3rj2DZcfDCbOhHcQRLeOh97X4HrJ7Ekmm2rTScX7vIMftiSt3q7&#10;EWJPyhWpwlgvgNk4owbpCWSFLzW2I+y1ko+oqDFblhLKfkBmw0NEzl/U/poSGj3J7RLY2PErDQhM&#10;fpfLSGbjW584ZE135eA8vfoCTIor+U13jda29xX8tH9PDcFsW421zeICTEreKocN4pIJSkStmE18&#10;CTWVUUooV/Loe+PjlvhJTXcl+egTvTdRy1EieavTDT4q/qfoQ9cWYlLyVmO6lPCGzsZhI/kFaL9W&#10;cmSnWu47JkWteJLiS6ZSIvKTlu6aemXJWyXRg8umkl+3qPF940iU/Lo13RXeM2qSAskj7w2SL7mi&#10;g5sklhr0PbxAtLatxk6Bb0CCEslbpaMpu+RkpyBqzPb76fi+TZa8VUpVCKYlmBS1+eBHrYchUPaT&#10;pJkdhSDBL0DUpqSPNLLAK2u6K5HrLHgtasw26ezJbNsp8CSpK04CF5ruygEsatGOUftJHmwwov2k&#10;qIGS31hOgBLxJWyCcMvJe9tqzBYeSiVvlQ0eH9QIJbovIXidEJinprsSzfyJQgmihucKfYnkrdIO&#10;nnSg6EmqL0kDF5K3SmohTYmSJylq7F75BSReWfJW86+pqM3OnLB38HuTvNXpbfOOAk6iVsy2Nxjj&#10;SeaO7u/fbsmSzXd4krc6N5c8kkZZBIuWU2C2rPCTk+hSY69MPCda21YrZttOgdkwMpptq+W7IGnz&#10;mofKRY1fNzGF5Byg6a6wfNm+RNQKTG6nwPmNgFqQqE9v+/W6Z7bJ2Pj+DZC8Va61/42dfv8FiBqz&#10;8cVJTh2a7vp7Wkz8pKiBktm+JmuTfcnvSTiabav9YjIpM6U8d70A3tvc6BX4ElGb2aLmNuTzy2zs&#10;S5KCXVXjvQHlCCXbKRAL4ncTrW2r5b83yVslzgXzH82mviSNzEveKlsnomOJ5xI1dkGEuaInuQ8r&#10;xCdxJdHatlp+DpC8VUIFNGJLICmu5EnaarTlkrTViddGu0nRIqhM+5dknyDJrlymxvktWJloEZvn&#10;pSWHAElapVR7tjLffaRoMRkrS3yk5KzyMDgXJZNt75PneEjK6puHHxEBosVknBSjd7bdAfdlRDdC&#10;wRwuT8cn400jr8D5S8Iq9wBHTW2IgslktMNLCgfJX1tqXM0LM5W8s61FC1qi2dFj3L4ANoVoQjLZ&#10;1ioe4/YFeEbiW8lkW4sjG1x68juTZFWgP37n++9MtKat5Tz97zsfSXHFEUT9NcgnW2/6PgxA9AGV&#10;VFUCFhlzI1okXbOy6DFuX8BtKqMVPMatdacX4y2piKdd2nogXFYVXZShWiQSwjYlX0/JU33hrqK8&#10;RdGi3dRcKZ0AZPsCrnj7JK1IySNYz4MkVT4y0WTbF9AkhvTu5J1tLSa7TyOVAPrbF5BX9ox2PJba&#10;iruKmAZJbSUWPO0BAjSKB+GlRV2Gbz+S2vr6ud2SzB9Tm8sio1Ip9LY74LIRXN33xZkaDYOzDGj0&#10;9tHkyV1VSTDS1PheENYNMInedgkPKvaTL42p0cSXHUzw40Zvu5IHybT3oEuJqXGCPeepfP0RoLc3&#10;FhRnRc22TY3p2DNlq9uOgeBblE3LdFttLruNzvXobdfwIEqb7OxMjQgVpVbBbgu97VLIAo1CkqYW&#10;XyiB3nYPfDu4ain63W21ucz9k/QXuP1Itur0fEnSBUyN68u5WzGIW6C3vQp3nkdsqakROPrQWzP5&#10;IWi+KqeUJD2B6bYz4gvO1zibbnsVLkGNmqUz3VZrpttehQBLdKs70201GvHjHbLVba/CTQ9EGRNk&#10;aoIsvE/UsQQzxT2QypLs9UyNQjl64kVfBM11JWM2uciF6bYzIlRCMUE23fYq93x1W21aIUT5Hpgp&#10;7oFWiUmplqlNk1Ho1uR3p3mrtC3hoXzdGbErlyzZHCqaucr2PmkCxnTbGbFVoYgzSLFCb7sHTrfH&#10;KwhjmxpkKxxJ9DXX7FUilPStTx6meBUcJsGM6N1t9zCXW9OAIZluq4FMfgnRF0EyWLnOYrbeyXTb&#10;GU1Lck7H0eq2V5nr5JO+mrw7UZt2OkmDD/TEPbwo6sigImqs7QgfprgHyj+TDsRYKWr4Bq4qjR7m&#10;9irsaaNzJNOJGk3EuEYpmU5SWcmk5JCQQEXVuOKa03U0nbgHpksyhCA5RG12OEk9Anrbq/BBeHCS&#10;CX4IqkYj7qj9GNOJe+AdZL87VZuO2kkCFNOJewAqSeqmq8HsP5MMKPTEPVColzSMcDWSx+nRH0FF&#10;3MNc2h4dliUPlr4u8bsT90BSWEJ+sDpRK6bb7oFIXZJxxWxbi4tFaHWdPcvtHdiHJS3ImG1rUa1N&#10;G/toNklppcNjtlERLYoseQPRt1VSWkmpT9oqTKr/CrxNkSV1DQkqJaWVHpsZSkSrmW07lGlHEn3H&#10;JRGWu+UJUEWncklpnTvigwxHnqR4oQffkITcHzJzvQEOItmmQbTm8/gOUbK9CU4haQgze95lI6lk&#10;D5qqRijZXuGYy+qSz44kwpIVwy8g+71tr3CwbYv2spIIS1YMlFe2tu0VuDI8KSjkSW4t4qzcaRit&#10;TVJaYQGTtni3H9GivR23kEUbZ0lpzWcTXzKHgnu2tr07iTEpibA8SdYWeS5JaX3R2j/6nIoWT5Ib&#10;2COUSEoroedsJyRa7NeIq2Rr276Exk3ZNk8SYbmOmyKiyE9KB9fxrtmTFF9CM4w3YcEg8CyZsBz7&#10;k2wCfgHbA4ESSqSy2bYvYWvItj7YMEsiLMnLhOOz2bZXoNdQQvawtq1VeGVJaY1nEy3SkIdISd6b&#10;pLQS2cs8l2jx7WZfEj1JSWmN35tokdGKV4j8pKa0cqFb9AsQLfaTHFiyte0dBqmpSR4s54Wt1cy2&#10;fQlfxcxPav4s+wRSSCKUiFeIZxMtXDIn22i27RUmrSP6dUsiLPuSJ90IotnElxBMj3ZBkgj7++vO&#10;duaa0hqjRH0J15clnPgk/q2dIRRPkntiWpM/G93yiN7eYcS/ANFiX85lJtF7sw6u44GCb4Bo8TV9&#10;wK4nKNGUViKcUYhGtOhnS8uKbG3bK3C3fLZT0PxZbrWN+uLx3rYvwZdn327RYutMEkTQr5fZtlcA&#10;yRnLKVrMRuAw8lyS0vrgy5GhZHsgTOa9ZbNtXzLdabPZthaZyDRmi/aTkgmb/7rFl8wlj9kZR5Na&#10;f0/rwe9NtIq9sma1QglG3wDRmhoK7opKft2a1hqvbZ+M+OJwzWk2246XzPVlkS+RHNob17ZTNROt&#10;bfuSfDbRIteCXMJotu1LYkxKPiy7IPxrNtv2JfEXRxJim9m2V4h9ieTRTqh3mtMGJyrp4Br7SdHi&#10;4hSSSLInub1CHFWTvq9kxJIZEM0m6a1YmH3fRIsSzd82iMGTlPxWgtjJNadkeO3dDP6Hg0DklSXB&#10;lbhH0qeI2cSXFLOJL+FJZsyYNH4lFoRnzl6cuIVhxiIiThJqyZUgjSd7ltubkJTAhRPJJk+SY1kd&#10;ddjZ6rY7iSkByY7lti6Aks223QmtxrNkNmn9ysaQXIboMyCZru/sdvmpU1oHCDBCh7Xo6C0Jsvx0&#10;spCJaDEbiU3JkyR1blmZhihVC3cy8YjAMQPDNdv0HU02eao1MUPu0Ipm244BJiEKYsC0LxunVGEa&#10;wX13lbBpSy/dwKoW91SwM8nem3iTMKzA5n/ZyAf1zFh9InKiN80Cv29gXYtwRPTrJrKzZiOGkcSe&#10;VOlGEuH8cJLXtl3JBJWypYkWN7pNa/lkNnEK4f6VA9t6IPO9mbr0ZLa9MxneLnuSqpWe80lIWVam&#10;+1fV4rxIOVf03jQpNjwvEkdYNgJQjh3Rz02SW9NYL/5NZiOHJzoL861eejjXiM1XLeLz2ZebQM6a&#10;bBLQoh+AaOGhp/NrAklJbJ2lBcVqvDXxPySzUwYfzbY9Cf2KojxtfmDriVBw+GanFvzaJKs15d9g&#10;3PZkB7+A6NsmfV8nuSE55EMT7cnuJx/8aGXbI8AHZ59tSZ+dqrOIeiBoum1kmxw5LdEiTZSmYsnK&#10;JJv1PKIGs/ystxeZXOnsnUkK7GTfJP0aZ5O0HshUhUaBGYq7lxq/8qh3ELNtNb4zkzgbgF8auE7a&#10;RlLtzWzb+eB6aMMVzSb+gGqWpPCP2bYaXRejKxdR2/6A+8mjYjxTO9j9R5QpuenrvZGyQS/uZLMl&#10;akScpjVb8t62R7hzmE26wrC2rYavI3csmm07EsplsxR3InbrkXDUmBttg7VJDis5G6+kdH4Oyns2&#10;iIfolAhxvNTIUPhE53tV4+K+Z0Qrkni6ZwOTUV2JqrGviK6k4pFsp3AnMpP0szI1qkqj6nnUtlOg&#10;7IJUouQXIGpTrxyF7yi+Xk+SVjJcEhLNttXoBU2RW4TJ7UtI0Rm+IjhKSdLr86/3iiS/gO1LyDXg&#10;0x3NttVwysAkWtt2Co+DfVQ221abTugc+JK1bafw+DBb9iRFjetJku4A/Cy3U8Bx0Q00eZKqdkKt&#10;R7tkSV5lNjZu0WzbBT24nCF7b5K8OlkbURkx2cn7h3Mc78xPSvIqvZtotB+tbbsg9kDcqp6gRJJX&#10;Iey4IySaTV0QsfnoFyDJqzSVDPdcogaHP7VRwS9AklcnBhdxAYR91nsjUJVVwwGmpcZVvY/wF7DV&#10;6P2R/gK2U0h7EvAz3Wpk5R5n9iS3U+B2O/JLI5RsNZI9KK5J3pskr9L7lX5pyWyiNi0yIvKZmOJ6&#10;b5R9cz1wNNtWYxN0z0IXkrzKTzvqojsB3WXk7UP0PHpvkrxKYJ4DbbS27UvozZkltBObXUZywiET&#10;O5ptqxGEC3evkrxKpDbrR0DAehlJj+YfilYDXyIpr0ONZCFeUeMBwdBGs22ncOJLouxhEpzW2nCv&#10;FOolS9s+gTJ4LkqIXttWe76hkaPJtks46eB7jwIzkvHKlVnJDfbsePamhCAcXSsi/IserX2iSkKO&#10;vevpQ5NQd5LUZareRC+iT6lmrlJLyr27yWsTPcqFsziQZq6yTcvoUs4m65nQ8CXak2ji6oMoNL+a&#10;4BAgeiGdyK54WRj3tJ3d9NIjBBr9ro+9tWCye3S3I5NtveOAqAt+15q1yjebkFr0GLcXuWcpXHwk&#10;1uMg93GSUaLJtt77uEVORDJd2a8RA412raoH9qOXJpmubPNO2rUkS1M9LgiMfteas8pjpIlNNJt4&#10;n4kdJRjRnNUnV4ixkQ9+aqJ3cLaJJtvOgBMjry3CiKa6ciSNJpNdRTHZ1rPD6N/+8e/+5X/945//&#10;8g//449/98d/5R9/O//65//403/K+Nff/PFP//L3f/j5w/wf/+ff//w3//H3f/jnf//Tn/78b3/5&#10;3//E1+j//tef//PnD6gzJFr/Ocz/T5nXu5VvlTK7x618r5R5a1v5USnzNLfys1LGxW7lV6WMy9zK&#10;R6WMC9zK70oZl7aVP5Uy+6OtfFbKQzFvbf6uMOYg61A2dK7M3uFsWF1R75A2jKuod1gbClXUO7QN&#10;JyrqHd6G5RT1DnHDW4p6h7lhIkW9Q91wi1udvxvUDVso6h3qhv4T9Q51w+eJeoe6IehEvUPdMG6i&#10;3qFumDdR71A3nJiod6gbkkvUO9QNayXqHeqGhtrq/N2gbugoUe9QN/ySqHeoG8JI1DvUDZUj6h3q&#10;htIR9Q51Q7aIeoe66Rgi6h3qpgWIqHeom54eot6hbgiLrc7fDeqGuBD1DnVDKYh6h7qhFkS9Q91w&#10;BaLeoW6i+KLeoW7C8qLeoW7C86LeoW4C56LeoW66P4h6h7oJbW91/m5QNyFuUe9QN8FnUe9QN0Fo&#10;Ue9QN1FlUe9QN/FeUe9QNwFcUe9QNxFZUe9QN20FRL1D3URNRb1D3YRBtzp/N6ibeKiod6ibQKWo&#10;d6ibyKOod6ibWKKod6ib6KCod6ibeJ+od6ibyJ+od6ibWJ6od6ibKJuod6ibsNlW5+8GdRM/E/UO&#10;dRPYEvUOdROqEvUOdVNmLeod6qZuWtQ71E0htKh3qJt6aFHvUPc21PF39d4NdVQwN+pTTLyN5+9K&#10;3VBHtXClbqijaLhSN9RRz1upG+q4r6ZSN9RRcVupG+oooa3UDXXUxFbqhjqKXCt1Qx1Vq436lJ1u&#10;1PF3pW6oo660UjfUUShaqRvqKPys1A11FHJW6oY6CjMrdUMdlZaVuqGO0slK3VBHLWSlbqijuLFR&#10;/y1P3LAbQTeAAW9KELsBDHpTVdgNYOCbQsFuAIPf1P51AxgAp5yvG8AgOCV63QAGQmpjygEMhlNI&#10;11lgQCQvqRvgQljUjIUjkQq2agkX0gJBN4AjER6jG8CRCJPRDeBIhMvoBnAkwmZ0AzgS4TO6ARyJ&#10;MBrdAI5EOI1qACcxps6qG8CRCK/RDeA+EWajG8CRCLfRDeBIhN3oBnAkwm90AzgSYTi6ARyJcBzd&#10;AI5EWI5uAEciPEc1gBMbU3DTDeBIhOvoBnAkwnZ0AzgS4Tu6ARyJMB7dAI5EOI9uAEcirEc3gCMR&#10;3qMbwJEI89EN4EiE+6gGcLJjqjy6ARyJ8B/dAI5EGJBuAEciHEg3gCMRFqQbwJEID9IN4EiECekG&#10;cCTChXQDOBJhQ7oBHInwIdUAToCQOVYO4EiEE+kscCTCinQDOBLhRboBHIkwI90AjkS4kW4ARyLs&#10;SDeAIxF+pBvAkQhD0g3gSIQjqQZwUmSSzLsBHInwJN0AjkSYkm4ARyJcSTeAIxG2pBvAkQhf0g3g&#10;SIQx6QZwJMKZdAM4EmFNugEcifAm1QBOlNCxqxzAkQh30lngSIQ96QZwJMKfdAM4EmFQugEciXAo&#10;3QCORFiUbgBHIjxKN4AjsWROuM9Qo9AjqCxw8oRbhMsBHIklf0IPXVtCyaBwH4cPUCIR0kRC+XSQ&#10;LJ+BI7HkUbgIwy0okTjtRCUsXHIpXPvpA5Q+cZp+qgUlEp1QoTlI9xamNadYUHIq9Mv3AUqfOP0z&#10;1YISidMRUwcokTg9LnWA0idO20odoETidKLUAUqfOM0ldYASidMvUgfokEhjGh1gBI1TpR2UD9B9&#10;nbke2gfokMh11j5Ah0SajfsAHRIpffIBOiTep1Xifo0j6N6CIZFeVuUAhsR7ybFQNu9LKJHoHAtX&#10;zHdLmKaA8hBLjoU2sj5AiUQvDaGhZLkER2LJsXAJii+hRKIXiNxLjoV+VW5BiUQvErmXHAs3pLkF&#10;JRKdY+E6gu41XkpFSo6Fzny2hJJj4WYnH6BE4qVgpORY7peSkZJjoeuHL6H0iZeykZJjuV8KR0qO&#10;5X4pHSk5Frqv2jMoOZa7l4+MoPqweAHJveRY7l5CMoLOAveJJcfCJb3+EEuf6IUk95Jj4Zp0t6D0&#10;iV5MQt10+RDdJ5Ycy905lhFUr9FLSughVA7gPrHkWLin095CybHQTsIHKPeJXlpyLzkWek+6BaVP&#10;9PKSe8mx3L3AZAQdDhyJJcdyd45lBJUFXmZyLzkWeurYWyg5Fu7k8QFKn+jFJtyEUz4D94klx3L3&#10;gpMRdG/BfWLJsdDxzB9iiUQvO7mXHMvdOZYRVM/AS0/uJcdy9+KTEXQWOBJLjuXuBSgj6CxwJJYc&#10;C83hDAclx0KPVx+g/Dp7IQptk8tn4D6x5Fho2m5LKDmWu5ejjKB6jV6Qci85Fu4k8iWUPtGLUu4l&#10;x3L3spQRdM/AkVhyLHSn9GdQItGLU+4lx3J3jmUE1TNwjuVeciz3ucBOojglx0KDQx+g9InOsdzL&#10;OpW7cywj6B6i+8SSY6G1sz+D8uvsHAvdTMsl+Ne5rFi5O8cyguohOsdCk/JyAEdiybFwQaG9hbJy&#10;5e4cywi6Z+AnlrJ6hZ7RvoTSJzrHwmUV5RLcJ5Y1LFzW4ksov87OsdANr1oCF+yqBSNoXuPDOZYR&#10;dAMYErkHuRzAvs6Pso6FhqL+DDqfSHtFH6BD4sM5lhF0D9GQ+Cg5lsfc/7Q/bSPoLLB94qOsY+Ge&#10;VbOg5FgezrGMoFqCcyxcR1wO4EgsOZaHN+AaQbcER2JZx0KvdH8LJRKdY+G6g3IJjsSSY3k4xzKC&#10;6iE6x0L/yHIA+zo/So7l4RzLCLolOBLLOhaurTEclBwLl5v7AKVPdI7lUdax0ATYLSiR6BzLo+RY&#10;Hs6xjKB6jc6xPEqO5eEcywg6C/zrXHIsdIi1t1ByLHSY9QFKn+gcC13ty2fgPrHkWGgQ7Usokegc&#10;y6PkWLg5xi0okegcC9cxdQ/ROZZHybHQCtyWUHIstAX3AboTC13MfYASic6xcC9D+RAdiWUdy8M5&#10;lhFU/sA5Fm4lLQdwJJYcC/c52lsoOZaHcywjqJ6Bcyzcq14O4Egs61i4h8WfQYlEb+n1KDmWh3Ms&#10;I+geovvEkmN5OMcygs4CR2LJsTycYxlBZYFzLFxoVQ7gPrHkWB7e4msE3RIciSXH8vA2XyPoLHCf&#10;WHIs9Gu3H1NZx/JwjmUE3RIciSXH8nCOZQSVBc6xPEqOhXsY7CGWHMvDOZYRdEtwJJYcy8M5lhF0&#10;FjgSS47l4RzLCDoL/OxcciwP51hGUFngHAsXzZQD+Nm55Fi4tcGQWNaxPJxjGUH3DByJJcfCBVq+&#10;hBKJzrFwa0+5BPeJJcfy8DqWEXQP0X1iybE8nGMZQWWB17Fw22E5gCOx5FgezrGMoFuCI7HkWLgW&#10;1ZBY9gh7OMcygm4JjsSSY+EKbF9CiUTnWB4lx8JlwmrBCJpn8HSOZQTdAIbEZ8mxPL2OZQSdBYZE&#10;bpMpBzAkchlTOYB9nbmFtBzAkPgsORbuQHMcdEjk4lofoPs6c2GxDVByLE/nWEZQ4cA5lmfJsXBr&#10;mi+hRKJzLNwXWi7BkVhyLE/nWEbQPURHYsmxPL2OZQSdBY7EkmN5OscygsoCr2N5lhzL0zmWEXQW&#10;OBJLjoW7DQ3KJcfydI5lBN0S3CeWHMvTOZYRdBa4Tyw5Fq4O94dY+kTnWLhgtFuCcyxcOF0O4F/n&#10;kmPhzjl7BiXHwl2DPkDpE51jeZYcy9PrWEZQAck5lmfZK4zrvv0ZlD7RORauc+2W4BwLt6aWA9jZ&#10;mTtGywEciSXH8nSOZQTVa3SO5Vn2Cns6xzKCzgL3iSXH8nSOZQSdBY7EkmN5Xq5KKTmWp3MsI6iW&#10;4BzLs+RYuHrWfo0lx8KN5z5AiUTnWJ5lHcvTOZYRdA/RkVhyLE+/OmUEnQWOxJJjeXodywgqC5xj&#10;eZYcy9M5lhF0FjgSS46F+2cNiSXHwuW8PkD5dXaOhWvly2fgSCw5lqdzLCPo3oIjseRYnn6lyggq&#10;C5xjeZYcy9M5lhF0FjgSS47l6RzLCDoLHIklx/J0jmUEnQWOxJJjeTrHMoLOAkdiybFw+7X9nEuO&#10;5ekcywiqJXgdy7PkWJ7OsYygs8B9YsmxPL2OZQSdBR7FKetYns6xjKCzwKM4JcfydI5lBJ0FjsSS&#10;Y3k6xzKCygLnWJ4lx/L0OpYRdBY4EkuO5em9wkbQWeBILDmWp3MsI+gscCSWHMvTOZYRdBY4EkuO&#10;5eUcywgaC17OsYygG8C+zq+SY3k5xzKCzgL7Or9KjuXldSwj6Cywr/Or5FheUCpShjKCzgL7Or/K&#10;OpaXcywjqCxwjuVVciwv51hG0FngSCw5lpdzLCPoLHAklhzLy3uFjaCzwJFYciwvr2MZQWeBI7Hk&#10;WF5exzKCygLnWF4lx/JyjmUEnQWOxJJjeXmvsBF0FjgSS47l5RzLCDoLHIklx/JyjmUEnQWOxJJj&#10;eTnHMoLKAudYXiXH8nKOZQSdBY7EkmN5Occygs4CR2LZK+zlHMsIOgsciSXH8nKOZQSdBY7Eso7l&#10;5RzLCCoLnGN5lRzLy+tYRtBZ4EgsOZaXcywj6CxwJJYcy8s5lhF0FjgSS47l5RzLCDoLHIklx/Jy&#10;jmUElQXOsbxKjuXlHMsIOgsciSXH8nKOZQSdBY7EkmN5Occygs4CR2LJsbycYxlBZ4EjseRYXs6x&#10;jKCywDmWV8mxvJxjGUFngSOx5FhezrGMoLPAkVjWsbycYxlBZ4EjseRYXs6xjKCzwJFYciwv51hG&#10;UFngHMur5FhezrGMoLPAkVhyLC/nWEbQWeBILDmWl3MsI+gscCSWHMvLOZYRdBY4EkuO5eUcywgq&#10;C5xjeZUcy8s5lhF0FjgSS47l5XUsI+gscCSWHMvL61hG0FngSCw5lpf3ChtBZ4EjseRYXt4rbASV&#10;Bc6xvEqO5eUcywg6CxyJJcfy8jqWEXQWOBJLjuXldSwj6CxwJJYcy8vvYxlBZ4EjseRYXl7HMoLG&#10;gsM5lhF0A1h+4lFyLIffxzKCzgJj+46SYzm8V9gIOguM7TtKjuXwXmEj6CwwjuUoOZbD61hG0Flg&#10;bN9RciyHcywjqCxwjuUoOZbD61hG0FngSCw5lsPrWEbQWeBILDmWw+tYRtBZ4EgsOZbD61hG0Fng&#10;SCw5lsM5lhFUFjjHcpQcy+F1LCPoLHAklhzL4XUsI+gscCSWHMvhvcJG0FngSCw5lsN7hY2gs8CR&#10;WHIsh3MsI6gscI7lKDmWA0pFyPsRdBY4EkuO5fA6lhF0FjgSS47l8DqWEXQWOBJLjuXwOpYRdBY4&#10;EkuO5XCOZQSVBc6xHCXHcnivsBF0FjgSS47l8DqWEXQWOBJLjuXw+1hG0FngSCw5lsN7hY2gs8CR&#10;WHIsh3MsI6gscI7lKDmWw+tYRtBZ4EgsOZbD61hG0FngSCw5lsN7hY2gs8CRWHIsh/cKG0FngSOx&#10;5FgO51hGUFngHMtRciwHlIp+nUuO5XCOZQTdEiyKc5Qcy+Ecywg6CyyKc5Qcy+Ecywg6CyyKc5Qc&#10;y+EcywgqC5xjOUqO5XCOZQSdBY7EkmM5nGMZQWeBI7HkWA7nWEbQWeBILDmWwzmWEXQWOBJLjuVw&#10;jmUElQXOsRwlx3I4xzKCzgJHYsmxHM6xjKCzwJFYciyHcywj6CxwJJYcy+Ecywg6CxyJJcdyOMcy&#10;gsoC51iOkmM5nGMZQWeBI7HkWA7nWEbQWeBILDmWwzmWEXQWOBJLjuVwjmUEnQWOxJJjOZxjGUFj&#10;wds5lhF0AxjH8i45lrdzLCPoLLATy7vkWN7OsYygs8BOLO+SY3k7xzKCzgI7sbxLjuXtHMsIOgvs&#10;xPIuOZa3cywjqCxwjuVdcixv51hG0FngSCw5lrdzLCPoLHAklhzL2zmWEXQWOBJLjuXtHMsIOgsc&#10;iSXH8naOZQSVBc6xvEuO5e0cywg6CxyJJcfydo5lBJ0FjsSSY3k7xzKCzgJHYsmxvJ1jGUFngSOx&#10;5FjezrGMoLLAOZZ3ybG8nWMZQWeBI7HkWN7OsYygs8CRWHIsb+dYRtBZ4EgsOZa3cywj6CxwJJYc&#10;y9s5lhFUFjjH8i45lrdzLCPoLHAklhzL2zmWEXQWOBJLjuXtHMsIOgsciSXH8naOZQSdBY7EkmN5&#10;O8cygsoC51jeJcfydo5lBJ0FjsSSY3k7xzKCzgJHYsmxvJ1jGUFngSOx5FjezrGMoLPAkVhyLG/n&#10;WEZQWeAcy7vkWN7OsYygs8CRWHIsb+8VNoLOAkdiybG8oVSEZxpBZ4EjseRY3lAqZkGJROdY3iXH&#10;8naOZQTVM3CO5V1yLG8oFX0GJcfydo5lBN0SLJ74LjmWt3MsI+gscCSWHMvbOZYRdBY4EkuO5e0c&#10;ywgqC5xjeZccy9s5lhF0FjgSS47l7RzLCDoLHIklx/J2jmUEnQWOxJJjeTvHMoLOAkdiybG8nWMZ&#10;QWWBcyzvkmN5O8cygs4CR2LJsbydYxlBZ4EjseRY3s6xjKCzwJFYcixv51hG0FngSCw5lrdzLCNo&#10;LPg4xzKCbgDjWD4lx/JxjmUEnQW2T/yUHMvHOZYRdBbYPvFTciwf51hG0Flg+8RPybF8nGMZQWeB&#10;nVg+JcfycY5lBJUFzrF8So7l4xzLCDoLHIklx/JxjmUEnQWOxJJj+TjHMoLOAkdiybF8nGMZQWeB&#10;I7HkWD7OsYygssA5lk/JsXycYxlBZ4EjseRYPs6xjKCzwJFYciwf51hG0FngSCw5lo9zLCPoLHAk&#10;lhzLxzmWEVQWOMfyKTmWj3MsI+gscCSWHMvHOZYRdBY4EkuO5eMcywg6CxyJJcfycY5lBJ0FjsSS&#10;Y/k4xzKCygLnWD4lx/JxjmUEnQWOxJJj+TjHMoLOAkdiybF8nGMZQWeBI7HkWD7OsYygs8CRWHIs&#10;H+dYRlBZ4BzLp+RYPs6xjKCzwJFYciwf51hG0FngSCw5lo9zLCPoLHAklhzLxzmWEXQWOBJLjuXj&#10;HMsIKgucY/mUHMvHOZYRdBY4EkuO5eMcywg6CxyJJcfycY5lBJ0FjsSSY/k4xzKCzgJHYsmxfJxj&#10;GUFlgXMsn5Jj+TjHMoLOAkdiybF8oFSE5RlBZ4EjseRYPlAqZkGJROdYPiXH8oFSMQtKJDrH8ik5&#10;lo9zLCOo3oJzLJ+SY/lAqegzKDmWj3MsI+iW4EgsOZaPcywj6CxwJJYcy8c5lhF0FjgSS47l4xzL&#10;CCoLnGP5lBzLxzmWEXQWOBJLjuXjHMsIOgsciSXH8nGOZQSdBY7EkmP5OMcygs4CR2LJsXycYxlB&#10;Y8HpHMsIugGMYzlLjuV0jmUEnQX2dT5LjuV0jmUEnQX2dT5LjuV0jmUEnQW2TzxLjuV0jmUEnQW2&#10;TzxLjuV0jmUElQXOsZwlx3I6xzKCzgJHYsmxnM6xjKCzwJFYciyncywj6CxwJJYcy+kcywg6CxyJ&#10;JcdyOscygsoC51jOkmM5nWMZQWeBI7HkWE7nWEbQWeBILDmW0zmWEXQWOBJLjuV0jmUEnQWOxJJj&#10;OZ1jGUFlgXMsZ8mxnM6xjKCzwJFYciyncywj6CxwJJYcy+kcywg6CxyJJcdyOscygs4CR2LJsZzO&#10;sYygssA5lrPkWE7nWEbQWeBILDmW0zmWEXQWOBJLjuV0jmUEnQWOxJJjOZ1jGUFngSOx5FhO51hG&#10;UFngHMtZciyncywj6CxwJJYcy+kcywg6CxyJJcdyOscygs4CR2LJsZzOsYygs8CRWHIsp3MsI6gs&#10;cI7lLDmW0zmWEXQWOBJLjuV0jmUEnQWOxJJjOZ1jGUFngSOx5FhO51hG0FngSCw5ltM5lhFUFjjH&#10;cpYcy+kcywg6CxyJJcdyOscygs4CR2LJsZzOsYygs8CRWHIsp3MsI+gscCSWHMvpHMsIKgucYzlL&#10;juV0jmUEnQWOxJJjOaFUhOUZQWeBI7HkWE4oFbOgRKJzLGfJsZxQKmZBiUTnWM6SYzmdYxlB9Rac&#10;YzlLjuWEUtFnUHIsp3MsI+iW4EgsOZbTOZYRdBY4EkuO5XSOZQSdBY7EkmM5nWMZQWPB7cdJll9J&#10;OYTRLAzRMX4oGBx/JaUV5hoZokMkCgbJX0lphblHhuhQiYLB8ldSWmEfa4bokImCQfNXUlphH2yG&#10;aNHpxMvtp2ReULigs+ReGOKCzpJ9YYgLOkv+hSEu6CwZGIa4oLPkYBjigs6ShWGICzpLHoYhLugs&#10;mRiGuKCz5GJuP07G/Eq634jTMQzR+k4nZBii21WicEFnyckwxAWdJSvDEBd0lrwMQ1zQWTIzDHFB&#10;Z8nNMMQFnSU7wxAXdJb8zO3HCZpfSYdOp2gYokWnkzQM0aITVkb2qgzRftmdqGGI7tyDwgWdJVfD&#10;EBd0lmwNQ1zQWfI1DHFBZ8nYMMQFnSVnc/tx0uZX0qHTaRuGaNHpxA1DtOiEqTF0ltwNc158Z8ne&#10;MMQFnSV/wxAXdJYMDkNc0FlyOAxxQWfJ4jDEBZ0lj3P7cSLnV9Kh06kchmjR6WQOQ7TohL0xdJZ8&#10;DnNe0FkyOgxxQWfJ6TDEBZ0lq8MQF3SWvA5DXNBZMjsMcUFnye3cfpzc+ZV06HR6hyFadDrBwxAt&#10;OmF0DJ0lx8OcF3SWLA9DXNBZ8jwMcUFnyfQwxAWdJdfDEBd0lmwPQ1zQWfI9tx8nfH4lHTqd8mGI&#10;Fp1O+jBEi05vX8YQ7b7TiR+GaPed3sKMIdqIkpM/DNHF3FG4oLPkfxjigs6SAWKICzpLDuj24yTQ&#10;r6RDp9NADNGi04kghmjR6eU2DNGi08kghmjR6SU3DNGi0wkhhmjR6ZQQQ7TxTieFGKJjhVC4oLPk&#10;hW4/Tgz9Sjp0OjXEEC06nRxiiBadTg8xRItO+CDbHJQMEXNevuwlR8QQly97yRIxxMV3ljwRQ1x8&#10;Z8kUMcQFnS1XRPze3shIKnQSdr0MUaKT2NhliBKdBDAuQ5To5JR5GaL0nRwFLkOUvpP92mWI0nfy&#10;Ub0MUfpOPN9liNJ3As/LECVXdLtwRSPp0Hnhim4tV3S7cEUjKa24oLPlim4XrmgkpRUXdLZc0e3C&#10;FY2ktOKCzpYrul24opGUVlzQ2XJFtwtXNJLOigtXdGu5otuFKxpJacUFnS1XdLtwRSMprbigs+WK&#10;bheuaCSlFRd0tlzR7cIVjaS04oLOliu6XbiikXRWXLiiW8sV3S5c0UhKKy7obLmi24UrGklpxQWd&#10;LVd0u3BFIymtuKCz5YpuF65oJKUVF3S2XNHtwhWNpLPiwhXdWq7oduGKRlJacUFnyxXdLlzRSEor&#10;LuhsuaLbhSsaSWnFBZ0tV3S7cEUjKa24oLPlim4XrmgknRUXrujWckW3C1c0ktKKCzpbruh24YpG&#10;UlpxQWfLFd0uXNFISisu6Gy5otuFKxpJacUFnS1XdLtwRSPprLhwRbeWK7pduKKRlFZc0NlyRbcL&#10;VzSS0ooLOluu6HbhikZSWnFBZ8sV3S5c0UhKKy7obLmi24UrGklnxYUrurVc0e3CFY2ktOL/kXZu&#10;OxIbSXp+FUEv4K1DV3cPLF/stS/9AjPCAGtgvLOYle3FPr2/nxF/MCNJVpOwIKBVYpKZGRnnU26w&#10;82qs6LaJFen/DKv4L3/+0+//8a///d//+G//9c9/+sdff//jl7/99uvffv3lj99+/ePXX/7x26//&#10;+PWXv/z261/0zp//9G9//uNfcqz+85f/+9uv99eTe9E4tH/Rf9/uH/hTNfR//f3//PV//H156Y9f&#10;/uO3X2/PB0XcsSEG0TDWbql15N/+tb9x547o8A7eX2RPlPvd4/z333KGOzfxhCtQ45+VJO1xv//t&#10;7//+12Uj65z57sfzfs/A8f3jQUzIZ7WO/P1//+V//v7Pf/3PtsYP1piJjrz3fEUvHyAVS/q4vT4y&#10;i4bHtNldPrs+JqsyOfqd9T5WN0Sba3fmJ+3gEtN5984/eUYJDC5mztxHHn8oyhVHmI95I3UMHnNf&#10;SLnnTszc3t35NHlwwdH4NHtaEK72LDxIRz6PL+4ZcKdtO7y7fvr1YYfdHrSfXxigxsDHi4WbEk7s&#10;+ZuDrHd3zvnjozb1eLxC36uFHWJXP9k3+Pl6vh7p4bh/3DlaO7hX/DSWJ+q9ng83AOQNdD+/4XH+&#10;W+M/bpkUqfH3Yv4ed7w6mnDpphEFVkAqAGu/97q4vtGYkpZLMAy/Bg42DKYFzC0DgXcWn7d4GqQ0&#10;Q7hlgI6nn89VkfrxLL9B93T38yq9sxtlUFn+UWS1fQqBr4vyu2KiP0/LPWPpEQG+r6zSq/3QYyP9&#10;aKDuB/80coUPfmYuR9CUmefP8yo1/pl5prwLC1rQ3hMT+XipkCMOD8Tup0BUg4XV40NGYSRJZCKx&#10;1ZlRzAnfs9DxOP/1+CfJySPP8P48ru+z3nq5IpxZEBCLmF939vF4FcSfQHyCKWeZUTStcWhJ+ONZ&#10;EiJhZq9XHHD6NDf/pt/p/iH0nEDOrTgZ9uIxnMjCpu/Se8/d3m4UKZsFve7rVRwe578ef2cWrxHk&#10;KoHrcX02vwXvzlDt/eP1TJddwRQz1LeO8RiY9p2hdTrjnsdIeZ9jn6v/8sxc3F0zfwLT6dMArbjF&#10;5y1vc10XhjgskAP+1b77+TRv39CbGRFX5YZgqE8DR2tz94/Pj4+wdYbH7DPVlPXxKZ6Ao5xP+4x2&#10;Pv1gNbUwpFvjkChby1qDdGEvq9Xw857vAmF92u+um/rmcS0MAu6H8bgBBnOFTy9ss2djWp7w44bc&#10;MgaPb3mc/3r8HcZRkAVSNiY8bhePHiKNCB5yXBtEeTxYRhgZPIbdLXKxNv4A5HUiL7jCPm3uz4xi&#10;lM5NsN/vrp9+froyUo9RKBqPf3xUovLweAPT/Zk/PpxUMLy7zvzxtcqenYXB9UtCiGrNrftchrpP&#10;Bx5Ub505TYmBPZzxd/tsnoXrdtJJynGhp3Ye/+B/lUDmQpVJBDygikzOQtFmmwsan4QpeyrJ9/XK&#10;cuoVptBHIQrMJ/y2w+PHq/QINJ01qeFn2mSTvv8KUwkLo0uXB0y2dHc6IkVEep0ZpapUI6TUGmE9&#10;MTM7zno+Zva766dHDN55jIVTEKvHJ6F9RwCbH8GPw5WzzowqVubMzmPypEqiFkjOzXzX2dbMSI7O&#10;6u5AG7QJJouWNj+W3lFv+6xOznyXHexPL/x4tNHglejSfmwUKpCgDkjtjYV9wW2uyFqZop55i7w3&#10;mECRNnd6TJoTzB+b0TOb6M7tmRAJCqffRRntuM3/+K5z3pL7DZDUYYw8p/OO/is5CflmrzqpT9nt&#10;jf2SpeyrviQXZvWDAhDfRQaHZewFToKe+XUzvEoTq4OkmvgzI/mog4vEH9EAmXHPFD4eW9fcQNtc&#10;1Lul2LocGlhkldPqcf4b41EtV8KXjWCPmYftgZTeR86Gw2gBGydLCqXKOIYVEQEM7/qb0aV9iw48&#10;YZ+o/8q1Yh8VvLaWFIyrTAkUiFB7a1q8s8WWpdidJxqaHK98Ar9O58pfAKM0IrC0q/w0jXd/Dixk&#10;iOs89nzBnsrzQJVGN99ge2rTEUwAqdDJ6dAw72A9tuyJwIH4eYhPBGhlFK+mvTEkEe/JwWYp3x2r&#10;Sh4XsBl09Tj/zfHYG3e7Tp7fD0nz9+M/0WW8IrFAKyv+bt+bZ8F6MON4Ipom4scziREQYNx9jOZW&#10;j2F+lUb2s0h9Urtg+xpQysQZqfspV2XyhiddrCeD6skBmF0CTV2oENDpu+y/6iTgWKlu8+4zemyb&#10;Em5PDNNMpuKgFtdpWxisKLPrebyIyN2Z3/hUwfTMk7o/P++o5bn2Q9z5oB+BVXe8NHJgxpw+W//N&#10;Hcp9YwmJnveoVhAetwuXD1QNexE1SyRzFFwwyD8zfZxlI44Wq2N9/MQDlOYFlsJw5XbHhWO4fD5u&#10;cLBENiGHzZpjuHziTrDhJBk447z3m3DBtPAd8Xdoar00w+OOKf4TPm5NSm7jQrh1cXtABW992cf9&#10;iYXR3c3gofyJC5d6ok9EJMQg5eI0+Z/j6UjRfaL+K3YKW32UKMCZfmu6G/feyA+QzHHDOv8/ePJb&#10;Zr8RFM3O+0Z7YpmxKEkgn2XfX/8Vu0UzUilxvopo6x+GkxrIOw5GDrO88sjbNV+mo237ldOOLtGN&#10;c/v7xRa8qK0SgCZVHgypfuc5J10Fv8wZtwEOuh66LyluEGksI1sVhy8NFRYaTs2NzrQLZPCkLEpR&#10;wKTUDO7h7bQoieb1a+jj3LS4Nxzs2tGloPlyftXpFQFhEJXVJo/SvpAw8SfpAN5CCB2M8dDD9oCD&#10;BkAExhSFOGoYKMouqEsZ6U9x2ZfBTPubYmJ9ov4r14qjtrSQ4hC1/RuXgJZGMEtYru8ux+BFCfoJ&#10;mZt/yIkd+bmeFs7/nRVsCEgLn3r6ybteFK6C0AdPocInqG0z+oleHspifRiWZxx7MrIDGZ8eSnkc&#10;ECGjIRehEfYekKW/+2yfOIy6ivQJiRk/0bnkIx60hUOp0Sd6I3bwDGb2AO4edmVz4L3Ywa0Ci8/t&#10;KuzWrMkvWG2pbZAy3HFYM3fXKswSYgehf8EC4eJdmTP56gwMdF5g6accfV/UHUlp/QFrL8yiU4gB&#10;b/F1VPcnmks3bVBa3D///oQRdwtkQSpPKyN7n0f08wrq+0SM2gLBv5OvFj4K0a1lbp8enWuf6Bgx&#10;PgCW8U4hsvKjvUeMFxqHpdID8sObMRz9i9O2f+OBrnJriPFitJ2GD0lKa6HTmhtFBajwDj1sqyu2&#10;3Z1FotaiMBhg6FYG5IvH5uLEXV6x5FOIgZaDWpUYh8SKKoD6MDhWHGO7qBEWcBOgFjr3id2Cyma8&#10;D3lXmm+2HcEWyOjAlgayvqDE09PiMLE0kMLRwQh7/DCQ0eQF0uHkD9Fp2u2h9q50D3tXsSg/K3du&#10;xUcL0KQeXsh6vzvWLXIiN+ph/uvhHy/HSB5P9jmL5c3wbyt9DwVRfXoedkxZd6onFfxeuBh+uHtl&#10;pB9thbwDXCvJ93hD7p04tJpthybuVLhjJ+U8kHMnijv9R77s+cVbgF06HhgaMo9zTsmzQLJTZHFH&#10;y5Afb9nhQ0649ukbnpPyv67AM9ngX1U0M9/GRllzHNsuO+bEKd7QHOBV+S4SoJMGvgYqgZNgV662&#10;zoy3rNaNBg0+nyUOMIZb2bxnxaEbUfIYBdELIzoSUm+dGY+PGRjIqgD5+ZnxdNi3tpJ0fRrckbCL&#10;w0CRnIKZ3OiH4PTjxRd7emZ8ZDezzgezhA9pnRmfakGbnrJdMt64JhccjZmftHsCPOdnRlf3qp+c&#10;aZzUOjPstDSQDccH+x7kguTM4HZRb8ep/isxDLcFTux8Fyrp6hqRVj6d4CRyon4kbGpdGJRhLolD&#10;4yv8hqeo6gZaVLLGE3uw66c3WG55u58bnYwgLqUvXhgyMtyo52bGG1NyG8hKIR03BTd+OXggx1kX&#10;gzc2XEk0T0yBtdnEz/T8iXCrg8Sy6TLnhg60+g8x77u6gdnDun3O11RNkkek5OY5k5ERFFkHqVSH&#10;OshSJ9fHuBfLsSnRuKDBSWhTg1sKMhu8NS2JGNGr/A1y+Uws7oWSXHtWascFqkIT8l2TuOBQtfs5&#10;M6/ig6F+I1EnNHhhl7OYfMxhXeCesMuyip9fKH+dbF74/S3Kdpy5MDWs75xZduoFaCs8bb6Ne3py&#10;ZVFswIWjuWeoOdvM1zkrh7PeVk+TC9DGaSFjYYEXOYBT6AKPrLK5/Fh5ao3o8OwWB0SHOHI+7PIw&#10;Wbe16k2shmyB8TEH2RGQQM6a4gqel2bV57JuknzzSZZuVhop025tfONx/lvjPz4qb7ky86Agj/Nf&#10;j0fXyeIGeDuOGZ+Ex/lvjcdba/CO8PO4vhu/hTvCcQF5wScSIOBX1vrOkcoDaRuUBV7CFqXUWEPY&#10;Q0QC0TatdtCYYIerU/FMX6MQDIpH+Qi2kZQXB1vsaod0oRCve/VBn+OEL1TyEiykZkwk8ELBzXYF&#10;ihjI7zOKpRc3wJf9fJETEh54VBRmy2RJCKycQNB6ZtGfd7Zsu/Aq98cG9UHi80w/RTEc7AUYc7K6&#10;HbGkdGV7BY4lnnE8sZrQw8tGIdFU9AgB8pjWcEqta5R1bX7r7+7SDhIVh2kuHZfCpIh+4vsq8bG3&#10;sw/XCN45aQ4319jn6r+8P8JoUGpIph0tAjyy0fCEK0+qO+G4pznR6v7ZYLD37jmVRZERYt7CIv4B&#10;pl/4kr1GnH5hrQ1nsL8z7sOqmNrG+YQ4JkvJIN+qjF+I1doZdlo48zc7252ZwWuEdEfRxfZ0Th4O&#10;aBhyo80vhIjTJEhyJHh9/jSFJrY6VodNUQh2bjF27OwMZq6P0SgrOoqzPHjKyT2DCaXVwSEm/QgW&#10;XEk0eK8wUfqeOStLHLxVaM3n98xd05W+s/Wc3cDuKjogkq+DGTkhloF0uQX/H/BR8Czou5/shMEY&#10;bCjY+RZHFDrZgJHz+CdiNHkPAuMr3L7D+D5b0omSyrL29/7AduiuZAx6DMfE4AdkH0Cr0+R4yYPK&#10;NcIrr2h+5MGgYuS71MZ0kxwnBmaNgYY/o4t6ZKIINt/GeXJ0moceLQylIiAk24qIR24g4govnwd+&#10;8DXG4HPw34Asckk3Uy+HznDYUR66h711UaHoptZ7h42VO+JobTi1qO9IcPAGRuI0m2eNxc3jt2Gw&#10;abzum3D6MN9fL+32OP/N71N+gR8ld7+3nje7p5vL+i42d7Huw93TkQdkydmQTRVj86r816tDf7Al&#10;dcebW/D1OP+t8ei2iaoUFDyrJ4jHHe/mQXadHadgtGzaoP2jzWDEUVCYe5FJ7TQJz+W/sbYHi3cW&#10;AZ6k24WlqZSokvsQAhlTg2McrU1vyMhfkHrZzXs3rcaXAER/VtJC12z2eBI2INeNehblgTV2yuNX&#10;1ebAeqeMRh7j2vLbylg4z+cVjHODZfyY5Io2EcJj3KmmS6zRCBqYG1JtBlqlRclYJcb9zOd5i80a&#10;uajlrr5OPmj/NTK2/aELehaPO4ApXouCCgypKQQTyKGIpsv3c4Q1XfAt8O7X3ZEADFv+FVRWoBFN&#10;r4UhESY+f4ijfZfHBMjHH85r4oCwTX8iQDnM8pCJzyg7tuOs4RzngeWDXEiSILKKS7UPP17a44G6&#10;mxIbD8rKhFf667tMksf3alUVqzKzKg1QzEG5NYNEMROiM2E9JYJtZINp4g3M1faJ+hbRC57E2+OT&#10;rLgadnmY/+b6OGPiQzEcK32D0H0uv8Q7hoXSgRt+IuzJ28tPEt/vdPmABdo9xdTk3+1uam9aNFSs&#10;r/wwmQ0BD0MLjUqOktiJsk0aVeDbRIeIp3cuYVgbvv7oWMWLqwzd5cMqOu2xIeyVKq2CDeGy1n5q&#10;Ue0pLo8Lu5XnwgwKzOn1ujLrVq0DvtqnRU90Ls4dh9BtH3N2gQxGWm/HeERVafshcGt6w05RVf24&#10;WzwejlIAp+FauJ+BjGg0neCIVYrS+GF2b8GsqrDpbFWy5bMFGQ8SuDri412X4hWnitoWcbdBA5+H&#10;y7NRw3/S2Th2pcnG16kHL7nmr/pv8qWjHXjY7kkJKF7SDlA4Rz9l7b2SS45hu4MunhSF1+guuTVM&#10;s+5oAiVeNlYVMe/EjwVdrn5VsVU4t++v/woQkelbiuYDCyQoyXRGfKGUPkwxUk9G9JGHxLB4UO5/&#10;ITcaQVwBBpJxdCnEgJeqoDMY1VmhYy1uyJeVGwJ634G1oFjfX/+Vu0W1MKtbX63dwmDthHkQJQoV&#10;up4iqEzB69Nz05IiYUtgZ7dIqHU/GyCjm5uCr54tDi5rqtQ+vnrSqGJV2ZKeaA27bYydunscM4GO&#10;CieGY/PUbuW+csoy1jhutvFs4Q+++wjJAtK0k8fvTw6OqQCOtDw9N+1SL5evop/1BEWCgiuj2dLt&#10;cir5LtQU0ubctPIiesVE0HuEGb8sOVL54ZIYRinSrVF98ylAviDGFOsuwXvDqmhgJO9b2ekpW9Fd&#10;mjyhVq86l5DYge6pAzq1W8xeOFx+mNOL7FrvR0qZd6satVuTNjhkPs3hVpvl3LSIbGMyJbxThda4&#10;KBV0dzEml6S5FOGStY6lM4j+KxWyL1FB7HZnWm3H6tp2WnxGdiqtZtSp3T7JcnK0A6fMZGJRVVIV&#10;ejt6E34gV35g0RCbPn22o6ZHS5zviTKXDJw8+S0mg1Fmnag3w7VXTUWx3E3x/LyrMiWwFNIJdAFE&#10;Hua/Ofxoax62d4QdWih0jU7eQ7rRWFnCp44QB+k73EAvsS9lB69wHpvjX0XYkcTKCijyJFXGSgQi&#10;NDv/1FNy6S3faC1HMPg05iBKvxwCQAuAR4wcH8WhApZI32wvU9MeGYD9NI8tSIJNZO0HT7rJZ1js&#10;bDUhjSGBSHrD9qre2BaSzePvyuoKRCUXZKulvlsdvi+vjjg/fvAE6+HqMOWsRAo5tvWbHTK5J6kY&#10;yXtv31TudZuXzEX898HK4L1odU0i8JiMPj/G3LogiXiXu96CD5Jjptz48fTxlKKt+TFytquuPGbd&#10;fgymVDFC32X/5T2/1NFhORf4Pp+eZsYXlfY050fCaqN9kh5523se8abP1X95ZlC+Vg2n70lB6FPY&#10;UikaQBghz6DeKtSPmZ34BMzWmxMat9yfGTe3w8JK0uuGMSoVhqk/DbF1xRpP8hN9P2fGTxPye8PS&#10;JvzH4YdK57eElInDHue/CZ07GGZzVuSCLh8Khsf5b40n0p1yFk0z08oGQXAACbiJ38KZ0CNOQIKu&#10;An6M8JqPCA5oXQUtTLl6Z5Ug5dfh0kt4II6jZMEcjVxf8M4MCbzsDhXwDu5jjEcSXFCtOVuoxZ9W&#10;Tnl3C6NskxS2LAyCWDLdG97hNq2FYbBF8HBz+vvQJrklFU7UTT7dePzEBOBgzXfFY8oHvGc0ZiB/&#10;HtoyBv0ub4b3coV2Y3wkm00zUy6WIX82z9gLM4NecO8AJ2qyquhGcKqpiTkbOKAirvaYfFvvGeuK&#10;eMv+ng/Dc8IyeFTOj4xFjgTUVtmxe1Y4HJ1hTxwAjtDPiiwGJ3AoOEEkoa0b36GbjOC3RpIcrLvx&#10;qqRkdE+nZSyyC6u3gYTDSM1WAWP1HWiPWU1xVeyhChT1XfZfOTOOAHLQEvVhfFNcAsMSAWjKoGxl&#10;WhgNX0o84mILXnKOMgi8vkqO4E6BwtqmgGcaAigbfLpDm7wDGEYu7Pv2OjA9J46pROcCpLIkfUYe&#10;tw+jF/Wax+yBmjK3T0IMLwUebSPEwVNqwQGUhKx9noSRvExJSRirk08AlQ2njoGAL6JbcDwGn831&#10;sBmKDvou+y/jBeH59L3I6CQW2U+H/PFiieipEa8q5kJdvhs3MQw4mwL7XP2XZwZImfIDLQCvaeaB&#10;Fog1vW4LOGtm5mLbSfugzZU9I9jFYWVYQeB4l6ZPj/SPTRAscZ35iOv0Xb7TeSlhMMwVqCw6XvmW&#10;8dSworNR+hVuZAytvbc8zn/X8UWvqo0LOThoDPN4AJj2qUKna8zH497t5pO69sS+F5ESOFTg/fFu&#10;8Dal/qOYMtnS+UbNtsc7JSHzThblWSrXoJEf6Trp+1a5RPq+69QI8FkngedjvC9vb6jTK0g44ula&#10;4U6MMvj1MRw1PnUuWAUq1oLTw/iOIzULCpHxcYvqnD0KcbLAIrJ1Z/DXjMkMFLzZ2f7MEHDGMKRn&#10;b9QSRLhJlDz9VIjWmbFdSufBvgihcXJmgJM6M8YHn+7U/0A5MFJRe6tg/njY+EUdk0No8LYxqO+y&#10;/zK0oX7jujKXJo5HyhgiZ4E2JZX03egLI/upyoDIcQN+ibt9rv4rZ1YdoOPA/0SceZKEbLmaXwIP&#10;ZF3bM1hdxSXIqSvp5AzGsq6ANaGXLoPxZ+jwFk8TLpApdgq/QzA6fk0o+wDaE+1IlpY/kzYdocwM&#10;tLAZT5e/dHeRAYCuk5D1OP9NaCpjsfaE8Kmojsf5r8cTCE9kxheHJraAd1jP7pkR/LVsRS8na6pD&#10;DncphxaQQxdOFbQohG6o0mvThYfTfR9bppVy7/UXDut8SzL2PSTIhZJGFuNJJ93kkc3fl8fbQciX&#10;MPqn7+Nn8y5wjJWs9Xf3IYeSZO/wWhK5goaKOEgvFo3xAAMcKJwKRHXUy8coJoU9fa7+K04ajiAX&#10;gt8laDd9ekxYxH/c81wwDPEM5sJUcwnrDXnW5/LePefHSrxY0yr8iLc8zn89HmS0/xubICvwB2zc&#10;jMc/lekNqJarpuVx/uvvQ8T2GWBRr/mBHtd347coQvCZEVlMPd9nhpqG7m/QECDroSskHinDCXe0&#10;KiVonYAczdhA4DgtVXdWaoZX6r+5xi/ZC6EM44fD93JGxqLVwFBCiFJOQ8rGgvO1M0RMgYsuC/zb&#10;sJGSLTy+sUbatJN7cWZnMmZSz0NFUprie5xAuyZHJGcZy/AMgd0zUzVAyv/ofdCcaaAiZdN5Zuhd&#10;amQx0hkiiTxwz0mZ1r5etD8z3TtNKdu+CtAsC0t0UCJMjziCPbiZ6zHa24WZ0QQrO3PbeEFsujIq&#10;lxLPDhLpnLUw2j+Xddh32X8l9mHLyrJb2JaqSrpPleIhQo0GJ8nDEaBd0QwHcFpq2Gn4Jy/sGQOx&#10;enovpbx9U2TRq1XAsjDim+i47ZwphMIn68cI41MYTNVuNQWE6XyX1myM9F/T5lhuLJE/0+Y8ngI7&#10;J/6hD+Fyfk8h9CyANnMXhC1vP1AU/R5Kc4Gfkfb7w/fxlzuQithYNVqvexcn6OpX3XBg5UrwHEkM&#10;diXDIU6mcgUKJ5q8wRY80Ci9AnPqr1dpM1QKy4XyXt4olT7PH7Qjr3Aav7czFGDk8CiFG86xWGg4&#10;jwMXuLpdDRsnRxvkSZS8H2dI7c8MV8IVFOrBJiGBXDqFY/0Y7WGamS4ClcUGXlXKc5+r/wrIohoy&#10;s1eNVdNPk4AzM3thoGCPmPJYnSByYXgoLlA4cQA+7XfxIXcSpmyRuLGPsNIhjEeETOm+6seVMHjO&#10;GqODkTw/C7RRvXSo40HeQHBjsLJtJ2gT06wScHI5aUuduNXh238ltLncqrqGKJ8wopPrpojvmWES&#10;wSDs3hcGv7EEWiOr5/ZMDF9daGLPqPlTGILiqSoVokaLcog2M76A6vSLB1k3Kgf99V12qmUcIfU4&#10;YcAMBRtSHue/CZ1m58JkzlFtM55lHXeqVVAwVUMV73xOMCXHzb2hIkjiNfad9V9e7xi7IVLV024I&#10;7aBY2c2JgtOlI4+xzA0d5e/szzzDiCy8PEf8rtgRP9iNGD/lr+KEVy+6v7u/M6z+8lfsBIjH8A+f&#10;DOOy0HiJAQd9oUTLAbGLLfszIyDs3yFGm7kj9WkyOHyTK7ILcumkq+4Lxjg0Z1Sf8zPTGR+cWygE&#10;xYYgYJNrKJv4bIOA8E8pq6VRyOj3R9e70mxAGcBw+JwZGyws4HXPulor0sdJiScCM82MvEj9jrgm&#10;Kz/Y85vIEm4/Ig3iDfhG0Jl9Xoc+TdpbuVDm9kGcImB1aM+BsT+Mf+NxVXAjk+0pV1AwPc/0eHX4&#10;d4y9MJEfLX4cENhIuX8WGrxx2M0upsp2S8mJfknFVbO76T7Nl5IIlmSa+TH6WYh03qYZimHe5+q/&#10;ku+QLqDWNnFeQp6OqXgp5ajLx1K8G6YqBGj/KwtbOUKfy/wh5+StD/JA8qPDKXic/75d488wpXqk&#10;dua1FSWAakqZyUVgvfWdgbuuYFTl0ar19Z29wzXKcTDclglkSlUk4RjX8CJjRfoN4dE7zRRK+EDM&#10;reODmAe4zHCE1VpKUGaXtV3D+L43Q398CzwMr84Kx/ExwYFJk6XYhMhlrhHP7QVvVKN0tWSbMlLY&#10;DKp8fppY0KSGwPtxj/sxYaMrVEH+j+PFqsgOf8y6ZwwCh4TJzJ8VXRIzuOMqZlbubXkvOnz7L0Mb&#10;j7FjoQBLauuoTyoXyYKF/1K72v6YmKSRmjTR8qX1uWa8IE7iM2KC5AE/4gWd5ywfcZTIWmxLkULh&#10;pSDkuiuRDAQiiX48cv2+0v7LMFIiTL6LSqILHdvM2DhmhyiqUzsyjH15i+J0EDZrCVqfq//yzHjC&#10;HVxBocjcnhUvMDR88CpinvdM1odzbCi6yP5ZwLnP1X955iH/gRAgh9T3jLWeVh2Cm3BzxwusLcRm&#10;7hnGVlKpz9V/5cy4GSq1Au8pykybGYonRBGfhuJQo6bHoIEfw2RjYZs9TxhJqmdF1/io7HVOeMDI&#10;aTxdYXAz5v6U2mj91+N2dzbmlNDDQrpww6PxuPDPdi+cOHrFwglWoLvkGvtc/ZdPE6vHuUNqv9V9&#10;YaDomkdDzprcT21hQxYOzcnW9OY+V//lmXE8WN5jQKZdtGIwhGnGh5ieDSASIQkXBZybdtfn6r88&#10;M9m0RhSkwnOKHrISPM35aXlTu2ZKnSl98fPxaU0D4vdFENL32NuER/srxZoiUhOqAfr3DP6RvQPC&#10;yeSnRJJ7UvJtWEQoFhuM35+ZiLTzwvB9gfr94EkmMtNEz6NxQ3/cBKLOJ3fb5+q/fDpyiqW2hMa3&#10;Sd0aBCLYqYrVhpHDulHtLmX5UpVYwhTHFX6z/mkM4xJpBJ1RxtvMg7xEWcU3cGHPalSQe36ps8E0&#10;MzFlgwTAf8z6xShm8F6fs7mR6b6qFka9ZFawnTecDRPVaqrKLGONw/j908QtlRFhVSbgr+lAg67B&#10;nQXBSS7MPnorE8Br4/RmdFjcIOdhijrkgvulDAxpOR4Xt35UVhTOwqnHGC7zNdeOhBDVxAZ0+i77&#10;r8TgMdWLiNRUhMCn1zw9NWEPRbT2rNZQls0tT6jP1X955iHHD+NruutRASz321IXS6IBHSRDBhHh&#10;17wY6xy/wMfq6k06W2C7z5/GfZIIrtbk856VzO/HaDMH2uL+nklwsQpMwaViHe2ch9KJnUxQ6nPQ&#10;vAIB8aitcfE+V/9laBORzGwEnSiCtM8M8lr7+0ZAQ+DjwuibXFm7anp/u8AjW6mDnHDTp0dPFg7Z&#10;SS5w2wKRpNizomixsHPnPPj3iMvwblcI8FAQZl0+Tehgm5G+pgTBs5YMutNURSVetfWTM3fStQmg&#10;VKEhy8qG90VV9KaoNu+kWmcvuXN7xnVStUwkZoAk7SAVpHe8EHbG5P0xTM11Y+hmeTnTyZlR51JT&#10;Uf4+ST/Tp4k1xEHymJmnx4SUkqp47A4SJ2emYVRqZ8QV8Ld2qkI5W8uhKD+cDgN7sNp/Xc1zQuvT&#10;tVoSCRIdwLvvmaCSa9e59xvf9/SYhQUnAR2GPh2dgq2NJyUT8iHBIuek81l5Gz3Of2s8wspxhwqm&#10;AFmP67PlW3LFp0eSgDUNH/rO8OjXZVlrzWph8Ngu503bmf2Z8bBWdhERjAmmWAxSgheQk+KQDop1&#10;ZrizoywIkLU2rM/lvXu3yHqTBY4JOqnqoAYYzeNJjkGxiUVgh4QN9G48SmmeNKU4qpd//31CJgUD&#10;CDZigm++r0uAEw8hs7UThtfdd+9dy3GWDHAnmQwne/XnIWsBUdmwF3NKd0AEDIDegY26PzP6jvnM&#10;tqQWhCMCaLIi33ISk2IQLudiFVdugGQb7V0V4Y2Crj92dXJhl+pE0wsieGTjIM6l77L/Mh3Cm4wD&#10;5HGg/fSZiZKnJQfFbHIiZX86Mk4IMjMqT87cuJQqZ/rMjQHCmScuhZpSddUcS8jvkzPjbE1HOLuH&#10;w03QhuqMQvQ2gVr7woBR6iycC+e8rPvkzMp9TdxG/nJU/dNo6C7bw++T/aHXc8b/CmYEX0c3jcjC&#10;yZmJqpt2d9Jql+K9xG0qe2bPTysYhLmFJXBuZkWFnaSAeYKp2/asixUtrEj5xATvj8kdS88/+g4X&#10;Hy2PT84Mdlq4k3U6ddiEI1WZHCzD5QEFbYp/ocoF2vAjCl2Wszo5M0FdMFInRXCZovVpU/jZ7JQg&#10;tpiMumaW+p70jJeNmS9gGAEn3fQbM++UquButZlMusIcocXDQt5DvN0y9zvv6L+SkzyBtuNe+PJl&#10;rIw8DD8DOQ75afltO7mD6yqNW9a9BnDPQVsQdC47iunUJKrbbBDsRM+k5zrfBOZJMs+Fc6ZfiPKM&#10;Y9VIm+mcwdcqhiJxbepIgRmLfZ1nRQZNcv2Te8akti+B+mVlNTVog4BGXvkzgkmtGIaU9GEQ0kHL&#10;09snZx69AkSBJoKVpmMMw9uZynrNTMsY8iUDYnjmVGRwemYOuYIBO97rsaBRxTsTo8G3B4bGzPQn&#10;FYs/P/Pg70TIzWXCuIFcOYC3XhfEtsNoMSTSsqHP8zOPXk98eZPGy7mXk5EusPDSPjOU4brBJfJ5&#10;ZWbowg5KesRvXKOcgAlWWboTArZY4Yu42f45WxNMHoJbWClGCz1BTWs+kcf5b40foqCcy0bj3eVU&#10;wMxWBO5PTKVOO+2xri/pnKo9Vj7vAUzf5FWQbeQ8BDJZ0rsF9R1Hkynkekbeu7jMTxml+DcZn0kG&#10;p8ZrRcnHlhXNeZRvYuNcQKzY2XJm0MHq51t3s3sKRPtc6IMKimDvMnJMR1B0buJgYzKDlMMDmprx&#10;RVc6GY5kMJ+r4dDd3JmFCb5wv25faX+MJ79lzUtDrKyMNfK94bXzSoecBXoDcKDJMzzOf00J43gy&#10;UDZRs2l8g1/F41mVxx2cmQgm6VP5Az100D5aSQnF+/uR6rKeXT7oFeTOwC9XHYAncrpOkHiDmygk&#10;SNnETQJIle+94uY02weWQbYboisZmdPWBjzOfw13pZsW9sOBLFU8zn9rPHpl6jk4dEV1IQs8zn9r&#10;PKHMxFgAnvGr4Zw249cIDMGbVbJ73O65yulbqyLkeps44vB4hxZRsr+si7yhxYOZ1/XiA+O8BI9C&#10;GTwIBV406tnTP4o/itKOLF/v3TCldq+4AKo/ntwfzgAKzjPD7bu2TfV3D3aG7DUPFofqtAKiDY8R&#10;QtPGYY/WVsD6TPndcI39mQlSONGLnhrJC1aYKv6XCwPFKQPuID+imT7XG6rDMHXvXHglteWmoZXq&#10;+rfyXMj1tmXNe/gdegzvx8d0qUjetL59DmL41tZ3YdKT6thmpvbr1smjPS6Anp152DPZSZPruy0M&#10;Lau3W8MFMKy76PbszOSWJOdasbqwZPy0alinnDou0dLVbKGpwTyuxGpH/CCbmxh0Q0CiDPbJ472G&#10;MmY0QAalBaF0lcqU6zjVfxnDsABMGTtKK0k+diqRNOBkrxUkQubcM8YG3oPkG32u/qtmxpRP7CTz&#10;ggBl3zNukHoMJ5t88kDB0QBc8ujipqg+V//lmTH57WzYydWgIg/+Ege5puyue6Y6oJKR2POVPAQV&#10;4ToNZCf1hdgqacUxMxe2UVDYQYJ3wp4MEn3JTToPbQ65cnAJwuQtqbWpMV+UfCiwt82MFeKabeJv&#10;Sum5MHN/F4ts+jRcP1EI34GMnSbucAM4QWLNYjpHz4g0pcctFEmkDlbSP43DoA5SPf4mqwb/oNGA&#10;oyA6dWHPg+655jAN0F6TdzVxhKaHx6t+TEsQiaaQxh2bLWuN1aTnmXtx2mkXAymP89+j8cYmj+uz&#10;1VuszcSBUJv13YE41pTp2lkjrav8giCe0w/lcJhatJHs6HaJVPxg603shNwu++IoE85G4ufwiPPR&#10;9erB2YlsT23psFyLCVJBwrYamhEFrK4usGmuAds9zX1ok7tqnYdK2rn+ChbystNqTyLJ+LRtIlXR&#10;J9zn6r98zjJ6Lc3KIl8Pko9Z5FAEhr+x73l8DLQDJCehPcys/U3JnuS2rDMDnclVQRWeQxXopejt&#10;V6A9iFkkCk08pk2tUpgznQvDRvlPejWttC6c86A7kPybeaQDtAf1EVV1SiIbtYemXfaTPdZPKQEm&#10;7L0guGr1y3OwaqfmCYEdjHdqGeNVQfLOWtDoJB9Grzls/uabdZE6nWYUjgn124h51nX1HebqpAIF&#10;i6JEgjMbTxFj2Z5xPGtzjwfyYFNhppgxu22dwlpCUyq1FYvA8ZI9vnx+8CXl2Osh+iw5JW1BUvfi&#10;TUru19uR+s4Mq9yh0knDiJd4rAiQR/mvR+PhCRci1d6kqb4/LVaT5aKM3p7W/O1h9aS/zZjQd+H1&#10;oNgFW9oBx1tADudDqu4FPbcdu65wa0eAwz8VAVQCmHl7OOIgbkbvsO9sgoo2GPbkJ6F7tIi39EHe&#10;eF6QxehVh/Y3j+mDdCi5P4RY8t9WDcgP9IFrEa65vEUddld7yEwmEpcPdY1cgwVJtzDUeJMMsOXh&#10;OfpQBml+FsrqqT0qIkRC6LNqYDLBnwBpetXhHUfdIA0rcwBCPdGWQ6v8Cf6o0qmBMlrNEt6e1oCD&#10;43q8go4XXg8Qj93vbFDaSDAA0GDqOU9oSEkoP0Dcc8dsROyIisc7qPJE4/p+3uATnDONQbLnMwGL&#10;813xaZoJfM30GjIE0E+mmebRnG2oUehEyiKf1rXX3U22iN9Rrwq9Y76q3izJOpVrG47D9SEJyAk5&#10;ArFsK2br59N/JfzUdSfnxE6KKHd9FlUwtWyVhnXtg3Qqn/MbXr43pwplM0bIpUe6KWzYJx1T3CkT&#10;kTX1PCNu7GYrMliKA/dZ+q/ESqWjxz6JU6cd632SvuV2BmSOKzgzLgjvKIxQWLnc0HWBD+BKwqrV&#10;m1xxqIjM+Fki1UnqhKSJO/eHSzBreRNmF0ziHO8h/pjePQUepiPDywAf02fVRwEFpU2KrmmrQcZ3&#10;vHtuVhmU/jAqHac7blUWRUBQCsEUJsfrW03Jof9MfN5M28kLAlC8PHYiNc6n4mG7OKA4ktehY+7b&#10;50YFW8ikyCiduu1hcS8vExKYFIrydLPKvWkxap2ewARTD09i9w6jYslx1uOkSGM72cjTFJ2ennNx&#10;pcdqCRt0LUzVKEEKqDzU7zZXAMB0yIT3soPkqX0On0WwTC1uh63QGoMWNm2fKxCwezN+vpnTRxsE&#10;TdaMvdi4sLJ8j3c8yn89uhJylMhWTgaP2j03XWQaKCbdo6tRWHn4hRLAUvTbfiCzRE4y3FNB3uxn&#10;b07uA12REKdYxPGKT2Gb2seDcpDa0/oUT1YuWE2ZDuxQbzn5IgHlbD6keLs60geOeZj/5nAaHlC3&#10;EnQnF7Cr7j3Mfz0ccZ+oRjZ7pqkcnhJ50mXPwp8UdXm7GCQd1qEWQ2CQJMAfRkOHcSorZxyWsnsc&#10;FN4m7dKkSQ1DWE/BG2srpSPpoGrk2R6u7L0enkMBJRXEMZJ8mZmNNSdpqPaRYF0RUm2TovmnqIKD&#10;UXVm+PW99V/Gg+HVOqmadvwwdlvPxiTnTKnYiRSYoVemxVNjwYFYjhWv0wJhM2wIaRIro9BRU6zz&#10;LPnWXsW+bCxQ/N2JWSo8n+REe6o7qxPtOlj7rwTyIOr2RMxA3YzsGXSNM1wTQExVcm9v2kGUbneL&#10;mZ5ary7vXgVt399E9op31qkOIt3D+svGwAHqWy2BXFuMt8CxrYYhh58nvKi6kD6d5uueTjQQ41ad&#10;GlS4i1oaqJwpJTvKH2mFGbGBH8sxOfIVhELS2lVtdHDMbJVc3L4pTnfUYzTQ1EOuat1vlXm5ruLQ&#10;SOtQL4Rxn2rVkA+PPUV7eEQMWWqUMGVrtFAY98bckYkVbxKEvMI9ic+rRkxzsqc5lwkgpNYtgT4l&#10;iR5YoX1nb6xYFMhsyol5qqAAQETOHFqxGh+8uo03Zfpv0CQxIZlK2hdZ74oLxNc9yn93R2/rWw9z&#10;4rA7UHCXeaBtUvJ/2IUujU+fhxzIKDDv1sVoVJX8+pIA/XY0OSfpH0bSyfX4fjTUGo1bCA2ol8X7&#10;0TQWy32iwJZ8Nhz7qQdUSeD7yAJgWPFUqUiCLaXEy9bUPIOQEdNbfA7345JdfCWPHI+Sb6fBUp96&#10;OVKA4jpCZphSUiEbmjrFgqDpqOo4pfcMNw7qws6ubuPjJos5Pqvysqb24Itx/SCWhZocxRl0aPZf&#10;AVsUfL4bn0WF7Ems5H4ihZeHtPWaygcUbsniAhIyKZXendPnmvShG1eCSyhm+YO+SjGXUywwEVVn&#10;0zFrfz/Kz8ol01Kwgwn3Upq/Cmp39WK5ATEoHQCSLLy7n905iWOnkkasUZVIAwoq4SJ5n7pZhbvR&#10;+ImJ6DbyJLLkFUincGW4jnq5RqHtE8eQTcMd5GUaDkscDVCt/XH6zvq5kTd4hcZ/4DbHvByFnUtj&#10;l7Wp8rf458rL+yqTP+A0zDgOb1FtMsKfm1Tdu5bqPYzR/vCmdnaCBfknSn3Zo5sJFmj3WfqMqZEM&#10;hzPzKP/Ntam4IHdE+n313fOo3f0gSw0FnJ6dDyAoaKAWS1bP9hb3VrZQ+lzpKnQlM0hpSKnxw6Bp&#10;m9rAhIWcIpNQp/yPA4I/aVGaDhzSbPJS7g0Oe78JFTViCJ812eVrlMWj/DdHrzd9srRzfU+Wm94T&#10;TLS5DU/ASnZLL8Hl2HGh9vyqkX9LoJzha7zjFCPMdyR54pH34b+xH1i55dmSd+bIsUft4QRnyZUL&#10;QbVU+fYoOUmMoFk8lLBaRHBtdml9Ew91u/G+sea5c4Xi+3E+ED5I9X4/CJ+M9ui+v0jRO6QIfAbW&#10;1xhNBt8P38ZZlVujR395dLzeXVgRyExLCcRVJ5gBXRXpRz4u7G8ru5Wek7yRa9lR/Pb4we6cgwxQ&#10;CUwjEbKD3U9fNxxgvYwLGmTAMb7tzkm+R0pTXIbqxtU+u/SnChyfCQDG78tPFoo6gxO0EFXzgOWD&#10;J2gWlSQhKa6ASA5Ivjs3BJkc8ssMJH30c0ME0aQqH+IaawBGv3Vb1oXv7e9nD4bEe7Do4rNy5jXv&#10;s5JLDeAtI6aVtfmeCqu8wz5L/5X8TM1gEpJ4e/slA/RjonQlFrQ0LxgPlYxouz9VNlq002cxjHM2&#10;yiEtTejhuKHOY2lMZoA82staiIworSkO8b04VmtbJHK8tjSqGregEKdaZ+iUoVIpawPW6uoicu3z&#10;KbGQ8xQIerLafBXFe3IMwqBVL7xMix7GCtq0OsBAA0STrvGMnXbA9l8BXqalctEfxsqaPgym2oG3&#10;FN21ab9wnqX2DSyu5FniGlDoPoEsP3T/MIXUqdigVorhjbs9Ote+vzeIQYjehZvo8ywjoPUDXsBQ&#10;3bm83rKUwr0Kww0wcjy9iTA3OYDE8ZDTiVDDRsXoq8/TURdS+5IxYfrhYPpUA0oyEbpf4gZHV6Xi&#10;gjEsKFSik7PSeD4lEFsOMbLuVAW6QVW1meHhLmT73t6cDEER2NKyaIi3jJgfTkbtWbK8Ds9b0Hkt&#10;CQ0Zzh+fRP1qCjRuZHW/Wx5iwNR803p3Qv24mFVJFm/iFGr8XI5WMs3ioRGsFkRHAheU0ZY2tNFz&#10;56KmP+lYJMoK9x6pQv3Ak6FzLhNfQry4DucL55ox/sQ+1a0+cYHwSVdE8UXj3wwco9X1hJ60wXSb&#10;QKLzBwZ2X0FiPaE6pZYJdbf4J0TPPFG0hs4mKX5HH44XocL9bXb5Qim/escvZEJCe8Q1D7U/Lslw&#10;8pUwoDwV/ubeduCwvkAHdJt8FCrid/ctXffS8AhnEf8v1oZ79wII1c3On5X61j/LJXj+bMlFoyd3&#10;dtFLIeYs6XcKPdWYPVXTrWRUmzeHZOAf6MQD7qLD0LIi5oQML+gixKrUVj3EolTz9llsTYe1NjIT&#10;1zJKV7wJS0bahBDoJ9h/BXqqKt6JyjCUqEM3+GiS4Ixz6tnUOGPYJ40kiKUsc4pwDvBzb046QhLC&#10;zjeFFe2zanAWVEjYeup3QqMGl4ETZV+zpPos/VfsU81Qk9FDvlMDF9UYuJkOZB5mmYGg9By3SYH9&#10;BfadwiESaOWC1XlyQ7hU2wF8qi7wnVnwv45DlE+gm8WbGJgXYEvcUU3vNKe6TIYQ8FbUP8tqMkfW&#10;2SpOh3LOAORTtjYOTt+CC6/Kpv+H/Ea1AbZa0L8qQvqO33Bsbj+iZtI9Cw10RX2PzZJ93vkNXlL7&#10;N+mQd9TnwHMHlhDfVdn+Aj0SrcKBfbgfonxOLoaPnusoRQ2ps83kAusZFRTXOuVwiQw1fxLZLxBo&#10;4AS+/aCac3ioZoaxK3p85H0TxglEDI6V+Kwu3mtaGeZ+dRIDJy/wFRikJa26DvciBeLZrieN+9FG&#10;wgACSqVbqAZufyGXXzp9JqToWpdpK2jeiXyk/JBj3uYEy1K9pGlVcqRTsEWPpt4gVitkbEdGI72q&#10;IWVPvcwON2nZXl+8uXCHc3OCJpZNZSD5PJENbpyoO3m7A5ZIiS/TQldM++jUnARAVWmqU4Ht40Yf&#10;wSdXus0uJXE3HFL70DwVsiKyyOzcnDqmQE31re68DM3P5jcdsigcbgtihX4TJ0R5ertk6L+CA0gG&#10;erWIn94/m/Q0x6WRYNNNcpiAvsITXZosDi1os8/Ob6hIVEXJAlXZGvZ5e5T/5tpgypmtjrq29b32&#10;0cSBQMhgGLT+qS7CHvXGcJF7ISvNcNnjMo+d/GC4MJQctWUzJCeF7mmsJCaFChdniRjomgQPFRhY&#10;3lxiW7uQ2zstSmeUwR5v4vhpiIc1QovjfEh34PkhYjUWhOfjgoTls0jrgCvGfNfSWJD8X7EglPZG&#10;JpTxql1KPER3XtSpDYbs7hOY2VPKlQjTVhSB9IJAvKalsRxS+BLwMP99rNyfEzadYW01Jm+dnqFH&#10;JVUuW9l7uIs/fZY3+IfS6RjH4qM9h3/ohtwQFktCe2oMgfQ3VI/ABRUo9HMhIcJpRYRULtTqUXv0&#10;vBmtDd3CeQSZ8/W2h4YFi1ayrBaWeeA97BALLiA3qBWbwtx1TtplpKynGVYXRwCBI006M7Wcwz+s&#10;cd/fi+TuDJ58da7JS8DLja/jqgUdnGXf2Rtc4EjR9ONU0V6XU2XNP/AiioBeGRAvDKol6Yq1bLmx&#10;xQWsPfUlF0vmdspQKc/BCGOpAv/UMjVNQNmsdgKq21mHEeBjwDInKuAFaYVXgFylPFF4UZ+TOyix&#10;7jqKFRDUqD15EWHaK/Vc/4R/KrM+aQHfL6+A44GTsSBst97NAx7Cm4Hz5Vc8B9vFTxJvYix12oZ0&#10;FTnXiWH7diULNy6bi2eXnJXq8J3Ck2UjvEakRruoJHoOsx+1Wuk7ha+0llO7pLmim1OiUKF9jHMi&#10;ysv+l8+hHfWnmlHGSV/U60YVFaTtvpXFORBQ39El1cQyQHtbrrFLLj1R9o67kdodOXEWrWerv+J9&#10;TgZGzEPVeQM3oQTOEUh1ljzQsfoKgmtS8iFn1TInPQG7ABhdGSBXZ2/011OmiN4kS4XFnd4nBa0K&#10;eC5vEofsOERLExdJ7fg5oNuMRZAjiE50fk68P/YcbP0cC7+IBVEx2rUTWoOpYHdZLRz9wt3PJCuo&#10;HfTyJufZhQ5msS5A1MOtwUs7IOfRorccdQawxhonqUBgGf14OAwbj/LfHE0oKf1bD8qDNxV5m9GE&#10;72Ox8JnCL4/awywuESGHYHmHapFJ5UMdk6dTu6eHy+QRxRg3CxZBXzhlNVwots+bjVPAgaUhak5U&#10;3E1HJfhKPoStXbCuUSbUG3b5LDjZZQ3+P7V7jId8ti+I+DPG2/KQGG9BtUOz/4rTQ4FXhH55E+uo&#10;17VwW6wDO1Da3BOIdCADgQDkBf0KHojdF3MiUjunGMp+PwkrdbcGrgClz2i1uDDzGuIN5zcuxQ6V&#10;n5B69CeQqfR9j/LfGu26wbVcmhk8ag+GtLWxxx7XtCA2MFQ4m8sJd4rnSZ5JPq1a94DEZj+7cxI+&#10;SZ6J5TDri6QWOPBDmGrShYBGEgwFpkdZH95vQgUtm68I7oSKkgIHqEyjUQ1hGstotJGwa4bRu/tB&#10;3HsG8LA7iNGMXTsJdD8mhWh8CFQu2HzDm3CH7j2mSMAp+2g/UxgGZ6cv+dat85Wn03fWfyUkh3pN&#10;sgFujYxxALk2Ae1IpVEjIpEalMYX4YcMiZzDlbWW4huPfkBoVVOrdgOvQTboXR9WNYhqFQORTs2p&#10;Dp/BVkjcVpxn2AlqRerFOxUYONTSigTNLhWl4hVzABsf0uTvJxZpdxVKO+rUuCCyEqxPws6z7OjU&#10;NnHaOWSkJpwdtASSk1kROMYz184ap0qeJpoaBYXnnZOKzwUt6qsqqRhgO2wF+E1FrWoOmG/qnu9A&#10;vs0+OzHjM0s+Q5jafiXe8Sj/DfSGFiAjUT54xtq8K4/aI4mhjhTazsYLxsChjhSvoWolh83iEIRl&#10;xmy6hmM/EcpzxwrlEMx4pfqhY6XywcP9iMwDjYEmrsH3qY5aT8YIGS2c6t/e2/1KKMq+5MjGDQ5l&#10;zzslh6q6iq0QLc0mhpvT3JsTvHlldr0uyg51wRAHp/C4LFDV3cXdXsEpK9oRyEEgikVyh32WDnG5&#10;ajPHC1750zXMC98NIDL6M7B7OJ8+UzJVgiiE2haB84li0H1PcPaMLkJmmelemx0eEl6rgFmfpf/y&#10;nOtnie92dz2OiloQ/4HnYcBaOLtvGH8jgHfnfC/XV40Ab/1UO4mxm8b2G0VjOjddWZSNk8heeb3H&#10;fTV6SzPgvOKEFMtz44oOWtg3MMHK0rciP0f4cuvclA4WhIn/IbuRn8J95a+lt1b6ZVfWFs00kE+h&#10;wEkzXQzFBcu45ya7x5ybk5yNTP4h9jbfC4BNmOkVtEWcQqzyfaTcwpxVGX9wlI4d/VfgJ3F039Kr&#10;5vdd4JGF44wZVRxP1g1x6jSNCSZlIP/cPsl1TL0T/sKCx/NkZ26ri9eWC7LaQwSHa28Im4Vj5tSc&#10;QM/p2Fv7b8xuV6p6y/cgc0z9m8U1cFwJKc7CFreltQkqijLMbtTE63fP7BSWpvSfgfbHAL3M8X2J&#10;tXeelBo482ex8ttW8Dm7K5iuk+vas9JO03msZPDAhFOwxTZxfpTqUjv4cLfYIN3L96CiMuhzoZrz&#10;+xzTSDATO08A1E5ao63D7O/BRZ6pZ3IjRZTm3D4xK9PBAMJP3ik8sNRuLWjCfie/ltKPErZX3WXI&#10;eqsWirQ2NIFUkLMx59Z/R1Q5W4whi+WyPIu3JKk7fZGgnmLjA2oCanh4zLn1U6JfJE+46v7EbEiN&#10;Ad+0QonjnEO0fOOPVYQrk3vW4PSp85TjzQli4qCNVtAonYWz9TuTYAMpLUBg7kjfOTXl9xcBj3wR&#10;r0+bEd5CskQc504iplKw46Fc9udPE40UwzTmXCTkCFk0R9pQBHdTDGFaEPHgFLwKTVyZE55gFk9Q&#10;bfosCJaYCaPp7ALrAa9ZsARCMCHOT4FWxpMRfhvZ4ZYhJ+YRC+hHrfIWp2pcDTVRepv+CHg4aDhg&#10;LU1T4IVxZDTs7K25sM2w+jJuixFkranz9EnTQhq6AwVmP2pUULRHvQneMdoi1/Lrh8Adyr0ylxcV&#10;ftKUqWZS9ZMeEd7tZwvjUIxGz5TilCvsu+q/Uk9WrbdT4sDvBkiS4FxJJpzoz75ZTEzIuXpzfYr+&#10;KyekYb8LMlho4zckDyAcc4ecXF+NmlDc0j4msntlSkK3KUAEuOmzBEpRhRbIQTLTQ7SQpERypq7Y&#10;H2CgU2TrTesgCm5JAC4nKRnVIPtBcHYVdwdpiPugxTzPYB/tAbraqDsxrU8huAHkSDJKBUkfi9Bn&#10;WdA56h/yCjAIuh4r+pbGrH0upVB9TlwC6elExQ5N4uScO28WbLET67NkinTYkmngpClyIi/od2xl&#10;/Sw41PF2+Ow22j4mVzjz4uQ+h5wNpFZHzTHbQ3V8DbYt6UB3rQfH6ljTf5k8CcX7yDb7xEKoQjrp&#10;5H1OEjrSdLsIWypQ1BpvQRNjQp0njjkkaTzE0JzmBMPScC4EOwdb1X0a+2A1/TxJYyiyR6mcYDsw&#10;DFjf8ubJOdEI0izekiAWhMrEFj6ktM8OW+Rzsv6i7JNz4urKqBUBoUno43AkFLHMuWWMZDbgh4qH&#10;UmR3ccgy0NKEBOdR+c13PGoX43DU2DBYFOa2cWQhum1fRKEGEsJ6Ur15DirsjHKIo8+SpVbFBLnx&#10;mhOft6/RPZ7T+02oEBWlHjBmo6JwQWHW6VH+69FEjmYsGUbvwpA1YUYuMywZzg2G6hCWYgEW3a9X&#10;QD8jWhKnfJEL4+9Vs9CFajecQoWG6e7fphgR83Ke8rHeN0GF4nS1bdVsBMB/KGrXffDWohhdCUX+&#10;5i4Mn3egGIxGqQmtd4vUSFUnLdPD+aZcQFTc9IUd72d/To4j+ddWPUZ/sN27zTmDztQzZFnQ4Pfv&#10;s/RfptGVrnGDTp5Ryg1wJSyf3abs4YmqfiYA4Qrng94SQtuUPWLGusNWW9l7WDyTotRQz87ROOmZ&#10;roUlOn6bmDjhleQrZWIVjdPUiyz4WJArEE/OucrArVnHdeAUIiyf3RqE5GurxbCAIH3aPKKfYP+V&#10;50nsFZMh3oQO+z5xEDnSp9ywSRvCoEgnBz0OKxrUZzHNeDa0U4c10Mi9To/yX49my7k2ufAqjOZh&#10;/pvDGUw/iWUripqH4B1433Y46paHk/cziZt5+A0uGYFvQEYF3jS879tLwlVho4s1xUuFKWRDcQFV&#10;rEApwb0elay0ym5XromDWX2ieZX0kHrlJ/8fZ+e2a8eRpOdXIXhpoEc8iCdhNDdjjH1hGAMMYIwv&#10;aYpqCSBFgqRb7bf391dGZEZk1eb6V08PsLlUlRWZkZFxjkjugbiJA/UNC0mGoB82U0FZh5WLIscz&#10;5T5sekiktSiy5cMkJDgkC7CaClw+QWOhsWSUwWFleKcDrjoFK96PzT1Bt3AS48aH1d+ha0CEcmHp&#10;8ZR13sF88FTRSDGGstrtw7CmXI/Myr5achuJFI6xuP+HDu6tVlknuTP4W3p8WZVx9IQdH8YS2Twj&#10;sOjsPcT07somwOxcFzlRVrOtBz9BePKpoRFPrntLNx22d0xKdmme7k5E/VeQlK6bzqPLidkUTTY+&#10;PQlE5MXtG1j1mwtNczo+TSS/lgN7zPjkp8XnSygvPnxyDstCVraFWC5BwKju9MDSmz09V1xav0VL&#10;1FkgOwrpmmNMm7pahFj2KELjIBCtpyZYAhtZM8kR6TWT5AqRVjR2j/rFLbuRW9Mx3gYl49lWdsMV&#10;2I0Zyc22BkGVMShfy7+DCBBbZDwPhkwvnRWDy9euKAcBhT89KynoMNt4KBwQr8KYNo2KqB6suKxP&#10;8ewh8R0rRaOe5JWTBGSwgb6/LIq7spZPd2QEa2LLvrsuJYVmDolqwrrizR4g54e6yUeV99BXdtxq&#10;MAgbJS24lkUmyoxK5zJa83Noe/u0Arbj0xyerVyN0Yf+oWNBZhfu+ZSTfff6ryAAHEuZ0UmmAIva&#10;IEOhkf/OqUFybmtWP9NACezvoVTjxHrCxLrKaAyVbmHLl9357vsIsBQl+V7+nd8nuSoEsnTuYRl8&#10;7/vo47kKNYxK70t+9xJzHNeswFTCUfS3SZkMx8TYDU5G3nnIv/IY/2wSE7JmsByPWpDJNLMPShMh&#10;NpnwDDpUmsdBDged7o9JyQpiwpC8DzJVKsme8Ywpm74wSmJ5R6+DgPxs0xdIhCcENCdGacU1R7vG&#10;NslgGfaCZan4rkEuj4/uY01eKQVfGzBOCAz8AV76AOQ163Vh1trIcqGbYufdzQ9k/BFBBrQpWbTb&#10;YfVfQcd4MIXCMWtOV9cMwDbqa34a3tXdxzxG28/RJBLc4fdiLMSb+BKUDZ2FDBTV6ylzjOZkxD7D&#10;MyLOfaLtPF1ztSTyxHzVInXscDm1D+DoaMxx4EiXvW0pJjDGzGbHxXDkUDaywaMMVsdoZZJeU+Q+&#10;U6V4hRWDuk+umGixzPT8/rwEVJ1hT3bM6X2VXuesuCpj50f7+7DliTl1V7/BH/v+yJu3zf8BTK+z&#10;r1hojzxvJAOX2LhOo0aI61ruPwC5Enpe07dOYD0m2GJdRd5OIIR5D+R2uIG8nYPKdWA73VDZuA6Q&#10;cx/7KvuvPA2Ye+HlUwafQv6NcFGypkYgE2DDNt4vqCD4HcWDucMdVv+VkOtY0vl65AQtsXxaGsEO&#10;+bDIgmfdiW0d4OQbF/yuPianarizFhlUlKC0DGP1xHWu16zLLxNf+BR70IKNLJuB9NyZTB2tnOB/&#10;dJ+V77rtc4Gs9XXLhIkdTQaC+x33rQxO1FfZf+U+F5lII80tyYlPL4GL+1cXVDQCLCeD/Etl798B&#10;eclEir0xNLdP43cKMqBKS3mWDXIRe0Q8aCB1B+TChbgtaMv1boIL1+nrk0RdwkTpY/fpbOAwpBsJ&#10;dltcB53t8AQdG0mga4tgoUyiWIWcItNQZoiP7aKIqhFvj5zxaRY1P02C3fHpeapoQZI9kwhIkzx5&#10;xz7Tc0PlI8ei2OZoBLs+rfThQMlLCHAoZeUxWkScSZwi8p3bayYcA+EEZCXWNQ/SUekUySiqzJOC&#10;VinsuMA6Iasz6x3ck8qhmfKhOsyNPWJCZsii3I291tweg7+71qws5bHmV+p53I8Nx4i0hnhMytYm&#10;n4kEZ4k00WRiCvesmaBH6ubIyF0AV7sZLZyi4I5tnmdZx+GHugeyeq3HPhN23Pk2PF3FWgcBoqbt&#10;KgvnjDbu8Vj9GlNv6vyy/wruqUzU1ByvPk2jJ7jHgHwxMUz2iBgqFQt3xR20fQvbGLNJBhebUbwU&#10;9+/zEZUZi+Jmy30jlbuVm0EFxU76WEJp8dKldvmaOn77r8Q2fDvlM/bGVtNCmtER8z8mJvfipg2p&#10;h2faUbiH45Kkk2awadXkLsmkGh8lH2kIg4e1fN4nGTjfh6+mFya/e70yfAdpxJEwoHBHY0UK94Y3&#10;Gxmsi636Y/w3CZOVDe/NaWXXkDGN8tQeSNsgI5NSw7xCOaWtKZHu3k10h3Tvo6eR4NMXpc3ONcP4&#10;ewkPD8u8STW4I6oJoRR0Ihd2YUeHz+iqR4dc3PLdGQblYFLHDqu32R38AomvhLxBTUjh3v2JrSML&#10;IDeSCNXmWyQGwKLHaDge0/D5BWwdLhhjSUDfF0X3mAxrqJ9wb9OAyHiVt2or5qGcBVsK06D9VdI2&#10;S9pSZPg0aw6U0NaTDPNGBjSIyHoVNoXxeZ46NfdfwS/UOSdZEVdtR4OcKWZROrOlHTROV8N+quij&#10;kTd703iFVgvXa85znTCRCBOR7PAsYs33rmdKj8DAEc54DMxtKpQcZp9HYlNbqS48ESU0QgQclKiq&#10;9c4//DlrblUjvjUOw4ojCjd2RyU++LP77tBLLDiPzmN4Ak+Qc+2JI53m4dlgFLkJuaf5Xv6N93XX&#10;wcyFItx44sGXOFWcLqQFvqnnW+u3Z5QazXAO7RC3WJCiG/KV6aTCII42cVcUv8+U4FzcA8k2EK1O&#10;zS3fy7+5sgYFlenY9yJdrldWp44cHE0CJl33hRP67sTUsAnfvCdOwKVpeekp+jCQjzOxICNKwues&#10;mi860TZqIXSQ7fbAKTdNHsR0opbrNRPSSEIk65+M+P5pKJMY09gudmvcCrQmBu/IABx+TAqYNPoE&#10;ed8dcmtn9h7a6a0IAv4s+FdMgqT9aavkd/Nv7D7xIYyQeB8BP5sZ5Xv5d74PDoamSp4LRzM5Ur53&#10;iTn8QqL9gRrYyNBvJ2pYVUZij5vMN30N/iy76RitYuB7OD/RVHUOGWMJ6G6OMQpjSNiJx8RRNlfi&#10;U4LAobaj6ZGammejrzLXHjgimoo8iY8Ssh7LKSdqfx+8h+HL8giwJk3mex1aQtExj53A4xfycOKU&#10;qnTVTBwLPxp6dq6pvNWESY8wCtYcalTVQ0Q/ITP4ctZA5Ezzb86RUvFoJab33xALGzSf7+XffL/N&#10;ioNqURe2u5qNxVIVoG7nUg0/Q33mKJ0R1bCvWsxLTFzvAcV54Vfg09QJdV6EoyHTHEWHpC72iUmN&#10;i7MKr4+2eyeOcA0ZiomEJEIgVAu1tEJYGzZD8CKkDM17OmTU2oibI4Rg+Rk36LD23SG7KHrys5uq&#10;xAtM5Xv5N3cTJTalH++vaqR8r0OLUWpllDmsUsU2zZhmDKnKkQJBE56+2YRrspMoj6GgnGOHlTNI&#10;mK9IWxrpXYzKjXr4xLKwvL1eSRpktm+Y6NASygsVqQSdqstnT0jA+5U3MsvfhFrS9uwJbUxSEiDE&#10;otzdoxZyTKeGRcJpaGeTVxADmRoWliZ96jtk8m6S09CV956mKEqOQQUea4bLbBV7PGZioTZS1hw5&#10;aGtipF9FZhBVzwjc1GU6fvtuwrSBGZwR4z7ceQ/uJu+TJxqpJ6iSq3Y3v5t/cx9FovP79HhNGsv3&#10;+uxyFPsdRoY6oQcW11IrouCzWySTolFMxsDjw5h4ALJqo2IsjAjcwIUTMsvn07kc3AvdLUvyj3T7&#10;GI3GNHlyh9V/jTUjCDEpciyXDXRdTb0k+V58Gtof6RRrYuqvnY/lBc/quQ6r/0rIVBOE04CSeIri&#10;G2cG13hR5qcxsDeUEOGY6VCqlb72iuV+J0yM5+iORNcsTKTvSzsFgbNdJu8rQ9rgItAnoYaQGvIm&#10;9Yi4vAVZlzEyuZrzFULAps/NJn/8AV1qWxndieX8OCQswJEo20z391fq41F5N7SucgIv9wyffmbj&#10;MIrrRrapIyNzzzgLWxMCmU+Z8s5oQv2pO3RY/VfsHPnNWVXwjA4JcMB2QpRon0ovtR9gbXusdmYD&#10;O3hyH8oyuISM5KZVSI6lAruvuSS24m4if3qfGD3hEjJe43sSAukPnjXGcnNhK/VFwRQiwUaQlX1e&#10;mQaRyXSx8phpHqMtacSd88w6uMIL9Pnh4Z/HnrZ76dC73AzdhDQxBk6S+3b89l+xz2ijs+3B2qkF&#10;GUdbMsoXaGtdnYMzMjrODg79h7z021lQHGLukUqScr75Xv7NOSrLNbRZUkLUOrjrzNcrw3+QSi5d&#10;fiJHc60MvTcNMAIGam3VdlO3XQRPISaoLlQDZofVf8V8uetOkc+DN4jpDn/DhEwXDcVNx2N43Hao&#10;pVGmCDhSS5MHdlgbjjDa4EL5UdkvG47298l4WDunWWzvd2i5E7K9c+pCWlPI8MPTNetEDnPhJEGr&#10;f0jgRezMxynBoOeT4UwaWJ+GwaVifUWneCjhfgPyJGPzbMKD8RnErJP6FmTMmNQV1hEoj1XElKMT&#10;Yybkevgu1gxtpamF7rvdikGVmqycXDPC4R5s4/hPO4xGmVwEpp1ai1IT1tznC+GgoobENr7leb47&#10;TfVfSWHr4rZL9o6rZR5qXN5dJ6StMBObkJn4HRJPrWwmOq8ESxVpZ5RIdiRkycM7+AVu/OyiisMs&#10;aWRhG5t50jbu3J4GzEygz6QwidpryNv5x/2PSRDUgWsO3a7z1P39ev6kwh4UcUt/wUuFpzqgiC1u&#10;wnpVKFFtAw86pj4XjiBbPIr6pQc0s0s6wmTFCxCQwe8muPCOZEtRICPXNsigPC3L46aaXG2H1X8l&#10;9yd1Ze4HZXGjSfBaFFsdHeIE+fSYqHlkCigVgmK0Sx657Q6BowwUMYr/3eL+aL0LCpSQ5yS/e7ky&#10;MlSkWwxOyL8Hpc2V4V6bFgTpKHCfxjRKBaGUJ3LhL1d2DZm4cTolVarfw440upstKfg0MqqzK/yN&#10;ik7EvHNiHg9W36ypAF0sCgt9srqLxygZk/vPxx7kco0Ji0IB6SQKI8BaGotSDUyPDeJEIC4Xa2YO&#10;mDg+trEEMx8KyLqNtG1kKZblMdPYJgYLSl/vemyueVXwXn4aIZibgfaG5dYnBhmk13M9PkFOGo/z&#10;SpVE3rslmLSwD0zle/k33+eSyvRZqUEQ3pjOOS8pmNJG8qhiu6SMdqQdVeXBKJUPPtyP82gRGZ++&#10;6bUjp5VdQ74cWz7NBVbBKBeh3HjsQiYklouiU8zQA8qncbKEFrEYQnlMUCv0l3WoTchQf9IgtcAo&#10;BY1QuI8WkbAzhAUZ8R1VuQqXoWXFDnf89l9BHVS9K38weI2Mqw0yscUUiGcWSiRvdSug0cA9Fvtz&#10;clUyskAeYoxdi8JinyLt/BgnZ3YEYM0c+ju0RaRn5qdxHDiWnbZJw5+N7K4er6YUZfRpn/dTSIwC&#10;fSDwXOab7+Xf2Bd1O5qMWjcsJz/M9y53swoW4vtqWF31YPSmvAANWS7p2B+jRafUYlu5c8mnI1io&#10;/A9jfWfVSLfPTTI7K1a1AxFiWdcRDR7VV9l/BaYI6U3np0T6JljIb1W76TGxi8e6giFl7Xx8azdR&#10;mUicyY+yVzd4sLh7xuqOOaav5fu7iZN66ugTK/OElI4CJDZDxt0joDZPEyZMYXDw08oucVr641yp&#10;m/QiV33CwOlrVKPuWcK0VeVxPEaWp3bXYfVfSffrkjBOV9L9XLOSneeiZFr0NZeuNd87m5eQqxZx&#10;deyLmnD1uIh6RGxMzMN26WTDrHPsWjOmzML2mV1BW1M4TG7mQUbKZ1KruCj6e2MI9D5cfryLxxgi&#10;k1/MxyZkXIjTP3JeM+kl69NnMiBcuuQl2XP3UFjVTS54pLwt0xmGKrL52Q6plaQvN2ie5E5T/VfQ&#10;dtVxyRRTLKlx58pCobbNXEFQ52UVeBpA2R08ElwvKa8bzTtkctoyk5yIA76ALja44SULhIjE4Jm5&#10;4zwjUdTA4OAFhKn3RghEvaehhDdahTMVJWRpqXf6GI22+/SONRPgy5xb3BEIp75mHH8zFYiGUKrs&#10;a5BLnb7uZRjWjEfbLSiGHrnpVKS/TLZOLboqextkTlKyOJrYyDbhsQVZ3cyz/Z2i2lHtl5yEJC8k&#10;SqBTOmUPGCj3DpQNbJN3dFd9htqWEOc/dopQdeQ5LshKTMrHUNAwptfjmhKAm+wOPZKdVQVpQGb+&#10;3bwjdefJ5GGU+8vrWrBNm2Lyg2I0zDeqeDxsE6lTT9hjzfhzdbl0+zTt9HPNaurdZRWRHlJLAiVk&#10;CxAa8/eZtDlU4oD8nEveOmTyurIIHd8DkPuayUFT/sCYNzltgwy8NUNWWeXKCrjb9pj13Ejip1lv&#10;Rau6izQxciACMtgL/5oJmTzcdFzLcToiZQuyskZiM9gKJRjWzaDl5uRDqlgZKssJcupjg2Mrlwui&#10;GJgirqT+muMs5nv5d71Pike+D5Q8u/le/s33ScvI7AhC6xHUYVb53pUcIY9NuAsoeLh2wuIoRko8&#10;X8Q/0BifNl99bo7dh07u0bWxvMm0yLFYmoMfrz2AX2WGMRX7YbSsx0w8d5CZ6RaGgc2+yv4rMYXH&#10;MLki09hsc3IOQUlMDE+ofKVt98kazEAPWc6SozZkpW2nIcotYLqBqn6aaP60FkHP65GuOdf8FJYa&#10;GfOcRCLe90Am2Sg3knZCykhskBFrk11TWbad8ifE9DLfBO+wlBp7zfjTsu8V/yC7rJ/yg9kHAWIK&#10;RGO2uWbkCEd/UBg5FMqM9CEj8dOywj5Vh8e6ZmrRZiIMRZDqylcew3F4nJDfkKHjQyZLhoyElCO6&#10;0aVhm0QYPh0UptjWpp2RGKls4uNUQZ1x192Jv1zRNlEvZRbGWNjM5ndSa7iVDEWcvqEE/s3omDcE&#10;EfWJJmR57nKsbgZr+wxpk4mSEzsn/0gvT38ZoT/xV3efiUHSSiXRyUZ2JjWCRAEZBSpK/JPCKHck&#10;2h3zXkkV3pq51ZlEpIFt2blD15ifRgcSho+NlAm9YRtzaXr55CN5IK/ocp+b1TLHTsiEYSDBhJyf&#10;Xo+rl2+O9taMxrXSImZkqnxaLDUhn+Ja6lM1H8sMueNUqcwk93l5PhZkVSPlRp5dHOT6ryj6fGyu&#10;GU6yYnkn9wg1Z/NaDjUb3DgJhyrLevCA5GZ4kOkpAzdIdJ5ieYrkJaughncP9QFu5luuxyZkONMM&#10;dM9ZT2yr0+YKMqZLaD1WikOejDs9RuQSr1N1tm2Vg5ii/wLb6saW0n099tYM90PbS2yfDiz/Abdn&#10;Pj7RNqyEJmfxeDomT5BTHxvaCEII3Tc/+oIr4Pfs4f19OVvn+2naAyXfy7/5fbXtSi8DzrRpD+V7&#10;+TffJ38rld+VwVO+f8mPUGWy4R9xfAV5mjAV253kMJPiJrVASfRoCszNHLAT5q4hyxRNrJ9zF0iZ&#10;mDbbObGNyNRyHSmHy2dHpDbpBoDB3GEA3TJHocUtk0/1o+IDqBQd51OYsS/tEPBTFcNXvZWWw+IW&#10;J9IxaoqHCiVTpVGI9Q43Ls4VRMqYMXr5VktPHFQa+NBYEOVw6aJKvSYdJ7UhicRh21q7i00xmRBG&#10;19bJBrYqM2eAhaX31arhXB5H+JPC4K5KoYrnDLaqeXJ3h+NlYssC7Cmb+DU6boYn7vRwkZjABuaH&#10;1QCioRH1Nzpu4gJg95q+iucybwkkffi+1cLWUsaszOM8nKpkXkiGw/W95RTMKc8N8vaW3ckjck5d&#10;xusjV0SQ1K7UIW+nSFVa0PABWWChkqyW5jgc/L7QKlFZMo2TFeEO39RYudtST703r5iSDtkgwTF2&#10;noD7B0NhsoxDxrWJQeB5ikgNUi68S86wCbTTXBReruF7yB1WVWhefYU7GJQ0ysI/BLnN0TAV/yBh&#10;o2NF5KLO3Jm6pBWDmY7oOTE8rU+S5I9cvOs17xIMtTx9UmTe3Mzv0t3MMyOoZkjmdy/ljhxDU5OV&#10;FdcOK2KdjyaLPwtERPKsSFgpuBYB088BRhier4u0y7sep6T2IMtLh0U5KHjmPM/twiuxVJmLx5D3&#10;zAiaaccmZH1uohNkN8HGmYTlzcdCd+WceizfVMw7H5uQZbhN/elYYD2Wh4I+H+enJ0qYqfw0/xBk&#10;NWCZ2ijxjs55SZTGBzbXfH5MBH5Go4Ue31tENwrigHPWp0+jfqsN/kNkQFYRN7rm4/sojEhddki6&#10;0iO5T5JM/f3TE9vHJR//MOR5lwSQTxuJt27mX6EWBzoX5PaYWKevSBIww3mdcuGcM68OzIuTnCZG&#10;/qqqsGIz7sN2i67rdPZThZxE7YtP83BoUHPNqkdYfBZCv+bOl9xTnSozoHFRY4MGpX5MY1HTIFiQ&#10;yVGdE7uz3oRACp7V/LTcgo1VyGTMuNZyBy3IZLBOJ4NM4Dv2GSE6C9wuxKzyRlPjITyxC2ny89B6&#10;Yt54FO7QohFwJa+FrM7uWCZawMeThCDHHu8gAIBWmIeOeQ1vpsc9acuorkhjI0/mClN5qkSB8Rhj&#10;ZksyUhLN5J7TdXeCnHI6LFhShmbeKjp03MDCqHwv/+b7xBNTR1FSyHDTlfcvKVjmRp7aZUxNQmlu&#10;RVJYt6NFezecDblwDvUd3JnNoNVyjj07NFVEm+qaBHY/1DSNnNbYMiBPOL1eM0dxqahJCWvNJBsn&#10;SsRadjqCOS3dOanQhEyXmZk8eLK2aQHIp5NEz2eHPPZZO7qcAB5k+c1mbiEKTo9f4LsvqVEXj3Xp&#10;WG7GvfyCm/bS5r5iRevmmVJ0NzdDMmzqzpOFmmuW0zxnjbXbDVGuQUJUzscSDI2FEpHPDs+U7ImV&#10;+5aKynqmUoORN3zic1EU7+a1YHz6JLCakJ6PvTWXu6QuP81C5oGdn14Tq3rLfGxCJiaTFvaF74zq&#10;/1VxdFZMWkLvfOxB1uakCb6skLko+qKv0oqpsK/HWKHTHz/VfQ+yWjku3Vaet0ZCnObF4s6QFRyd&#10;x/1eyGgey247Q5ainYxZylanbeKkxQ7Jx+aaZQzMY3OibQIjNN0Ltn6uKxZXm2dymsomZInWZI/n&#10;80yuD/HNhJwHdu4zUeul8zxM25tUZRTe5vwo0b30GuR7+TekMJcKzqDo0ghZX753KZFwDGmLhgIh&#10;cu71GmRdzCDuwS+2x1pNLlxkdjw2cVq3a46dSKPD10L5JNH5+DDSJ2Rt7SWPzLWnbx7KnRIBDfDU&#10;aWR/Hy1jCuSpwN/CKX3C6D2XOD2xd1I+CIfl41T718qgzRkTvZNOFZGf6uCUluvT4DRTYpYYn4/l&#10;rVsnhHN6h25+ODby2E/v2vo0mzmP7ln9oICgNCNIz55HR6T0AS/QOTsVLMiElSeTPetUtCLEb5ij&#10;UyMzIaOPT+rH7dn9C7iTZy6cbMxeRahs8uQoxxVBvowvF7PjSuXDjcPSvXIqxjRqVGp8cbfI1Zv7&#10;gPyI/vLWcgnNcVXMwBR1yXuwgH4iyUfU3qKvlmtSsJBiLDHVaSF0ntR/jTOLH4Xqixx6CiWgT871&#10;zHTY3HwyOTh9OZbV+kaCWqPm3tIqKHpFzw8rnTU/fMrVAKtYTQH2viwQepOrKd3BjlcCSYKl2JeI&#10;SD7Ftdv2lgrkyXaUYjWeWnuLdbuSSzhDI6tggsVxM8Ne0Hn3fnOHQ95SoetBQNYlJ77aW6zG6RhX&#10;FVv3OpJEOEOiSvXuJKU+xcmayUtQ+qbrzr8eOlcLnaROtz68nhIriZ1XDskdPhtuZKK31di9i/UQ&#10;MsvjdYELInVJF/ciGRMibU4kz5YsBUWpU84guJkrNVdL3CPlCbmLQRceSYGcNLJXs6n5YVqoz+OF&#10;j6wHPDlAdLHMSeFh8pkjLZJoKZtDiX80vZjlTLvsCsmc27lBqAd3kBQRheRDdFSLtiRztciVlLvn&#10;XO92CuRP88XuS6KWadWTKaUeBIXZv4Qnp5Z/8ZQTPw8Qds8Ih1p7i0E/E7XlZO+7h8sqL5dU01Vl&#10;D9RJQecTLCdixAc9sHRlTMuDAr4tyRIBM1O28KKo5rWAVYuA9FGR7qDOMy67UHJcHiAuPlCOVP0w&#10;iaRJqzS8JHumPeWyjeTY8rCMDbJWqzavqZmsoUlSRJyzl3HppbmeKq18nAKMX3VO8VeLEhkHSNlR&#10;3bDE+Zu9nQGLo7fFiUjOms0G5VW+I2SCu5qKgJgx8UR0o4eQjJgfsdu5WiVOBg+TwXIHJSvbc+4e&#10;Ur47sylX4CrDmBSR1p6i8kIJsAkWoXGHW5cKl6kP6a7GHo2jcm4G46Qr97ABoX6lkR8c+86ccWl8&#10;yc6ZOpRRkUzaxfSfyyrpKTdczTazQeh5F3a9Rcm6GyszyuiUqtrUsrcsBlixHhhld2HrWt8UfATS&#10;Ec2XlNzttudkAGfBPN0FNe9B/vla/h0qJsJ4duFVHtZkSfnale4iLp/SnMgi+1kXhdo5k8CIwJMP&#10;056C6ZQWXGO4TPsOqP+KuSLNUxcjH2K7nVBXOSYuEfVbV0Rd6Zl26RMs9zvOCRGM16nw4rTa0qK5&#10;D3hG2MDE1vGyTYozNujqRDmJ7Fgn1T95uMi/w1/6/S2k0CADrk+kN+6vX+JSd9eMsA3Z6oitVoIt&#10;CRPxX+Az7XZYdFdhRMRx1CB5runyCqwuWIzwLunm5BM2sLpqMcKRlFmQq9A8LnA6lYLp8EubxHce&#10;aOmAOi65yi47IvdB+VofPDYA6ydbGnEjBIZFXz6NJoLlIvF0A0ilb8V/g5kjSzhb17O8BIvADO5G&#10;FQnIaQcH8Z99qSjHgP12sBBm6H74QQgK3wH2KLkdeD2u6+gfRi6ETCQthfT6jgvIKDQaQhnIk2PK&#10;J/q+XC1HOASMWgzgiqtoFNlFRYA6cvGrPyUsOQS13KKRyGiBhdrn1RFqJd4NOtKHMw8csErErGCp&#10;7lmrnVO2wGLIp0dEpX7qFFDkAKWDmQ+KbKLMtYNVu9MhitkMOO8deyuOOYcq6tjA4h5KJOP+2lrl&#10;gKZsnvI9ksqDFEcHZTr6Y0Gh6I57l5ftdURJdHVCGyEi8H1p9QxS5A6agwXAdjD0tRw2IL+af2My&#10;3L1HS4TjdZDKmfru69TWSG0bryOarNtuYAHZnI8tpvakcTQWNS/8oHAHZlHxD4llNaquWuAcxvz6&#10;eemL4l51vCNjlszx5a1FkYgRDVdFRTTA2HDQYQ3E6SqRsDYIjx5X1xVq1a3J0fNbPkd8Y21RcM88&#10;16QikO7jLApFKNyvuvAUXW2b5YYDXn86MgN4Hel8kHWhg8tF1UGoEl2RhqevTxLY6oqapGW4CvCj&#10;SjG7XNQ12OOiwYOqsBDwp3Vs0Y95KNL0/AFz21MSIIMi1W53WAYWw8GMEKM4wJKJExcOvP0pNpgo&#10;WGSqIHHxmzd2pIhOJAnSIwwOksesr6//yg+T5xdCmrjz665IE1CYqwX/mwklXwjYGVNGSbtDhrXd&#10;w0m87y27nWhE1nRnNSSaKSp37y3+86iPKEMnktWHPfd2Es16ygYFpu4lKW4ORCAOkjpTMrYZOzae&#10;oth1qxxJGlkxHHJ67+ZB65vZf42t5W7JVN1I2Keit9Ix8arweHERDXp4f4jRlCsFJ3fIL/SYMNq4&#10;2IL+t+2zKGmpD5J0uCUa0M0v7C4yEsG0T8KvWVvMFum01WZwgJOS8GZtWSq4h8HngXiMoEiesU6r&#10;7meNDV0jk1K4rTLJ6OIh+MzZ3gnzwErMljU3FqBmavlZTuogkzkh3s7Z3nf/NwpXqouIWjwmlYZ0&#10;wW2ij9f6hOpDTvsdDLiMpGWdUsaLLCsT4lqWrfsGyl7kGYojhqPW28+FW0x4ZaUUmPyHPJ9U9W9u&#10;WvhEHm1SSVRrPjScfiK7OKQrZ5j8ZCvz8QOrRRpub6PahA4lP+Jg/eXtDmmcfVFWbA04wQBs66Fp&#10;aHxQ1fH9ApFC2eg/6o57ez06WEFfqEhx01mZYV9Pe1vZTAEh37pczzqpMj56M45y3lRg10Vy2R/M&#10;MNlrV+u5hLmoSZrg5kpdBwMzS/39CsGgjgDnOKnq1PgATVzBRDgk56XmAB9l+6zua4nPwtDhMQUm&#10;Lq/UPNgNVe1erTNxPKiEK5dTSUIckg0bY/Kt/JtvZxyRSg7Ce/vbV+tRWXlSxpxVsiUsmKe5Hs5y&#10;l/IYMxEOlemsDPWr9VzBRKlPli+rtNtmaEfpKNHFuBvM8pD44D0w2ZrYcTU+GJ6/uU42NZDAcVdh&#10;T9k3uGo6J2z+UcbQn4Gd3/btEisLDn1jsR0fmARWLw2Q2sM1fUI095Rf6YKhKZS4FqMZU2UnuH9w&#10;q72qD1+xn2kI9pX1X4NKOXlTpsMpurugII44H+ZuXSciIyUzZhpGW2C1Q+m/Bkx1X4sNXiNz97//&#10;kFObqt99MJEEyWPwCYjbF6KqD2HoWyftMpILyO+QzPWzwnMjE2kAgQSSL7Z6xjISdhj9IizJDKNL&#10;JYPIEv9X11lg4tTewsWK8KcM5Iw8TTnTd7DzOOk4o3st6hTnOLlovpV/Y9/X7q2DXeRehxRj8NVO&#10;TsFyGhPHBpwPJwOahFQecqHakA0eDtdIXJL7VaMLTWfRCqdI+gS7xEb8M1FHIuUb0ytnYomSuc51&#10;mojAhKnrrXOdYE63OkCUM4HxlCqRtMPhsZgw8TXFOcSNjTfXXmdhKarq7MoH/rqo8lCDta3dFv7h&#10;lL7kZvGdS5id4uC/KRW5u5TGfzEm38q/g9YQNuDg0EMozZQJOmRovnVFn7IPgj5ps6vqgYLDIrGf&#10;kDjQPelF7pK7F+FJa9+QOSkg1YxrnNS5NQeLGsoU7Zs2R2yhFZjBA1rP1TorZT9ja9o6C+vAGqXz&#10;U0VCOaSoWeExsdZZR5LztMULFv/ES7fHMMrDqUd5MMvIk6KKCpTm3VlVqpxX3DCpp2Oz/woeV3g2&#10;R21b54IJYiMXam72mi11nNQWBMV2KP3XGebJgoMYI+JG2AK78PhswsSLla4Q7myMVpIebtc6EYdb&#10;kX75LI5ypSaVg1QfTnPdgllHyn/R6LY+lLelrbNQn/qgzRztjs3+6ySz1shEXzkrFw+XFFgPrXUi&#10;a5IjY6ZsEZbCdH88ecwKH8JPp86Ug+v1lfVfY53F5jh7fospc3b8Fk5LatM9QURFOUJtOjt2izlI&#10;RrsSigoNFT8J/GLZ0X1l/ddY5+pRKgtIN3KVzyo+FyoQ8QeVgJWHrCxllsr5iO5f4Tbly4CGAzPu&#10;xkOTQ8lNOZdv5d94m72OANjl21frwdOYbAyHHkledcrkd+VNkpjUJIC2Q0HYPFtp4CPjsS/55XFL&#10;6Q5PCUU6jwU2cpbecSqVU9wmpejFDIgSk0+k9OX1XwNBNA3PfBxlvmw5KPjGs1oGsEqYbGCLq/kV&#10;EnD4hK3zSPQ/7Q0lAXZPICp9hpDw/+4J1cuzy328+OUuaeZqqcirjJErP7B7YIqrmcvS99xx+E6i&#10;d07otM5OeaRjxh23UAHR/LQ58638O7YBSk67HVV8pcXkW1frKb41LsuK++qTYIrLDkUROVg3rnix&#10;VBR/B08rLISska2nsMz5UPZIXUftqDALw0PliJySEw6v1lnUXqoxlXxRWEjh3SSpbZ6zYoMfeUc+&#10;7y6mID1sFbsvMOtDTNFNn1s65IpxWessog/5HlZD7mfRrUiS00V5ZULFHqYJwAqfdmz2X3H8l7ZC&#10;pnvc2ZEwiXqmhxCJpGLsChNvTHopmPkd5xCmkjLqHCzC5sqv4iYfWmLOB9My/T9iEf5u/gXWFpYL&#10;9LL1IfqLMu+GWaPSgQ6yzJUK5WXBd1z2X8lY824GTEAU0y4njuDH5tLNZRa1C9ahK1dAu0VB0hoD&#10;Q/hToIq2YYfWOGBCmcM9O2Hyfo68z0qW4ytt3ZMhzGnNz54t1qJBUsqiLmDuOstJQd/Y01qWkgh/&#10;2uKfxVWAeR0kbeG2GPy085D0KocBkw9kD9MY66AH+as9ql52x65YMJdNT/H8dk/t0vRw3oi8y3QW&#10;l8brfI9YXkogio+8reWjGFBwurFG2FN3wazZPFV0cATvTmtMaTZOiGYZB0+t9qj4HPufb+XfePuI&#10;xQo87fN0G1B/+eoI1tUcTUHKasiEIRfm+BzZ5D1otQIuZNPGNQSntVwBRLCF05JA2KYarrAfuY2o&#10;dxW1S1i/gZJGMqYFcKkNXDtPrL9+lCMV+iQteTYFAFsuAimqhLjDH64yycEn8ByFQZ08ZKlQCCjo&#10;rk5m6XvkedFrJ3avI7FvOF6UUNeUWHgjmlTUcpUmTe9CfrIDCg69lHV8XzTdqhMuejEMhjn3h1Mb&#10;hz0rJ20QY4fSf6VUmOlANF1/Nu4pTAQeSTtDz8Rsos9HgymzNR8Sgr0DJhpeGDQURLzqyRmkgVA9&#10;chwEXSOwwSRtOkpHcA3EBYEWYWIJKs9G5wvnaNzHONdJBDqWguK697wloBumAU2Rdd+ijVsyAqOy&#10;ijN0yijls2OddJ7f0jqIgqt6RbMl3KMwogsTJ2GmsSJw4xb0XCfqKKGo8Vl41lCR5kM0OhyMB0x4&#10;7QiSWbhFamW5D1xNbZYKX9MtFHFsqFQKXjJh4pLIdZL1dYd1qsSCsMnopsf2NZgrcxnPPBZwe6j/&#10;FEjAFz5OmbdOaCg0M5pMovy1z4LZ8F2rjWTXZqDyvAyd5LdI6/BgrtxvMprwkjSYsNvQQHHLbCUG&#10;dFRLfkXQ/Z6bWkqSOsSExtJgyuIZUhLtM7L7534qn37gFg/TPYWgh5iJz+J675eOkl2Pl/ogTZkE&#10;mzaDVRA6nUrnhmFp4Zb0V3j6+CxENKINuRSSnDPjQG00uvQg84vE7RgJM77mfcnrB6cFQObeqg82&#10;lTTjTOdb+TfexvUREpEedHHTAKvKt654uQLzweO4biNyCuZ6sKYSTZp9U6Uo44JYxnooILgj9kYO&#10;Hp6LGMlZbmeCZvSqLxdLUbpB1wm5cIqeWfGQrJZrqyLXG1hR8v/Au/yF00+Qb+Xf+TbJFQFBgbgN&#10;45c4xJALjnTwpsZX0DXSl04/n6ipSwQrNB6VFgT88dkEtA6l/xrzVBP6UDxJItB19oV/spMZsSKn&#10;MS7KmDCh0hBc6BgRnbNoH/NGGvOxNfjvR9b2/CyEFIwOGRtFfPOhMqwDq3hNJlb7yvqvWOeqeYN5&#10;b1ZSrbSDVrptD+WmtxHHuVL0XXnI0Z1d2V5Ro9Pok4pKrMUDCXDo7coD+aHCGYyRFtL7hNtOcYg/&#10;XMrjg+zqDfpsNZoUS+eq8ptXOCQgp5Cx9g2vD40tKq2QsqBzdDxka7ruhFc8izoYSH67jUO4lVjC&#10;8VlEW1c9dazT74Jt2+Ue7fbytlLVF1vZdqoBCb6AeKaON+aZWMm/g6YUpk0r8LXa+25vX+EQ+oEU&#10;jvWQz8eprTjkliAMkHjI2tphxIWKOTQe4ukfJ/VEE5cw8dtnHRZiudMhbRwxw+OzKHBHTUSeN7Ts&#10;ly8iYgF3eEBH2rBCNWKGxnHiIzu/J2vk084tVHa9g0MEsoIJogmwrmu1Cs86GniPh0R/um5GqUZW&#10;tRzKRcys46yvhqI+CPuARRuVKWzzpfw7CIL7xBQr0sTIkJj33+ZLHc4YgtIgiTjG6A72uhYekvEZ&#10;/I6z1+JF+BaQs4Mg8MF4tSVsR1bMyDDcpVLONOeGNzDMZvj0NFTzrev1qPfHQBgL6zlFCF2k2Hj4&#10;isW2tSJSM1ef2uY8eR1G/xWzJP78CroR1mkH2g4URxieOHYkP5q0DTCs1TGuhCQ6iP4rAII3iVgB&#10;pKa5KTNyAMo+vn6GDEg1HdQY1EdHTVTgscd4ZlJNyQ3IvzEvmOHsuLByJ/Kly6XgulOi5jHdQPrE&#10;D4VPaP0DrzHd9Yz0lVC9ciMtVqSUSsVCBBD1vlO72vwn5yAFpx1rkmgZGHwKWrSwd9zuGa5I+NwN&#10;amdFZDgfU8P5cOL91/j77pQ5YZF8w3Y0Zo7VjfY6CPMlGtslLVxDpJNQMMwTRSP2OQvHCtBwmxeU&#10;lGbGjZ3GvE9K6iD6r0lVp4GLDNZH2c12nAu8B3zZHz59fT9Ew+e33347vPr6x//4+i08/F+//bf3&#10;nz7+yz+//enrpw+///Jvv3/4cPx499v7j+//9cOXR397++Hnx2/fvXv/x7dnj/Xo7YfPv70d/xll&#10;eeSFQJdfc8Tx4faxD388+vMgRTb+3dvPPz/+9cPbb8e3/vgkgEOyfPn67b++/frb+PIxfqz14+/f&#10;3n9J8cbH//z89aevn//9y7/8s/71fz798v/+/cujL98+/OsnJgry3/7x7rdPX35+/O7bl2PH9daf&#10;Xz+P1/nHo79//PAH/+nz158f//bt2+effvjhmPvbr//08fd3Xz59/fTrt3969+njD59+/fX3d+9/&#10;+PPTl19+QGV4cvzr85dP795//fr7H3/9j9/efn7PKvT9d//zb0zi919kBz1+9Mfbj+9/fvxvX96/&#10;//XTl48/PTrefDRoJd7+DxbAmvRrrOXtT3//9cvHR18+fZPARaU9tMBfP/z++b/zHx4/0r/+l/6l&#10;LWBmj/7+82MCSaSihu7wF7wwujluIO393789escr2IS6pefRO/FRZXnkmRY0ferd/10U8PZv0MWx&#10;GX/95aCQtz/99ZdYzbtPf/zxlZ34TzD868cPb39+/F9+eCQXMPrioz8foYvS2CqEzWnQ/66DiHWT&#10;nPzi0W8MUuA7+NNp0H9q1QsS8ufpk9uQ6iByajEPXt2GBPtqkFjKbUh1kCAhGW5DQswsSCrOfGlg&#10;rw4ikU2dBW9DQj4WSE/oBPr69prqICKG9LUwsMepXpDUwO2FsU91kGKTKPm31wQhF0jQ3hsDe3WQ&#10;vSYYfIGE9/OJAakOYp8IGBtrQtwuSC5F1EE2RcCZFiQanmL636aIOggjAkfZ09v7pHzECooL1Q2S&#10;aKOAhcPOgVVPPN4SeW5vL0tl+nOGgoV/wFhXPfNc9knppgGqDjp6BUJLt5lfPfTUTpOdYYCqg5SI&#10;TMGVAaqeemwR1G0DVB0EKEpG3xig6rHHuMKp7SyrjuIIw5UMViuxN7cYnZ0QjAOrjrIZ09N69IEl&#10;h7yBwzoKWFyU8KOBw3r46X5BhN/ZrzrKx2E9/gSX1PvRWFcdpXVRGn17XYoYlv2i2+oTg2m0UdSI&#10;wXUN4fisHn8ir9xyazCNNorQH/2DXhvrqudfyePYxLdxqNjAxIZgIVYNWJUB4AlgwxxYdRSw0M8c&#10;WJUD4IdHhD8z1lVHEahjvxxYlQOAQmbo0EYdBSxdZ2rgsHIAFFSSGgyaV0F02S/iZi+ddVUOoHsf&#10;aPpn4LCOYl26S9VYV+UAuqEC37gBq47yYVUOQEsRGJuzX3WUaIOCrtvrkotkYh7hT2WAQfNtlML4&#10;NNYwYDW+oR4UPxpaNQ1r1gwFCwe1AatyAF2FjX/99n4pmXFiY5xlB1blAMDClHRg1VE2bchzN2eI&#10;exXaMGi+jfJhVQ6Ao48sF4MO5T2dM8Ru0s0+xn5VDgAsfE8OrDoKa1imvwGrcgD2Cx+sg8M6Cljw&#10;DYNHKRF9YoPzhfHuwKqjfFiVA2B0oTg4OKyj5FEgie42DgnelXVRZ49tc/t8tVHAwi1h4PDHygGk&#10;bkgxv+k1aaOUSErForGuygHI5SAR3YFVRwEL+eDgsHIA9CiyHhxYdZR9lglzlP0iikYioYHDOgp+&#10;iHJjnGUFVxbN44oj88GAVUepXwH9goz9qhxADlUCTgasOkqw6JBuwKocAKWXHh0GqDoIfYhQuUMa&#10;lQEQ3qO9lgGqDsIsP/S8m7ay2svM3RpXNhig6iB5NtC+biNQ3v0JiuITIuK3QbVBeACIzxk0qGKe&#10;Bcp0NrRBtrNBsY4JivgGh8tghW0UaSSUdRkqlHLLCixVgL0xUFhHAUsttozdqoefagoIyjhaahA5&#10;Z6g6axIWDFj18CP+KQN0cFhHqaKNohgDVj38qFAE+I1zrEBBXReCwWAZKsiZo1QUiBfA2K86SvtF&#10;2rexrnr8SZoiLc5QrxWxnDMUHdK50IBVzz9S8gkl/8a66qhnZGvhA7gNS/H9OUMihOQbGLDaKGAh&#10;8Aw6fFnZBi5UbHljv9oocIiTwqANpRSWdSlQ76yrjmJdZOs666ocQBVL1Mne3i/lbswZAov0UcOk&#10;JLFqjaJyCVe5wTfaKFyiaEPGWVaywpwhCZPE5A1B2UaJR8ERDTqsHICqXlKyDRTWQVKTSQ0yQFUG&#10;QIaT4js3FV4lHE1c2NxQCclzlCuT2yBbJlNFs0CRfo+L3VhVHTQ0DYMulJo4V4X+RG7xbVBt0KE/&#10;IVxv6k/KlVugSOJ8aUiuNujQCl86oOrZ1119jm1CWsea3+GQQ7TeXlU9+pSvUPtvILAOAhQuKGev&#10;Kr/ASJNdfZPYScmtq3oGKGdVlV2Qiy9X7W1QdRCciZQzZ1X14GP1K+pyG1QdxLkClgOqHnxaOliu&#10;ZKX2TLK1dQyVhsxRxy1fDrHXQRJZsqlvU2A9+KRD087AQGAdRDmSMsBvg1JK11qVydnbIJuzv67c&#10;4kgTNWR+G0T/SxWNG6uqB18XLDkin6SyhQpWpS4SBqh68CmZQ2G9vVdK+J1YBxTauwOqHvxxiZYB&#10;qg4CgSqoNFZVD769V3WQv1f14MtX5WTrvK6DnuF3pjDOWFU9+Oon4Th1KYYre6VKD8c5o0rFucMk&#10;ESLzjb2qg4h94BUzFFzVFSxQUK3jgm+DVKVO/s1tBKoAZoE6sv9vr6oNIndT0SoDVOUWLlm8qYNs&#10;slBB/FwVRZ7Yxcaq6iBqGam9NdQYpQs3UG9eGqDqIEDJyDIQWA8+zmaKNQxQdRDp6HRmMISIysfK&#10;qggQOAisgwCFq9ShwHbwubdD6SM3lQsV0M8JUkL0AngGBtvJJ6bwxrGIldHeYFFMZMBqR592Igrn&#10;3F5XG3XUfDmUURkGMQVF+w1YdRT4U/XB7XXhly7o0E1p1C3fBtaH0biGCngDi2QGNWi4JB0/ax/G&#10;+T/SVW6qabqOcW3109c4gjiYNzetDwMa/hlrbZUN0NNbHSsdaHUYdUu0N7L2rXICdTzDKnSg1WGI&#10;MArorbVVZkBjcYo4LGh1GBoH7YAN0UI+Ut031ag7CnYfpiJTJeQYVFIZgvqie7lrVMwu4gIaazNM&#10;B11js4Zheb2x3Ml9mK38UuHVoJHObOWUtWFA42oIB5Mt0ZOb8/CuOVTShmGEYUQ4J6ClekLINK5z&#10;TncbhnWJ38s5AapZmmJDnewx643z1oYNz5eFycoUaMZE/Y0FrQ7DH0Cg0sJkZQoqVaZtoLO2Ogz2&#10;4zk6iFxXTOK6lfv7Nlduw4BG8oa1tsZLfkQu/miodKTYlUmSiQ2VWPtWmQJVFLrVyllbHSZoMohv&#10;cy5Vcy+alMP9pZO33IaBSdxaFiYbL6F+ijoCZ211mE8lLf/zcMg6hvvRNniixD8BLQOU040rzXAT&#10;PG3D/NPdckDhXK+saPNxY8Vam8251IBjDoMrU+/p0GQb5nNlXSm3oKkC0wlhct9MGeZLHBXNF2gq&#10;fbDWVof50rTlgqoTIE1cjBPQhuH5o+eYEVtU44K6NtwNjuOgDwMaHjmHl6jVT8UkLSusE1CHgUl6&#10;SzlakG4SLNB0qaK1b3UYOhfOMmdtLScUDY+YlcMn2zBBowzW4MotK5RMV4IGDp9sw4BGhrKDyZYX&#10;CmHRRczBZBuGZo6NY0FrvITL/WhzaZwAXR06txurQ1XuDiYrU9AtSfQydaDVYepyQfdGB1plCliL&#10;urnTgVaH4anDErbWVhUMXe1AiwIHWh2GbQqVOLJbnTbmBmDlswWOFtSGYeVTaWqtrTIF2jKgGVpU&#10;UofhHXzNFc/OvlWmoOsCSHF0MFmH4S+htMdZW88TpauKFRPUpVhrA5ghMQULWvWXkKJj5ehwc2IF&#10;RosH7wCol+4kEgJUdNYx8NhGUfdKpz/Dd4du3IDpujcHWB0lYPByg0RaiilVJsSMHcO0D4P+ccY5&#10;0BpHAJpVuHD08Jvo5yZnOrA4bEv3Aq1hPrQ2DGhW6BjjsELDDUg/WWff2jCgvbFMDrVvWWs7mrY4&#10;TLIP8zHZOIIKuiyHQstSpZyLUjpHTejJo7q67oVz3PowjgCORoMme/4oKUxWLoha65UNUL9I6wT0&#10;DFIaS9Ix06CSPozCOPQSZ22VKdB7xKqZOHohFtp6hfx1jltLIsXlRK8DZ2VNJdEl7iTU3Tbw1exl&#10;zlHNeJxkK4zlMooCY64dtNDYOAJ1f1Ye/tOefYpqR6zSWVrjCEADJQ4i+zDtmgWtMxJd12RB68NU&#10;CeloW7rUfG4bm43qakHrw+j77JQa4q1o0Gjp5YT3tmE0BcMwNfatJ5TimrRSQ2mZWycJNP7fgVZV&#10;Eh+TLX+Vy2lfoe860CojUWW+RyU9FxUvNDdjO9AaT7DPW89Gtc9bSyxF1tD+zDhubRSNG2gJ7Kit&#10;as46DwCJr0LIbQ9vGwUwtQV38FhZAsDQWx1gdZSA4eF1gFWOQCctMnQdYHUU5bm0cnO4VstKpcOo&#10;1eqFbxfkP0OvIDJlrKylmFKVSsc+Y2VtFMDePH/qyJqWZIpereSM2wTSRqmNCO4OZ2WViZBKQztL&#10;B1gdpRxJKgkcYJWHENvDZnOA1VEkS9GR0CGQlmqKg8qqnodlVAJRWx8nmRgMlGE/4h2hON3YszoK&#10;q+ZIrb6t+eiqr8VB3oBGa8/qKJmHKk4zgFVe8KPq5609q6NQjUGJRSCVFxA2lpVnoLGOknFIGM1Z&#10;WeUF1PhY2Y9PaU67kO9boi3tFGLkf8bK2ijQ+EzK0u09a4mn9p61Uf6etdRTMiaoiHNW1jiITY0t&#10;+RRvrheyb6OU70ao00Fj5QWcaVwjzsrqKHxnauTvAKu8gKtX6MrrAKujAIbvwFELWgqqeqhbmQ9t&#10;FMDwQVporLyANrZ4c52V1VF37FnlBZQj4fJ3gNVRJGbg77TQWHnBj+zZC0fh6emrz7jk2uqA1FJR&#10;IWDmaKysjUKcUYXrcP2WjErFFAqFA6wbMq7wbDmstFogi9UB1jkILdGd8gT8+4V/40en078DrI7C&#10;aOIWaIdA6PO4hIVCBBYHaaMwtVB4LGCVF9AlEPPTWVkdhXZFJN0ikKpN0M0EPckBVkfRpx7b0+GN&#10;LS2V3DWm6QBrHIT46xMnTZwgSdkzMsuJZDvA6qhnhJYhEYPr676NpcrZaKyjbDRSZlCAPVd5nYHG&#10;PsomkKPd/FzZuDPjNhr7KJv0j2bIC9hxKYgDrHEQmkBbtau4visaTTO3j7LNXKydAowEDqqNrU2r&#10;wyDpJySp3CbHo0v1xKOgWf6CPkzQrIJ+Im9tbbBV9Imb6v42jC4AVixId7Oto0ZU38VkHYaz8iiZ&#10;v6mC0zO0QsOwttTiPow4O05tg0EStWvQuDPFSRvswyiXQPA60HpOKp3kybA29q0NI/JNSyBDfeQC&#10;r7Y2+ps7ukgf5p+AnpNK1iaNm521NVbCPWfkdhnnTde+rfPGpRKvnlvQ2jByOLhL24FWmQKhOBqe&#10;GeY1jqs6SdL/rDgXGmMdhpprOTq3YTrc2JO3z1vPSaXlifor3OYlfRhav3o5GdAqUyBjgVsELWht&#10;mO7cdpLwEYMVk9yzQW2ds7Y6jBMAai0q6byEAI1ThgLzLpPkZKtNvoHJlspKzg5Fns7a2jBOG0Rq&#10;OEZ4rUwSZoeR7exbGwY+ODkWtMYUkDj0xzP2rWfAcuMZAWkHk40p0N0ZTulAq8OwNQ7z/PYJ6Dmp&#10;uH/hQg60ykueYrJZTkikWd03LvJicQ60Ogwq8cLY+EYbNJrrOuHXPgxdhlJC6wQ0pqD7vr19q8O4&#10;t0+XWDtUUpkCNhHXUjkSp2fAqoeFExFCxnRMvrFcaH0YFju32Tpr23JSoWSnGSVX0ZVJQiVKijQw&#10;ueWk0rTRMqfaMF2YomG3z1vPSWUQB9U4AW0Y542Lwi1olSlQl2DykpbK6vOS3uaUiioufHTW1ngJ&#10;laDorw4mK1PAxqHA3YJWhxHH5vouC1rnJVT7W7zkeR0GNMIF1r5VpsDp5u4ca2112Lg9zjpvnZe8&#10;wuthQavDYFuUdRp5ikjrckzJAdedqQ6V1GHKCIB5GVSy5aRKCjvnrQ3DWnyDy8+B1vUSOrRYmGy5&#10;rJxuMtUdKulZqTiEqekxMNmGAY3gi3MCWjIr1A80Z9/aMDlcSV5zMFmZgsIGVowZcirExT2yuuHR&#10;gVaZgjKXIWYHk3UYmjm6skWTlSkgJImpWtDasCekJTmFjziMCkqg/ufWlQv7MHVQsvatMgXkDdeH&#10;GwFSSlTbJMlv8TBZmQLQFBdx9q0Po0WeE2hG7WyT5D5np8xyH0ZbSCpzbmsKPS2VGgg1yr9tCW/D&#10;UEycGCm6QVsbpYFOC5xtGGaw1W2c6s8KjXvfZRoZa2vDUPDoUOFgsjIF5giDdfyTLQuWUADHzYJW&#10;mYLyq2U+GGtrw8i4pa+Is7bOFDg3MHMDWhtG9QRMyIHWeAldhxWrM6C1YVz85mmvrTcqppE6YDrQ&#10;Gi854rIOV24JrYgOkqEsTDZe4ha9kF1RTgDQnnsXxrRhclipiv02L2mZqZhGujTWwGQbhhB+TjGo&#10;A63yEqBxpZCRPw4RFpRI5HsWVctM1aXMnsewDSMJQhm0ztoqL0F5ojjQOQE9ofU5SSiW56mlpqKG&#10;0jja2rfGS9Tuxknr41yWDcBYeWMVrPZhqPc4pB1NofVLVSMNwnYOTTZewh2OJAQ6+1aZwlNcOhId&#10;tzlX77TK5am6Q8o4b5Up4FWmHN2CVochcLx2K3S0r/tGBSlhWmNtbRjQ6Pfh2DgtQRWlkOCicwLa&#10;MMx1SkgtaJUpHGafkyRJiKKgREFC9Sm6vW+vqoJBiiAtgJx9a8NQS2jdZK2t8xKK3y1p2lNbj152&#10;zgloqa1k4qPhW2vrvOQVXMFaW+clr18ql/P2eWspsYqPeLGO1k0Vxz7+aIeXtGGYtNQMOzpX68KK&#10;xIGbO5pCG4bE4XJbiyYrU5A09Syqnt9KSxiK6IwT0DJVcdliLzr71oYhu7nLztFLWqqqr3O1YTCg&#10;44aT26e7Zbhirr/0bJw2DC8z7aycSGZLVkV7RZ90+GQbhrjhBgfndHM3colAP4GTWL6gPszN7yZs&#10;1qBx+xBi8fbp7sO4gAhfhEOTlZeQNqImiA60Ngx2xzgHWlMwYFuIbwdaG6Y7WZ3WFnSLq5gkxdi6&#10;DWMfRosEp0fms56yikIp9mrsW2VBuFko/nU0vC1n9c1r6zInbiuqKCGXBVPY2LeW6iofHh4yY21t&#10;GMcUpuCct5br6nsM2zCZtJ53piW7wl6xn621NXVGzT4sXtLzVmElOJ8cTFYWROaAglvOvjVegl9Z&#10;PWFu02Tr94qgooLA8ar1LqwqAbO8M20YQpi1WSegMQVK7bEgnLXVYcrbYAccTDZeQkqu1baDYEM5&#10;bzL7CK440BpToNcHzMRZWx0m88FqTYh3pEySABWXchtU0oepL9j/5+wMcqVZcvO6FaE3oKrMvFW3&#10;BMsr8ALsYUM2ZE9aBloDefc+rBZgfnyA81D9Jv+tBoMZEQwGg/xIElu5n9sZJVyryVsF5W9lMsnA&#10;oX5osWO4xWOF1qEqKf3Myq8/IAcOYU/iQugr6bl1Mh7QlltXCrjn6RErfK9nwGVJyT0P4zPHNou5&#10;/Rah2bdOBrdLeUPxhiU3zEklJZ0Mbr9Vy+HWeuWcBDcwT8aDkWRVZRNbwXDrSgFvJX4dcbppetk+&#10;Em71FjbculIobj+mrxo6P7lJKQkAK1Yo2f1mbkHG3PCqmX1L3CtKQdU3OoMMKXmrdwBlMNqSoLmA&#10;/ZnzFmQVR3sYnAIlr5IbhZFEjnOSFbc6OPcnIAGsOOgx8sTpDrIvN1O8A89Dzq0ME8Otk8GNXiHm&#10;BCSAlWYc5PgbbqFLsCbryhcrmboEp45BooKibktCbBd8j5pbVwoUvEFPqrl1MuoLngpjSG5++8gq&#10;r0N7MbOSnYzzRvsk4cHA9xDcQCGpfQsyr0sCwErwFfykmVuQ+bs7AKwc0vJji5UMsjITVIkL3Mix&#10;kmC4jc88yfhEbmVzAhL3ii8OQ8jMrZszVKHAGWE018C9Eo4xGabkr7YlIb2UpGxz3gbuFQ2EKN9b&#10;r0FGYiT+SXUCulLg4uC8qZXsZFjmpMiI1yJ5U21J6poqwLiYWydDSnDrmHdA4l7JmKiKhoJb6JIX&#10;Jobx9BJejbnhCFFSEmT+1REAVgwu5mZ0SZB5Cy8ArGhlLkYjJUGGVqY2j5GSALBWg2kaU4t9CzJu&#10;HBKrzHlL3Ct2Ap5lwy10CXWwVD4OSxBSwuPUlPFOMlbyg0UvLIUAsLJvL/zmZm5hl4Ddw9dluHWl&#10;wP32oJmr4dbJwEQAaVRS0pUC9xuLomSyk6G5vpDSe5srca8/z1MhUfH1te3mxqkGg2IlA8CKnmTf&#10;zNyCrIq64Xw13AL3SvUKkh/EviXutfoZqrdpAFjxBXEHGCkJMo38JiTYNkBjsZOMEoo8jY1dEgDW&#10;wpypWAfJy+0jefJxC6t9C11CjjzGmtm3TqazEYhBto9E/bisrSQrTy+ltIxMdqVAKJmKwUomOxla&#10;C/ek2reuFAhJwlDJZJDRur5SJu51ySjHykqaPCr8Wn0DHhxutZKJe63ONSYbgXYinRsWFxeqmFsC&#10;WLGd8MYJmUwy8KtUSDHcwl9CewtVfh0zJOYm0dFn4l4RE9UWZpDZOn48YftHEjgF5WZWMshQJs5n&#10;nhVZwds4b2iSVYVIZXPNiqzE5JWUhAqyBUEJSvWVJAAKPNSsZJDZGs2UzQ1uYIHVGyfJDqJ9BrEP&#10;6iW4AdY0Jc0GGYCrWpJ7zZUAVkREVf5CmfaPhFuV1RLcwi6hJiV1H8S+Je4Vq5eoheGWSuEHKnPj&#10;JO4VGFI1ZhdzC7uEp2m1n71/mybulWD+j/IpJIAVeAMWjeE2dAnOdjW3bmCQ7Y1aUHMLMowu+qCY&#10;lUylwEtY2ZMBl62kfLJpDbdUCkRkTJ4wBVz6CXjyVFGe3gSw8omHyeugnlZwqyCJmlvoEuBEquD1&#10;Oaq5Vtt1c7oTwEo8tAqO35+AJHvgw0Yp3J+3BLBWc1TlC0oyAAAKHU0xlr4B7L5q1pVkPNXfqr0I&#10;waXOrV4P6rwFGd5JuKmVDKWAJwiQm9m3TqbzFsFCx9xA4akTEGS8g6ngY6zXBLDi1EEozdy6CkJx&#10;URrNaK4EsHLf/5o6GGSKtiXhJUwXUXXeQilgcOHqNXPrZGjk6vxnzlvoEkpAfpQPL3CveDC4vM2+&#10;JYCVukvcAmJuQYbniXZK5gQkgFVHxIIMDzaGuVnJBLD+kE2ubpwgwznGPaW4hS7RkczAvRJbJNqn&#10;9q0rBeLdHB0TgQ7cKzYQ/YiNVy0BrAQDXEw4yOBGiMqc7qzTqlFIQUYE+vWrbtPfrhS48MmKNa/F&#10;IMMRR3V0NbeuFMAF0WhT5IgRyu2aq/bNne7UJcVNza2TfaVEcUsA63clzf0WZH9bSYEzPwPAiilD&#10;+QyjuYIMc5L1N+ctAKxwY7+NZR5kzI3kH6NLEvdKpfPqKnlv4QVZ1TyhhYq4cRL3qnFBQYaU0GXQ&#10;nIAAsHICJC4oyAj/vzk7Zm7dwFhw62SFTidFxnALXeKlpJMtVrIrhUKPOaxa4l6/Mqnm1pVCnTeV&#10;t8h11jXXWck/ItcIc6KR4dMh/ik8T0n2xBOoKnkCmQ9uINxM0dwke/KcU9l2PDOSG/gSobmSDM3F&#10;bSpONzZucuNNJTRXkj2BcL8wnm5fi9yDyQ3TRGiuJIMbEVChS6h0ldywS8SNk2SsJJFyoZUppJzc&#10;6NAp3gFJpu8AzmVyc/HuJMMKeihfECW6gxtlSMyNk2TF7UGwSUhJVwqsPkhUJZOdrOJaqm0L9UrG&#10;3JTPPMmQEtrBCVuZsrDJTWquIPOaKwCs5T/ijru3FLB52kcSkv+t7nP3+5a4VxztT4OfZKOSG8lG&#10;aiVDl9DDTPnwKOYe3F4f1ZDpStyrn1tXQUjJG7SoWcnQJS+a7xrr9Qq47JOuQLSXN9xClwA3IMfe&#10;SEknI/2W4rLCUqBxYtsAKtIiXeZ+C7JqAEVdZjO3rhTghgpSc+tkhBYJbZp9CwArESrgk0ZzBRkN&#10;8/BgKG6hS6yFR1S2bUBVqLtMpWqqBTSy8imoqlJJBi6IYL54UYFPDm544wxeOcmYG5e3WsmuFNCR&#10;eF+NlARcFmUHNzW3rhQqiKAyLUgIaEuCnwtoqOKWuoTCxSYjDQdJcqOii7GCjq4Uql6T5NbJmBvc&#10;zOlO3Ct1SLiHheYKMq9LEvdKdagCVd++u5GlvpJUjyHBVWiuALCiuchRMrokyEqTv5VMBoAVbng+&#10;jK0cZNhc+EvU3EKX6Bsnca8gqrG6zEqGLqEsRbmj7/ctca+gHUgjMtxCl+i7O+Cy1DwhcKdWsisF&#10;b+EFXNZbeIF75SM5O2Yhuyqp4lDGy3WdoRLAu5lEo6SCV6U63luuZ7dJmJd7BAcVvBSal9pMXR2Q&#10;MaoMkqDCcVfFn+/nNYCrlBQ0hzqoQB6hVw2vMCsq58qo4gC7UqNJdYcHJ9/XkNRUk4icVGVRuHl1&#10;7fHtPCpCKVjs7Qt/eVEZfyRlfxtV8TJFNpIKXk4Or645CGTJ/epUtYYGJ0MVrT4vqsM5OexUb/I+&#10;lE0QlV2pQ+TOV1C9Qb072Qi9QfKACQ5xJ7fVgFeVjRdnOfUGASwlh50KXu7VlCBVEqWUezWoqjiA&#10;QbYSrWqrQVmHqupwfzkHFawUMgD/R+f1gpcxBIIKLa86VpB12nm9r9IAYl6dqmalZCMwrdSDuwy8&#10;Aud3+0J48c4VchjQVBLi3FkOKr+GXQMAdVBtQ8HutXl52ej2BlATUFpmvzoVxQfegHbuz3KCUvGc&#10;mHAhMbQ+rzK/jA2QSFZUgAGyksYfvLCrzLwSkEqpUvVkCSoeOpWWdr+GCUetQm7mMRZU5AdU+x/B&#10;K/QGXgV1vgLCqm2bgKKSlAmgSMhhUJX/Qt3LgV/l+OOtMby63qi6/AYHDOirSRR9tgvtca8Pg4qM&#10;juosLfara4Anr2AnG0FVAVPl9g4M6pPIp8Gl88Toy4Fm+zUYKUr8BBl1a5TUJ1W9wdQydiVQrhxl&#10;Zgdu9QmGqEog3e9ZAFAx25THO4joh4womvMc8FNWQ5k3QVTNzVS7cuCHbcfoW6tMjiB6UhhW9fXg&#10;yuq8sJfNcQ4iSuZRvUHtV9cCBZQxghhVWp9kmjgfZsBOgcApV0AQkdNFiNoIfWBVScV4myKORD/a&#10;yiP0gE7Nozkxp4A7TIVWXrvBjKadBLbFCQstULWNzQsiCrTS3IFQlCgpR7Zr/0Z0qTJxkopS+lUe&#10;9H5mCTilJpBy8CUVoK2KMwtm8WDBgiDIdn+RBUoVnAuZCoZXVx68Oyh+YXh1qgovKMFPrClV9JWm&#10;CiqavVC91MyrKw9OC6mhZl5BhYnurLcEmhJdUwHHpOIFrOByOES63HMlmepng4oDDabJLONQBKrh&#10;IyGB/omPwg8qZqE+Hk9sOLNnQaWtgajJSmWkypAShyyUzsPaOYkxtSp/UFkLLiGmFTExM0sqbZsm&#10;wtSe6aDSRnfiS3+AAxhdFVT6MZHo0iq5pXh1/aEfSYkt/QVAoDasP3f04y8qqh7MywlH1zn6Ufvp&#10;auCwToigokORc0IEqpQiNz+mqwX1p5qiwnGBMhVKMTClX15KNrrqsLwoodO+ENBAATdu1VRSkXtI&#10;Lar7ef0kDFXz6tZK8TIwNWoStHnxeuZlZebVqYBpUtvAzKs/Wq4Xuy4cpRS+a18IL55+hlfXAPCq&#10;cnZivzoVYeeywm7tRGJ07QtxSrKKhlenIhxWoS3Bq2sAHLs4IQyvTnXS1ZrMNcGr6w3c3Jj2hlen&#10;Al5APMfw6hoAQBs1XAyvoKI7kNEboEXbfmHWq271ScVjn+KuYl4BOsWsJx9PzCuoLmRDrWFgRwvG&#10;YOqnkUPUVoO/LpN4RnypUZF3WeCT+/MVVAX+MW8jakU1XiQ5K4xkUuGMqaz2e5kP1Cg4R1BsZl5d&#10;b7BZZAsaXqkBqGxlZD4AqkBvsfINr64BCizELov9CqrqM6J4dQ2gdVRUV9U6KtCiWs8HldbzUVqV&#10;J+lp0LNEfbv0VsE0AdWlmkWjomQsfd3EfgUVpWCrtsK9zAdO9OL1aypFYWG0L+RZ/6CqreDV9UbV&#10;RzA4dWL0wesEXGp4db1BSq0KUpHV3XnR9c+AEUD3Nyq6cZe1fH++goo0hqofLdaw6w1g1hSUNrw6&#10;FQUOFPCBqh59XvgCTG3HpCLmqcpWgrxuvPS9HFTkYqmS6z+BDIUXi2/WMO0N9svYooELPcFTm765&#10;P0H1TXIRMEH6TvU1BCqu5DCokF7q/Ak5DExodcc0lW+pWt6+EPuVc2l4hQb4ZvSJ/QocKV2tKRRo&#10;eKUGICnAvFMCRQovMJqGV9cbJ34bE+YDBxdr+CHp1vAKDUARYELH9zoqEKTAA1SjUJasfWElKSrb&#10;Jqj0WQ4AKfmRhOzMvELblI5SMh8aoEpSG3s+AKRa9wYUtIAZbr/C3uBOYTXu75SAgmJHPQzADZO6&#10;73LdlWYNAwrKSVGRUtynnVcVKFHz6nqDhL+PelcG7BQ7imJyZg273sA+pLCJkMMAkFZLaaWjEkBK&#10;xeVyLd0f5iSrd7ZaxK44gMW9VScznrptxwC4qGLxXI6d6lP7bNRUklU7XaMSAw0KJhFjSi1j1x04&#10;K1WqE+LQZ+b3LMj0nnU1QCEg6u8aTRU1UnnUm/xrvH99Yu8SfcMryNgxZfwGHpTiTfSIVLy69iA4&#10;xTeKEx2AUL+IQaYXsWsPYm6lF8WJDvQpakB5HgIQWiAGlQgKbKztM54Hxyu0wINpmdJSpOJ3XhSy&#10;Msc5AKEEEwmsKOHoKue3AM1GNkIH0JZWNRAA5tDmVVXo1by6CqBc3MvUN+Bp3Vl923PdGwKBB/3g&#10;lFYBgaACS0NhIrGEgQf9gChQyjeo6igr52jgQX+rY6i5nIOKOLhzjiYelCw0U1acQqRtu8jTIBXZ&#10;rGFXG+U2N2hmYradV3URMXZAoEip/oWVKDRUUBHbo1CimVc//y9gggZhDJiizYuHAMthePXz/+LR&#10;rAy3LIB6HipASlHc9oWklr6VQyWoSD5W1ap+AkNKJQ+A9Wa/utqgkHgBW+71RoBBq3+UskeDiiVU&#10;HbVIiWtrSHjkrRxgQYUKpdGnmFeAQanFrhDGVLtpX0ipHVWvmbI1jeoHJJIKqgQVhf5VVUSiQ53X&#10;3/o1378fggrnbWmAe9kIMCgPuYIhCV7d2uBqUHWhCUT1eeFsN4CRpDoIkJqsMEoSNl54bkg0NPPq&#10;VNQgKNe+WMPQGy/wo4pXp+LNjEY0vLoGIHlKFRTD/GmrQXcXrljDq79TwKZgjJo17FTgdMj1FrwC&#10;B/r+pUeCkcOgwlSmA4fh1TUANUxcQDvAo2ADq5znvWxEqdJfnBxKzwfVE+eNCqokDJQguAokBhWP&#10;GxJ5zby6BqBaEI0HhGxkcdN69xodFShQyn3TLN7w6toGU9QFOgZ0FCNFeRGD7MUmm7OcGNBy+Jj6&#10;KjRBaIf5ItPFAEZGedIPvixzmIOMa085sxM3SsSpWrbeXypBRmVGdZYTAFphOpMDAb6hrSEmgbKx&#10;E/9JwzEqGYl5BRl+TvWEDfgnACQpG0FmZSPgn7Tpq5CbmVc3U1A2JksAJ29b+GrBqUDFSUbGoKlw&#10;QjXp4PX+wQAz8+pktLBTDuYAjQLbBwVuzleQVdVyo3sD/rnYr9Abdr+65YA5hOPGoNoCNYoSVf7D&#10;AI0War9avN3rjSC7cBEJewP10mXjURUbBK8kQ2+Ye/kVoFFuojepBffzSjJc9OZNxAM55vV8KcM3&#10;yUA8m/uL/Wm88LPziWZanUq6ll9RtLQaDZoYWFL9rTrevWlD0mOb1rvaYqjd6lTWFKVGb+eFKXqo&#10;JexUONrVc5lbuPPiWWm0fFIRhqn40q3Z+4pipS/a3ZioQ1KRAcnrxvDqDw6SGQFaGDHsVPQkxLgR&#10;vAL9SdW4ajxwq6FI4morT7G5x9vMK9CfFK//AUErePXHDUl4qtAZF2P7wioayqUneHUqOmE9TAlu&#10;zKbOixCiqXKWVCdF2k2RB/qTJS9ezGZenYrCylV65V7mA/0J7tZp+aBC4im0bHh1DYDTsYxKsV+d&#10;ir6ryuXwCvQn/XcqhVfw6tqGyrCV3y3WsJsbB8hFt1+divsfkITh1TUAuaCFuhPz6lQ02aD+kuAV&#10;6E/MXpLJBa+gerOCJkeQGrxN5uH1MC6HpCK0RElYM6+uASiWpSxsapm1L7QFrAisNSoinNWG5X6/&#10;gopy4AojxQYFr+Nh8s2SigrpT1N8iZp6ndd5coWZeXWq6oT5ELnMr8CM0nVQ5RcnFe+h6nl3f5YD&#10;/YnrG1yrmVfXG/gBMR4Mr64BeDqoLmHIeFt5Yl9gng2vrgFsWiwxjc4LU1mdr0B/Vq1TI/JBhAy6&#10;Gir4d9sXArZRJnYQEV2mlrRZw0B/0hrJOIgYun0gsHuqPRrZCPQnjkp1fQURLZhowm70YaA/cW8q&#10;szeIQAPRBcucr0B/ck5MoRFs/r6GNApUzeNegf78ULVCyWE3N5BDcjOVbHQNUK5lgQbgwMe8MFPo&#10;jnCvowL9WRrKqKggqnlRntPwCg3AGooIPVXJcl5HHcv7eQX681tAxSxiUH3Q80r3BvoTgC8PUqHn&#10;g4rjRdqumVeoAGIVP+auDMwoVwqgUcMr7A30mtqwwIzC623cvSTB9m0GC2+gB0lFFVBVoIgOFJ1X&#10;VZ43Qh9U2o5K6CfvFBNN4bXQvlDbhwkYJY3kECA9ukgkL56+Rja65YC5QUkeI/OdStvYgft8onwN&#10;cI4U7jYvfHNggsS8AvdJGSrcImJeQUVr6Sqnca+jAi6K65sURsOrWynsHgUODa+uNw4wMMpHFGBR&#10;HlJUJTG8ut4gfMB/Zl6dCvwWScKGV9cboFKr4dT9myjAogRTiLUZXl1vWLgNcZAmh19/lLEBAi2K&#10;Ywm0mJlX1xvlZzMQemogti/E0lGFW5Pqe1DUvLoGwLR5KJ9eoEXLL2rypcGhtHkVjtCtYafS/t4A&#10;ftJwpbJb7+UwqL5+bLOGAfwE0a7yAl5Bpf3zAfysGKzpK/wKKh13COAnLn2cgWYNu97g80xKEd7d&#10;JhpPLDbalxpenayiRGq7ugIoSHB9opCNTlbRL8WrKwBeUsTQjG0TcFGJBuCL+hriZyPIYebVyWy0&#10;MtCiRGHxjBr/YZCBgX0b0yZwn7RMxOmg5tX1BtgjDKJ7EyBwn9VYtoAY97IRZObqCsxnNWQBmGr4&#10;dFujKmmYKXVLg/gwzzzFqpPhfVWz6kefLAywL4rVIFOXSeBEq3W5yuTE698OCRlLpqIeR70RgbT7&#10;gJszu9XJMNaU8zVwolUo0Lm9guxbY8WIRj/6KIzPr/JgR6VRohQGT4l7sa8hnk6VXZlkAJZNlxg6&#10;fCUvh+lJsirNbxwbifi0WCUyFNonUplU3VwD8Ql+yOC9XkFm1zARn6BLVfYyzvE2L3CiJu2LWgCN&#10;iGwWeo4bvRFk1KozGGJM3ODFnaxeXkFGwTSDBaRKe+cF+q1q1d3fJklWaApxlgPwWbZ1Nd8VvMJA&#10;sbxCbwBydhZU4ES/1rWZV+gNIgc85828gszOK/QGddY+JvGLRMq+zSQ8m7syAJ9kcALPM3dKkFWn&#10;ZCMbAfikVTKxLyOHQWb1fAA+CYqC61W8ut6wVmjiRKl7Uk0i7mU+yMCWmMIsNITtmwyvymgVvDpZ&#10;VeAyTuXEibKAuJUNr65u9BqGAkBrVKF3Ma9Ohu9FBYgGThTbRr28gowcGGVHBeATW5SK7WpeXW+Q&#10;rG+KBAKv77KBW56MFrOGnYzLwjiH8C4GL9BUJqEtycqcFzrqnThRYADq5ZVkv3hEhR2FKPR5vbCx&#10;TdfOJPvw5FDzCnuDUhPKW44l3j8Rm81Eexm7U/Hn07g2BhkutkNoeuKFgxl4u3tJHGSPn4+JfdHl&#10;KZjRWRfo0a3qGGS4RI1OpDdJMANRZRJ8BlkhzEQU9h1oUUqY0IlFhG4G2UHnHLVnXQ3ADEiQsHBo&#10;mNkXBFPAqGBqe3SqN0ngphDXICMh1ti/3KydGUWyuTSFgCRZuR2NAgnEKPX8LyLThlnoHd45wO5v&#10;/UQkEcfMyhwQGn+Q4bI3+B6MhmDGXWZqBAyy8rermYUGoZuNerOQsNS/EVesMUyB9XYqHlUqMSvJ&#10;iO9/nOiHBuFmV3UXsbDbNx6IvnGFvaNq6BOH0cM8x5KMUtmFQxLSGKoAZsDAjeh3MpjxPhXMAgOK&#10;HUEGtLlikgykgBKQgI6iUEn4MzMLMtzTP6d5Q+PF7lsNtweYnfsLLchAgYGYFBmQ7wCCVln0MjYF&#10;t1A9tO6k85HZtq5EgD18K/IIbp2Md2NdaoZbVwdw+xqcglsnAw1KtXjxXgJMEPtWTRzE2yzJSoOr&#10;9A4MseCGl8BY+0kGtyocYFayP0hYDsutk8GNC1txS5Xwoc+HOgGdjM7hj4Im3eutwIUyN56RZt+C&#10;rDDDFJcw3Lo1UjnAT5MRSYP3tt3lOan4iZhb6BJyFlR2E6bOf4xbVwokUhF2VSvZydBcj7rsxdy6&#10;Uqi0rbLQ7k93wkqrDLS63QIhCjf8oUZPBpk/AQEsPcDCo5nN3LoKIkgJGtict0CJwg1otNq3roKe&#10;1AUrXK/Yt64U4EbgUc2tkxEU/bZGFNy6UjgqdGM8gejgfgKuA0VpZDKgonAjhGDMkiB78mADZCpW&#10;MsCixa1eX/cnIMjgxkqa+y3gorWSbJ3hFrqEIsOqlzNIr7YBXkqC7IltXbkB91ISQFN/AoKMEwBA&#10;VUlJNzDgJk93YE053efjMHdAwEa95goyNBc6QXHrSsFr5cCbcnfDzeiSKFBK/epvCTpxAkKXnCCE&#10;CUUIKelKAW7A79R562R+JQM+Cjc8VEZPBtmT5iMVMr2fW8JOAdiXiX2/kkFGUKcScg23rhSQEuwS&#10;c+ME8pTTDSzRyGRUHIUbGk+tZFdB3FLfVC2xkmmXHDgKjJQE+pQeKdw4am5Dl3wLPop962RkKFLX&#10;U3HrBgbWKx4WNbdO9uT5QIUTIyWhSyggpkoqAuluVwfcgFArmexKoTIvqtKpWMlORmEJokmKW1cK&#10;+E0JvChunaxKTDpPYUBK4QZMz5y3IIMbLnkztwCV8u7GX2LOW5DRphiwp9HKASstGxQPiti3IKPN&#10;K883xa0rhYLMv030EP3WZZK6RWAVxQkIRCpz+wI+72UyyBZz60rBe2eihOli37pSYCW/pXfE3DoZ&#10;UQoa1xhdErhUMIFf0J3gFroEf35Vqru/AwJiWgjEKusquIUuoU0OrmjDrSuF4gbE33DrZICd0efm&#10;HRAwU7gB/zDcgqwiI8RWxdwCo4qU4HkyN06QeSmJyqTY5Wguxa2bMzREwNFuTnfUJi3R4iEg9i3I&#10;iONivCpuYZcA9mVyhlsnQ7KoH6a4hS6pqtxOSjoZVgkNSRW3rhQodMHc1Ep2MgI4IK2UTHalQOch&#10;cPgmHhCIVZ7P1IhWc+tKgSaO9PhU+9bJnpRgLwPjXnMFapXwZVU2MVLSdcnB7VZuzXtuAUDlOYVN&#10;b+aWZMhxORoFt+5EhRvpAsaDEchVVAJwDyMlAUKtzGtV+46s/2Yp4JwkrKjm1g2M4+TVoaygRK/y&#10;XKRWpFnJrhQOnN/46IWUDPwqbXRM6jsr15fEzy3IcJgQxDdz60phsW9BBqDERY0CjnrQsbY24N5S&#10;SDJcT6ep/UgF4VhJVJ6KZCYZ71n6z5mVDKVQpTOUfzKQrAcGJU92wS1BqTjHKlf0fiWTDGOZSneG&#10;W+gSQpK8GA23ICuQjalfSO/Tvm+oLSwMwy3IMEzASJu5hS4hP4U4guGWZCRyqLs7MK2A2j/VH1bs&#10;W6igg31T74BAtVZ/c9JUDLfQJcTyK63t/saJQqZVYZzGcoZb6BLcF6pKM+DSLiXE1hXCepBRyZTq&#10;eGZuoUsqjU7hFAISyxlFU4r8u3egW3F6AFU3dkmSwe1DKPl236ht9x9ZyUFGbQx62Rluf1AKRkqI&#10;k/aPxImNlW24pVKoZ4c4b5zlzo1L+GNeiyCOOhml9U7AFLene5BR+aN6FYl9C6VA9Ed1tgf82T+S&#10;JAOQroZbKAW4EUwzcwsyuKksXo5J/0jin6qQ/SAjq0nOLXQJZig93c3cggwIEiEBs5KhS1jIX1PS&#10;i8zzviTYMg8anwopCbvkcV3KLiF9J7ihlY3PnEyBTvYAW2viAYOM9jmq5BsO+eBG2SwD9B5kIEkL&#10;KHK/kgl3/XB3u7mFLsGBp0rncXu2uWEocHMZXRJkNCL6ReOZuYVSeFTJWHF3U4O9fSTcaERgdElA&#10;V6ta1I/BX/8mmd+3rksAhtY7X5zuQMpWtU6Ul1nJrhQKN3CamgC/iXkFOPzmsSJksisFCgM9sHrN&#10;3DoZLiQOnPD0UjizbTcOKwKgRk8GGdzwzhi7JPCrcGMljUwGGdxYSjO3BLASkfyYWAcFptqSsCCw&#10;M1KSANZfiumZag6/QQa3qrMkpCRwrxqoT1Cwz61KCxgkKt7uRoar/aVaSiZZudp5CJi5dQPjiaEG&#10;gF6cgKi4WqEthecCX9Dn9uYKMNH1JMPVXmWNzdxCl7xhx0V1b08OuCzWq7rfohQq6EniRkaXBBkr&#10;eVSB7XvNFcVQ8URUNyUzt66CChqtYosYS7FvOPHUvgUZc6PUkJlbAljJZ1B1pQmBtY8s6D0xMbGS&#10;CWAl7/A08W5CYMkNq0tx60qBSnlc3UYmo5gqwV3SLMwJSAAroQdUnpCSIINbvfPNSoYuQY6rO/v9&#10;eQvcK/vGjSN8CijGtgF0SSR/WK1kJ4Mbd7filrqE4I96dSRc9ocXjonj8BKKuZHHahqDJBlz4wCY&#10;F1UCWAGUVtESsW+pS0giMdhQHIsxt0roMy/hIOMOIGfInLcEsKLKFeKDbWofCTdW0tymgXvlqcJL&#10;WM0tdUk9vNXcQpeAzK0iH/f7FrjXAsFUsOn+xkkAK6X0ub0Nt27OFLcqeSC4hS4BOEMTCcOtk1Ua&#10;j2qogQHZtpsIldRcQQZUCq2spCR0CVrZ+RQC90oIgQvHnO7AvQKBIR9EyWRXQXBj2xS3rhQojv8B&#10;M272rZPBjf/MjZMAVlxBqqw2Y7fthhuibPYtAayk6F0m/sbrvHOrnlwmsoJXq5FRD4JiIeZ0Bxlx&#10;RVSZud8C90oNOYrWKW5dBS24daUAvgo4heLWyXhzE0pW+9aVAk4WEkfN/RZ1VwvA+qss8yi8SmDl&#10;WeUk7rVykBW8ije00JMJYCWPULUfphBfE66a21u9hKOMagHVwB6buYUuwV1C1TEzt64UdBUgkKc5&#10;N0630VwJYCUfTXVVokBmcpMymQBWuhZWQbV7KQky9o04uZpb6JKyL0ytEurJ9bn9ALI1GPrfBLDa&#10;SlFJhi6pd5+QkgSwIpOqphI9WHJuFbYw3FKX1JPW3G+Be0X8Od3G5oqyqvgTuAOMLgkyVtLOrSsF&#10;gP4YsIpbJ/O3aeBeqVFJz1TFLXQJNch+TMY1wMe23aBSXJXKJCt7spqt3luvCWDFYwtDcbqDzFuv&#10;CWAlPQbcpeEWdgl9BZ5P4w0N3CsrCTbXWOZB9re5mchKAlirfJzjlnYJiku9qKLYKieAoj1qbqlL&#10;kBo+UkhJ6hIsNRURi+KuXpdEwVVSlFyNNrrPt4NTFzeeDzO3rhSwFD7Orxy418XculIAJ/VbpQru&#10;b9Mo8Vp6kleOmVvoEjopnsqeTLjsj5WSALBiBYE5M3MLMt6mHAGzbwFgxc3Ly0hxS11ivTMBYH3+&#10;sm9KcwUZoGo8T2bfAsBaNXiqO8+9lAQZMGdKops7IACsRDJd9Z7fICMmTMcMxS10CfrHaeUBl6WR&#10;jUHZkkfQlUJlPig9mWSgJ1W2HY6+4IYPT+nJJNMIqwFg5QSo051kqK4KI9zfAQlgrd5U6iU8yIiu&#10;H4ZbAlgBy6qKIohS3wCQkKpFHSXig4wTYKokD7LSCuqVP3CvOChVZCXJKinTVLXEWI25VTqOeQck&#10;Gb4IAF1CShL3yqkBhiQ0V5LVna9Od+JeAbC+1Bsnycjb5QFn5ha6BJFUmfI0jOsbgNfDWeaJez3I&#10;fVCoiEFWoXxz4ySAlXyQKvd5f+MMMh6ZJgOUaEMuCUVClUwGGab5ZWIdn8S9PkhBNyikQYbrG/ff&#10;vZR8EsDKjUOW0v1KDjKQMwWqvtXKJMm1lQQ9hmNZcetklRNeSeiCW9clWAqFqDNz62REaLknhb+E&#10;dLeYG95ooyeTDCvoKqC/mFvYJeVpN6gIUgfbR2LhFcLBcOtKoVLeeQublexkRPt45au5dbsEy9z5&#10;8PDG9LmVB8Ogx7DoGhki4nx4ScY7wHLrSgFueEOF5gLn3T4SVcJ+mxMQuNcnmU0q2kd6b3Jz3plP&#10;4F6raB9qWUhJkPmVTNwrdPUQu70DCBzH3ApPZGQyAKzUDi5ZNtxCl9Q3Gn8JOO/2kZVLrrwzScaK&#10;uLjpJwCsFMGvsqFmbqFLypgx9iSFR2JudIwwEegkI96N01bgzHF2Bzd8CuaNk2Q6ls99FtxOKtKK&#10;l3CSgS8hS1LJZFcKXBukqKkT0MmKm2p+DO60z40qtrTuEVISZNwBeOiN5goAK5mtqgjAJ6hg5gCN&#10;YHjb1OBFGQwzs04FMpSbw9ylAV+t7HplAgUVEFtW0Zh3AXrF5+h0ZFAdLH1BnO9tkgCvVsVWpUaC&#10;CmD0QyVbYwO2PfulL4apzphU2sP1CegqDkb6SBkB6bpnMbOuRGgwBkTHMOtU5IviuzM6JPCueIDc&#10;lR1UCAj/M8wCt0rDRVLRzNSCTEOwScduElJ5aNWE+t5ACDJ0CMJvjnXgVp882yoWL7ilEkEdGPfW&#10;J3CrqH6AJYpbmiOFY1RzS3MEF7tJVyQLo20AMGXeqAKeACq8kWGOYGuZSzTI4OYgodgDwQ0NoZR/&#10;kP0NEqpWsqsEDDtOqQhgci7bR8KNu94o5IS78nCuWn1CJkOVfOGuam7druBof18NglsnY241OXHZ&#10;BG6VxwZ+SSMlQbbgFrqEnEoFCaUlT+4bl5vRkwl3BXz0q/YtyLyUBG61qsGr5H+SPnJuUiYT7mrD&#10;pbg3khuPDXMCsl4rGNnKlruXySBbrGToksqUUHpywF2tVg7cKkAPmk2Z0x1k3G88iczpTrgrcU9V&#10;JIUgT+wbQT7TooNOEo2M8D1xATW3ToalwB1gpCRwq1Q0xUo2lkKQwe17ddybyYFbJVUFZ5qRySCr&#10;C1+VHiaA0leSYnYkgogTEGSV0geMTGjlhLviuXbO6yCDW8HZDbeuFFhJ8oqN4yLKvNYDTJVo56P6&#10;Sr4wMJQ9GWRIydeXI6QkdAlGEGrZ7Fsng5t8lAZu9QkGXqUHU7WiLQm6hJU0uiThrngzH8qVEGRw&#10;k7okcKuUgwcOpFYydYl1XARuFWghRYnMeQsyrFdOgFnJwK1q8BGhkNi3MgwVt9AlYIHeyuE04K6a&#10;WzcwSpNUj+77uztQst7CC9xqdS45TaEsnEWxkjLxk5doI8NWxp+j5tbJmJtLM6XMYXKDTHHrZN4K&#10;ijKv3lUeZJxufArmHZBwV6J8zi4JsnqbyhPQlQLvNxxqAqhPbfu2AcWtEBv3d0DgVmlr//Wd3p+A&#10;IIMbN455dSTc9ftaNHoyyJCSMl/N3EKXfF/Cilsn+8qkSTMlPbdtAPtWHb2ELgmy4qaK24DnD27Y&#10;JSZhN8nYN0RZSUlXCviCODdqbp3Mn7fAreLnIvKvuKUusZ75wK1iOuEdM5oryLCCcHOpleyPFfyT&#10;qBI1t07m3wGBW8VVQCE2I5KhSi5gq8rkCthq+WuVNRlUOJUp/2LshAC70kyN95uYWVDhm2fTzCMg&#10;QKukapciv9eRQQUzZmZ0ZGBWWQzeRYZZ1z4e4xGQ1TeLrwIBQQUzXopqz7o6oF+G6ghF5LBpOq6M&#10;N4W8hPIPwCp9gFVRG7xgwYxyeCZxEPxaI6M1L5Eps2edihK0eLPVMnZdQDQFb4Jh1qkWy9h1AZoR&#10;/5Zh1ql4shFLN+cswKqIfumd+3MWVFXWslb/3vIJiCuKQNXXAE/WdvqoCIC6QAOqisPCRW6Cinaw&#10;zEwtY9cFdFMpKrGMneqgFuPTZMRTLq0tCM2qVKOMpAJISLTJ3J6BU/1BXSncYlBRbqpaShsB6bqA&#10;Fm+/phQpOIK2HoBUuWQUs64LKBIDvNvsWaeC2VGFVITod10AruxSFs+AtqKuVKQhoK34gqs8gJDG&#10;0CBsmqoy/HwEtPXn8Xwa5M8gq2aRKlUKuq4OaDaCqruf3CCjYLBDQEPXnyYXvaqMM3KQcV/g1hUy&#10;CV1XCScZ++amGWQU8cWCEYcbuq5KTjxIh6hSMsh4wX5qVW4PAXTdsCA5SxXbHmSww2Zys+uKAeeb&#10;QtPCrpNVs1v1roeuq4YTL62x7AYZHipSrYS1BV1XKaBAlUtykOmGEtB19cDdQaslde46WTVz/zX1&#10;BZ6PQKtWzRcDFxhktC+nt6LwW0DXtQo9z1W0dJDhOPqltqY5CIlX5ZVi4Amw68qIG5zb2LHrWoUm&#10;qKpYOuw62YZd1yo4WFRXd9h1Mgrxox3c7LpWodMDXkYjmQmQJe6jKpbwmaEegLIYW2+QkZhNTTx1&#10;IyTWFcSsaeQCu66McJWQTODYda1y+Nl1siqFoPAefGaoB0olmlStQVZFRgm3mnOXuFXKlrAot5YR&#10;VnmgZL2oJHIV894UAYNdV0aYKg8Q/mp2XT3wun39CDc27DoZwVZiJOo2T/QqHkrq1pvFDK2CwsSZ&#10;oWbX1UM1t6YAg2HXyZBMToK6EQLBSjuLMr0Nu66MqiQ5r2M1u65Vqp28qavJ3gVZldMxBT6gC/Xw&#10;Q1KHE5UgY24vuZihHkj/NBWI+cogQzfQqlQtZtcq2LTqHQm7IKOIGG2UDLuAsj4JRhvnOVGH0Cq0&#10;uOZ1rdiFeoCdQQjBLsjKwjH5CNCFesCq5SUjDkKSUYhblR+DXagH9sCduySritoGAAW7UA+IioFu&#10;TjIi+5dBQEEX6oFEPVMwYpIBHqdGvxKVUA/VtF09lgMHS10XvXehHhBwE/xgdkG2YNfVA546g7iC&#10;W6eisQilrt1adu2AHWZKkMGtU5GtTRl7xS0grVR4dIZKUJFkyQ6ouzUgrUDqTVmFgvo3x1slWZLX&#10;YKQyIK3U2HRSElQbbl2hVDkSdY8HEJbe8jio1Ks8IK3VI14gHFnJ0EInd4gJ7lcws+0ADxFnNARV&#10;XY9vKSVdm6AUTEGYsnnbNwIlOymqqqSka4VXNasz104AYasrknwZBKT1hdmmbNmgAhVDyMvNrWsF&#10;WoabhEJWslPhZ6WnodIlAWklCmjK4j0fQUV5O7qQKcM5IK2eW+iSehQcbm7dOtEyGUBYVpK5Kc0V&#10;kNaft8JTspJdA7GSdGBXUhKQVlzPzhIKKh7w+FXc3LouoXCTM/MCCEs7bpKIlJ6MCq6lXZVhElRw&#10;o/ux49Z1Cc9+gyZg3zoVUkKKlOPWLQxMQ8x6YTAHEBbwMu54x61rBWoNmWAPc+tUC60ckFbNLaiA&#10;IVcgxdwBAWnFs+c0V1Bxd2OXqJUMSKvet6AC0YpWUHoyIa00dFMnIKiwJ3mwuLl1CwNoqsHB8l7o&#10;VBtuXZdwK7oYXeJnsROAkCgpCQtDcwsqVDIvW8Wta4WCdajTHUBY7JKLagSKW+gSnOnKCgog7Pd0&#10;O8s8Ia1aSlKX0L7MxMQL+NcsQ0I8BnsyqAo/q7o8QtctDH0Cggq7nLa2at9GBdfSQOIOCCrut5Po&#10;upGShLTi4VQumqCini0lK9zculagt7yzFBI/S1dbVRePfeu6BF3u7u6gwnQGBCHq9cKtawUk2UU5&#10;gwpuOA6V5gpI68nN4aSkayA+mX1z3Louqeq0jlunAolMYTZlTwYS1p/u0CXV5NG9cRLU+n2ti/MW&#10;VAtbOVGthATVHRBUlUNBryhzuhPWqufWX0aVuU3WkuIWrxVkUumSwNA+adtOHovi1nUJ/lDJLajA&#10;WoAlVNy6LtEyGXhYrCD0q+PWdYm+cQIQu+HWtYLWJYGjLVdvFacVUJ6o4Kr1ZFDROAUQiVvJrhW0&#10;Vy3qvoKIBRmguAW8lS9091tQkaL5LYMoVjLwrTixTZtTEF7dmkH/8BBQWjkArvg9TJ0iuIUuWXAL&#10;XcJKushYFH7FF4RmdhsXaqEiYwoJEoBasBLAeNxadm0CKIGGE8bIC3AssyMP282uqxMdEgh0LN26&#10;EBTHrasTSo07MFuUfsUwBMugroFAur5dd/nKU2oPCGSECmvq6R0AWY6Oc5kEFdwANpmVBDrXvtK6&#10;KJMKdVL+CKGYEcPGreqOGiMvqcpnSA8txa0rBiIJyolBpL19Y6UqVCG4e1VJNK3RWQM2qehTgWXi&#10;9i20iXQrYPy3b+RC/bioPh65oKtigfcG7KTCHaFON56dxg0fhvE9JdETEGEdHLNtXZWUU8lNLajo&#10;6Fal5Q23UArSouTB1hak7pvKSzfcumVScTu3kkll3/kAUtpXWvs1qXgvks6l9i1BsfK9iB+hfSMC&#10;yrNDHbcAt1pfL/otuIHhUW9h7upGh3JV0fykwj/vbm4cOY1ZAdDUAQgqNHRVfjUiGcDWmppIVmPX&#10;Qv8AZicNXnHrmoR6RQqnzQFrK0LC4RtLTZy2QLXa+BsRt87sxQlQd1vUfS1wg3nkEybqzI4PF76a&#10;WdcIxIPdtR3w2co6U6EHnKb9GzGTldIKKmCiFBUzMws0K1UrFDob70j7xMJKuz1LLCvoG1OvsYyk&#10;xq2yQpVjhuTuRsYpV7WD4NbJuGcKOCuEPwq4FmzDZHvDrSsfVA9luBS30Adks5jEP7h1MqouqpaL&#10;kHV9QH9ylYw3yF5Y/ypkCja97RuQDWpxG2MryPA4VWk2s29dIxw8Zk1VGObWydB1YMcUt65ISJd1&#10;EHc8dm1JeGpUR1sxt8Cwgtn4Manz9VDu3Ag8qFcigeNGBkLhV73vk4zGfZcKKwI87dyQSae5ggy7&#10;QrWkYkm6UjjwzJh6VoOMrFKVPQ9ZVwqkXQAlMicgyCpfWbnvSL5uK0kpGZqEKG6djFrQJLkpmey6&#10;BIhOxSvEUypAr9ff+oqYE9B1CVgDrm7FrZOhlBETNbeuFM4XdpTj1smqEjoPPjO3rhTOX7i5lQwy&#10;2pOY6gAcy64UUFxUAzUrmWQfQuvKSg7wKtww3BS3roJOmjO4fQvwaqE2VBox6OR+cF6vt9OTAV6l&#10;dhOF9tXcugrCBqKrupGSAK8SsKNHiOKWKgjfvDoBAV6lqKS0uYKMGH7lRokTEODV8sGpWABun7Zv&#10;OKpcNhzC1Mho1XvKE9DJqP1hT0BXCrYmAce0k4HKfX3cSnalQHc78KVKSjoZYA+Sa8y+BXiV2q/U&#10;SzPcgqxKZKjgMz7Ftm+kfdMeWHHrZBhBh3NdBHiVo62q6JZDt33k8xfvudq3AK/imOdBq+bWdQm1&#10;OR2gHd9s+0heOCCxFbdOhhNOWq8BXsVT6+oR4LBuH0mN5gdJq0KXBHi1QiPOxRtkLBARWsWtK4UP&#10;ukShhwE4tbmhXknUM1PrOoE0eBolqG3rZNebMLJi1lXChwq+h3LMBOKVllmmgz0WTzdKcMJRtULJ&#10;f9BR2kdlEvLsbatPmIS8E5OXmXTlvVBXaSJXySWl767ZtqAjXdj5gRK5ipnmwqW8TdqaUPBF2SQJ&#10;XD3xQnNqxCMg6GQ4Eau4faGuaVvWdKPDBarOdZZ9pcq46u0Is26SvF4E6sS5TtQqdzbBNLWMXYsc&#10;DsLFJdGWA+xjgVEUs073fj2VEgmkK/YaPlBltSYdsq82LZCumHkfyrWYqSUdDQLVuU7MKstIERvF&#10;LbRP+Y6MjCRm9aKFGIa8OGpB9+Jto5h1ZcCLkW1TMpJQV56killYFQtmnW48Rv/+z//wz//9v/z1&#10;X//zf/rzP/z5f/KPv69//dO//eXff+Nff/fnv/zzP/7p8af6P/73v/z17/7tH//0T//yl7/89X/9&#10;6//4r9xG/+f//fnfHn+CnCGh+vdh/n/EbG8nfq6IsR478bEiZtc68bkiZjU78bUiRsV24p8VMSqz&#10;E79WxKjATvxeEaPSOvHvihj7qBN/VsQVYu7U/L2SsSlkOymrcG5w38lZRXWDfCdpFXEN8p2sVQg1&#10;yHfSVjHRIN/JW0U5g3wncRW3DPKdzFUkMsh3UlexxU7O3xupq2hhkO+krsJ/Qb6TuornBflO6ipA&#10;F+Q7qauIW5DvpK4ib0G+k7qKiQX5TuoqyBXkO6mrqFWQ76SuwlCdnL83UlfhqCDfSV0FioJ8J3UV&#10;MAryndRVKCfId1JXIZ0g30ldBVuCfCd1VTEkyHdSVyVAgnwndVXTI8h3UlcBi07O3xupq8BFkO+k&#10;rkIKQb6TugotBPlO6ipWEOQ7qSsvfpDvpK7c8kG+k7pyzwf5TurKcR7kO6mr6g9BvpO6cm13cv7e&#10;SF25uIN8J3XlfA7yndSVEzrId1JXXuUg30ld+XuDfCd15cAN8p3UlUc2yHdSV2UFgnwndeU1DfKd&#10;1JUbtJPz90bqyh8a5DupK0dlkO+krjyPQb6TuvIlBvlO6so7GOQ7qSt/X5DvpK48f0G+k7ry5QX5&#10;TurKyxbkO6krt1kn5++N1JX/LMh3UleOrSDfSV25qoJ8J3WVZh3kO6mrvOkg30ldJUIH+U7qKh86&#10;yHdS9x5Sx9+rfR9SRwbzhrySifvH8/eKfEgd2cIr8iF1JA2vyIfUkc+7Ih9SR7+aFfmQOjJuV+RD&#10;6kihXZEPqSMndkU+pI4k1xX5kDqyVjfklXbapY6/V+RD6sgrXZEPqSNRdEU+pI7EzxX5kDoSOVfk&#10;Q+pIzFyRD6kj03JFPqSO1MkV+ZA6ciFX5EPqSG7ckH/TE7vY1Q+7AYbgVQriboAhepVVuBtgCF8l&#10;Cu4GGOJXuX+7AYYAVjrfboAhgpWitxtgCCG5McsBhhhWIt3uC4YggkvaDfCHgMU6YjElkQy21RT+&#10;ELTgh90AUxKJY+wGmJJIJGM3wJREYhm7AaYkEs3YDTAlkXjGboApiUQ0dgNMSSSmsRpgBjEqz2o3&#10;wJRE4hq7AaZOJLKxG2BKIrGN3QBTEolu7AaYkkh8YzfAlEQiHLsBpiQS49gNMCWRKMdugCmJxDlW&#10;A8zARiXc7AaYkkisYzfAlESiHbsBpiQS79gNMCWRiMdugCmJxDx2A0xJJOqxG2BKInGP3QBTEol8&#10;7AaYkkjsYzXADHZUlsdugCmJxD92A0xJJAKyG2BKIjGQ3QBTEomC7AaYkkgcZDfAlEQiIbsBpiQS&#10;C9kNMCWRaMhugCmJxENWA8wACMix5QBTEomJ7L5gSiJRkd0AUxKJi+wGmJJIZGQ3wJREYiO7AaYk&#10;Eh3ZDTAlkfjIboApiURIdgNMSSRGshpgBkUKZL4bYEoicZLdAFMSiZTsBpiSSKxkN8CURKIluwGm&#10;JBIv2Q0wJZGIyW6AKYnETHYDTEkkarIbYEoicZPVADNQQsWu5QBTEomd7L5gSiLRk90AUxKJn+wG&#10;mJJIBGU3wJREYii7AaYkEkXZDTAlkTjKboApicvICf0M0wtdP6y+YAZP6CK8HGBK4jJ+Qg3dMYVl&#10;BIV+HHOApSQSNAlXPhUkl2swJXEZR6ERxvyCpSRWOdFwCy9jKbT9nAMsdWIV/cwvWEriDKhQHGS3&#10;C1WaM75gGVOhXv4cYKkTq35mfsFSEqsiZg6wlMSqcZkDLHVila3MAZaSWJUoc4ClTqzikjnAUhKr&#10;XmQOsJNECtPkAPXDRqlSDmoOsLudaQ89B9hJIu2s5wA7SaTY+BxgJ4mkPs0BdpJ4VKnEvo31w24X&#10;hiRSy2o5wJDEYxljIW1+TmEpiTPGQov53RSqKGAs4jLGQhnZOcBSEmdqCAUll1OYkriMsdAEZU5h&#10;KYkzQeRYxlioVzW/YCmJM0nkWMZY6JA2v2ApiTPGQjuC3Tb+IVVkGWOhMt+YwjLGQmenOcBSEv+Q&#10;MLKMsRx/SBlZxlio+jGnsNSJf0gbWcZYjj8kjixjLMcfUkeWMRaqr441WMZYjpk+Uj+sLpaZQHIs&#10;YyzHTCGpH3ZfMHXiMsZCk965iEudOBNJjmWMhTbp8wuWOnEmk5A3vVzEqROXMZZjxljqh9U2zpQS&#10;aggtB5g6cRljoU/n2IVljIVyEnOApZ04U0uOZYyF2pPzC5Y6caaXHMsYyzETTOqHnRxMSVzGWI4Z&#10;Y6kfVl8w00yOZYyFmjpjF5YxFnryzAGWOnEmm9AJZ7kGUycuYyzHTDipH3a7MHXiMsZCxbO5iEtJ&#10;nGknxzLGcswYS/2wWoOZenIsYyzHTD6pH3ZfMCVxGWM5ZgJK/bD7gimJyxgLxeGGHCxjLNR4nQMs&#10;b+eZiELZ5OUaTJ24jLFQtH1MYRljOWY6Sv2w2saZkHIsYyz0JJpTWOrEmZRyLGMsx0xLqR92azAl&#10;cRljoTrlXIOlJM7klGMZYzlmjKV+WK3BjLEcyxjLUQ3swouzjLFQ4HAOsNSJM8ZyLPNUjhljqR92&#10;izh14jLGQmnnuQbL23nGWKhmupzCvJ2XGSvHjLHUD6tFnDEWipQvB5iSuIyx0KBw7MIyc+WYMZb6&#10;YbcG88WyzF6hZvScwlInzhgLzSqWU5g6cZnDQrOWOYXl7TxjLFTDW02BBrv5BfXDZhvPGWOpH3YD&#10;DEmkD/JygHE7n8s8FgqKzjXY6UTKK84BdpJ4zhhL/bBbxCGJ5zLGclb/p3611Q+7Lxh24rnMY6Hz&#10;6fiCZYzlnDGW+mE1hRljoR3xcoApicsYyzkLcNUPuylMSVzmsVArfe7CUhJnjIV2B8spTElcxljO&#10;GWOpH1aLOGMs1I9cDjBu53MZYzlnjKV+2E1hSuIyj4W2NUMOljEWmpvPAZY6ccZYzmUeC0WA5xcs&#10;JXHGWM5ljOWcMZb6YbWNM8ZyLmMs54yx1A+7L5i38zLGQoXYsQvLGAsVZucAS504YyxUtV+uwdSJ&#10;yxgLBaLnFJaSOGMs5zLGQueY+QVLSZwxFtox7RZxxljOZYyFUuBjCssYC2XB5wC7FwtVzOcAS0mc&#10;MRb6MiwXcUriMo/lnDGW+mGlD2aMha6kywGmJC5jLPRzHLuwjLGcM8ZSP6zWYMZY6Ku+HGBK4jKP&#10;hT4scw2WkjhLep3LGMs5Yyz1w24Rp05cxljOGWOpH3ZfMCVxGWM5Z4ylflh9wYyx0NBqOcDUicsY&#10;yzlLfNUPuylMSVzGWM5Z5qt+2H3B1InLGAv12sdhWuaxnDPGUj/spjAlcRljOWeMpX5YfcGMsZzL&#10;GAt9GMYiLmMs54yx1A+7KUxJXMZYzhljqR92XzAlcRljOWeMpX7YfcF8Oy9jLOeMsdQPqy+YMRYa&#10;zSwHmG/nZYyFrg1DEpd5LOeMsdQPuzWYkriMsdBAa05hKYkzxkLXnuUUpk5cxljOmcdSP+wWcerE&#10;ZYzlnDGW+mH1BTOPhW6HywGmJC5jLOeMsdQPuylMSVzGWGiLOiRxWSPsnDGW+mE3hSmJyxgLLbDn&#10;FJaSOGMs5zLGQjPh/IL6YbMG14yx1A+7AYYkXssYyzXzWOqH3RcMSaSbzHKAIYk0Y1oOMG5nupAu&#10;BxiSeC1jLPRAm3Kwk0Qa184BdrczDYvHAMsYyzVjLPXDSg5mjOVaxljomjansJTEGWOhX+hyClMS&#10;lzGWa8ZY6ofdIk5JXMZYrpnHUj/svmBK4jLGcs0YS/2w+oKZx3ItYyzXjLHUD7svmJK4jLHQ23CI&#10;8jLGcs0YS/2wm8LUicsYyzVjLPXD7gumTlzGWGgdPhdxqRNnjIUGo7spzBgLDaeXA8zbeRljoefc&#10;WINljIVeg3OApU6cMZZrGWO5Zh5L/bASpBljuZa1wmj3PddgqRNnjIV2rrspzBgLXVOXA4y3Mz1G&#10;lwNMSVzGWK4ZY6kfVts4YyzXslbYNWMs9cPuC6ZOXMZYrhljqR92XzAlcRljuf7QKmUZY7lmjKV+&#10;WE1hxliuZYyF1rPjNC5jLHQ8nwMsJXHGWK5lHss1Yyz1w24RpyQuYyzXbJ1SP+y+YEriMsZyzTyW&#10;+mH1BTPGci1jLNeMsdQPuy+YkriMsdB/dkjiMsZCc945wPJ2njEW2sov12BK4jLGcs0YS/2w24Up&#10;icsYyzVbqtQPqy+YMZZrGWO5Zoylfth9wZTEZYzlmjGW+mH3BVMSlzGWa8ZY6ofdF0xJXMZYrhlj&#10;qR92XzAlcRljofv1OM7LGMs1Yyz1w2oKM4/lWsZYrhljqR92XzB14jLGcs08lvph9wXTi7PMY7lm&#10;jKV+2H3B9OIsYyzXjLHUD7svmJK4jLFcM8ZSP6y+YMZYrmWM5Zp5LPXD7gumJC5jLNesFVY/7L5g&#10;SuIyxnLNGEv9sPuCKYnLGMs1Yyz1w+4LpiQuYyw/M8ZSP2y+4GfGWOqH3QDjdv5Zxlh+Zozl/5J2&#10;fjvT4zh6v5VG30DaVeU/NUjnIMc5zA3MDAbYAJOdxWwnWeTq83ssUjYpV70m0mjg/YqWJUqiKJIP&#10;JYtQ4yDtznMRY5nzORYRahyk3XkuYiwzkEo4hiJCjYO0O8/FcyxzxlhEKHGQMZa5iLHMGWMRocZB&#10;lsQixjJnjEWEGgdZEosYy5zvChOhxkGWxCLGMudzLCLUOMiSWMRY5nyORYQSBxljmYsYy5wxFhFq&#10;HGRJLGIsc74rTIQaB1kSixjLnDEWEWocZEksYixzxlhEqHGQJbGIscwZYxGhxEHGWOYixjJnjEWE&#10;GgdZEosYy5wxFhFqHGRJLN4VNmeMRYQaB1kSixjLnDEWEWocZEksnmOZM8YiQomDjLHMRYxlzudY&#10;RKhxkCWxiLHMGWMRocZBlsQixjJnjEWEGgdZEosYy5wxFhFqHGRJLGIsc8ZYRChxkDGWuYixzBlj&#10;EaHGQZbEIsYyZ4xFhBoHWRKLGMucMRYRahxkSSxiLHPGWESocZAlsYixzBljEaHEQcZY5iLGMmeM&#10;RYQaB1kSixjLnDEWEWocZEksnmOZM8YiQo2DLIlFjGXOGIsINQ6yJBYxljljLCKUOMgYy1zEWOaM&#10;sYhQ4yBLYhFjmTPGIkKNgyyJRYxlzhiLCDUOsiQWMZY5Yywi1DjIkljEWOaMsYhQ4iBjLHMRY5kz&#10;xiJCjYMsiUWMZc7nWESocZAlsYixzPkciwg1DrIkFjGWOd8VJkKNgyyJRYxlzneFiVDiIGMscxFj&#10;mTPGIkKNgyyJRYxlzudYRKhxkCWxiLHM+RyLCDUOsiQWMZY5f49FhBoHWRKLGMucz7GIUOFgyRiL&#10;CLUKUn7iUsRYlvw9FhFqHCS0byliLEu+K0yEGgcJ7VuKGMuS7woTocZBwliWIsay5HMsItQ4SGjf&#10;UsRYloyxiFDiIGMsSxFjWfI5FhFqHGRJLGIsSz7HIkKNgyyJRYxlyedYRKhxkCWxiLEs+RyLCDUO&#10;siQWMZYlYywilDjIGMtSxFiWfI5FhBoHWRKLGMuSz7GIUOMgS2IRY1nyXWEi1DjIkljEWJZ8V5gI&#10;NQ6yJBYxliVjLCKUOMgYy1LEWBYglQDei1DjIEtiEWNZ8jkWEWocZEksYixLPsciQo2DLIlFjGXJ&#10;51hEqHGQJbGIsSwZYxGhxEHGWJYixrLku8JEqHGQJbGIsSz5HIsINQ6yJBYxliV/j0WEGgdZEosY&#10;y5LvChOhxkGWxCLGsmSMRYQSBxljWYoYy5LPsYhQ4yBLYhFjWfI5FhFqHGRJLGIsS74rTIQaB1kS&#10;ixjLku8KE6HGQZbEIsayZIxFhBIHGWNZihjLAqQSd+cixrJkjEWEWhdSFGcpYixLxlhEqHGQojhL&#10;EWNZMsYiQo2DFMVZihjLkjEWEUocZIxlKWIsS8ZYRKhxkCWxiLEsGWMRocZBlsQixrJkjEWEGgdZ&#10;EosYy5IxFhFqHGRJLGIsS8ZYRChxkDGWpYixLBljEaHGQZbEIsayZIxFhBoHWRKLGMuSMRYRahxk&#10;SSxiLEvGWESocZAlsYixLBljEaHEQcZYliLGsmSMRYQaB1kSixjLkjEWEWocZEksYixLxlhEqHGQ&#10;JbGIsSwZYxGhxkGWxCLGsmSMRYQKB2vGWESoVZAwlrWIsawZYxGhxkHyWNYixrJmjEWEGgfJY1mL&#10;GMuaMRYRahwkj2UtYixrxlhEqHGQPJa1iLGsGWMRocRBxljWIsayZoxFhBoHWRKLGMuaMRYRahxk&#10;SSxiLGvGWESocZAlsYixrBljEaHGQZbEIsayZoxFhBIHGWNZixjLmjEWEWocZEksYixrxlhEqHGQ&#10;JbGIsawZYxGhxkGWxCLGsmaMRYQaB1kSixjLmjEWEUocZIxlLWIsa8ZYRKhxkCWxiLGsGWMRocZB&#10;lsQixrJmjEWEGgdZEosYy5oxFhFqHGRJLGIsa8ZYRChxkDGWtYixrBljEaHGQZbEIsayZoxFhBoH&#10;WRKLGMuaMRYRahxkSSxiLGvGWESocZAlsYixrBljEaHEQcZY1iLGsmaMRYQaB1kSixjLmjEWEWoc&#10;ZEksYixrxlhEqHGQJbGIsawZYxGhxkGWxCLGsmaMRYQSBxljWYsYy5oxFhFqHGRJLGIsa74rTIQa&#10;B1kSixjLCqQScCYRahxkSSxiLCuQSuKgKIkZY1mLGMuaMRYRSmOQMZa1iLGsQCpxDIoYy5oxFhFq&#10;XUjxxLWIsawZYxGhxkGWxCLGsmaMRYQaB1kSixjLmjEWEUocZIxlLWIsa8ZYRKhxkCWxiLGsGWMR&#10;ocZBlsQixrJmjEWEGgdZEosYy5oxFhFqHGRJLGIsa8ZYRChxkDGWtYixrBljEaHGQZbEIsayZoxF&#10;hBoHWRKLGMuaMRYRahxkSSxiLGvGWESocZAlsYixrBljEaHCwZYxFhFqFSSMZStiLFvGWESocZDs&#10;xK2IsWwZYxGhxkGyE7cixrJljEWEGgfJTtyKGMuWMRYRahwkj2UrYixbxlhEKHGQMZatiLFsGWMR&#10;ocZBlsQixrJljEWEGgdZEosYy5YxFhFqHGRJLGIsW8ZYRKhxkCWxiLFsGWMRocRBxli2IsayZYxF&#10;hBoHWRKLGMuWMRYRahxkSSxiLFvGWESocZAlsYixbBljEaHGQZbEIsayZYxFhBIHGWPZihjLljEW&#10;EWocZEksYixbxlhEqHGQJbGIsWwZYxGhxkGWxCLGsmWMRYQaB1kSixjLljEWEUocZIxlK2IsW8ZY&#10;RKhxkCWxiLFsGWMRocZBlsQixrJljEWEGgdZEosYy5YxFhFqHGRJLGIsW8ZYRChxkDGWrYixbBlj&#10;EaHGQZbEIsayZYxFhBoHWRKLGMuWMRYRahxkSSxiLFvGWESocZAlsYixbBljEaHEQcZYtiLGsmWM&#10;RYQaB1kSixjLljEWEWocZEksYixbxlhEqHGQJbGIsWwZYxGhxkGWxCLGsmWMRYQSBxlj2YoYy5Yx&#10;FhFqHGRJLGIsG5BKQHlEqHGQJbGIsWxAKomDoiRmjGUrYiwbkErioCiJGWPZihjLljEWEUqzkDGW&#10;rYixbEAqcQyKGMuWMRYRal3IkljEWLaMsYhQ4yBLYhFj2TLGIkKNgyyJRYxlyxiLCCUOMsayFTGW&#10;LWMsItQ4yJJYxFi2jLGIUOMgS2IRY9kyxiJCjYMsiUWMZcsYiwg1DrIkFjGWLWMsIlQ4eGeMRYRa&#10;BQljeRcxlnfGWESocZB253cRY3lnjEWEGgdpd34XMZZ3xlhEqHGQ7MR3EWN5Z4xFhBoHyU58FzGW&#10;d8ZYRChxkDGWdxFjeWeMRYQaB1kSixjLO2MsItQ4yJJYxFjeGWMRocZBlsQixvLOGIsINQ6yJBYx&#10;lnfGWEQocZAxlncRY3lnjEWEGgdZEosYyztjLCLUOMiSWMRY3hljEaHGQZbEIsbyzhiLCDUOsiQW&#10;MZZ3xlhEKHGQMZZ3EWN5Z4xFhBoHWRKLGMs7Yywi1DjIkljEWN4ZYxGhxkGWxCLG8s4Yiwg1DrIk&#10;FjGWd8ZYRChxkDGWdxFjeWeMRYQaB1kSixjLO2MsItQ4yJJYxFjeGWMRocZBlsQixvLOGIsINQ6y&#10;JBYxlnfGWEQocZAxlncRY3lnjEWEGgdZEosYyztjLCLUOMiSWMRY3hljEaHGQZbEIsbyzhiLCDUO&#10;siQWMZZ3xlhEKHGQMZZ3EWN5Z4xFhBoHWRKLGMs7Yywi1DjIkljEWN4ZYxGhxkGWxCLG8s4Yiwg1&#10;DrIkFjGWd8ZYRChxkDGWdxFjeWeMRYQaB1kSixjLO2MsItQ4yJJYxFjeGWMRocZBlsQixvLOGIsI&#10;NQ6yJBYxlnfGWEQocZAxlncRY3lnjEWEGgdZEosYyxtIJaA8ItQ4yJJYxFjeQCqJg6IkZozlXcRY&#10;3kAqiYOiJGaM5V3EWN4ZYxGhNAsZY3kXMZY3kEocgyLG8s4Yiwi1LmRJLGIs74yxiFDjIEtiEWN5&#10;Z4xFhBoHWRKLGMs7YywiVDiYfssgy04pVpFgFqqoIX68kMRxpxS5SKqRKmoSyQtJJHdKkYukHqmi&#10;JpW8kMRypxS5SJs1VdQkkxeSaO6UIhdpw6aKqnRm4GX6rYi88MIgnUXshSoG6SyiL1QxSGcRf6GK&#10;QTqLCAxVDNJZxGCoYpDOIgpDFYN0FnEYqhiks4jEUMUgnUUsZvotgzE7pbZGMhxDFVXdmQEZqqhZ&#10;lbwwSGcRk6GKQTqLqAxVDNJZxGWoYpDOIjJDFYN0FrEZqhiks4jOUMUgnUV8ZvotAzQ7pSadGaKh&#10;iqp0ZpCGKqrSCSoTbFWqqO7sGaihiprfwwuDdBaxGqoYpLOI1lDFIJ1FvIYqBuksIjZUMUhnEbOZ&#10;fsugzU6pSWeGbaiiKp0ZuKGKqnSC1CTpLGI3tDnoziJ6QxWDdBbxG6oYpLOI4FDFIJ1FDIcqBuks&#10;ojhUMUhnEceZfstAzk6pSWeGcqiiKp0ZzKGKqnSC3iTpLOI5tDlIZxHRoYpBOouYDlUM0llEdahi&#10;kM4irkMVg3QWkR2qGKSziO1Mv2VwZ6fUpDPDO1RRlc4M8FBFVTpBdJJ0FjEe2hyks4jyUMUgnUWc&#10;hyoG6SwiPVQxSGcR66GKQTqLaA9VDNJZxHum3zLgs1Nq0pkhH6qoSmcGfaiiKp35+jKqqNqdGfih&#10;iqrdma8wo4pqRCmDP1RRi7nzwiCdRfyHKgbpLCJAVDFIZxEDmn7LINBOqUlnhoGooiqdGQiiiqp0&#10;5uM2VFGVzgwGUUVVOvORG6qoSmcGhKiiKp0ZEqKKarwzg0JUUUOFeGGQziIuNP2WgaGdUpPODA1R&#10;RVU6MzhEFVXpzPAQVVSlEzwoGQdFhIg2h529iBFRxbCzF1Eiqhh0ZxEnoopBdxaRIqoYpLOKFRG/&#10;TzMiSkk6CbsOVRSlk9jYUEVROglgDFUUpRMvc6iiqDtxBYYqiroTe22ooqg72VSHKoq6E803VFHU&#10;nYjnUEURK5oGrEiUmnQOWNFUxYqmASsSpcjFIJ1VrGgasCJRilwM0lnFiqYBKxKlyMUgnVWsaBqw&#10;IlGKXAzSWcWKpgErEqXGxYAVTVWsaBqwIlGKXAzSWcWKpgErEqXIxSCdVaxoGrAiUYpcDNJZxYqm&#10;ASsSpcjFIJ1VrGgasCJRalwMWNFUxYqmASsSpcjFIJ1VrGgasCJRilwM0lnFiqYBKxKlyMUgnVWs&#10;aBqwIlGKXAzSWcWKpgErEqXGxYAVTVWsaBqwIlGKXAzSWcWKpgErEqXIxSCdVaxoGrAiUYpcDNJZ&#10;xYqmASsSpcjFIJ1VrGgasCJRalwMWNFUxYqmASsSpcjFIJ1VrGgasCJRilwM0lnFiqYBKxKlyMUg&#10;nVWsaBqwIlGKXAzSWcWKpgErEqXGxYAVTVWsaBqwIlGKXAzSWcWKpgErEqXIxSCdVaxoGrAiUYpc&#10;DNJZxYqmASsSpcjFIJ1VrGgasCJRalwMWNFUxYqmASsSpcjFIJ1VrGgasCJRTlz8pz//6a//8a//&#10;7d//+C//+c9/+uff/vrHL3///de///rLH7//+sevv/zz91//+esvf/n917/onT//6d/+/Me/WFn9&#10;85f/8/uvj+XFd9GYtH/Rv6fHTDxVRf/nP/733/77P/aX/vjlP37/dXo9OcTdOkQhLoz1sNRR8u//&#10;Gt948I3oFh18LGRP9PC7l/O//2YtPPgSTwsFqvyrJ0l7ub/+/R///re9I0eb9u78ejwMOH7MTzAh&#10;n6uj5F//11/+x1//69/+b+BxhkdLdOS919Lu8mGkGkvztMyWRcNjrtndqz0ek1VpGv0Bv88jDBHa&#10;umz5xXVwJum8++A/myMbDD7MbLmPPJ6FcrUptMe8YTYGj/leSA/P3Wg5vHtRNXlwTaNRNX3aBa73&#10;WXJggXweF/vMcJtve3r3qHqZPWB3NdqvDQfUJfC5wLivhBt9fjOR/d2LeZ7n3qnnc2n2Xmfso3TF&#10;mf0in8treVqE4zE/mFoPcB/y6VJuore8nn4BIG9g+/kbXs7/9vLzZEmRKv/oyt/LfeaOS7j0pREB&#10;KwgVA+tx74O52NHWJFcuoTD8NWQwSDBXwEwGBD5g3r7i6UPKZQiTAXQ8XV+HIfXjXL4Rdwv38yp3&#10;Z4eVwcnyuS+r8SkL/GDK35US/blZvjNmERHGd7FTer0/3LFhcTREd+a/sFzRg6vlcrQ15crz53aV&#10;Gv+yPFPeRQXtYu8Ng3wsOsjRJg/BjrMAqgFj/fFHReFCYsJEYqtnRtEmes83HS/nf738i+Tks87w&#10;/nm52M/+1uInwmmFDWLf5o+ezc+lj/iLEU9jylwaiiYeT1cS/jiXQCS07PxKA6aq+fKvxZ0es8Qz&#10;DTlfxTHYi8doIt9sYi+979bbaeKQsqug5XF8isPL+V8v/6AV5xHh6huul4ut+VvoboNqH/PyspBd&#10;H1PcUP/qGI8Z09gzrE7PuOcxu7zPY2wr/vKW+XB3b3llTFPVDFrXFutkX3M9GGM77EPO8B/+3c+z&#10;Ob1Zb66I+FRu2xh61YyjW3OPeZ3n5uucHtNPM1OOx7d0AoFyqvY5uqj6CTedMXa3oCExtnZe29JF&#10;vRxew899fmgIe9X+7tGpN487YyzgOBnPiWFwrbA6Y0OfXdJshp8T+5ZL8PktL+d/vfwDxdFHlpFy&#10;Z8LLXcrRU0ujgYdM1yAozydsNCeDx6i7fV/sHX8y5H1GFrTC9dq8bhnDyIKbSL+/e1T9Wv1kpB5j&#10;UAQd/5x7ovLp8TCm1y3PsycVnN49Wp63Y++5YAyt33cIrVrX1rEtH3WfHXRQf+vObGobuJIZrze2&#10;5q3wuR0LkjJd2KlRxz8h9Q2ZD6qkLeDJqrDkLAxturmL8c0xpU9959sWO059jCnrowsKyqfFbU+P&#10;n0u3I7B0jqSGn9cmnfTvX+Eq4WHE3eWJku22OzciNUT6aBmjqptG7FIHwnqjZXps5/lo2d89qj5L&#10;8MVjPJw+Yv3xzdF+sAG7PkIft1DO0TKmWHdnLh6TJ9V31D4k91p+aG57y+wcUdU9GG3EpilZrLT8&#10;WHZHf9vn6mbLD/nBXvWuj88+GroSW9ofuwj1IcEckNnbGNvQNpW9Vq6otzwK74QS6Eubb3okywnl&#10;j8/oLfuiu9dnIBIMTn8XYzTKNoR3n+dxuU8MSZ+Ms86JuiP+Mk1CvtnSZ2qV3x7UL1nK/qkv7QvZ&#10;/OAAiH+LDA1L2YImwc7cJh+vbon1ieQ08WpIPubgvuOfxYA942EpfDx2W3MYbdei3lsOW/eABh5Z&#10;z2n1cv63lce0PBa+fASPmHmxqyHl7iPPhsNpQRqTJ4VR5TKGF9EADO/1m9Ld+tY68AZjQ/GX8Yp/&#10;1Mdr9KRQXN2VwIBoZm9vluhsV8sy7O4vGi45PvQEcZ2olTcGo1tESGk0+bk03u/nwENmcd2Xng31&#10;1CMPnNKI7htqT9d0NCXArhCX00fHPA7rZ88eBA7Bt0l8sYH2jOLDtXcJMcF7MbF2lO+BV6WIC9KM&#10;uHo5/2vl8TceHjp5vZ/azb+XX7FlnCOpQDdWvN7YN28F78EVx4utKS1+IpM4AW0YLx9jufXHKL+e&#10;Rvbzlvri7IL71wylXJzz6n4pVGm64cUt1smhejEBri4ZTX1QoY1O7GX81WcCjWXmNu++2h3bvhKm&#10;F46pJVMxUXvoNDCGKrLseh7vW+Rly19iqki65Uk9XusDs9x4/yg7M/cRuOlOlEYBzNamz63/tR4q&#10;fOM7JHbes18F4eUux2XG1PAoolppyRx9XHDIV0sfh222o93rOB6/iACZe4GncPrkdpSFz+OyPic0&#10;mAmbhMPdms/jshJOcMdJe2CWee+vjQuuhX8j/sGaOj6a4eU+r/gVPe6WlMLGXeAO5q4GFbn1j308&#10;XngYMdyMHCqeuGupF/ZEQ0J8SPlwmuLP7el5RceG4q/WU9Tqs28FBNOnYLvx3RvFAUw5Dqrz/0Mn&#10;f1X2w0YR/Lw31hNsNqa0A/lcxv7FX623WEY6SmyvsrXFitGkPsgXAUYms0fl2W+PfJkotuGXNXsO&#10;iQ7B7fdCF5yp0QjAkuoRDJl+9zUntwpurhlHgINbD/1eUsIgsljOalUavluoqNAW1BxspstBRk66&#10;R6kVkIyaU3h4bBYj0XX9AX3ca5bwhoNdF7YUa74Hv/rs9QWEQ9S9NkWUrjcJX/y2dBjeLhCaGJdD&#10;L3Y1OFgAIDC+otiOggRqZfdRlzESnxKy7w4z1990JRYbir+MVwK13QrpGqJ3f+IjoN0iyDssn+/u&#10;gcHiDrqyzF1/KIjd8nO9WTT/206wsUH65tOfrrzrTBEqaPbgLVFYEW13o1/Y5c1Y7BWj8lzGXpSM&#10;g0xMD6O8TRCQ0SkXISzsq0GW/e5z+yJgFE2klSXm8onNpRjxyVr4uGvEhr5sO0QGLXuAcA+9cnfg&#10;+7ZDWAUVb90V7Ba8yQ1V2802ljLa8cQz364VzNK2HTb9ggfCh3flztireTCweRlLf8rUR6Ye7JRu&#10;P+DtNbfolmCgW/xzVI8Xlkt0bTBa/P78xwtFHD2QXai8WTnZ1zoizldbfSvbqHsgxHfs1S6PEnS3&#10;Msenn+Y1NvRZMGYGy+VOEFmPo30XjAWLw3elJ8uPaMZp6hdm2+MbT2yVKQjGQmkPGj61U7oVmngO&#10;K6oNFdGhp/vqwrZjsEirta8wFGCzrXwgFx67Fgd3WRrLtwQDKwezyiSOHaudAugVI2NdY4xMnccC&#10;bcKoNZv7Rm8RZVe8T0VXQmw2TME4yNjAvhvI+2Il3m6WgInvBjI44jCiHmcfZCx5Delp5j+KU+rt&#10;R+td6R4eXcWjXHvu3CGPvoHa6uEFO+/3wLtln7COejH/68XnxTGS54t+5m15KP52o+8pENVnz4t9&#10;XlkPTk8K/N61GHG4R89I/9QV8g4IrZje4w2Fd9qk9dYu1sSDE+74SdYOyzkuigf3j2we+SVagF96&#10;njAsZB5bm9rPmpDdWhYPrAzF8fYePhWEC1VPRE56/PUYPF82xFeFZtrb+ChHjmPoZZScNosTlgO6&#10;yt5lB4hLg1gDJ4FtwR5a7WiZaFnnGwsaeb67OJAYvsrmfRYOHRYljzEQnTHQkbbrHS0T8XEFhrAK&#10;IL/fMpEOj60dS7pXjexos2uTgSGZwEy+6MfG6Y/3WOztlomRTa46n7TSYkhHy8RU+2hzp2zcGSc+&#10;k4uMtpZfXPfE8NxvGVvduX4xp22mjpZRp90CGTQ+0vckF8RaRrb76o0yFX+ZhBG2IIht77JKorkG&#10;0krVNpwgJ7qPhE4djLEyXEsS0Nha3PDWqpoQi56s8cIfjPbphMrt0e7XYJMB4nL0xRljj2xh1Hst&#10;E43p+zYjK4P03Cm08eLggQJncRuc6HBPonnhChyXTfy8nlc2tz6ReDZxz5mwgY74Ie59NDdwe+Db&#10;57lmapI8IiPX5pmMjLYi+0Qq1aFPZDcnj8eEF3tgU1vjLgY3R5szuN1ApoNTsJLAiJYeb1DIJ6m4&#10;BSO591mpHYVVhSXk35okBIepHeeZdoUPNvObHTWJwYJfDjP2mMkqaE/UZfeKXxvGX1w2C3F/38ou&#10;grkoNbxva1l+amG0BU+73iY8nUJZHDbgg6PWZ1azXTPf51k5nP1t3WlSGG2CFnIW9vEiBzBBF0Rk&#10;lc3lj5WnFhYdkd2uAbEhPgUfLnWYvNvO9YDVkC1wfsxERgEEyDlSXJHzblnFttw2Mb35IkvXThop&#10;0+64+MbL+d9efp573nLPzGMFeTn/6+WxdexwA7qdwIzPhJfzv7080Vof3vP4ebnYG3+LcITjAoqC&#10;pyUA4Ne99YspVQTSfVAYLEmLUmrcQrgSRIBod60uxBiww0+nEpmurRAcimePEYxIysLEdnV1sXRZ&#10;Ic73EYO+pwkXTPK+sZCakZbAgoFr1xUIMVDc57wtLXwBvvvPRU0IPPDsKMyoZEkI7DmBiHVW0euD&#10;LrtfWNX++KA+kcQ8LU7RFQ7+AorZVN3FtqR0ZY8KfN7xXMZNqoEeFncKQVOxIzSQn9caQamDR3nX&#10;rm+93su1w45KwNRYJ6SQDNGV2FffPq56NvsZwQczzeQaj7Gt+Mv7B4zGSm0704UVgRy50/BCKyfT&#10;HTju5ZroCP8MEux99zaVRWEIMW/hEf8wphuxZOeRoF/z1k5zcN0zvofVMbUh+MR2TJaSD/loMm5s&#10;q71n+GktmD/07LJlCh8I6YWhi+/pOXkEoFHIYW1ubCKeJkGSI+D1/dmUmLjXcQRs+grBz+2KHT/b&#10;wMzjMRZlR0cJljedcrPPSEK36tAQyT5CBfckGqJXuCixz8yV7zhEq7Ca7/eZb0339J0xcjYh3f3Q&#10;AUi+JuasCfEMZMvt8v9EjyJnbX3HmU0SjMOGgW1vMUXNJjtJZC7/Yhs13cOGsbWw76l8bM3WiZLK&#10;7Ozv44nvEEPJOPQ4jibBT5Z9G7Q+m0wveVDGI7qyYvmRB4OJYe9yNia65AQxcGt80IhnxK2ePVEL&#10;1t4mePJpNj9GtHCU+gJiZzsE8VMYCFxh8fkgDn5gDD4P/reNLPuSvky9TzrFUUc26V7sa4gKQ9es&#10;3gdqrIcjPvFGUIvzHTYcvIGTmFrzVhtzufwIg6Xy+t6Epw9T//HRbi/nf61+jl8QR7HeX/Hzpffc&#10;5nK8i8/dVffH3nMjD8JirbE3dYzNufK/zh32g3tSD6K5fXy9nP/t5bFtTVQ5UPDqd4J4uc+9eZJd&#10;54FTJFo+bVv7nzqDE8eBQuuLXGpPk/C2/G/j7QnznkVAJGkqsKajRD25j03AMDU0xife9Iac/F2o&#10;9958D9OqfN8AsZ+VtBAtmyudhA/I50a9FeWBBXXK46WfzUH1poxGHhPa8reVsXBfzwuM8wuWiWOS&#10;Kxq2EB4TTvV1iTfaQAPXhpw2Q6zMo6SsEuN+1vO8RWdduDjL3e918on2vy6MoX/Ygt6Kl/swpkQt&#10;+qigkIJBkIacFRFs+TiPqKZCbIF3t4cjATi2/K9ROQYNNL0zxo6Q9PxHGY29/LwAqfzpeU1MEL7p&#10;TwtQATObZPAZZcdGmfVxbvOB58O+YEsCZJWQaiz+mbXnE3PXdmwiKIcSPtZf7KUteWKvbqriVVpW&#10;pQ8o7qDCmm2J4ia0mwn7UxBsFzaUJtFA4zY2FLuIXfACb29VwnG/sMuL+V/jjzkGH2rF8dIHgY5t&#10;+Uu842OhdOAgn2z25O1ZleD7cV0+UYEenqJp8u8uO3XVLBYq3pdVTGZDGw8fLSwqBUpaT5RtElYF&#10;sU1siPb0wUcYjgtffwysEsVVhu5esQ6dRmwIf6UfrUINEbJWfzpT4Skhj0JvFblwBYXkxPO6cusO&#10;qwO9GpvFTvRcnAcBoelaci4HGYl0ux3nEVMl9Afg1tcbfopO1Z97S8TDUQrG6fRZuJ8Hma3R1wmB&#10;WKUonSum974x61RYmlsd2fK5RRg/JHBFwSe6LsOrzSpmW8PdThZ4Lq7IRi/+k83GtCtNttXOefC+&#10;r3mt/tf00qceeLHLmdKgOEsXg8I8+lN4jye5FBj2cFBxpjh4je1iXcM1i4EmRGJxZ1WIeVz8eNA9&#10;1K9TbB3Ojf2Lv9oQkenbDc0nHkhbSb7OwBe60YcrRurJWXwUIfGxeHLcv5AbzUbcAQaScfRRiJNc&#10;6gSdD6NuVohSSxhyceMGQO/dpBYRi/2Lv6y3mBau6o5Xe29RsB6EeYISNRO6P2Wj8hV8PL3XLCkS&#10;7glc9JYd6ujPMMjY5r6Cq3NLgMstVc4+LjFpVFiVXUkPWkNvg2Ln3D2BmSaOghNbYPNWbxW+8pRl&#10;vHHCbOe5RT/4t4/YWRCaMPPE/cnB8VWARtqf3mt2Py9nr2KfxQRFQMFD0Yzrdp8Ve5fV1Habe80q&#10;iugcg6BHhJm4LDlSVnHfMVykSLfG9LWnDHJhGxPW3TfeCa8iDCN538pOt70V2yXsJ5zV6zeXkNiB&#10;7akJutVb3F40nFXM7LXsWu+PjDLvrc6oTWG3ISCzuoY7fJZ7zbJluyRzhDed0DozpQPdcRtTSNK1&#10;FHDJcY4lKoj4ywyyTaug9faiWXXHzbWxWWJGHlQ63KhbvX2R5eRoB0GZ5GJxqqSf0Luwm4gD+ckP&#10;PBqw6dtze7b0uBLnnVbmnoFjMz9KMhLlqhPz5vTZq2Ci+L5r2/ProZMpTUpZOk1cGCIv5n+t+Keu&#10;ebGrKYyjhUEX1sn3kQ5rrHvCt6aQAOk32cAu8VjKhVwRPHaNXxXY8xLrXkBfnqTKuBHBFmo3//Sn&#10;5NL7/sbVcoDBtyWHrXRzCAArAB1x1vgYDh2wZPe162V6s58cwDibnz1IwCay9ptOmhQz7OrscCFd&#10;Qpog6Q33V/XGeJAsl38oq6sJKrkgo5X6jTtiX84dOD9xcBvWj9zhyrkRKeEYz2/GkbE+ycQw3Tu9&#10;ObkXfV4yF4nfN1WG7sWqCzsCj8no88e4W4WdiHf51lvTg+SYKTf+PPtESrHW/DH7bDRdeQzf/hhJ&#10;6YcRYi/jL+/zohsd9nlB71N1aplYlPnTzB8Jq2Htk/TI297ns9zEtuIvbxmR71yj6WNSEPYUvpRt&#10;DQiMhOdk3grqx802eWLMji8nBG153TJhboeFlaQXHWNMKhxTr5rFFg1rIskv7H1rmThN278HlZbk&#10;n4AfJp2/JaE0GfZy/tdG54GEuTur5YIt3wwML+d/e3mQbttnsTQtrey0EXwYCbSJv0UwISJOjAS3&#10;CvhjNq88RWhAt1WwwpSrd9cIUn4dIT0bD7bjdmTBNRq5vsidKyTkMgZUkDu0j0s8O0HBtGZuWS1e&#10;tXLKY1gYY5uksJ0xFsSe6R7kjrBpZwyHrYGHw+xfjzbJLWZwYm5SddDxSQmgwULsisccH/A+YzEz&#10;8vdHW86gv8ubLXp5jHZQfCSbpZY5LmaQP52nbKFlxAvt3YYTM1mn6M7DqUtNXLMhAzrEFR6Tb+t9&#10;xrsCb7nu80d4TlKGjrL22WPZR9qoHXvH5VwRcPQMe3AANEKcK7IYPIFD4ARIQuCb2KFfMkLcmp3k&#10;A99BV9lKxvb0tIx978LrDUPCZJhlK8BY9w6Ex3DTtSr+UAeKYi/jL2uZQAA5aCb6KL6ES+BYsgH6&#10;yuDYSmKMC1/69kiIremSeysD4HXp+wjhFFZY6BTjaY4AxgZVx9Em7wCFYYy9p+WD65k0phKd+0Aq&#10;S9LnyMtdj9HCec3P6oEzZX59EtvwfsAjdAQc3HYtNICSkNXPm2OkKJOtJJzVFBPAZCOo44NALCJ6&#10;cDxGnl3r4TP0dRB7GX+5XADPW+xFTidYZJwd8se7SsRObXhVVy6cy/eLmyjGOPsKjG3FX94yg2Qp&#10;P6wFxiu1fFoLYE3LtA9nb5m26LatfcSm0mc2dmlYOVYscKJLqerz+scnaCrxaPmT1om9/GbzcoTB&#10;x1xAZV/Hh95yOfWx4mYjiytMZAwdd295Of97lO/rVWfj2j54shhyeQbQ/FNBpwfm4+W+9WblXLtJ&#10;3wJSgoZqcv+5N0SbzP4Rpky2tL3RW7vSndoh7ZssyrNUrkFYfqTrWOxbxyUs9t1nDYDPbRJ0Ps77&#10;/vawOp0DG0ciXce4g1E2ff15HFXebC5UBSbWLtOn8lFGeisYRC6Po6gz9xjEpgL7Ijt6hn41TOa0&#10;goeeXbfMAjYMQ3b2YJawhfsSJU/fDKKjZXyXbvPgX7RN42bLDI7ZzDgfVB1X/xPjwIWKs7cC88+T&#10;TVzUMTk2Dd52CYq9jL98tFn9LuvKXEoaj5Qxtpx9tDlSyb0bkTGyn/oxIHLcGD+T3dhW/GUt6xyg&#10;48C/gTOnnZAu98svGQ/2utBnpLofLmGfqqSTUxjPugPWQC9xDyaeocnbI02EQBJ2ir5jY3T8Gij7&#10;w2intaO9tMczuaajGTOntTCU55Y/C3eRAYCtYyPr5fyvjaYyFnuf2Hw6quPl/K+XBwg3YSYWhyW2&#10;D++Jn8s5A/z1vRW7nKypOHKES5m0NnLYwmaC9hXCbaiyay2ER9D9WloSp3z3eiNgbW9pj/0+EuRC&#10;ySJr5UknHfLIcv2KeDsIuUiif6qfOJv3gsBY32u93uuRw0jy6PBxJPIYGk7EsfQa0zgPKMDTCucE&#10;om7Us8cYJl16YlvxV5tpNIJCCP4uoF2q+pywSPw45rngGBIZNMZ05hLV2/az2Jb33ducj8WLN62D&#10;H+0tL+d/vTzC6PFvfAI7gX+SxqE88SlLb8C0PCwtL+d/vX4WsccM8KiP/EAvF3vjb3EIwecMZNHs&#10;fJ8zzDRsfx8aALIIXbHjkTJs445VpQStGyPHZWwIcJstne7sqRnOqf81Hjf5C80YJg5H7OXOHotV&#10;g0JpmyjHaUjZ2GW+94wtpg8Xtyzwf5BGjmwR8W08ck07uRd3eiZnxuw8TCSlKX6XCaxrckSslfMx&#10;PB+ByznTaQDb/9vdByGYhihybNrmDLtLF1mc1xlbEnng3ibHtK7touuWub3TV8p4rwJrFsZMHJQI&#10;ExFHpIcwc3+M9VZoGUuwZ2eOFy9ITfeMyv2IZxwS2ZydMa5/7t5h7GX8ZdKHLyvPbldbOlUSY6oc&#10;HgJq9OEkebgBtIeYEQA2Tw0/jfhkoc84iP1O7/0ob+wUWfS6KmBnDHwTGzfMMwehiMn6YzbjWxLM&#10;qd1+KSBK592tZpdI/+tr83zcWFt+Xpu5PAfsPPEPe4iQ8/cVwp0FrE3rBbDl9MOK4r6Hbrmgz0j7&#10;/aF+4uUOpLJtHBat830pE9zq12/DQZUrwfO8xFBXchzazPRcgS4TYb/BF/xgUToHrqm3pVsznBRW&#10;COX7fqNUept/xI68wlT+qmcYwOzD5104yBzMsoZtOgiB67arU8fJ0UZ4TCQfnzOkrltGKxEKaubB&#10;kJBALp3gWH+M9ZBa5haBnsWGXPWU59hW/NVGFtOQlp1rvJo4mwDOtOyMIYIRMeWxboIwxohQFFY4&#10;OABV+7vEkOMS5tgiuLFPYU+HcDkCMuX2VX/cEwbveWPcYKTIzz7amF6a1PNETgi4S7CybdNog2n2&#10;I+DkcnIttclWHN/4y0abj1v1W0OUT9jQyaNT4HuuMEEwgN0jY+gb34EOZPVen8HwdQtN6zNmfoIh&#10;ODzVjwpxRovjEKFlYgH9pl8iyPqiclt/sZdx1VIOSL3NMMPMCvaR8nL+10Yn+LkomXurNjjP8o7j&#10;qhUoaKahDu+saUzJcfO7oRpI4jzGnsVfzu8ZuwGpimk3QDsYVh7mxMCJuyOP8cx9dJS/c91yHiOy&#10;8GweibviR/zgN+L89HgVM3xE0b3e657h9fd4xQVAfIZ/qLI5l12Mdwy4rS+MaAUgLqXlumU2CI/v&#10;gNFa7kivmgwO/5IrexfLJS5d3b7gEofljOlzv2Vuxkfm9hWCYQMIGPY1jE1itm0BEZ9SVktYIee4&#10;P7Ze5bIBZQCj4a1lfLDmAR991qe1Wvo4KfEgMKll9guz78A14fxDn78gS4T9QBqkG4iNYDP7fH2M&#10;aXK9lR+UmWZwijZWH/05JPaH8l8irgI3LNme4woC021OP3NHfMelFyXyo8dPAAIfyfoPo003nnpz&#10;Kany3WznxL7kxFXwu7l9mppsEezJNPkx9lnb0nmby1B8zGNb8ZfpHdIFdLVNmy8JT5RUopQK1Nlj&#10;Gd5BUgUBevwVxg6NENty/WBt8tZMHohVepoFL+d/v/L485hyeqT3zHnrKwFRU8qMMYH3FnuG7PoJ&#10;Rp08Oqy+2LNvssZxHBy3vQG5Uh1J+CxrRJHxIv0NydE3y5SVMLPNHeXbYj6NSx5HVK3vEhyzs7Nd&#10;p/Kxbz7657eQwxbVOcbx/BhwIFmyHDYBuTQeidwWolFhpetKtpSRQmcw5a1qsKBkhqD7CY/7Y2Cj&#10;yqog/8fxYp3IbvGYo884BA4Jk5mfDV0SM/jGVWtZubc9ehHHN/7y0SZi7FgogyWz9WxPKhfJNxb+&#10;petq42MwSRdq0kR7LC22leUCnMTniAZMB/woF9w85/sjgRJ5i4EVGRTOCptcDCWSgQCS6I/PWj9y&#10;Gn/5GCkRxt7FJNEHHUPL+DiuDjFU03VkOPuKFrXZYbM5jqDFtuIvb5lIuIMrGBSW23PIBY6GT7wO&#10;Mec+k/XhOTYcurD7sxjn2Fb85S2f8h+AAJmk2Ge8dfPq2LiBm6Nc4G2xbVqfUWx9V4ptxV/WMmGG&#10;nlpB9BRjJrTMigeiaFWz4jCj0mPEwB+jZBtjQ5+TRJLq2dE1KpW/zgyfJDKV51YYwozWP6U2uv3r&#10;5S57ds4p4Q4L2cJBjs7TRXw2RuGk0TsWDliB7WI8xrbiL59NvB7PHdL1WzEWhogeeTTkrCn8FBg7&#10;ZeFwOdmR3hzbir+8ZQIPvt/jQJpfdEgwC9MVH9t0doBIhAQuauMcrLvYVvzlLZNN64LCrvBK6CGc&#10;EGm2qhVNjZYp50y5F98e37Y0WPz+IQjZe/QtydE1p3hTIDXNNMD+zsN/Vu8MYXL5OSLJd1LsbVRE&#10;MywGib9uGUTa88KIfSH6ceJJJnKliZ3HxQ3xcdgQNT/W29hW/OWzo6CYWUtYfEPq1mlDRDp1YjVI&#10;5IlvTLtSli+nEvtmSuCKuFmsGse4b2mAzhjjoeXTfomxSmyg0GddVGB9XnSzQWoZTNmHhIGfs31x&#10;3maIXt/zudnT/VO1KOo9s4LufNFsuKhupuqYZePxVP56NglLGSKskwnEa+Kgsa6RnV3ASS60e/QO&#10;JUDUxtObsWEJg9wfU8whP3C/HwNjtzxPF1/96FlRBAvTHWOEzI9cOxJCdCa2jU7sZfxlEnxO9QKR&#10;SocQqPrI09Ml7M0Q7X3W1VC+N4c8odhW/OUtn3L8cL7Stx4FYPl9W7rFEjQgDskpgwj41T6MdU9f&#10;EGP105vcbIHvnqsmfGICrqvJc5+VzO+PsWY+WIvXfSbBxU1gDlwK6wjzfDo6cZEJyvkcLK8mgETU&#10;Dlw8thV/+WiDSFo2gmaUjTS2jPC69fdmg2aBnxnj3uSetatL76eCjgxHHRSES1WfI1kEZNO+wNcW&#10;QJJan4WiNcbuzfMpvgcuw7vRICBCAcy6Vw10MGakHylB6Kw9g+72quIkXr/WT8HcZGsDoPSDhrBl&#10;F973VcXdFP2ad1Kt7S65e30mdNLPMpGYgZCEiRRI73gh6ozG42OUmp8bwzazjzPdbBlzziwV5e+T&#10;9JOqBmtoE8ljWk6PgZRsVfHYb5C42TIXRpl1Bq5AvDWuKoyz4zgUxw/TZOAP9uu/qnlOWH36rJa2&#10;BG0djHfsM6CSn13nu9/EvtNjGGuaBHE43dMRV7Bb47aSgXxIsLA2ufmsRxu9nP/t5dmsHHfoYAoj&#10;6+Via/aWQvEWkQSw5sKH2DMi+v1jWceZ1S7B5+tyvlw7c90yEdaeXQSCkcYUj0FG8D7kpDhYgOJo&#10;Ge3sKAsbyHE2LLblfffestf7siAwwU2qmqjTGOXyJMdg2DQm8EOaD/StPEapzTRHcXRe/nv9QCZ9&#10;DFiwDRP8Ur8+AmxyyDI7bsJwvmPvvdcKnJkCvEgmI8je7+cha4GtMkgv7pS+AdHGgNH74KNet4y9&#10;43pmPFKLwIEA+rIi3zJtk1IQfpwLLipfgKQb4V0dwjtvdPGxn07u0qVzohYF0XjYxUHMS+xl/OXr&#10;EN3kMkAeB9ZPbBmU3Dw5VsyQEyn/05FxIEjLqLzZctBSOjkTWw4KEM2ctBRmSj9XzbS0/ftmywRb&#10;LRBO79FwabRZdS5C3G3Cao2MMUZmszAvzPPO982Wlftqss3+y1TFqrHQ/dgecR+7H/qYZ+KvSEbT&#10;69imDVm42TKouq/di7Ta/fCeyTYne3LkJxwYRLk1T+Bey0KFPUkB9wRXN/RZH1b0zYqUT1zw+Jjc&#10;MYv8Y+/w4aP98c2WkU7f3Mk6TTdsopH6MTlUhh8P6KPN4V9W5T7a6CMOuuxzdbNlQF0kUjMFuMyh&#10;9dQp4mwelABbNEXdW5b5buuZKBstFyQMwElf+m0tXxxVIdzqbjLpChmhJcJC3kN7O2TuR90Rf5km&#10;eTHajnsRy5ezctZhxBnIcbCqFbeNyx1Z19G4ne8DwL032hpBz2XHME2XREWfjQWb1jPpuZ5vgvIk&#10;macwz9wXojzjxjW7TZpn5LUfhiJxLd1IgRuLf21zRQaNaf2bfcal9lgC55eV1RRGGwF04VU8oymp&#10;Q8LYJX0ygHSw8vT2zZbPUQFQoLRgZem4hBHtNGO9t8yVMeRLthEjMqdDBrdbZpI7GHARvT4faNTh&#10;naRoiO0hoa1l7ieVir/f8ineySaXjwkTBvKTA0Tr9YHYMBkBQyItm/V5v+Vz1JNYXrJ4mfceZOQW&#10;WHRpbJmV4ecGd+Sz0jLrwgOU3BE/hEaZAV+wytJNAhiwwgXc7Hqe3RI0HUJYWClG+3piNR35RF7O&#10;//byJxSUeRks3ktNxZi5F0H4E1cprp3wWJ8viZoqPFY+74cx/ZJXQbaR5yGQyWLRLVbfZzSZg1yv&#10;lvcuLfNTRinxTcpbksGt8uLI9NjOUc6j/IKN8wFiYWf7nLEOjjjf0ZvLWQDt84M+mKBs7HGPPKcj&#10;CJ1LGuyczCDj8MOayvKiTzr5OJLBfO8Mh77NbVmYyAvf142cxsdE8kPWvCzEnpVxIN+Drs2cnnIW&#10;uBuACTWd4eX8r6+Ec3kyUAbULJUP49fxeLjych/mTAvG1qfyByJ0ECrtSQld98cp1cd6LvWgc2A9&#10;Q7781AFyoqBrGokvsolBwi5rsgmA1PO9D9lMrc14BnbdELeSkTnt1oCX878+7ko37dKPBvJdxcv5&#10;314eu9LsHAK6WnVtL/By/reXB8o0iWXADb86zdNQ/kBgAG+Ond3LXc6rgr6dKyDXKWnE0+OLtYiR&#10;vbkt8mUtfmj54JcYGPOl8egiQwShDy8WdY70n7c/DqV98ny97z6mnN3rWgDTn0juD3PACrY5I+x7&#10;XJvq9X7oGXuv62BpqLhWELTTYzah1HHUo1srSL2l/A5a47plQApP9OJODdMFx5gK/zPGEHGOAcch&#10;/7RmYltfVh2Oqd+di67kbLmvoWPVxbpsXsj1ds+a94g7RAzvx8fcUmG66Xj73ogRWzveRUkn0zG0&#10;zNmvKS6P8LgP6N2WT30mOymFvgNjWFnxujVCACe++7q92zK5Jaa5DqnuUnKuWmdYU04dH9HSp9ma&#10;pYbyqGC1Z/kgmxsMOgggKIPH5IleszKyGLAHmQehdJWeKRdlKv5yCcMD8JVxYbSS5ONBJZIGPNnr&#10;GBIJs/UZZ4PogemN2Fb81VvGlTfpJPMCgDL2mTBIf4wmSzF5RsHRAELy2OK+omJb8Ze3jMvvwYaL&#10;XA1O5KFf2kQeKbtHnzkd0JOR6HMlD0GHcD0N5CL1BWyVtOLWMh9s40BhHBKiEx7JINGX3KT7o80k&#10;9xxcQBj7Smrv1DlflHwopDe0jBfiZ7bB35TSU2g5votHlqpG65sIETuQsxO2O8IAniBxZDHdW89s&#10;aUqP21ckSB2qJFZNwKBPpO74S14N8UEXA6YCdKrQ55PteeQwnUb7SN5Vww2aPj0+7GOuBNHW1Hbj&#10;KM2+17pUk57n2ovZNr+YkfJy/vdTeZcmLxdb62/Bmy8ONrVs754Wx5Ey3XsWllZVXwDiefqhAg7p&#10;ijaSHf26RE784OsldUJul8fiOCZsF4nfkyPmR59Xb5odZDtdS4fn2pUgJ0joVhAzUMB+qwtqms+A&#10;Xc7m9WiTu+o2Dydp8/krVMjiQaurHUnOp/smMhV9hmNb8ZfPs5xe3826R35MJJX5lsMhMOKNsc/n&#10;x4x2G5Kbo31qWf1LyZ7kthwtMzopVMEpPIcqsEux2yujfdpm2VG4xCN16tiFmdN8MOy8/5NezVVa&#10;hXk+2Q4k/1oe6Wm0T+YjpmpKIjtbD8G6jDP72T7lCDCw9y7gOqvfIweHdeo6oUkH5T21jPI6QfLN&#10;W1BpWz6UPnLYvM4vfJE6bW4UgQndt9HaOfiKPTTuZAI1FcURCebsPIs4yx4ZJ7KW73ggD9YMZg4z&#10;2m1bt6QWaEpHbaUiCLzYHV8+f+gl5djrIfYsOSWBIZl77U2O3B9fR4o987GyHiqdtDnx2h47AuSl&#10;/K+XJsLTQoic9iZN9ftswY0dF6X0OFu57hP3pL9lSYi9cH4w7JpauhiOrwN5mh9SdQt2bph2fcIt&#10;TAEBfzMEMAlQ5uHhWQYJM3oPY8/SqKiDzZ9cge6xIr6uD/LG7QNZlD5saK/z8/ogHUrhDwmW4rf9&#10;DMgP64PQIlpzf4tz2NHsITMZJM4e6jNyYSxIukWhtjfJANsf3lsfyiC1allZMbVHhwjZIVStLjBJ&#10;4w9AalF1dMen2yB9rFwDAPW0aznE5U/jjyltFiildVnC19k6yeCZH+cgyoXzw4i33l90UNZIUwCI&#10;QbpzHmhISSg/jLi33VoDsQMVb+9gyoPGxf58kSc0pzmDZM9bAhbze8hTagl5tfQaMgSwT1JLuTRz&#10;28wobCJlkSe+rm53ky/i7+iuCr3jelV3s5jqVK5tCxweD0lAtpEDiKVbrbU4P/GXjZ9u3bE28ZMa&#10;yt2rxRQ0K1tHw6L1QTqVz/MXXX7Vpg7KGkbIR4/0pbBTP7kxxW/KZMtKd56BG/tlK3JYugaOrcRf&#10;JpVKR2/9BKc2P9b7SfqWX2dA5rjAmTNDREdRhJLK/QtdBT1AKAmvVm/yiUMhMudqQaptqQNJgzvH&#10;hzuYtb+JsmtK4p7uAX+06J6AhzRlRBnQY6pW9yhgoIRGsTXda5Dz3d6916ocSq8Yk47ZPXdVHkUb&#10;QRkECSYn6tsvJWf9W+Lz0GxcXiwA4eWtJzLjfFa82KUMCEdyPjTNsft8UcE9ZFJklE4d+rCHl/cG&#10;ASYlojwduLxqFqfW0xNoIN3hCXbvMCqeHHN9bpTd2INs5Glqnd5ucw+lN26BDaIVptMobSlg8nB+&#10;N4QCGEyHTHjPbpC81c9TtWws6YrbU1e4GoMrbEI/j0HA7zX8fGjTp7YtaLJmPIpNCMuO7/GOl/K/&#10;Xron5CiRrQcZvNTlvOlDpk3EZHtEMwovj7iQDbAM/dAflpkJJxnuZiAP/blqk++BHkJIUKzheF1P&#10;4Zt6jAfjwKyn4ymRLGNYlzJ98EO9y6YXAZTt8iHh7bqRvsmYF/O/VpwLDzi30tadQsB+6t6L+V8v&#10;znZvokY2u6WpfJwl8qS7P4t+EurylRl2OrxDMQMwSBLgD6VZh21WDs14YuVyOjh4a2uXS5p0YQj8&#10;9PHG27LdkXRQXeQZHh7qvT+8JwJKKmjTSPKlZTb2NklD9RgJ3hWQamgUy9+2KjQYp858/GLf4i+X&#10;g9OrfaZ6s+eK8dtiNiY5Z0rFNqHADa00S6TGNw625cbx0Swj7AqbhZS2lfOmo0ux7qvkKbyKfxlU&#10;oPS7J2bp4HnaJ8JTfbPaxC4Oa/xlg3za6q62mNPqpmTMoAuaobYB0VTf966aPW2lY29x083q1ce7&#10;j4029i8te+GdfVZPW7oXiy+7BJ5GfbQSyLXFeWsyNloYCvh5g0XThfRpc1+vbKLTYhzNqZMJV7TS&#10;EGVLKbkw/kgrNMQGfazA5FmvsCnYWqtao6fAzGjkEva17fTCPMYCNTukanV/NeYVumqTRlqH7kI4&#10;91NXNdjDz5GiKzkCQ5YZJUkZnRYOxn1xd+RitTcBISvaE3xeZ8TUJn3KuUwMglnd2tBTkugHLzT2&#10;7IsXiwFpl3LingoUYBDZZz56sSrfdHUo7yvT/7Y1CSYkV0n9IutduECr3Uv538vS4/nWjzlx+B0Y&#10;uHs7rG1S8n/ohT4abzEPBZAxYL7xRWlMFat9T4D+WpqcE4sPs9Mp9Pi9NKu1XdwCNKC7LL6X5mIx&#10;6ycGbN+ffRzjrLdRJYFvtgPAqOJ0UpEEW44S713T5RlARjTv2+fp+7hkF1fyyIko+ddp8NTTXY4c&#10;QPFzhLSQUlJZNlzq1BhiTbdTHbfsntMXB/XBzmhuE+Mmi7lVq+NlwewhFuPnB/EsdMlRm4M4mvFX&#10;G1sMfOpt1WJCxiRWcj/ZhfeHXOuVjg8IbrHDBSRkclT6sk2fV1sf+uJK0xLCLH+wVznM5SkWuIg6&#10;ZxMl67o/ys8ylrlSMA4T4SVzfwVqR/Ni/wJiW+kMIMnCl/25bBMc24w0sEadRDqJoBIuTPfpNqsW&#10;bnT5xEX0a+RJZLFPIN2SldPnqPfPKIR+Ehhy1/BCeGmGyZJGY6iO+3Fiz+K8kTdYWeM/aJvPuhyD&#10;nY/G7rzp5G/Xn4cuj1yafiBoaDgOb3Ha5Dz+fEnV767l9B7OaHw46To7jQX5J0p9uVo3aSyw7u3o&#10;M66GKRzmzEv5X+NNhwusR6Tf93v3vNRlf9hLfRQIekY9wEbBBWqNZd3ZHnDv/8fZ+fX6cSNn+qsI&#10;vlwgsSSPJdmIc5Mg2YvFIkCARfZSK8tjA7IlSNqZ2W+/z8uql2Sxec5hz8zF0c/s7iKLxfpfRWUL&#10;pc+VrkJ3MoOUhpQaPwyatqkFTVjIKTIJdcr/OBH4n2hRmg4c0mzyUu4LDXu9iRU1YgifNdnlI8ri&#10;p/w3nx43fTK1s74n7ab3RBNtbsMTMI5d6yXYth0Xas2vmvm3BMoJX+MdpxhhviPJk468Dv+N9cDK&#10;Lc9a3pkjx35qRxPsJVcuxKmlyrdGyUlihMxiUMKqieC+2Nb6JgZ1u/HeWDPsnKH4fuwPBx+ienw9&#10;CJ+M9ui+v0jRe/BE4DOwvsbTZPA98W2cVbk0evR3j47nu8UVgcy0lCBcdYKZyFWRfuRjY39X2a30&#10;nOSNXMuO4rfjB1uYkwxQCUw5ImQHu5++bjjAepknNMmAh+ltC5N8j5SmuAzVjat8tvWnChpfDwCM&#10;35eftBN1QhO0EFXzgPbBgzOLSpKYFFdAJAcmH9s3BJkc8g0CSR913xBBNKnKQVxjBcHot27L2vje&#10;fj07HBLvwaKLz8qZV7zPSi41gq+MmFbW5nsqrPIKK5T6K/mZmsEkJvH21ksG6MdE6UpMqDUvmDeV&#10;jGi7P1U22s9OhWIcJzTKIS1N6OF4OZ0PS2MyA+TRbnMhMqK0ptjEx8WxWtsikeO11qhqXoJCnGqd&#10;oV3mlEpZm6hWVxeRa5+jxELOTyDkyWzzVRTvxTEIg1a9cAOLHsYMClhtYJABoknXeMZKK2Lrr0Av&#10;YKlc9IexspYPQ6l24LWiuwL2Dc6z1L7BxZ08S1wDCt0nkuWHrh+mkDoVG9RKMbx5tQ/ta13fI4RB&#10;iN6Fm+jzTCOw9QRdwFDduby/ZSmFexWGG2hke2oTYW5ygIhjkN2JUMNFxaizz91RF1L7kjFh6uZg&#10;+vQGlGQiVL/ECzi6KhUbxTChUIkOodJ4PiUQSw4xMlaqAt04VX0x0+AWs3Vtj+wMQRHYUps0h7cb&#10;MU/sjNqzZHkdnrc4531KaMhw/vgk6ldRoHEjq/tdG8SA6fCW+W5C/biYVUkWb+IUKvxcjlYyzWLQ&#10;BNYnREcCF5TRlja00bN9UdOfdCwSZYV7z6dC/cCTobMvC19CvLgO5w3ONVP8wTrVrT5pgfBJVUTx&#10;RePfDBqj1fVCnrTBdJtAovMPGNh1Bkn1hOqUWibSvdKfCD3zRNEaKpuk+B19OF7kFO6XWeULpfzq&#10;Hd+OCQntEdd8UPvjkgwnX4kCuqfC39wtBw7rC3Qgt8VHoSJ+d9/SdS+FjnAW8d9ibrh3b6BQ3ez8&#10;Walv9bNcgufPdrlo8uTOLnopBMwu/Y7IU43ZUzW9Ska1eXNIBv6BTjzRLjoMLSsCJsfwhi5CrEpt&#10;1UMsSjUvn8XWdFjrIjNxLaN0xZuwZKRNCIG6g/VXkKeq4p2oDEOJOnSjjyYJzjinnk2NM6Z10kiC&#10;WEqDqYPzAH3uYNIRkhB2vimqKJ9Vg7M4hYStl34nNGpwGThR9pElVaHUX7FONUNNRs/xXRq4qMbA&#10;zXQ45mGWGQlKz3GbFNhfUN8RDZFAKxes9pMbwqXaTuhTdYHvzIL/VRqifALdLN7EwLyBW+KOanon&#10;mOoyGULAS1H/LKvJbFllqzgdunMGJB/Z2jg4fQsuvCqb/j/Ib1QbYKsF/atHSB/jN2yb24+omXTN&#10;QoNcUd9jsWSfV36Dl9T+TTrkPdTnwLCDSojvqmy/YY9Eq3BgP7geonxOLoaPnnWUoobU2WZygdWM&#10;CoprnXLYIkPFn0T2Cwc0aALffpyaMzpUM8NYFT0+8r4J0wQiBsdKfFYX7xWtDHO/dxKDJm/wFRik&#10;Ja26DtciBeLZrieN+9HmgwEGlErXTg3c/kYuv3T6TEjRtS7LUtC8k/hI+SHHvMCEylK9pGlVcqQj&#10;3KJHU28QsxUxli2jkV6vIWVNtcwON2m3vd7wZuMOZzAhE8umbiB5P5ENbpyoO3mrA5ZIiS/TQldM&#10;++gIJgFQVZpqV2D7uNFn9MmVbrNLSdyFhtQ+NHeFrIgsMjuDqW0K0lTf6srL0PxsftMhi8LhMiFm&#10;6DdxQnRPb5UM9VdwAMlAzxbxU/tnk57muDQSbLlJDhPQV3iiS5PFoQld1ln5DRWJqihpWJWtYZ+3&#10;n/LfnBtMObPVUdeuvtf6NHEgCDIYBq1/ehdhP/WI4SL3Qlaa4bLHZR4recJw4VFy1NpiSE4K3dNU&#10;SUwKFS72EjFQNQkGFRhob7bY1hZzu92idEYZ7PEmjp9CeFgjtDjOQboDr4OI1ZgQno8bEpbPIq0D&#10;rxjzVUtjQvJ/xYRQ2ssxoYxX7VJiEN25qVMXCtmuE5zZU8qVCMtSFIH0hCC8oqUxHVL4EvEw/z1V&#10;7mHCpjOsrcbkpdMz51FJlW0pu8Et/VQoj9AfSqdjHM1He0Z/6IbcEBZTQnsqDIH0N1SPoAUVKNR9&#10;ISHCaUWEVG7U6lF79KcXJmtjt9M8gsz5etdNw4JFK2mzhWU+4D2sGAsuIDeoFZtOuQMm7TJS1tMM&#10;q4ojkMCW5jnzaTmjP6xx39+L5K4Mnnx1rslLxMuNr+3qE3pgL+vKHqEFthRNP3YV7bXtKnN+ghdR&#10;BPQqA+KdgvqUdMVatty40gLWnvqSiyVzO2WolGc4wljqgX9qmYomoGxWOwHV7aziCPTxQIOJCnhD&#10;WuEVIFcpdxReVGFyByXWXSWxjgQ1ak9eRJj2Tj3Xc/xTmfVJC/h6eQUcD5qMCWG71W4e8BDeDJrv&#10;fsUz3DY/SbyJsVTPNkdXkXPtGLZvVbJw47K4GLvlrFSH7xSeTBvhNRM12kVPomcz61arlb5T+LrW&#10;crRKmiu6OSUKFdrHDBNR3u1/+RzKVr9WM8rY6Zt63ayiQrTVt9KcA4H1jS6pJpaB2hftGrvk0svJ&#10;3rgbqd2RE6dpPVf9Fe9zMjBiHqrOm7gJJXCOQKqz5AM6Vp1BcE1KPuSsajDpCVgFwOzKgLgqe6O/&#10;njJF9CZZKkzueJ0UtCrg2d4kDllpiJYmLpLa+Dk4txmLIEcQnegcJt4few6ufo7GL2JCVIxW7YTW&#10;YCrYbbOFo9+4+5lkBbWDbm+yn1XoYBbrAkQNXg1e2gE5jxa95aHOANZYYycVCOxGPx4O48ZP+W8+&#10;TSgp/VvfUR58qci7PE34PiYLn+n05ad2lMUlIuQQtHeoFllUPtQxeTq1enq4LB5RjHGzYB3oG7us&#10;hgud7fNm4RRwYGmIgomKe+moBF/JQdjaDesaZUK9Ydtnockqa/D/qd1jDPLZOiHizxhvbZAYb8dq&#10;xWb9FbuHAq8IfXsT66jWtXBbrAM7nLS1JxDpQEYCAcgb+hU8ELsvYCJSK6eYyn5fE1aqbg1cAUqf&#10;0WxxYeY1xBfOb1qKFSo/IfXo12Cmp+/7Kf/tT7tucJRLA8FP7XBIWxt77HFNC2MTQ4WzuZxwUzxP&#10;8kzyadW6ByYu69nCJHySPBPLYdUXSS1w4Icw1aILgY08MBSYPpT14fUmVtCy+YrwTqgoT+CEleVp&#10;VEOYRnsabSTsmunp7XoQ94YAHVYHMZqxayfB7veLQjQPgpUbNt/0Jtyheo8pEnDKPtrPEobB2elL&#10;vnXrfM/TqSurvxKTU70m2QAvyjHGAeTaBLQjlUbNhERqUBpfhB8yJHJGK6OW4gc8+oGhoab22g28&#10;Btmgdwz2ahDVKgYhHcFUh89gKyRuK84zrQS1IvXiTQUGDrW0IiGzW0WpeMUcwMaHtPj7iUXaXYXS&#10;jjo1T4isBOuTsPMsOzpaJk47h4zUhLOilkByMisCx3jmyl7jVMndRFOjoPDcOan4XJxFfVUlFRNu&#10;p6WAv6WoVc0B803d8x3Ed1lnPcz4zJLPEKa2X4l3/JT/BnlzFjhGOvnQGXPzqvzU7khMdaSc7Wy8&#10;YAqc6kjxGqpWclosDkFYZkDTNRz7RCjDjhnKIZjxSvVDx0rlgw+uR8c8yBhs4hp8PNVR88kYIU+L&#10;puq3d6sfB0XZl2zZvMCp7HlTcqiqq1gK0dJsYnjZzR1M6OZVZtfrouxQF4xxaAqPS8Oq7i6u9gpO&#10;WZ0doRwColgkV1ihVIzLVZs5XvDKp65hbnw3kMjTr4O6p/2pkJKpEkQh1NYEzmsUg+p7grNndJFj&#10;lpnufbHTIOG1HjCrUOovwxyfJb5b3fU4KvqE+Aeeh4lq4ey+YfwRAbyF+bhcHxoB3vqldhJjN43t&#10;RxSNZd90ZVE2TiJ75dXjtK9Gb2kGnCtOSLHcN67ooIV9QROsLH0r8nOEL7fvm9LB4mDif8hu5Ee0&#10;r/y19NZKv6zKWtNMg/gUClw002YoNirjnpvsHnMGk5yNTP4h9rbeC4BNmOkVtEVcQqzyfaTcwpxV&#10;GX9wlEod9VfQJ3F039Kr5vdV4JGF44wZVRwv1g1x6jSNCSZlIP9sneQ6pt4Jf2HC836yMrfVxWvL&#10;BVllEMHh2hvCZuGYOYIJ9pyOfbX/5ux2paqXfA8yx9S/WVwDx5WI4hS3uC2tTVBRlGF2kyZev5eZ&#10;ncLUlP4znf05QC9zfC+xdvtJqYEzf5qVX5aCz9ldwXSdXNWelXaazmMlgwclHOEW28T5UapLrejD&#10;3WKDdJfvQUVlnM92as7XOaeRYCZWngCqnbRGW4fV34OLPFPP5EaKKM3ZOjEr08EAwS/eKTyw1G41&#10;MmG9i19L6UeJ27vuMmS9VQtFWguZcFSQswHz6r8jqpwtxpDFclme0i1J6k5fJKin2PhEmqAaHh4w&#10;r35K9IvkCXfdn5gNqTHgm1YocYY5Rcsv/lhFuDK5ZwSnj/ZTjjcniImDlrOCRuksnKvfmQQbjlJD&#10;ArAjfecI5A9vCHjki3h9CkR4C8kSsZ2bREylYMegXPbnu4lGimEaMJuEnDGL5kgbiuBuiiEsEyIe&#10;nIJXoYk7MOEJZvEE1ZbPQmBJmTCayi6wHvCaBUsgBBPi/Ai1Mp5M8NfIDrcMOTGPWEDdapW3OFXj&#10;bqiJ0tv0R8DDIcOJammaAi+MLaNhZ23NhW2G1ZdxW4wga02Vpy+aFtLQHSgw+1Gj4kT7qUeCdzxt&#10;kWv59UTgDuVemctNhV80ZaqZVP2kIcK7dW9hHIrRaEwpTjnDuqr6K/Vk1Xo7JQ76LogkCc6VZKKJ&#10;OvYDkwmA7KsXV0HUXwmQhv0uyGCihd+QPIBwzBWyc3U2akLxIu1jIrt3QBK6TQEixC2fJVCKKtQw&#10;x5FZBtFC8iSSM3XH/oACnSLb37QOouCWBGDbScmogtnvCc4OcfdAGuIetZjnGeyjPUBVG3UnpvUp&#10;BDeInI+MUkHSxyLyaRM6O/1TXgEGQdVjdb6lMWudrRSqwsQlkJ5OVOzQJA5hbt7suMVO7J8lU6Ti&#10;lkwDJ02RE3lDv2Mp47PQUKXb6bPXaPucXOHMi8N1TjkbSK1KmnO2h+r4Cm5L0oHuWg+OVamm/vLx&#10;JBTvLbusEwuhF9JJJ68wSehI0+0mbqlAUWu8RiamhL6fOOaQpDGIobnAhMLScO4EdoZb1X2a+mA1&#10;dT9JY+jHHqVywe3EMGB97c1DmGgEaRZfjyAWhMrEGh9S2mfFLfI5WX8/2YcwcXVl1IqA0CL0cTgS&#10;imgwr4yRzAb8UDEoRXZLQ5aBliYkOM/Kb77jp7YUh6PGhkFTmMvCkYXotnUSnTSQENaT+ptnWGFl&#10;lEM89Fmy1HoxQS68w8Tn7Wt0H4bp9SZWiIpSDxjQqChsJMw8/ZT/+mkiRyuVTE9vccicMCMbhJbh&#10;XHCoDmEpFmDR9XoF9DOiJbHLN7kw/l41C22n9sIpVGiY7v5rihExL+cpP6z3LVihOF1tWwWNAPgT&#10;Re26D95aFE/3hCJ/c4vDP70Ei8FolJpQerdIjVR1UgMP51tyAVFx0xf28Hr2MNmO5F9X9Rj9wXbv&#10;NeeMc6aeIW1Ck9+/Qqm/fEbHucYNunhGKTfAldA+e03ZwxPV+5mAhDucj/OWGLqm7BEz1h22Wspu&#10;sPNMilJDPTs746RnuhaW6PiLhYkTXkm+0k2sfsZp6kUWfEzIFYiHMIcMvJp1XAdOIUL77NUgJF9b&#10;LYaFBOnT5hF1B+uv3E9ir5gM8SbnsK4TB5EjfcoNW7QhDIp0ctDjsEeDKhSfGUNDO3VYA43c8/RT&#10;/uunWXLOTS68HkbzY/6bj/Mw/STaUhQ1D8E78b7r46hbfpy8n0XcrI+/gEtG4BuUUYG3PF7X7Snh&#10;qrDRxZzipU4pZENxAVXMQCnBtR6VrLSe3a5cEwezKqB1lvSQepWf5B6IJ3GgvmEpyRD0YTNNKKuw&#10;vChyPC33YdMhkcaiyJZPk5DgkCzA2VTg8gkaC8WSUQbDyjg7HXDVLljxfizuCbqFkxgXH1Z/h6oB&#10;EcqFpeco67zBfPBU0UgxX2W1y4dhTV6PzMq6WnIbiRTGu7j/Qwc/W62yTrwz+FtqfFmVcfSEjQ9j&#10;iSyeEVi0ew8xvVvZBJid4yInymqW9eAnSE8+NTTiyfPe0k2H7Y1JyS716a5EVH8lSem6aR9dTsyi&#10;aLLx9iQQkRe3L2DVby41ze74PETyGzmwY8YXPy0+X0J5+eGLc1gWsrItxHIJAmZ15xlYerPbc8Wl&#10;9Uu0RJ0F3FFI1xxj2syrRYi5RxEaB4FojR6CJbDhmkmOSK2ZJFeItKLYPeoXl+xGbk3HeAtKxrOt&#10;7IYd2IUZyc02XoIq8yU/5r9BBIgtMp6DIdNLZ8Tg/NiOchBQ+NNdSUGH2cJD4YB4FWLaNCqienDG&#10;5TyKZw+Jf2Kl6K3nvnKSgAw20OPLorjLtXy6IyNZE1v26LqUFOocEtWEVcWbPUDOh7rJR5X3UFfW&#10;bjUIwkZJS651RCbKjLJzGa35O2h7+bQCtvFpDs9SrsbbTf/QsSCzC/e85WTdvforCQDHkjM6yRRg&#10;UQtkKDTz3zk1SM5lzepnmiiB/T2UamysGybWlaMxVLqlLT/tzqPPI8AsSvyc//bvk1yVAlk6d1gG&#10;j30ffdyrUMMoe1/83S3mOK6uwFTCUfa3sUyGY2LsJicj7zzl3zSMf9bEhKwJlnNGLchkmtknpYkQ&#10;i0x4CR0qzaORQ6PTdZiUrCQmDMl7kKlSMXvGM6Zs+olREstrvQ4S8stFXyARnhBQnxilFXuOtsc2&#10;yWAOe8GyVHxXIE/DrftYkVdKwdcGxAmBgT/ASx+APGY9LswaGzld6KbYeXXzAxl/RJIBbUoG7VZY&#10;9VfSMR5MoTBmzemqmgHYRn31p+Fd1X3MMNq+3yaR4Ibfi3chXuNLUBZ0TmSgqF5NmeNtTkbuMzwj&#10;49wX2vbp6qslkSfnqxapscPTqX0AR60xR8ORLntbUkxgjM5mx8XQcigL2eBRBqvxtjJJ9xS5zlQp&#10;XmnFoO6TKyZanGZ6fb5fAqrOsBc75vK8Sq89K67KWPnR+jxsuWNO3dWf4I91f+TNW+b/AKbH2Vcs&#10;tEaeF5KBSyxcp1AjxLWX+w9Angnd1/SNEzgfE2yxqiIvJxDCvAO5HG4gL+dg5jqwnWqoLFwHyN7H&#10;usr6y6cBcy+9fMrgU8i/EC5KVtcIZAIs2Mb7BRUkv6N40DtcYdVfhjy/SzpfjZygJU6flkawQm4W&#10;WfKsm9jWATbf2PC7eZicqnBnDTKYUYLSEsbqhevs16zLL40vfIo1aMFGTpuB9FyZzPy2coL/3n1W&#10;vuuyzxNkra9aJkysNRlI7tfuWwlOVFdZf3mfJ5lII80lyYlPD4GL+1cXVBQCnE4G+ZfK3r8BechE&#10;ir0xNJdP43dKMqBKS3mWBfIk9oh40EDqBuSJC3Fb0JLrXQQXrtM3F4k6hInSx+7pbOAwpRsJdktc&#10;B52teYLaRhLoWiJYKJMoVimnyDSUGXKO7UkRVSPeGjnj0yyqf5oEu/bpfqpoQeKeSQSkSZ68sc/0&#10;3FD5SFsU25yNYMenlT6cKHkFAYZSNg2jReSZxCki3/nxmgnHQDgJWYl1xYPUKp0yGUWVeVLQZgpr&#10;F1gbsjqz3uCeVA71lA/VYS7sERPSIYvpbuyx5jIM/m6tWVnKsebX6nlcjw3HiLSGHCZla5HPRIJd&#10;Ik00mZjCnTUT9LBujoxcBfBsN6OFUxRcsc24yzqaH+oOZPVaz30m7LjybXi6irUaAaKmrSoL54w2&#10;7jmsfo3Wmyq/rL+SeyoT1Zrj7tM0eoJ7BOTNxDDZM2KoVCzcFTdo+ylsY8yaDDabMXkp7u9zi8rE&#10;orjZct1I5W55M6igWEkfS8gWL11qh6+p4rf+Mrbh25bP2BtLTQtpRi3m3yYm9+KiDamHp+0o3MN5&#10;SdJFM1i0anKXZFLFR8lHCmHwsJbP8yQD+3n4qr0w/u5+ZfgObMSRMKBwR2FFCvemNxsZrIut6jD+&#10;G8NkZeG9uaxsDxnTyKe2IW2BjEyyhrlDOaWtlki3dxPdwe599DQSfOqitNleM4y/lvAwOM2bVIMb&#10;UU0IZUIncmEVdnT4zK56dMjFLV+dYVAOJnXusHqb3eAXSHwl5AU1IYVr9ye2jiwAbyQRqsW3SAyA&#10;RcfbcDymcc4vYOtwwXyXBPR1UXSPcVhD/YRrmwZExmvfqq2Yh3IWjqUwDdpfm7ZZ0pIiw6dZc6KE&#10;tp5kmBcyoEGE61XYFN73earUXH8lv1DnHLMirtrOBjldzKJ0uqUdNE5Xw3qq6KPhm71pvEKrhf2a&#10;fa4NE4nQEckO9yJWP7efKT0CE0c44zEwl6lQcug+j8SmllJdeCJKaIYIOChZVXt2/uHPrrlVjfjS&#10;OAwrjihc7I5KfPBn192hl1hyHp3H9AReIHvtxpFOc3g2eIvcBO+pn/PffF53HfRcKMKNFx68xani&#10;dCkt8E19t7R+e0mpUQ/n0A5xiQUpuiFfmU4qDKK1idtR/DpTgnN5DyTbQLTampuf81+vrEBBZWr7&#10;PkmX/crmqSMHo0lAp+u6cELflZgKNuGbd+IEXJrmS0/Rh4HczsSAjChJn7NqvuhEW6iF0IHb7YFT&#10;bppsxHShlv2aCWmYEMn6JyO+fhrKJMYU28Vuxa1AY2LwDgfg8GNSwKS3L5DX3SG3tmfvoZ0+FUHA&#10;nwX/ykmQtN9tFX/Xf3P3iQ9hhOTzCPjezMjP+W9/HhyEpkqeC0fTHMnPbTGHX0i0H6iBjYR+21HD&#10;qhyJbTeZL/oa/Fl2U3tbxcB3OD/RVHUOiXcJ6C6OMQpjSNjJYeIoiyvxBUHgVNvR9EhN9dmoq/Ta&#10;E0dEU5En+VFC1rGc6UStz4P3NHxZHgFW06Sfq9AMRcc8dwKPX8rDjlOq0lUz0RbeGnpWrqm8VcOk&#10;RxgFayfUqKqHjH5CZvBl10B4pv7rOVIqnq3E9PwPxMKC5v2c//r5MisO6hF1Ybur2VguVQHqci7V&#10;8DPVZ47SFVEF+6rF3GJivwcU56VfgU9TJ1R5EY4GpzmKDkldrBOTGpdnFV6fbfcuHGEPGYrJhCRC&#10;IFQLlbRCWBs2Q/IipAzNeypk1NqMmyOEYPmOG1RY6+6QXZQ9+dlNVeIlpvyc/3o3UWIt/Xh+VCP5&#10;uQot31IrI+ewShVbNGOaMViVIwWCJjx1swnXuJMow1CQ51hheQaG+Zq0pUjv4i1v1MMnloX59nol&#10;aZDZvmCiQjOU71WkknSqLp81IQHvl29klr8JtaTs2XPamFgSIMSy3P2MWsgx7RoWCaepnXVeQQyk&#10;a1hYmvSpr5DJuzGnoSvvnaYoSo5BBY41w2WWij2GmViqjZQ1Zw7amBjpV5kZRNUzAte6TMVv3U2Y&#10;NjCTM2Lcpzvvwd3kefJEM/UEVXLU7vq7/ut9FIn279Pj1TTm5+rs/Bb7nUaGOqEnFsdSZ0TBZ5dI&#10;JkWjmIyJx4cx8QBk1UbluzAicAMXNmSWz6e9HNwL1S1L8o90+3wbjanz5Aqr/oo1IwgxKfwulw1U&#10;XU29JPlefhraj3SKMTH11/awvOCunquw6i9DppognQaUxFMUXzgzuMaL0j+Ngb2ghAhHT4dSrfTe&#10;K+b9NkyM5+yORNcsTKTHpZ2CwG6XyfPKkD7gItAnoYaUGvIm1Yi4vAWuy4hMruJ8hRCw6b3Z5I8/&#10;oEstK6M7sZwfTcICHImyzHR9fqQ+tsq70LqmE7jdM3z6zsbhLa4bWaaOjPSecRaWJgQyn5zyztuE&#10;+q07VFj1V+4c+c2uKnhJhwQ4YDkhSrS30kvtB1hbhtXOLLCDJ/ehLIMtZCQ3rUL8LhXYdc1TYivu&#10;JvKn14nRE86Q8RrfSQikP7hrjOXmwlaqi4IpZIKNICv7fGYaRCbtYmWYaba3j6QRd84z6+QK36PP&#10;h4e/H3va7tmht90M3YTUMQZOzH0rfuuv3Ge00d72YOzUgIyjzYzye7S1qs7BGXk7zw4O/Ye89MtZ&#10;UByi75FKkjxfP+e/nqOyXFObJSVErYOrzrxfGf4DK7l0+ckczbEy9F4bYAQM1Nqq7KZuu0ieQkxQ&#10;XagCZoVVf+V8uetOkc/GG8R0w9/QIdNFQ3HTGIbHLYdaGqVFQEstNQ+ssBYcYbTBhfxR2S8Ljtbn&#10;yXgYO6dZLM9XaN4J2d6eupBWFDL88HTNupBDXzhJ0OofkngROzvHKcGg7zrD6TQwPg2Ds2K9o1M8&#10;lHC/gNzJ+PBswoPxGeSsTX0DMmaMdYVxBKZhFTH5bWPsEPJ8+DZrhrZsaqH7LrdiUKUmK8drRjjc&#10;wTaOf9thNMrkIjDt1FiUmrB6nzfCQUUNxja+5X6+K03VX6awcXHblr3jaumHGpd31QlpK8zEOmQm&#10;fkPiqZVNR+dOsMwi7YoSyQ5Dljy8wS9w47uLKg4z08jANjZzp23cuTUNmJlAn6Ywido95OX84/7H&#10;JEjqwDWHbld56vr8fP6kwjaKeEp/wUuFpzqhiC0uwnpUKFFtAw9qU+8LR5ANHkX90gOa2ZaOMFnx&#10;AiRk8LsILrwjbikKZOTaAhmU27JsN9V4tRVW/WXuT+pK3w/K4qJJ8FgUW50d4gT5MkzUPDMFlApB&#10;MdqWRy67Q+DIgSLe4v9PcX+03gEFSvA58Xe3KyNDRbpFcEL+HZTWV4Z7rVsQpKPAfQrTmCoIpTyR&#10;C79d2R4ycWM7JVWqX8OONLrrLSn4NDKqsiv8jYpO5Lw9sTMerL5ZXQHaLAoLvbO6zTBKRuf+ffgM&#10;8nSNCYtCAakkCiPAWopFqQamxgZxIhCXyzUzB0ycc2xjCTofCsi6jbRs5FQsyzDTWCYGC7Kvdwwf&#10;rnlU8G4/jRD0ZqC9YbnViUEG9nqO4Qtk03ieV6okfO+WYNLCPjHl5/zXz3NJpX1WahCEN6Zyzi0F&#10;U9pIHlVul5TRirRWVZ6MUvng4X7sR4vIePdNjx25rGwPefvu9GkusEpGOQjlieFTyITEvCg6xYQe&#10;MH0aJ0tqEYMhTMMEtVJ/GYf6EDLUbxqkFhiloBAK99EiElaGMCAjvrMqV+EytKzc4Yrf+iupg6p3&#10;5Q8mr5FxtUAmtmiBeGWhRPJGtwIaDdyx2L8jV8WRBfIQ892xKCz2LtKuwzg53RGANXPob2iLSE/n&#10;p3EcOJaVtknD743sdsOjKcX09mWf11NIjAJ9IPE8zdfP+W/ui7oddUatG5bND/3cdjdnwUJ8Xw2r&#10;Zz0YvckXoCHLJR3rMFq0pRbbyp1L53QEC5X/IdZ3VY10+1wns6tiNXcgQizrOqLgUXWV9VdiipBe&#10;d35KpC+ChfxWtZuOiW2GdQWDZW0ffmo3UZlInPFH2asneLC4u2N1bY72tTy+mzipu47esdJPyNRR&#10;gMRmyLh6BNTmqcOEKQQHv6xsi9OpP85O3aQXueoTAqdvUI2qZwnTVpXHOYwst3ZXYdVfpvtxSRin&#10;y3Tf16xk574omRZ1zVPXmsfO5hbyrEXsjv2kJuyGJ1GPiM2JnWF76mTDrP3uWDOmzMD2lV1BW104&#10;dG52Bhkp76RWcVH098IQ6H04/HibYQyRzi/68CFkXIjdP3JdM+kl49NXMiBcOuQl2XN3KGzWTTY8&#10;Ut6W7gxDFVn8bE1qmfTlBvVJrjRVfyVtzzoumWKKJRXuPLNQqG0xVxDUvqwCTwMou8EjwfWQ8rrR&#10;vEImp82Z5EQc8AVUscENLy4QIhKDZ+bGeUaiqIFB4wWEqddGCES9u6GEN1qFMzNKyNJS7/R4G233&#10;xY01E+Bzzi3uCIRTXTOOv54KREMoVfYVyFOdvu5lCGvmjLZLUAw9ctGpSH/pbJ1adFX2FsicJLM4&#10;mtjINmH4CLK6mbv9naLaWe1nTkKSFxIl0SmdsgYMlHsHygLb5B3dqs9Q2xLi/G2nCFVnnuOArMQk&#10;D0NBYUyP4TklADfZDT2SnVUFaUJm/tW8I3XneedhlPvL6zphmzbF5Afl2zDfrOI5wzaROvWEbWvG&#10;n6vLpcunaafvNaupd5VVRHpILUmUkC1AaOx8n0mbQyVOyN9xyVuFTF6Xi9DxPQC5rpkcNOUPxLzJ&#10;aQsyOFszZOUqV1bA3bZt1n0jiZ+63opWdZs0MXIgEjLYS//aIWTycO24luM0ImUDsrJGcjPYCiUY&#10;zptBy83Oh1SxEirLBbL1seDYyuWCKAJTxJXUXzPOop/z3/E8KR5+Hig+u37Of/08aRnOjiC0nkEd&#10;ZuXndnKEPDbhLqHg4VoJi6OYKfF8Ef9AYXzafPW5absPndzRtbG8ybTwu1iawY/HHsCvnGFMxX4a&#10;LWOYiXsHmZluYQhs1lXWX8YUHkNzRaax2ObkHIKSnBieUPlKy+6TNehAD1nOkqPHkJW2bUOUW8B0&#10;A9X8aaL53VoEPW8iXbOv+QUsNTPmOYlEvO9AJtnIG0k7IWUkFsiItc6uqSxbTvlzYnrON8E7LKXm&#10;eM3409z3in+QXVZPeWP2SYCYAtmYra8ZOcLRDwojh0KZkeeQkfi2rLBP1eFxXjO1aD0RhiJIdeWb&#10;huE4DBvyD2TonEMmS4aMBMsR3ehSsE0iDJ9OClNsa9HOSIxUNnE7VVBn3nV34S872ibqpczCfBc2&#10;s/id1BpuJEMRpy8ogX/zds4bgsj6xEPI8tz5Xd0MVvYZ0iYTxRO7Jv9IL7e/jNCf+OvpPhODpJWK&#10;0clGViYVQaKEjAKVJf6mMModiXbnvEdSxdmaudWZRKTAtuzc0DX6p9GBhOG2kTKhF2xjLnUvn3wk&#10;D+QVbfe5WC393Q6ZMAwkaMj+9BievXz97bM1o3GNtIgemZo+LZZqyJe4lvpU9WGZITdOlcpMvM/D&#10;8zEgqxrJG3l1cZDrP6LoffhwzXCSEcu7uEeoOevXcqjZ4MJJOFQu68ED4s04g0xPGbiB0XmJ5SmS&#10;Z1ZBDe8a6gNcz7ccw4eQ4Uw90N1n3bGtTpsjyGiX0BhWioNPxk2PEbnE41RdbVvlIFr0b7CtbmyW&#10;7mP4bM1wP7Q9Y/tyYPkPuD09fKFtWAlNznK4OyYvkK2PhTaCEEL39Ue/5wr4NXt4fV7O1v68TXug&#10;+Dn/9ffVtsteBpxp3R7yc/7r58nfsvI7Mnim72/5EaqMG/4Rx1eQpwhTsd1ODj0prlMLlESPpsRc&#10;zwG7YG4PWaaosX7NXSBlotts18Q2IlPDdaQcrnN2RGqTbgAI5g4DqJY5Ci1uGY/qx4wPoFJ07FGY&#10;8bm0Q8B3VQxf9VJaDosbnEjHqCgeKpS0SqMQ6w03Ls4VRErMGL18qaUnDioNPDQWRDlcelKl3pCO&#10;Y21IIjFs26PdxaboTAija+lkA1uVmRNgYel1tWo45+MIf1IY/FSlUMWzg61qnlzd4XiZ2LIEe8km&#10;foOO6/DETQ8XiQlsoD+sBhAFjai/2XETFwC7V/RVPJe+JZD04Xurha1ZxozMYx9OVTIPJMPh6t5y&#10;CvqU+wad7S274yNyTV3G6yNXRJLUqtQhb7tIVVpQ+ICOwEIlrpbmODR+P9EqUVkyjc2KcIcvaqzc&#10;bdZT7+YVU9IhGyQ5xsoTcP9gKHSW0WRcmRgE7lNEapBy4U/JGTaBdupF4eUK34N3WFWhvvoKdzAo&#10;KZSFfwhy62/DVM4PEjY6VoQXdeXO1CWNGEx3RPeJ4Wl9bpJvuXj7Na8SDLXcPikyb57M79LdzD0j&#10;aM6Q9He3ckeOoa7JyoorhxWxzkfN4q8CEZHcKxJGCu4RAdPPAUaYnq9N2uWtYUvqM8jy0mFRBgX3&#10;nOe+XXglhiqzGYa8e0ZQTzs+hKzPdXSC7CLYOJOwvD4sdM+cU8PyTeW8PXwIWYZb15/aAudj2RT0&#10;PuxPd5QwU/lp/i7IasDStVHiHZXzkiiND6yv+TpMBL5Ho4Wec28R3SiIA/ZZXz6N+q02+A+RAVlF&#10;3Ojq4XsURqTOHZJ2eiT3SZKpv366Y7td8vF3Q+53SQD5spF463r+FWpxonNALsPEOs8VSQJmOK8t&#10;F6458+rAPDjJZWLkr6oKKzfjHrZLdF2ns54q5CRqX36awdCg+ppVjzD4LIS+585b7qlOlQ5obGps&#10;0KDUjykW1Q2CAZkc1T6xm/UmBFLwrPrTcgsWViGT0XGt4Q4akMlg7U4GmcA39hkh2gvcNmJWeaPW&#10;eAhPrEKa/Dy0npw3HoUbWjQCbsprIauzOpaJFvBxkxDkWOMdBADQCn3omFd4M8+4J20Z1RUpNvJi&#10;rjCVF0oUiGGMmSXJSEk0nXt2190FsuV0WrCkDPW8VXTovIGFt/yc//p54onWUZQUEm666fktBcvc&#10;8KkdxlQnlOJWJIV1OVq0d8PZ4IVzqG9wZzaDVst+9+rQVBGt1TUJ7HqoaRrZrbFhQF5wul8zR3Go&#10;qKaEsWaSjY0SsZaVjmBOQ3c2FR5CpstMTx68WNu0AOTTJtHr2SGPvdeODifAGWT5zXpuIQpOjV/g&#10;u59SozbDunTMm3GXX3DTnm3uHSsaN89MRXd9MyTDuu7cWejhmuU096yxdqshyjVIiMo+LMFQWCgR&#10;eXd4pmRPrPzcUlFZT1dqMPLCJ94XRfGurwXj0xeBVYR0Hz5b83SX1PbTLKQf2P7pMbFZb+nDh5CJ&#10;ydjC3vjOqP4fFUdXxaQk9PbhM8jaHJvgwwrpi6Iv+iit6Ar7GMYK7f74ru6fQVYrx6HbyvNWSIjT&#10;PFjcFbKCo/2434WM5jHstitkKdpmzFK2Km0TJ53sEA8frlnGQD82F9omMELTvWTr17picbV+Jrup&#10;fAhZotXs8XqeyfUhvmnIPrB9n4laD53nYdpepCpv4W32R4nu2Wvg5/w3pTCXCvag6NAIWZ+f20ok&#10;HEPaolAgRM61XoOsix7EbfxiGdZqvHCRWRs+xOm8Xf3djjQ6fA2UdxLtw81I75C1tVse6bXbNw/l&#10;domABnjpNLI+j5bRBXJX4J/CKX3C6D1nnF7YOykfhMM8bLV/rAza7DHRm3SqiHxXB7u0HJ8Gp06J&#10;GWK8D8tbN04I5/SGbt4cGz723bs2Ps1m9qN7VT8oIJiaEdizd0ZHpPQBL9HZOxUMyISVO5O96lS0&#10;IsRv6LetkR1CRh/v1I/bs/oXcCf3XDjZmLWKUNnk5ijtiqBzGT9dzI4rlQ8XDkv3yq4Y06hRqfGT&#10;u0WuXu8D8iP7yx8tl9AcV8UEpqhLXoMF9BMxH1F7i7parknBQsp3ial2C6HypPorzix+FKov/Ool&#10;lIA+2dfT02G9+WRycPr8Lqs9NxLUGtV7S6ug7BXdP6x0Vn/4kqsBVrGaEuy9LBB6k6spXWPHI4HE&#10;YCn2JSLiUVy7ZW+pQO5sRylWMXq0t1i3I7mEMxRZBR0sjpse9oLOq/ebOxx8S4WuBwFZW06821us&#10;xu4YVxVb9TqSRNhDokr1riSlPsVmzeQlKH3z1J2/f7WvFjqxTjc+PEaJleTOK4fkhs+GG5nobRW7&#10;t1kPITMfrw0uiNSZLu4iGRPCNieSZ0mWgqLUKScIrudK9dUS97A8IXcx6eKMpECOjezRbKp/mBbq&#10;/XjhI6sBTw4QXSw9KTxM58yRFkm0lPWrxD+KXsxyul22QzLntm8Q6sENkiKiYD5ER7VsS9JXi1yx&#10;3L3mepdTIH/audh9RdTSVj2ZUupBMDH7V/Bka/mbUU58P0DYPREOPdpbDPqeqC0ne909XFa+XFJN&#10;V5U9ME8KOu9gORERHzwDS1dGWx4U8C1JlgiYnrKFF0U1rxNYtQiwj4p0B3WeOWUXSo7zAeLiA+VI&#10;zR8mkdS0SsNLsmfKKJdtmGPLwxIbdLRatXm1ZjJeNUkRcXYv46mX5hhVWnmcAoxfdU45Xy1KZB4g&#10;ZUdVwxLnr3s7AxZHb4kTkZzVmw3Kq3wjZIK7moqAnDHxRHSjh5CMmI/YbV+tEieTh8lguUHJyvbs&#10;u4eUr85syhW4yjAnRaS1pqh8rwRYg0Vo3HDrUuHS9SHd1VijcVTO9WCcdOUaNiDUrzTyxrFv5oxL&#10;4zM7Z+pQxoxk0i66/1xWSU254Wq2ng1Cz7u0648oWXdjOaOMTqmqTZ32lsUAK9cDo6wubF3ra8FH&#10;IB3RvKXkard9RwawC+bpLqh5B/n7Mf8NFRNh3LvwKg+rsyQ/ttNdxOUtzYkssp/zolA7exIYEXjy&#10;YcoomLa04BrDYdpXQPVXzhVpbl2MfIjldkJd5WhcIuqXroi60tN26XMs9xvnhAjGGyu8OK2WtGju&#10;A+4RNjCxdLwsk+KMBV1dKMfIznVS/ePDRf4d/tLHt5BCAwdcn0tvXB/f4lJ310TYhmx1xFYpwZaE&#10;yfgv8Jl2OSy6qzAj4jhqkDx7utyB1QWLGd4l3Zx8wgJWVy1mOJIyC3IViscFTqdSMB1+aZP4zhMt&#10;FVDFJVfZuSNyfcmP1ZdjA7B+3NKIGyEwLOryaTSRLBeJpxtAZvpW/DeZObKEs7Wf5RYsAjO5G1Uk&#10;IKccHMS/+1JRjgH7rWAhzNT98IMQFL4BtpXcBl7bdR31w8iFlImkpZBeX3EBGaVGQygDedKmfKHv&#10;7Wo5wilg1GIAV9yMRpFdVgSoIxe/6ihhyRDUcotmIuMRWKi9Xx2hVuLVoCN92HnggFUi5gyW6p6x&#10;2j7lI7AY8vaIqNRPnQImOUDpoPNBkU2UuVawancaopjNgPPe2FtxzP6qoo4FLO4hIxn319IqBzS5&#10;ecpjJOWDlEcHZTr7Y0Gh6I5rl5flcURJdnVCGyEi8Li0egkpcgdNYwGwHQx9LYcN8Ff9NyfD3Xu0&#10;RGiPg1TO1KOPU1sjtS0eRzQd3XYDC3BzPraY2pPC0VhUv/CDwh2YxYx/SMzVqLpqgXOY86vnpS6K&#10;e9XxjsQsmeOrpxZFIkY2XBUV0QBjwUGFFYjTVSJpbRAebVfXTdSqW5Oz57d8jvjGyqLgnj7XpCKQ&#10;7nOyKBShdL/qwlN0tWWWCw54/EVkBvA40rmR9UQH20XNL6FKVEUanj4+SWCrKmqSlukqwI8qxWy7&#10;qD3YdtFgoyosBPxpFVv0Yw5Fmp4/YG4ZJQEyKVLtdsMyOGI4mBFiFA0smTh54cDbH3ODiYJlpgoS&#10;F795YUeK6GSSID3C4CA+ZnV99Zc/TJ5fCmnizm+qIk1Aoa8W/C8mlHwhYCemjJJ2Q4aV3cNJvO4t&#10;u200ImuqsxoSdYrK7b3Ff571EdOrHcnqw+697UQzRtmgxNRdkuLmQARikNSVkrHN2LEYRbGrVjmS&#10;NLNiOOT03vVBq5tZf8XWcrekVTcS9qnonemYeFV6vLiIBj28DmI0eaXg5Ib8Qo9Jo42LLeh/Wz6L&#10;kmZ9kKTDJdGAbn5pd5GRCKbPSfgNa8vZIp2W2gwOsCkJb9aSpYJ7GHw2xGMEZfLM0WnV/ay5oeNN&#10;Uwq3VZqMNoPg07O9CbNhJWfLmgsLUDM1f5aTGmTSJ8TTnu29+79RuKwuImrxmMw0pAtujT4eqxOa&#10;BzntNxjw9CYt65QyPsmyaUJcy7J030DZyzxDccR01J7t58AtJryyUiaY/AefT6r6FzctfMJHm1QS&#10;1ZqHhlNPZBWHdOVMk59sZT7esDpJw+VpVJvUoeRHDNY/PV0hxdkXZeXWgBMMwLIemobmB1UdXy8Q&#10;mSgb/UfdcZ9ejw5W0hcqUt50Ns2wrqc8rWymhOCntusZJ1XGR23GMZ03FdhVkTztD2aY7LXderYw&#10;BzVJE1xcqeNgYGapv99EMKgjwGknVZ0aH6CJHUyEgzkvNQf4KMtndV9LfhaGDo+ZYOLysubBbqhq&#10;d7dO4ziohCuXrSQhDsmGzXf8lP/6accRqeQgvLc+vVuPyspNGX1WZktYMC+8Hs5ylfIYMxkOlems&#10;DPXdenYwUerN8mWVVtsM7ciOEl2Mu8CcBokP3oHJ1uSOq/FBeP76OtnURALHXYU9077BVe2cOOYf&#10;0zv0Z2Dnl33bYmXAoW8stuMDk8DqpQFSGRzTJ0Rzp/xKFwx1ocS1GMWYmnaC+weX2qt58DX7aUOw&#10;rqz+Cirl5HWZDqeo7oIJccT5MHfndSIyLJkx0zDaEqsVSv0VMNV9LTd4vOndf3yQU2vV7x5MJIF5&#10;DD4BcfuJqOZBGPrSSXt6kwvIb0jm+bPCcyETaQCJBJIvlnrG6U3YYfaLOJLMMDorGUSW+N+8zgkm&#10;Tu0lXKwIv2UgZ+SF5UzdwcrjpONE91rUKc6xuaif8t/c97F742BPcq9Cynfw1XZOwXIKE8cG7IOd&#10;AXVCmga5UC1kwxkOx5u4JNerRgearqIVTmH6BLvERs7PxPwmUr4wvelMDFHS1zlOExGYNHXP1jlO&#10;MKdbHSCmM4HxZJVI2mF4LDpMfE15DnFj4809XufEUlTVWZUP/HVZ5aEGa0u7LfzDlr7kZvGdLcxK&#10;cfBfS0XuLqXxX77jp/w3aA1hAw6aHkJppkzQkKF+akefsg+SPmmzq+qBCYeTxH5O4kD1pE9yl9y9&#10;DE8e7RsyxwJSzbjipPataSwqlCnaNy2O2IlWYAYPaD27dc6U/ZKtKeucWAfWKJ2fZiRMhxQ1Kz0m&#10;R+uc3yTnaYkXDP6Jl26NYUyDXY86gzm9eVFUUYFs3l1VpZnzihuaeio266/kcRPP5qgt6xwwQWzm&#10;QvXNHrOljpPagqTYCqX+usK8WHAQY0bcCFtgF7bPGiZeLLtCuLMxW0me4XasE3G4FOlPn8VRrtSk&#10;6SDNg91cP4I5vyn/RaHbeVDelrLOifrUB63naFds1l8XmTXeNPqms7IZHFJgDB6tE1ljjoyZskRY&#10;Jqb7p4vHbOJD+OnUmTK4Xl1Z/RXrnGyOq+d3MmWujt+J05LadCeIqChHqk1Xx+5kDpLRroSiiYYm&#10;Pwn8YtjRdWX1V6xz9CiVBaQbuabPKj6XKhDxB5WATYOszDJL5XxE93e4tXwJaDgw8248NDmUXMs5&#10;P+W/+TR7nQGw7dO79eBpNBvDoUeS1zxl8rt8kyQmNQmg5VAQNncrDXxkDJ9LfnncLN3hKalI+1hg&#10;I7v0jlOpnOIyKUUvekCUmLyRUpdXfwWCaBrufBxlviw5KPjGXS0DWCVMFrCTq/k1EjB8wkfnkei/&#10;7Q0lAVZPICq9Q0j4f9eE6uHZ5T5e/HJbmtktFXnlGLnyA6sHZnI1c1n6mjsO3zF6+4Qu66yURzpm&#10;3nELFRDNt83pp/w3tgFKtt2OKj7SYvzUbj2Tb43LsvK+ehPM5LJDUUQOzhs3ebFUFH+Dp00shKyR&#10;paewzPlU9khdR+2YYU4MD5Ujc0ouONytc1J7qcZU8sXEQibeTZLa4jmbbPCWd3TOuydTkB62it1P&#10;MOdBTNFFnxs65IhxHa1zEn3I97QavJ+TbkWSnC7KmyY02cM0ARjh04rN+iuP/9BWyHTPOzsMk6in&#10;PYRIJBVjzzDxxthLwcxvnEOYimXUNViEzeWv4iYPLdHzwbS0/0cs4nw3/wHWlpYL9LL0IfoHZd6F&#10;WaPSgQpymisVysOCr7isv8xYfTcDJiCKaZUTLfixuHS9zEntgnXoyhXQfkRB0hoTQ/hToIqyYU1r&#10;DJhQZrhnO0ye95v3rGQ5vmzrXgxhTqs/e7VYJw2SUhZ1ATtd53RS0DfWtJahJMKflvjn5CrAvE6S&#10;PsLtZPDTzkPSazoMmHwgO0xjrIMa5J/tUfWya7tyBHPY9BTPL/fUDk0P543Ie5rO4NJ4ne+I5aEE&#10;ovjI2zp9FAMKThdrhD1VF8yYzQtFByN4d1mjpVmcEM0yD55a7VHxGfvvp/w3n26xWIGnfZ5uA6oP&#10;747gvJrWFGRaDZkw5MK0z5FNXoNWI+BCNm1eQ3BZyw4ggi2dlgTCFtVwhP3IbUS9m1E7hPUPUFIk&#10;Yx4BHGoD184T658/ypFKfZKWPIsCgC2XgRRVQtzwh6tMMvgEnqM0qM1DhgqFgILu5skMfY88L3rt&#10;5O5VJNYNx4uS6poSC5+IJk1quUqTunfBn6yAkkMPZR3fF0235glPejEMhjnXwa6Nw56VkxbEWKHU&#10;X5YKPR2Ipusv455CI7Al7YSeidlEn48CU2arBwnB3oCJhpcGDQURr2tyBmkgVI+0g6BrBBaYpE1n&#10;6Qiugbwg8IgwsQSVZ6PzhXM072Ps6yQCnUtBcV173hLQTdOApsi6b/EYt2QEZmUVZ+iSUcpnY510&#10;nl/SOoiCq3pFsyXcozDiKUychE5jReDmLeheJ+oooaj4LDwrVKQ+iEaHg7HBhNdGkOwIt0gtl/vA&#10;1dRmaeJruoUijw2VSslLOkxcEl4nWV83rFMlFqRNRjc9tq/AHJnLeOaxgMug/lMiAV94nLKzdUJD&#10;qZnRZBLlr3wWzKbvWm0kqzYDlfsydJLfMq3jDObI/SajCS9JgQm7TQ0Ut8xSYkBHNfMrgu53bmqZ&#10;ktQhJjSWAlMWT0hJtM/M7u/7qXz6wC0epjuFoE3M5GdxvddLR8mux0vdSFMmwaLNYBWkTqfSuTAs&#10;j3BL+is8PT4LEUW0wUshydkZB2qjUaUHmV8kbuebMOM97zOvD04LAOfeqg82lTRxpv2U/+bTuD5S&#10;ItKDLm8aYFV+asfLFZhPHsd1G5lT0NeDNWU0afZFlaKMC2KJ9VBAcCP2Rg4enot8k7NczgTN6FVf&#10;LpaidIOqE3LhFD2zcpCslr1V4fUmVpT8H3iXv7D7CfyU//anSa5ICArELRjf4hBDLjlS402Fr6Br&#10;2JdOP5+sqTOCFRrPSgsC/vhsElqFUn/FPNWEPhVPkgh0nf3EP9lJR6zIacyLMjpMqDQFFzpGRueO&#10;aB/zRhpz2xr895G13T8LISWjQ8ZmEV8fVIZ1YhWvScdqXVn9lescNW8w78VKmivtoJVq20O59jbi&#10;OFeK/qk85Oj2rmyvqdEp9ElFJdZiQwIcernyQH6odAZjpKX0vuC2UhziD5dyfJBdfYI+S40mxdJe&#10;lb+5wyEBOYWMtW94fWhsMdMKKQs6R22Qram6E15xF3XwIvntxziEW4kltM8i2qrqqWNtvwu2bZV7&#10;tNvzbaWqLz7KtlMNSPIFxDN1vDlPY8V/g6YUprUV+EbtfZendziEfiCFth7y+Ti1Mw65JQgDJAdZ&#10;WzmMuFAxh2IQT3+c1AtNbGHit3cdFmK50iFtHDHD87MocK0mwucNLfvV9xmxgDs8oCMtWKEa0aFx&#10;nPjIzsdkjXza3kJl15/gEIGsYIJoAqzrWq2JZ7UG3jFI9KfqZpRquKqlKRc5s4qzuhqK+iDsBos2&#10;Kl3Y+iH/DYLgPjHFijQxMiT6/bd+qMKJV1AaJBHjHd3BPq+FQTI+k99x9kq8CN8CcjYIAh/MWW0J&#10;2+GKGRmGq1TyTD03vIFpNsOnu6Hqp/brUe+PQBgLqzlFCF2kWAy+ZrFlrYhU5+pT2+yTV2HUXzlL&#10;4s+voRthnXag5UBxhOGJsSP+qGkbYFir8d4Ukqgg6q8ECN4kYgWQmuaizMgBKPt4P4YMsJoOag6o&#10;j46aqMCxx3hmrKZ4A/w35wUz7B0XRu6EH9ouBdedEjXbdBPpHT8UPqH1B15zumOM9JVUvbyRR6xI&#10;KZWKhQgg6n2ldrX5N+cgBacca5JoeTH5FLR4hL12u2e6IuFzT1A7KyLDuU0N58OF9+/x9+iUOWGZ&#10;fMN2FGaO1Y32GoT5Co1tSwt7iHQSSoZ5oWjEPmehrQANt3hBSWnmvdhpzHtTUgVRf3Wqurw4yGB8&#10;lN0sx3mC94Av+8PHL+9DNHx6+/XX5tXXP/7Hl6/p4f/y9d/ff/z9n//p7Y9fPn747ed/++3Dh/bj&#10;3a/vf3//Lx8+P/vL2w8/ffP23bv3f3x9+Y2G3n749Ovb+M9EhSMvBLr84jfah8vHPvzx7K+NFNn4&#10;d28//fTNLx/efm3f+uOjAIZk+fzl67++/fJrfLm9H2v9/bev7z9bvPHxv3768uOXT//x+Z//Sf/6&#10;Px9//n//8fnZ568f/uUjEwX5b/949+vHzz998+7r57bjeuqvXz7F4/zj2d9+//AH/+nTl5+++fXr&#10;108/fvttm/vbL//4+2/vPn/88vGXr//47uPv33785Zff3r3/9q8fP//8LSrD8/avT58/vnv/5ctv&#10;f/z5P399++k9q9D33/3PvzCJ336GWaFa/PH29/c/ffNvn9+//+Xj599/fNaefBa0kk//JwtgTfoV&#10;a3n7499++fz7s88fv0rgotI2LfCXD799+u/8h2+e6V//S//SFjCzZ3+T6wjlJq1U7j6M7LG3P77/&#10;29dn7xjGH9aqKN7BB+CmKLkNHwFJn3n3f8fuv/0LNNE24s8/N+p4++Off86VvPv4xx9f2IX/Aru/&#10;/P7h7U/f/Ldvn8n9i6747K/P0ENpapWC5vLS/55fIs5NYvL3z37lJQW9kzddXvovrXhAQva8eP40&#10;pPkl8mkxDV4/DQnWVSCxlKchzS8JElLhaUiImAFJhZmvDrA3v0QSm7oKPg0J2ThBek4X0DdPr2l+&#10;iWghPS0OsMeJHpDUvO37g32aX1JcEgX/6TWhIU+QoL0fDrA3v3S8Jpj7BAnP5/MDSPNL7BPB4oM1&#10;IWoHpFOKmF86pgi4xIBEs1PM/qcpYn4JAwIn2Yun90m5iDMoLlM/IInyFrBw1p3Amk+8GCBe26eX&#10;pRL9PkPBwjdwsK75zHPRJ2WbB6Dml1qfQGjpaeY3H3rqpsnMOAA1v6QkZIqtDkDNpx47BFX7ANT8&#10;EqAoF/3hANR87DGscGifLGt+iyMMVzpgtVxMN7YYfZ3wywms+a1jxvRiPvrAkjP+AIfzW8DikoQ/&#10;HeBwPvx0viC6f7Jf81vnOJyPP4El9X08WNf8ltZFWfTT61K0sB9JqT/UTTwNq7xFfRhc90A4vpyP&#10;P1FXbrg9YBrlLcJ+9A56c7Cu+fwrcRx7+GBd81uChVg9gDUzALwAbNgJrPktYKGfncCaOQA+eET4&#10;y4N1zW8RpGO/TmDNHAAUMsMT2pjfApauMj3A4cwBUFBJaDigeRVDd+pVPBKH3gGsmQPozgca/h3g&#10;cH4LWLpH9QDWzAF0OwV+8QNY81vnsGYOQDsRGNv/5+zskhvNdRi6Jf8kcbz/jd0Dd1UC+D7oZKbn&#10;ZaoGTUufBFEUSJrv1ShswfNifyU88jPzHP5kBYg1P6g84VNU4zyHlJ1pW8RtPoRXPajYIjgtbDUD&#10;pA02sfXz94qQ8Wc2/u1lY6sZAFuE84ytRum1kajdzy8ktMraEGt+UN5WMwBBPhQuYh0mcvrzC7k3&#10;pauP+F7NANgi7mRsNYrbcK79wlYzAN+L+KuZw0ZhC94QHBUR+s9ssL+4vBtbjfK2mgG4dOE4mDls&#10;VCIKCOjOc8jDXY2LHHvuNuf9NShsEZYQc5iI0O8c4m7EMT9GTQbFOoSjjK1mAHQciNCNrUZhi/PB&#10;zGEzAH4Uigdjq1F6L/PEUXPICxoiQjGHjYIPcW7EXs7Dyu/3IgyH6kHYalRqFVArSKzDZgBeoi48&#10;NglbjYotqqMLW80AOL3U5xCmGoQ/xDO5WRpNADztUVpLmGoQ1/KXn3e8K6e0zM/X+teuQZhqUCIb&#10;eF/nCUxk/8cUiSe8hp9NDYgIAG9zYg0mkefXlAw2DEgHG/LO8WOKtw02l6DCQSEhIaVLuFDRlZWt&#10;ZH89xRQ2ClspryW+Vm9+MilYUGJrpTjkzy9MjjViBWGrNz/HPymAZg4blWw2EmKErd78uFA87ot9&#10;HIFBj4uDQVBGknF+UEkIJAogvlej8r2QfItx9fZHMMU1SrjXea38+YVZh1QtFLZ6/3NKXkj3F+Nq&#10;1A2lFjGAs6287f/8Ql4H0RoIW4PCFgeeWIdfTRuEULnLi+81KOaQIIVYG5ET1rjySG/G1SjGhVLX&#10;jKsZINlK5Miev1d0Gz+/EFtIR8WVElHVL4qsJULlgjcGRUgUb0js5QgVfn4hYkne48VBOahwFIwo&#10;1mEzABm9yLHFFDYobjKyIGGqCQB1U953jg5vxEY/c6HZMGLkH5Q9kwekz2QyaH5NIb0nxC5G1aB/&#10;noZYF5El/owK/wld8dnUgF7+E4fr0X+KTu7XFALOL3FyDejlFX4ZU73306fP3E2QdPz+vldAjqP1&#10;PKre+qSukPcvJrBBmCIEZb5V8wWXtNyrj4sdOW6P6oYpM6qmC3T4CdWeTTUIZkJuZkbVG59bf15d&#10;zqYaxL7CljHVG59yDiqUHFnPz7LVPkbSQn5Qrw5fZrE3KEdW7tTnFdgbHyk0pQzEBDaIVKSov8+m&#10;Iuf6HZVk9gFpZv9utnhJRMWZPyBqXyZhXIyqN36aK5kjH0HZ71QwqlSQEKZ645Muh8N6/lYR+/7M&#10;Oqbw3o2p3vj/GmgJUw1iApNMKUbVG19/qwb5b9UbP7Eqo9b5btCNuDNJcWJUvfFTS8IEdUmEq2+V&#10;LA8TnEmW4s8XRkDImS++VYN4+yAqJhzcqLh+TbFqTQh+QMlQR39znsAkv/yaein/z6MaELrNvFYJ&#10;U80Wdlk8G6SXRZLhf0ZFgif3YjGqBpHHSN6tcGMiFR5Tzy9hqkGYyiVLTGBvfILNJGoIUw1Cik5V&#10;BnGIJHWsRsUDgZnABmGKUKlZgbPx6dkR+cjRuUjy/M8PJH3oE3tiBmfn86bwNDfiqNnHFolEwtZs&#10;fUqJ5DnnPK5BvfK9zMpowuBNIa/9wlajmL9kHpzHRVy6piNd0shZPhtbGEVryH4Xs4gyaKwRkjRx&#10;1oWx/19ylaObllaMv5/6+k0giI15/GgLwxrxGTW2pgHqeadapbHWMHKWKG2kvlszQaqdcSs01hrG&#10;EUbyvBpbkwFFxSM5NtYahseBZFkcLeiR+rslP9042AtLgmkEOWKVNCGkJrrTrpEt+7u4sMbYxNUB&#10;/VPBuHk9VTh5Ydr5JbtrrCFnVpqygWGNthBmJkfoSdc8omtmlQyMSxiXCLMDRurJQqZondndA+N2&#10;SdzL7IDkK/0cG6liz7Ve7ICB/Yt8qZlsUqAQE7k3ylrDiAfwUKlmskkhacqUDDRjaxj04wIdvFz3&#10;TBK6Tfj7zMoDwxriDTW24ZIPzsUP4dIhsasfiRKbVaK+W5MCWRTpaGXG1rBYy4X4zFzJ5P5dkwm4&#10;fxnd8sCYScJaaiaHS8idIo/AjK1hfpWM/vMVkDUX91fJ4J8p8TtgFKDsbkJpIkxwHZjf3akN8fMj&#10;Ya6Hem1+dav4gXnmSvGNHxisTK6nWZMD86ycdnK/1pJ9aZ4w6TVTMH/iJGG+rCX1QY2tYf40HS1o&#10;qgBSwEXsgIER+aPemHhbTNGCHhvhBhM4WBjWiMgZLkmZn55JylWoHdAwZpK6UsYLShfBspaGiuq7&#10;NQyfi2CZGdtoQvHweLMyPDmwWCMFVrDyqEJRuvJoYHhyYFhDoWxmcnShLCwqiJmZHBieOXccZW24&#10;hMZ+lLgUOyBtQ38+N7eOZLibmWxSSIck6pgaaw1LhQsqNxprTQrcFtO101hrGJE6bsJqbO1gpK0D&#10;5QmMtYZxN2WVmLM7VTZ+PgC3fD6B8YIGxi2fguZqbE0KlGTAM1SrpGFEB79p72y+W5NCWgUgcTQz&#10;2TDiJaT2mLGtTpSKKupNMA2xfj8Av5A3BWWt4yVIdJRGh66JbYzyDm4DpI7uzyLhgYqqOmIeB0Xe&#10;K1X+ROwO33iMpdWbMdaoGIPLxRIZiSlZJrwZm4vpwlj/BOOMtWEErKnEhVf9vp/pp4sz1VcMbaUn&#10;0C/MWxsY1tTTMZfDtkYYkFqy5rsNDGtPdeVI6Zbfsb0KthiSXJifyWGEJHSpgMKoVEnnIpXOuAkr&#10;Hk3buk+z3RbGFiDQKNbk6keRMCktSMrq1QdIrUi1A1ZBSlFJqmWKVbIwEuPwS8zYmhSoO6JyJl51&#10;EGttPTh/zXYbESkhJ2odmJGNS5IG7gjqzhf8FHr5+Y0pxGPEVlyWC0WCMS0H1TQOI5D3p3T411Wf&#10;4trxVmmGNoyANabETOTC8tWUtSWStGpS1haWTEjjbaWh+c9n42PjuiprC6Pms0k1JFox1ijnZZ73&#10;3mAUBONiKr7bCkoJTSppKOVy+0dijX+NtXZJ/EyOfpXGtA/8XWOtiSSZ+W6VrBaVKDRdsY214QS9&#10;31aNqvfbCEs5ayh9JrbboCjcQDlg47amMOvPBkD4mgk5R3gHhbGUBDfz2JSAMfxWY6xRMUaE1xhr&#10;RqCKFgpdY6xRpOdSxs2w1qhSqS6qSr3wd9fk3/AreJkSIxuJKVmpVOsTIxsUxp73qzlrRmSKXx1x&#10;xnmBDCplRAh3mJE1iSCloZSlMdaoaCTJJDDGmkN42+POZow1CrEU1QjNAhmpKQEqlT0PZfQCSVkf&#10;IyZmBgr2QXSE5HTxzRrFreYlrT57Pmnz9csgT6ZRfbNG5XqY5DRhrLngI/nz6ps1CteYKVELpLmA&#10;Z+Pc8sQ0NiqXQ57RzMiaC8jxUerHK4Vpfyff30RHdspi5I8Y2aCYxlucpfM3G+Gp/maD8t9spKco&#10;JsiIMyMbBtGrccSnRHPdk/2gonfjqdNMY3MBe5rQiBlZo4idpYi/MdZcQNsVKvIaY43CGLED4xaM&#10;BDX105XyYVAYIwapprG5gBK2RHPNyBr1h2/WXEA6EiF/Y6xRCDOId6ppbC744Jt9Godn5as3Glyr&#10;CkgjRWUB8xvFyAbFcUYWrmH9EaOSMYVDYYztRcYenqNhpdQCKlZjbBmEko8mPYH4fvE3cXSq/Btj&#10;jeLSRAdos0Co8/h7WOSJQDHIoLhq4fAoY80FVAnk+mlG1ii8K17S1QJpb4JqJvhJxlijqFHP3dNw&#10;48hS0a7xM42xYRDeXy9GJs4jSX0zlOW8ZBtjjbrxtMwSEayfXhu/rpyexkbpaSTNoIzdk14npnFR&#10;eoG8Ss3/jOxfv4zzNC5KL/1XIeRfY6+GIMbYMAgFoFXuKqHvnkZ5zV2UvuZy2yljCDjINlYfrWEs&#10;6QsilfNyfFWo/pnHWFPxgoXFmkro5+Vtxgat4k8c3f03GFUA1FtQ+rL9bjVe9e1MNoxg5Stl/uiC&#10;UzO0rXGxVm7xwnhnJ6gtCJJXu7FGvxQjG1wY6RIcvMbaalKpIo/CWny3gfHyTQVC4T7SvGvGRm1z&#10;44sszO+A1aSi2qRwsxnbUAk9ztB2if2Wlm+/+42GEo+7sjYwNBz00TbWmhR4iqPgmbheE7jqH4n8&#10;T71z4TE2DDdXBTrfYNnc3CfP+201qZQ8SX2FM5csDK8/tZyEtSYFFAt0EFTWBpZ+20aEzzHYM0mP&#10;DXLrzNgaxg5gatUqWS7hgcakoUDe9SPZ2fSTEs9B+BMFQ7NDkqcZ28DYbSxSERjhfxtrlJFH13Je&#10;JQNjPtg5ytqQAicO9fGMtYZx4uAsmDW5mlSqO8OUxlpzCXeN1/X8vANWk0r4FxYy1ppLrlzZVBCS&#10;06y/G028GJyx1jBWiXvGJjY61iiua55fF4YvQyqh2gFDCun17b5bw+jZlwbWgrlGysqdiJZU5sQZ&#10;WMZGTRljrUkhlyIVQuNoqg/AjZ1OtsbamyaVlWyKUdKGbqy9RJFibG+aVIo2quvUwNIsJbDzfltN&#10;KiA2qtgBA2O/0SRcWWtSIC9BcslIWT2XbJlTMqpo9mjGNlxCJij+q5nJJgXuOCS4K2sN4x2bBiTK&#10;2nIJ2f6KS+4NwxrPBeq7NSmwu+mbo8bWsH+d49R+awcjWRCIMM13axi0RVqn0ClyNaltigY8/VKN&#10;tYZFEQB5iVXypknNKWz228A4u5+E/Iy19Uuo0KJmcrSs7G6U6maVrCqVgDA5PWImB4Y1Hl/MDhgx&#10;K6sfa+a7DSwBV8RrZiabFPJsoN6YWU61uOghm+6OxlqTQpTLLGYzkw3DM8dXVmuySYFDkjdVZW1g&#10;F2RJJvGR/VxTwuq/q5YL77BUUFLfrUmB84bW4eKBlESv+ZHoW9xMNilgLe8i5rstjBJ55qEZt3N+&#10;JL2cTZrlO4yykGTmnD2FlaWSA5FC+ec7zhsMx8S8keIbzNhIDTQlcN5gXINVtXGyP9saPd9zNRJj&#10;GxgOHhUqzEw2KfAbIVgTnxwVLE8BbDdlrUkh+upcH8TYBobilroiZmxLCuwbyFxYGxjZE5CQsTZc&#10;QtXhvNUJawO7ka6nvNepjcrVKBUwjbXhkte7rGHlEbRydCCGUjM5XGKTXlBX1A7A2t01jBlYAlbJ&#10;Yj9zyShTuUCnYayYyYFxCN9JBjXWmkuwRkshoR9nEdaU5Mh3N6pRpqYhs4sYDgwRRBS0ZmzNJThP&#10;JAeaHbCC1jsiFBV5GmkqbiiFo9V3Gy5JuRsj62Nf1gfgsvJUCasLw70nIG08hamXmkIaPNuZNTlc&#10;Qg9HBIHmuzUpXAnp5Og4M9dWWqVxanpIif3WpEBUmXR0Za1hHDiu3AoV7fu7kUHKM60Y28CwRr0P&#10;c8cZgSpOIY+LZgcMjOs6KaTKWpPC69pnRJI8UdSU5JEwdYrO3+3RDgYSQUoAme82MNwSSjepsS2X&#10;kPyuTtOVtr5q2ZkdMNJWlPh4+GpsyyUPWEGNbbnk+ytazvN+G0ls3kfcW8dUUyWwTzzacMnAuNKS&#10;M2x8rqnCyokDmxtPYWCcOM9vIy2hWGYt5Zym7kY1MKzRadd4eKNUJWTLfdF8t4FxdtPLzvglI1X1&#10;PtfAIKBXh5Pz7h6FK9f1L3fHGRhRZspZmZfMEaviveJPGp4cGMcNHRzM7v5uLsHjYnOr7zYwq+/m&#10;2azWZG59eUo+7+6F0YCIWIRg5dWrJmJrZK5orPtHQnfgjLVxMKAtjm8ztoGlJ6spbUG1uP6RSIxV&#10;N4x3GCUSTI3M20pWcShDr+K7NQURZiH513h4b5rV57dq5kS3op4StCxchcV3G6lrYnhEyMTYBsY2&#10;hRTMfhutq48YDixXWhedGbEr9Mr9WY1t3JkU+1BcsrpVqITgk5nJ5hKUA3ncMt9tuIS4cmrCnNfk&#10;1HvloCKDwETVtgprUsBUdGZg/gV6BK+p6ckNwoytuSS6Db6AmcnhEiS5qmwHjw2133Lt43HFWBtS&#10;oNYHZGLG1rBcH1RpQqIj9SN5oKIpt1glC0tdMN5WzmO7TwnXNHnLo/xxTS4MHeqTFjvG2lxWaB2q&#10;ktLvW/n1E+XATdxxCCH0THprDeMCba01KRCep0esiL3eRy5LSu79ZmLm+GYztu8AzXdrGNY+VDSU&#10;aNhaw51Uq6RhWPtOLYej98o+GWtonkwEY2GpsomvYKw1KRCtJK4jdjdNL+tHYi13YWOtSSHWPk1f&#10;NTh/rclVMgJWvFCy+83YBsbYiKqZ77a6V0hB1Te6D4xV8lD3AMpg1JTAXMj+zH4bWN7RLkanQMmr&#10;tUZhJJHjvLBYy8Y574AVsBKgx8kTu3tgL2umeAeRhx1bHBNjrWFYo1eI2QErYKUZBzn+xtpwCd5k&#10;jnwxk8slBHWMEhUVdU0Jb7voe9TYmhQoeANPqrE1jPqCd6UxJDe/fmTK69BezMxkw9hvtE8SEQxi&#10;D2MNFZL6bgPzXDICVh5f0U+asQ3Mn91TwpVNmji2mMmBxU1QJS4II89MouE2MfOF8RM5lc0OWN0r&#10;sTgcITO2dmeoQkEwwjDXm+6V5xiTYUr+ak0J6aUkZZv99qZ7hYFYymfvdWAkRhKfVDugSYGDg/2m&#10;ZrJheOakyIjbInlTNSU5piIYF2NrGKuEsI65B4yAlR3AKlHWhku+cDFMpJfn1RkbgRC1Sgbmbx0j&#10;YMXhYmyGSwbmPbwRsMLKHIxmlQwMVqY2j1klI2BNg2kaU4tVMjBOHBKrzH5b3St+ApFlY224hDpY&#10;Kh+HKZhVwuXUlPFeGDP5VDli9xGw8t2+iJubsY1fgnaPWJfwS7YWK6JXmrkaa8slpIKbyBNNjGYm&#10;MylqTTYM5npJSs8+1+peP693pUQl1lc/khMnDQbFTI6AFZ7ku5mxDSxF3Qi+Gmuje6V6BckP4rut&#10;7jX9DNXddASsxII4A8wqGZhWfvMkWB9Aa7EXRglFrsbGLxkBazRn6q2D5OX6kVz5OIXVdxsuIUce&#10;Z818t4bpbATeIOtHQj8ua2thifRSSsusySYFnpKpGKzWZMNgLcKT6rs1KfAkiUG1JgdG6/qkTJy5&#10;5K0cKzNp8qiIa/UHuLC51Uyu7jWda0w2Au1E2hoeFweqGNsKWPGdiMaJNbkw9KtUSDHWJl5CewtV&#10;fh03ZMYm1dH31b2yTFRbmDeYrePHFbZ/JPn2qNzMTA4MMnEx863Iit7GRUMXlgqRyud6r8jKm7xa&#10;JUNBtiAoj1I9kzyAIg81MzkwW6OZsrljDS2wuuMs7MZrn1Hso3oZa4g1TUmzNxiCq0zJmblWwMoS&#10;UZW/INP+kVhLWS1hbfwSalJS90F8t9W94vXyamGsLSl8gjInzupekSGlMbsY2/glXE3TfvZ8E17d&#10;K4/5nyqmsAJW5A14NMbaG5cQbFdjaweDbG9oQY1tYDhd9EExM7mkwE1Y+ZMjl01SPtm0xtqSAi8y&#10;Jk+YAi69A65cVVSkdwWs/MSbyeugntZYyyOJGttwCXIiVfD6/lbNNW3Xze5eASvvoSk4ft4BC7sQ&#10;w4YUzvttBaxpjqpiQQtDAKDU0RRj6Q/A11fNuhbGVf2h2ovwuNTWcntQ+21gRCexpmZySIFIECI3&#10;890apvMW0ULP2FDhqR0wMO7BVPAx3usKWAnqsCjN2JqCIC5KoxnmWgEr5/23qYNBpmhNCTdhuoiq&#10;/TakgMNFqNeMrWEwcjr/mf02XEIJyKeK4Y3ulQgGh7f5bitgpe4Sp4AY28DIxqGdktkBK2DVL2ID&#10;I4KNY25mcgWsn2STqxNnYATHOKeUteES/ZI5ulfeFnntU9+tSYH3braOeYEeuSw+EP2ITVRtBaw8&#10;Brg34YFhjScqs7tXwKpVSAPjBfrrW52m300KHPhkxZrb4sAIxFEdXY2tSQFdEI02RY4YT7nNXPlu&#10;bncvl8SaGlvDXqtEWVsB62smzfk2sH8zKXTm9xGw4spQPsMw18BwJ5l/s99GwIo1vrfxzAfG2Ej+&#10;MVyyulcqnaer5NnDG1hqntBCRZw4q3vVuqCBsUroMmh2wAhY2QFSFzQwnv8f7B0ztnYw/mCtYVGn&#10;kyJjrA2X+FXSsD/MZJNC1GNOq7a619eaVGNrUsh+U3mLHGfNXPck/4hcI9yJghHT4f1TRJ4WdiUS&#10;qCp5IpkfayjcTNHchV25zqlsO64Zaw19iWCuhcFcnKZid+PjrjXuVIK5FnZFwv2F83S8LXIOrjVc&#10;E8FcC8MaL6CCS2j/udbwS8SJszBmkpdywcoUUl5rdOgU94CF6TOAfbnW3Hv3wvCCLioWRInusUYZ&#10;EnPiLCzWLjw2iVXSpMDso0RVa7JheddSbVuoV/I2NhUzXxirhHZwwlemLOxak8w1MM9cI2BN/Igz&#10;7uwp4PPUj+RJ/jvd587fbXWvBNqvRj/Jh1prJBupmRwuoYeZiuFRzH2sfT1VQ6aP1b36sTUFsUoe&#10;qEXNTA6XfNF813ivHyOXvdIViPbyxtpwCXIDcuzNKmkY6bcUlxWeAo0T6wNQkZbVZc63gaUBFHWZ&#10;zdiaFLAGBamxNYynRZ42zXcbASsvVMgnDXMNjIZ5RDCUteES6+HxKlsfIBXqPkylaqoFFCwxBVVV&#10;amHognjMFzcq9MljjWic0SsvjLFxeKuZbFKAI4m+mlUyclnIDmtqbE0KeURQmRYkBNSUEOdCGqqs&#10;LZdQuNhkpBEgWWtUdDFe0K1JIfWapLWGMTasmd29ulfqkHAOC+YamOeS1b1SHSqi6uO9m7XUM0n1&#10;GBJcBXONgBXmIkfJcMnAwuQPtSZHwIo1Ih/GVx4YPhfxEjW24RJ94qzuFUU1XpeZyeESylIkHH3+&#10;bqt7Re1AGpGxNlyiz+6Ry1LzhIc7NZNNCt7DG7ms9/BG98qPZO+YiWwqSXEoE+X6GNUrthCMG1tN&#10;JNhKquPZcx3Na2ypS/CgsKXUvNRmajogY1Q5JIMicJfiz+dxvQlXKSloNvWgUB7Bq8bWuBXJuTJU&#10;PGJXajSp7vDo5HsOSU01iciLikfhxtXs8eo8Kp5S8NjrF35zozLxSMr+Fiq2TJGNRWHLrcOPZg4e&#10;suT3alTm0OhkqKLV46I6nFuHjXqQ96F8gqnsSh0it78G9SBf0K2Nvsvw1K8SqzmTazawlbLxYi8v&#10;b/CApdZho7Dlbk0rUiVRSoVXB5XiAEbZymtVzQZlHVLV4Xw4DwpTShlA/KNtfWHLOAKDguVVxwqy&#10;TtvW4yMMIMbVqIxKrY3RtFIP7sPIKwh+1y/EFvdcsQ5HmkpCnNvLg/Jz2AyA1EG1DUW7V+Pya6M9&#10;B6QmqLTM92oUxQceiHbOe3lFqUROzHMhb2g9rrhfxgdYJSsUYISspPGPLbwxM64VpFKqVF1ZBsVF&#10;J2lp5zlcOWoKuRn/cFDkB6T9j7A1vEFUQe2vkbBq32akqCRlIigS63BQiV+oc3n0q2x/ojXGVvNG&#10;6vIbHTCir1pR9NmO2uPMh4MioyOdpcX3aga4cgt2a2NQeTBVYe/RoF55+TS6dK4YPR0w27fRSFHi&#10;Z2DUrVGrflG5g6lpbBJIKEe52aNbvaIhSgmk8zcbASpum4p4D4h+yCxFs59HfspsKPdmQGluptqV&#10;Iz+sL0bfWuVyDOhKYVjV14Mjq23hL5vtPCBK5lG9QX2vZoEIZcxCnCqtVzJNXAxzZKdI4FQoYEDk&#10;dPFEbRb9aFVJxXiYIo68ftTMs+gRnZpL82pOEXeYCq3cdscYTTt52BY7bFggtY3NDWIKtNLcgaco&#10;UVKObNf+jXCpcnEWRSn9lAc9j2wFp9QEUgG+RSHayjuzMDYXFjwIHtnOB9moVNG5kKlgbDV5cO+g&#10;+IWx1ag8L6iFv1pTqugrphoUzV6oXmrG1eTBbiE11IxrULjozntboSmva+rBcVHcgJVcjoBIr3uO&#10;JFP97A3FhkbTZKbxjQhUw0eeBPonXqIfVMaGPi5XfDjzzQalvYGpyUplpGRIiU02pHOxfs5qTC3l&#10;v6GsB7cS07yYmJEtSvumqzC1e3pQ2ulefekncgDDVYPSl4lVl6bklrLV/KEvSast/UZAoD5YX3f0&#10;5W8qqt4Yl1sczTn6UrtlWG0QYlB0KHJBiFGVUuTm03S1oP5UERWBC8hUkOJoSl+21Npo6rC2KKFT&#10;vxDRQIQbR5paFLmH1KI6j+tzZajaVnsrsWVkatQkqHFxe+ZmZcbVKGSa1DYw4+pLy8cXX10ESil8&#10;V78QW1z9jK1mAGylnJ34Xo3i2Tle2NFP5I2ufiFBSWbR2GoUz2F52hK2mgEI7BKEMLYadaerNZlr&#10;wla7D4S5ce2NrUYhL+A9x9hqBkDQRg0XY2tQdAcyvIFatL4Xbr3qVr+odAnlF57ncESnuPXk44lx&#10;DeqDtaHmcLSjkTGY+mnkENVs8F8fJvGM96VCkXcZ8cl5fw0q4h9zN6JWVNkiyVlpJBdFMCZZ7eJ7&#10;DQNEMmd4frSmfCyyBY2tZQAqW5k1PwJVpLd4+cZWM0DEQnxl8b0GlT4jylYzgOaoqa6qOWrUoprn&#10;B6V5fkqrciW9G/Usr769elMwTUh1qWZRKErG0tdNfK9BUQo2tRXOa350oh/cfk2lKDyM+oVc6y9U&#10;tRW2mjdSH8Ho1HmjH1t3xKXGVvMGKbXqkYqs7rZF1z8jRkDdXyi6ccdbPu+vQZHGkPrRYg6bN5BZ&#10;U1Da2GoUBQ6U8IGqHj0uYgGmtuOiePNUZStRXpctfS4PilwsVXL9c5Sh2GLyzRyuv8H3Mr7o6ELv&#10;6KlN39zPQb2SXIRMkL5TPYdIxdU6HBSrlzp/Yh2OJjTdMU3lW6qW1y/Ef2VfGlvDAK+MPvG9RkdK&#10;V2sKBRpbywAkBZh7yqhIsYVG09hq3rgTtzHPfOjgZg6fJN0aW8MAFAHm6fjMUaMgRR6gGoUyZfUL&#10;k6SofJtB6b08AlLyI3myM+MatglHqTU/DJCS1MafHwGp5t6RgkaY4b7X+BucKczG+UwZKSh+1MVU&#10;P8Cl7q+cs9LM4UhB2SnqpZTwadtKgRI1ruYNEv6e6l45slP8KIrJmTls3sA/pLCJWIcjIE1LacVR&#10;KyCl4nJCS+fNvLDcs9UkNnEgi3uoTmZcdeuLIXBRxeI5HBv1zHc2NLWwtNM1lDhqUDSJOFNqGps7&#10;CFaqVCeWQ4/Mf7OB6W/WNEAhIOrvGqaaGqlc6k3+NdG/HtgjS9/YGhhfTDm/oweleBM9IpWtZg8e&#10;p/iNYkePINRP4sD0JDZ78OYWXhQ7etSn0ICKPIwgNCIGlQiKbKy+M5EHZ2tY4MKwTGkpUvHbFoWs&#10;zHYeQSiPiTysqMXRlPMdQbNZG8MBtKVVDQSQOdS4UoVejaspgHJxX6a+AVfrNvVqz3V2BEYP+iQo&#10;rR4EBoWWhsJEYgpHD/pEUaDId1DZyio4OnrQ73QMNYfzoHgHd8HR1YOShWbKilOItD4XeRqkIps5&#10;bNpI2NyomXmzbVvpImL8gFGRUv0LL1Ew1KB426NQohlX7/8vZIJGYYyYosbFRYDpMLZ6/39xaVaO&#10;2xZAvd/UAylFcesXklr6UAGVQZF8rKpVfY6GlEoeCOvN92raoJB4hC1n3hgxaPpHKX90UEyh6qhF&#10;SlzNIc8jDxUAGxQUSqNPMa4Rg1KLXSmMqXZTv5BSO6peM2VrCvWJEkk9qgyKQv+qKiKvQ23rX7/m&#10;8/1hUARvwwDntTFiUC5ykSEJW+1tcDSoutA8RPW4CLYbwciibjyQmqwwShKWLSI3JBqacTWKGgQJ&#10;7Ys5HN74Qj+qbDWKOzOMaGw1A5A8pQqK4f7UbNDdhSPW2Op7CtoUnFEzh41Cp0Out7A1OtDHNz0S&#10;zDocFK4yHTiMrWYAapi4B+0Rj6INTDnP89qYUqXfBDkUzw/qSvBGPaqsDJRHcPWQOCguNyTymnE1&#10;A1AtiMYDYm1scdPcew1HjQqUct80ize2mm1wRd1Dx5t0FCdFRREH9sVHNnt5NaAJ+Jj6KjRBqM38&#10;QaaLEYy8lSd9Essym3lgHHsqmL26UV6c0rL1fKgMjMqMai+vADTPdCYHAn1DzSEugfKxV/9JwzEq&#10;GYlxDYw4p7rCjvwTAZJcGwOza2Pkn7Tpy5ObGVe7KZCNyRIgyFsTnxacSlS8MDIGTYUTqkmPrccn&#10;DpgZV8NoYacCzCMaRbaPCtzsr4Glarnh3pF//uF7DW/Y79WeA+4QgRujahvVKCSq4ocjGo1qPy3e&#10;zrwxsA9CRMLfgF56bVxSsUHYWhi8Yc7lrxGNchI9SC04j2thhOjNnYgL8ozr+qUc34WheDbnF9+n&#10;bBFn5yeaYTVKhpa/pmhpGg2aN7BF/auOd3ZtSHqsYT3SFkN9rUZZV5QavW0LV/SmprBRBNrVdZlT&#10;uG1xrTQsvyieYfK+dHR7v6ZY6Rftbsyrw6LIgOR2Y2z1hYNkRoQWZhk2ip6EODfC1qg/qRqXxgNH&#10;hiKJq2aeYnOXhxnXqD8pXv+JglbY6ssNSXiq0BkHY/3CFA3l0BO2GkUnrIspwY3b1LZ4QjRVzhZ1&#10;p0i7KfJAf7K1xY3ZjKtRFFZO6ZXzmh/1J7pbx/KDYsVTaNnYagYg6BinUnyvRtF3VYUcvkb9Sf+d&#10;pPAKW802VIZNfreYw3Y3bigX3fdqFOc/IgljqxmAXNCo7sS4GkWTDeovCVuj/sTtJZlc2BrUgxk0&#10;OYLU4K01j62LCTksiqclSsKacTUDUCxLedjUMqtfaAtY8bBWKF4404bl/L0GRTlwpZHiA42t28Xk&#10;my2KCulXU3yJmnpti77WsKgYV6PSCfMicpm/RjNK10GVX7wo7kPpeXfey6P+JPSNrtWMq3mDOCDO&#10;g7HVDMDVQXUJY43XzPP2hebZ2GoGsGmxvGm0LVxltb9G/Zlap2bJD4g16GqoEN+tX4jYRrnYA+J1&#10;mVrSZg5H/UlrJBMg4q+uH4jsnmqPZm2M+pNApTq+BkQLppt64mDr1k8kvKnc3gGhBqILltlfo/5k&#10;n5hCI/j89QP5XqTDqDlsz+FJ1Qq1DhvEOiQ3U62NZoCEloUagA0/48JNoTvCmaNG/RmGMhQ1oIyL&#10;8pzG1jAAcyhe6KlKtuO6ZVuexzXqz1cBFTOJg3rC84p7R/2JwJcLqeD5QbG9SNs14xoK4K3i05yV&#10;oxnlSEE0amyNvwGvqQ82mlFsPUy4lyTY/sxo4Y30YFFUAVUFiuhA0bZSed4s+kFpP2qln9xTzGsK&#10;t4X6hdo/XMEoaSQ3IdKji8Ta4upr1kZ7DrgblOQxa75R2sce3ecV8jXCOVK4a1zE5tAEiXGN7pMy&#10;VIRFxLgGRWvplNM4c9TIRQl9k8JobLWXwtejwKGx1bxxQwOjYkQjFuUiRVUSY6t5g+cD/phxNQr9&#10;FknCxlbzBqrUNJw63x1GLMpjCm9txlbzhpXb8A5S6/AVjzI+wKhFCSyhFjPjat5InM1I6KmBWL/w&#10;i/xAFdMb1GujqHE1A+DaXFRMb9SiiYuafGl0KDWu6AjdHDZKx3tH+EnDlWS3ntfhoF5xbDOHI/xE&#10;0a7yAr4GpePzI/zMG6zpK/w1KP3uMMJPQvoEA80cNm/w80xKEdHdWhpXPDbalxpbDcsrkfpcTQCR&#10;BOcnirXRsLx+KVtNANykeEMzvs3IRaUagF/Uc0icjUcOM66G2dfKUYvyCktk1MQPB4YG9mFcm9F9&#10;0jKRoIMaV/MG2iMcorMLMLrPNJaNEOO8NgZmjq7RfKYhC8JUY6d9jVTSMENqT4P3Ya55ylTDiL6q&#10;UfXWJwsD7Ysy9QZTh8noRNO6XGVyEvWvTULGkqmox1YvEEq7J7o587UahrOmgq+jE02hQBf2Gtir&#10;xopZGr31IYznt4pgT6VRXimMnpLwYs8hkU6VXbkwBMumSwwdvtaW0/QsLKX5TWBjFZ9Wq0SGQv1E&#10;KpOqk+tN8Yl+yOi9vgZm53AVn6hLVfYywfEaFzpRk/ZFLYACkc1Cz3HDGwO7wVHqezUB8EB0cd7a&#10;CEUpmGa0gFRp73GhfkutuvNpsrCoKcReHsFnfOs03xW2xkGxtoY3EDk7D2p0oi/v2oxreIOXA67z&#10;ZlwDs+Ma3qDO2tMkfpFI2Z+ZhGdzVo7gkwxO5HnmTBlYOiWbtTGCT1ol8/Zl1uHALM+P4JNHUXS9&#10;ylbzhvVCVydK3ZM0iTiv+YGhLTGFWWgI2x8ZW8loFbYalgpcJqi8OlEmkLCysdV0o+dwCADWSKF3&#10;Ma6GEXtRD0RvOlF8G3XzGhg5MMqPGsEnvigV29W4mjdI1jdFApHX99ogLE9Gi5nDhnFYmOAQ0cWx&#10;hZrKJLQtLO684KjH6kR5S1Q3r4V9ExEV5zJLocf1hY9tunYu7MmVQ41r/A1KTahoOZ54/0R8NvPa&#10;y9/dKP7zakIbbzBCbDfB9LwXvhlDb3deiW+wy+fTvH3R5WmM0VkX6dGROt5ghEQNJ9KbZIyhqDIJ&#10;Pm+wKMzEK+xj1KKUMKETi3i6eYPd6JyjvlnTAMaQBAkPh4aZPSG4AoaCqe3RqAdJ4KYQ1xuMhFjj&#10;/3KytjGKZHNoigWysIQdDYGMYpR6/h+8TBtjwzvcc5DdH+NEJBHPyOIOCMZ/gxHoN/oenIYxxllm&#10;agS8wRJvVyMbBqGbjbqzkLDUv5FQrHFMkfU2ikuVSsxaGO/7T7f0h0E42VXdRTzs+o03lr4JhT2m&#10;auiVgNHFXMcWRqns6JDEahwqwBgycLP0G4Yx7qfC2GhA8SPIgDZHzMJQCqgFMtJRCJWEPzOygRGe&#10;/rybOzRR7P7UWLug2TkfaANDBYZiUmRAPkYImrLocTaFtaEeWnfS+ch8tiYRZA+vijzCWsO4N+ZQ&#10;M9aaDrD2cjiFtYahBqVavLgvISaY75YmDuJutrAwuErvwBEba0QJjLe/MKylcICZyb6QMB3WWsOw&#10;xoGtrC0lPOnzoXZAw+gcfok06cxbowtlbFwjzXcbWDTDFJcw1tobSQ7w1WRE0uC9PnciJ3k/EWMb&#10;LiFnQWU34er8N2tNCiRS8eyqZrJhMNclh70YW5NC0rbioZ1398pKUwZanW6jEMUa8VDDkwPzO2DK&#10;it7QwsPMZmxNQTxSogY2+21UolhDGq2+W1PQlbpg0fWK79akgDUeHtXYGsaj6Ks1orDWpHDL042J&#10;BMLBvQM+bhClWZMjFcUaTwjGLRnYlQsbIlMxkyMWjbXcvs47YGBYYybN+TZy0cwkn85YGy6hyLDq&#10;5YzSqz6AXyUDu+JbJzfgvEpGaOp3wMDYAQhU1SppBwNrcneP1pTdfb/czBkwslHPXAODueAEZa1J&#10;wbPy6E05u7FmuGQKlFK/+lWCTuyA4ZI7CmGeIsQqaVLAGvI7td8a5mdy5KNYI0JleHJgV5qP5Mn0&#10;PLaVnSKwj4t9nsmB8aiThFxjrUmBVYJfYk6cUZ6yu5ElmjU5FUexBuOpmWwK4pR6pWqJmVy/5Eag&#10;wKySUZ/SI4UTR43tjUteBR/Fd2sYD9DU9VTW2sHAeyXCosbWsCvXByqcmFUyXEIBMVVSEUl3HR1Y&#10;Q0Kt1mSTQjIvUulUzGTDKCzBa5Ky1qRA3JSHF2WtYSkx6SKFIynFGjI9s98GhjVC8mZsIyrl3k28&#10;xOy3gdGmGLGnYeWRlcYHJYIivtvAaPPK9U1Za1KIZP5hXg/ht16T1C1Cqyh2wChSGdtL8HlekwP7&#10;w9iaFHx0ZkqY/uG7NSkwk6/SO2JsDeOVgsY1hktGl4om8CW6E9aGS4jnp1Ld+QwYiWkUiCnrKqwN&#10;l9Amh1C0sdakEGtI/I21hiF2hs/NPWBkplhD/mGsDSwvI7ytirGNRpVVQuTJnDgD86tkKpPil8Nc&#10;ylq7MzREINBudvfUJs3S4iIgvtvAeMfFeVXWxi9B7MvgjLWGsbKoH6asDZekKrdbJQ3DK6EhqbLW&#10;pEChC8amZrJhPOCgtFJrskmBzkPo8M17wChWuT5TI1qNrUmBJo70+FTfrWFXSrDHwTgz16hWeb5M&#10;ZROzSppLbpxuCWuerY0AlesUPr0Z28JYxwk0CmsdRMUa6QImgjHKVSgBuYdZJSNCTea1qn1H1n95&#10;CgQneVZUY2sH43bn1qG8oFWvcl2kVqSZySaFG8FvYvRilbzpV6N7VdaaFP4wtoERMOER34ytSeEP&#10;321gCErcq9HIUW90rM0HOHsKCyP0dDe1H6kg3IuLw5SuM8bawLjP0n/OzOSQQkpnqPjkKFlvOJRc&#10;2YW1FaUSHEuu6HkmF4azTKU7Y224hCdJbozG2sAisjH1C+l92t8N2sLDMNYGhmOCRtqMbbiE/BTe&#10;EYy1hZHIoc7u0bQian+mP6z4bkNBN76bugeMqjX9zUlTMdaGS3jLT1rb+cSZQqapME5jOWNtuITw&#10;harSjLi0Vwlv60ph/QajkinV8czYlhRIo1M6hZHEskdhSpF/9xh1K0EPpOqGuRaGtSdPycfvRm27&#10;/zKTbzBqY9DLzlj7P1Iwq4R30v6RBLHxso21JYVcO8R+Yy+3NRyMp7ktojhqGKX17ogpjrv7DUbl&#10;j/QqEt9tSIHXH9XZHvFn/0iSDFC6GmtDCljjMc2MbWBYU1m8bJP+kbx/qkL2bzCymuTYhktwQ+np&#10;bsY2MCRIPAmYmRwuYSK/TUkvMs97SvBlLjQ+Fatk/JLLx4fyS0jfGWuwsomZkynQsAvaWvMe8Aaj&#10;fY4q+UZAfqxRNssIvd9gKEkjFDnP5Mpdn5zdbmzDJQTwVOk8Ts8aG44CJ5fhkoHRiOgbxjNjG1K4&#10;pGSsOLupwV4/Ems0IjBcMtLVVIv6NPrr74X579ZcgjA093yxu0cpm2qdkJeZySaF6AbupibA92pe&#10;EQ4/uKyINdmkQGGgC16vGVvDCCGx4USkl8KZ9bkJWPEAanhyYFgjOmP8ktGvYo2ZNGtyYFhjKs3Y&#10;VsDKi+TTvHVQYKqmhAnBnFklK2D9ppieqebwPTCspc6SWCWje9VCfR4Fe2wpLWCUqES7C0ao/Uu1&#10;lFxYQu1cBMzY2sG44qghoBc7YCqu5mlL6bnQF/TYHhwB5nV9YYTaU9bYjG245IE5U5eI+GD9SKwR&#10;VjNnwJRCRT3Ju5HhkoExk7cU2D4z1xRDJRKRbkrmuzUFRRqt3hZxlmpKsEbmlFklA2NslBoyY1sB&#10;K/kMqq40T2D1IyO9501MzOQKWMk7vJv3bp7A1hpel7LWpEClPI5uNZMN43GXNAuzA1bAytMDlCdW&#10;ycCwlnu+mcnhEtZxurOf72+je+W7ceKImALEWB+ALonkD6uZbBjWOLuVtSYF4oyUmDX3t5XLfnLD&#10;Me843IRmbOSxmsYgC2NsbABzo1oBK4LSFC0R3225hCQSow0lsDhjS0KfmcmBwcrkDJn9tgJWqFwp&#10;PvhM9SOxxkya03R0r1xVuAmrsS2X5OKtxtakwKdGb2CiM6N7jQgmj03nE2cFrJTS5/QWq2RgsZaS&#10;B8LacAnCGZpIGGsNSxqPaqiBA1mfmxcqyVwDQyoFK6tVMlwCK7uYwuheeULgwDG7e3SvSGDIB1Fr&#10;sikIa3w2Za1JgeL4TzTj5rs1DGv8MSfOClgJBamy2vzd9bmxxlI2320FrKTofZj3N27nbS09uczL&#10;ClGtglEPgmIhZncPjHdFqMycb6N7pYYcReuUtaagP1ibOw5UorJIvkf3yp2bp2T13ZoUCLKQOGrO&#10;t6m7GgHrt/LMp/AqDyvXlJM4n6YDi7yKO7TgyRWwkkeo2g9TiK8WV8b2UDfhKaMaoRraYzO24RLC&#10;JVQdM2NrUtBVgFCe7tjY3Ya5VsBKPprqqkSBzLUm1+QKWOlamIJq51UyML4b7+RqbMMl8S9MrRLq&#10;yfXYPhHZGg399wpYbaWohcElufeJVbICVtakqqlED5YdW54tjLXlklxpzfk2uleWP7vb+FxTVpV4&#10;AmeA4ZKBMZN2bE0KCP1xYJW1hvnTdHSv1KikZ6qyNlxCDbJPk3GN8LE+N6oUV6VyYfEn02z17L2u&#10;gJWILQbF7h6Y915XwEp6DLpLY238EvoKXK8mGjq6V2YSba7xzAf2b2wmqrYC1pSPc9bWL4G41I1q&#10;iq2yAyjao8a2XMKq4UeKVbJcgqemXsSmuKvnkim4SoqSq9FG9/naODm4iXyYsTUp4Ck8XVx5dK9/&#10;GFuTAjqp75QqOJ+mU+I1PMktx4xtuIROinflT65c9tOukhGw4gWhOTNjGxh3U7aA+W4jYCXMy81I&#10;WVsusdGZEbBev/luirkGhqiayJP5biNgTQ2edOc5r5KBIXOmJLo5A0bAykumq97zPTDehOmYoawN&#10;l8A/jpWncitZbLxAq1UypJDMB8WTU/KVykSIo5W15hKaMZICalh5da9aYbW6V84blZEGLzZPQl15&#10;RjifAStgTW8qU08BEh5rvK7fjLUVsCKWVRVFWEpjja1jcvsoET8wdoCpkvwGCyuoW/6b7pUApXpZ&#10;WViSMk1VS5zVGVvSccw9YGHEIhB0iVWyuld2DTIkwVwLy5mvdvfqXhGwfqk7zsLI2+UCZ8Y2XMKS&#10;VJnyNIzrD0DUw3nmq3u9kfugVBFvsDzlmxNnBazkg6Tc5/nEeYNxyTQZoLw27JRQJFStyYHhmn+Y&#10;t47n6l4vpKAbFdIbjNA36ZXnVfJcASsnDllK55l8g6Gciaj6yMokydVMoh4jsKysNSw54UlCF9aa&#10;S/AUoqgzY2sYL7Q8iIl4CeluMzai0YYnF4YX9BGhvxjb+CWJtBtVBKmD9SPx8KJwMNaaFJLyzl3Y&#10;zGTDeO3jlq/G1n4JnrmL4RGN6bElgmHUY3h0BWOJuBjewrgHWGtNClgjGiqYC513/UiohO9tdsDo&#10;Xq9kNqnXPtJ715qLzjxH95qifdCyWCUD8zO5uldwuYgdzwAejmds0ROZNTkCVmoHZy0ba8Ml+Y0m&#10;XoLOu35kcslVdGZhzIh7N32OgJUi+CkbasY2XBJnxviTFB6ZsdExwrxAL4z3boK2QmdOsHusEVMw&#10;d5yF6bd8zrOxdqcirbgJLwx9CVmSak02KXBskKKmdkDDYk01P0Z32mOjii2te8QqGRhnABF6w1wj&#10;YCWzVRUBeA4KY07QiIa3hoYtymCYkTUKZSgnhzlLR76a7HrlAg0KiS2zaNy7Eb0Sc3QcOagbUx+J&#10;89knGfFqKrYqGhkUwuiLSrbGB6xv9k1fDFOdcVE6wvUc6SoBRvpImQXS3POHkTWJ0GAMiY4x1ijy&#10;RYndGQ4ZvSsRIHdkD4oFwj/G2OhWabhIKpoZ2sC0BJt07FohyUNLE+qzgzAwOITFb7b16FavXNvy&#10;Fi+sLYlABya89by3XwH1IyxR1hqWSi708hQbe3Sr1yshdpOuSBZGfQCscUcV8gRU4QXDHcHXMofo&#10;wLDmJKH4A2MNhlDkP7B/klA1k00JOHbsUvGAyb6sH4k1znpDyCt35eKcWn1iTQ6VvOSuamztV7C1&#10;X7cGYa1hjC2DE2tydKtcNohLmlUysD9YGy4hp1JJQmnJs9+Nw83w5MpdER99q+82ML9KRreaavAq&#10;+Z+kjx2bXJOjW9XPpYQ31hqXDbMDtl4rGtlky53X5MD+MJPDJcmUUDz5Jne1rDy6VYQeNJsyu3tg&#10;nG9ciczuXrkr756qSAqPPPPdeOQzLTroJFEwnu95F1BjaxieAmeAWSWjW6WiKV6y8RQGhrXX0XF2&#10;k0e3SqoKwTSzJgeWA1+VHuYBpWeSYnYkgogdMLCk9CEjE6y8clci1y54PTCsRc5urDUpMJPkFZvA&#10;xcpduYCpEu38qJ7JLxwM5U8OjFXyiuWIVTJcghMELZvv1jCsyUvp6FZx8DhQ1SpZv4TgtXnAfK7c&#10;lWjmRYUSBgZzSS4Z3Srl4JEDqZlcLrGBi9GtIi2kKJGZyYHhvbIDDCuPbtWfpgOLZ07YW+y30a2m&#10;ts1DBZwG9gdr7WCESdKj+3x2j0rWe3ijW03nkrsplEWwqEgBay7xk5towfCVieeosTXsD9aaFLDG&#10;j1TWGua9oCnz6kPlA2N3E1Mw94CVu/LK5/ySgf1hTTYpcH8joCaE+tS2r88da1FsnM+A0a3S1v4V&#10;Oz3vgIFhjRPH3DpW7vq6LRqeHBirJO6rGdv4Ja+bsLLWsNeaNGmmpOfWB+C7paOX4JKBxZoqboOe&#10;f6zhl5iE3YXx3VjKapU0KRALYt+osTXM77fRrRLn4uVfWVsusZH50a3iOhEdM8w1MLwgwlxqJvuy&#10;QnwSKlFja5i/B4xulVABhdjMkhwq+UC2qlyuka0mXqu8yUERVKb8i/ETRuxKMzXub2JkgyI2z0cz&#10;l4ARrZKqHVfmzJGDwhgjMxw5mlUmg3uRMdbs4zUeI1l9MPnqIWBQGOOmqL5Z0wH9MlRHKF4Oi+k4&#10;Mh4U8hLkP4JV+gCrojZEwcYY5fBM4iD6tYLRmpeXKfPNGkUJWqLZahqbC3hNIZpgjDXqD9PYXAAz&#10;Et8yxhrFlY23dLPPRqzK0g/vnPfZoFLWMrN/9nxG4goRqPoa6MnqS9/yAqAO0JGqErBwLzeDQnTN&#10;yNQ0NhfQTSUoMY2NulGL8Woy4imXVhNCsyrVKGNRCAl5bTKn5+hUP6ErpVscFOWm0lLaLJDmAlq8&#10;fZtSpOgIaj4QqXLIKGPNBRSJQd5tvlmjMHZLIRWx9JsL0JV9KI/nTdoKXamXhpG2EgtOeQCxGodB&#10;+GiqyvD1MtLWz8v1apQ/b7A0i1SpUuCaDmg2AtWdB/cGo2CwU0CD66vJB72qTDDyDcZ5QVhXrElw&#10;TQl3MvbNSfMGo4gvHozY3OCaSu6IaW+iSskbjBvsM7Ny3ATg2rEgOUsV236DYQ6fyY2uiYHgm1LT&#10;Yq5haXar7vXgmhruRGmNZ/cGI0JFqpXwtsA1paACVSHJN5huKAGu6YGzg1ZLat81LM3cv019getl&#10;1Kqp+WLkAm8w2pfTW1HELcA1q9DzXL2WvsEIHH1TW9NshNWrcksx8gTMNRlxgnMaO3PNKjRBVcXS&#10;Mdewv5hrViHAorq6Y65hFOKHHdzomlXo9ECU0azMFcjy7qMqlvAzhx6Qshhf7w1Gohw18dSJsFpX&#10;FLOmkQvmmowIlZBM4Mw1q9z86BqWUghK78HPHHqgVKJJ1XqDpcgoz61m361ulbIlTMrRM8IrH5Ws&#10;XyqrXMW9N0XAMNdkhKtCEqeQWIFreuB2+/UpwthvMB5beSNRp/mqV4lQUrfeTOawCoRJMEN9u6aH&#10;NLemAIMx1zBWJjtBnQijYKWdRVxvY67JKCXJuR2r0TWrpJ28qavJtxtYyumYAh/ghh4+SepwS2Vg&#10;jO1LTubQA+mfpgIxv3JgcAOtStVkNqvg06p7JOYGRhEx2igZcyNlRUnJJcEslYXR4prbtTI39IA5&#10;oxDikWNg8XBMPgK4ZhUOhDs3GbERFkYhblV+DHNDD3wDt+8WloraRgCFuaEHloqRbr7DeNn/MAoo&#10;cEMPJOqZghHvMMTj1OhXS2XoIU3b1WV5dLDUddHfbugBUZh5/GB0A/uDuaYHInVGcYW1RtFYhFLX&#10;bi6bHfDDTAkyrDWKbG3K2CtrI2mlwqNzVAZFkiVfQJ2tI2lFUm/KKkTqX4G3JFmS12BW5UhaqbHp&#10;Vsmg/mKtCSXlSNQ5PkJYessToFK38pG0pke8UDgyk8NCd84Q87ifx8z6AlxEnNMwqByPD7lKmk0g&#10;BVMQJj5v/UakZHeKqqpV0qzwlWZ15tgZISyqGHaA22/NCl+4bcqXHSEsqhievNzYmhVoGW4SCpnJ&#10;RhFnpaehGttIWnkFNGXxrpdBUd6OLmTKcR5Jq7c2XJJLwc2Nrb0TvSZHCMtMMjbFXCNp/aS0vzpO&#10;B8VM0oFdrZKRtBJ6dp7QoPDXiKu4sTWXULjJuXkjhKUdN0lEiiengmvY1c3kcAnFMB6EBUXgeZSw&#10;XPuNmoAd0AzEKiFFyllrLsE1xK0XDvMIYREvE4531poVqDVkHnsYW6P+wMojadXWBoUMOQ8p5ruN&#10;pJXInmOuQXF245eomRxJq/5ug0LRCisonlxJKw3d1A4YFP4kFxY3tvYwkKYaHSz3hUb9xVpzCaei&#10;48nVz+InICFRq2RYQVsbFJTMzVZZa1aIrEPt7hHC4pd8UI1AWRsuIZiuvKARwr52t/PMV9KqV8ly&#10;Ce3LzJt4hH/lGfLEY7Qnb6joZ1WXR3DtYegdMCj8cpqZqO/2VsE1DCTOgEFxmt55XTerZCWtRDhV&#10;iGZQ1LOlZIUbW7MCveWdp7D6Wbraqrp4fLfmErjcnd2DwnVGBCHq9WKtWYGV7F45B4U1AoeKuUbS&#10;eufkcKukGYifzHdz1ppLUp3WWWsUSmQKsyl/cpSwfncPl6TJo7vjrKj1dVsX+21Qf/CVV9XKk6A6&#10;AwaVHAp6RZndvbJWPba+GXHi0ObUWet4SdqXKS4ZDe2Vtu1kzaixNZd4a4NCa4GWUFlrLtFrcvSw&#10;eEHwq7PWXKJPnBHE/sVas4LmktHRJtSb4rTiRjUVXDVPDorGKYhI3Ew2K+io2tR9RRGLMkBZG3kr&#10;v9Cdb4MiRfNVBlHM5OhbCWKbNqcovNqbgX+4CChWHoErcQ9TpwhrwyV/sDZcwky6l7Ep/EosCGZ2&#10;H25oIS9j6iFuBLVoJZDxuLlsNkGUQMMJ4+SNOJbRkYftRtd0op8ERh1Lty4WirPWdEKpcSdmm9Kv&#10;OIZoGdQxMErXh+sunzylukCwRqiwpq7eI5Bl67iQyaCwhrDJzCTSufqVNkS5KOgk8QhBzCzDspa6&#10;o8bJW1RihvTQUtaaGHhJUEEMXtrrNyZVIYXgzlTJa1rhrAO7KPpU4Jm47zZsIsMKOP/1GzlQn+5V&#10;n4jc4FIs8OzAvqMIR/yPtPPZmSU3svurNO4L6GZV/qkSpmfh9Sy9sJettjAaQJYEqW3Lfnr/opLB&#10;zDhZ9V0eTKOB71ZkkgySh8FgHJI5NLqJ7JxKI4YxEnuqiSY2EcbAGem2symJoNJY1UoqvugWV8uP&#10;lFaMwqD/yoLt1CAx38S59JHSzp5J8HZjLVlTja7z2ZBy0nLUf62pWC9ynGuo3+qm2MH1InGEk44A&#10;lGXH0HArm1tHY73Yt1Iae3iG1sLM1ad0GNchNr+mIj4/NnMTyDkVFhvQhgZASYWFjptfRyBZNrZG&#10;1QYOq9Frxf6wmZ1j8EOlnS0J9xUN7dNmgJ1ahAOHG57awGgru1pH+TcYt3NhKyNgaG4r977G5oaR&#10;RT400bmw25MJf6hmZ4sAHzw2bZfts3HqbIh6IGh61hE3echolVRsE+VSsZGald2sz3XoglmG9dmK&#10;xF7psT4rW2Bj983IfY3hJJ0aJE6FDgVmONx9SsYoH7o7iNLOyZhnYuPsAPjLBa6xbWPktDelnY0P&#10;podruIZKK/aA0ywjB/8o7ZyMWxeHPrlIsrM94PvkQ4fxJNmK9z9EmbI3/dRvbNngLu4RZ6skI+IU&#10;V7ON9NvZItxYzI7cCkPdzsmwdewdGyrtbEg4Lju2xZ2I3alJWGrEF20H6lb2sLJnYxk5Oh8L5XNp&#10;EA9Dq0SI41Mydig8htb3NRkf7puHaEU2np5LA5ND50pqMvyKoU9S0SRno3AjMjNyn5Uk41Tp0Ol5&#10;kp2NAscu2Eo0MgJKsjivPBS+4/D1qSW5SoaPhAyVdk7GXdAcchvC5NmWsEUn+IqBpVTZ9Drv3xUZ&#10;GQFnW8JeA6buodLOyTDKwGSobmejcF/xo8ZKOyeLm9BZ8I3U7WwU7g9KG2vJkozPk4zcDsCwPBsF&#10;DBe3gY60ZE32hFof8pLL5lVKw3EbKu1sgu58nGGs38rm1di1MXSMmN3J54GzrtuYnSybV7m7iYv2&#10;h+p2NkH4QHxVfQQlZfMqhB3fCBkqrZogYvNDI6BsXuVSyUGfqySDw4+zUQMjoGxejRjcEBdA2OfU&#10;bwSqxk7DAaZTMj7Vex8cAedk3P0xOgLORmH0TgKG6TkZu3LX51hLno0CX7djf+kQSs7J2OzB4ZqR&#10;fiubV7n7lfvSRkoryeKKjCHymZjiqd849s3ngYdKOyfDCbqNhS7K5lWG9tAtuhHQPSk5PYieD/Vb&#10;2bxKYJ4F7VDdzraEuznHNrQTmz0pyQqHndhDpZ2TEYQb9F7L5lUitWP3ERCwPinJHc3fObQ6YEvK&#10;ltegRsZCvCUZDQRDO1Ta2Sg8sSVDu4fZ4HSqG+aVg3ojVTvbBI7B86GEoW47J5s3aOShws4m4ckN&#10;vrehwEzZ8cons0a+YI/Hc3ZKCMJxa8UQ/ks6rvYZOknIsvfU+tAknDsZOZdZ00X0YmgqrTtXOUvK&#10;d3dHuq2k47jwWByo7lzFTRujS1mbnNqEC1+GfJK6cfVOFJpRM7AIKOkG6US84pOGw3fahjd9SkcI&#10;dGhcr2fXgsJuQ992pLBzunWFqBsY13XXKnM2IbWhZjxbkdvYFi4miVNzsPcxNqMMFXZOt63TkBEp&#10;O13x14iBDnmtNR3YH+q0stMVN+/JdS0jVavp+EDg0Liue1ZpRi6xGSqtWJ+IHY1gpO5ZnfmEGI78&#10;wFAr6VbWNkOFnY0BK0a6bQgjdasrS9KhwopXYRR2TieL0d/98vt//x//9o/f/vVffvn9L3/iH7+L&#10;f/36z780Gf/66Ze//PvP375/iwd/++s/fvrnz99+/etf/vKP//jtj/+N2ej/Hj//+/dvJCdLUrVs&#10;vkpM954TT1ZivMdz4puVmF47J75biWnNc+LZSoyJPSderMSYzHPi1UqMCTwn3qzEmLRz4oeVGP/o&#10;nPhpJQ6K+Zya3xbGFGQeyoLOLaV7OAtWtyT3kBaMa0nuYS0o1JLcQ1twoiW5h7dgOUtyD3HBW5bk&#10;HuaCiSzJPdQFt3hOzm8HdcEWluQe6oL+K8k91AWfV5J7qAuCriT3UBeMW0nuoS6Yt5LcQ11wYiW5&#10;h7oguUpyD3XBWpXkHuqChjon57eDuqCjSnIPdcEvleQe6oIwKsk91AWVU5J7qAtKpyT3UBdkS0nu&#10;oS5uDCnJPdTFFSAluYe6uNOjJPdQF4TFOTm/HdQFcVGSe6gLSqEk91AX1EJJ7qEuuIKS3ENdRPFL&#10;cg91EZYvyT3URXi+JPdQF4HzktxDXdz+UJJ7qIvQ9jk5vx3URYi7JPdQF8HnktxDXQShS3IPdRFV&#10;Lsk91EW8tyT3UBcB3JLcQ11EZEtyD3VxrUBJ7qEuoqYluYe6CIOek/PbQV3EQ0tyD3URqCzJPdRF&#10;5LEk91AXscSS3ENdRAdLcg91Ee8ryT3UReSvJPdQF7G8ktxDXUTZSnIPdRE2Oyfnt4O6iJ+V5B7q&#10;IrBVknuoi1BVSe6hLo5Zl+Qe6uLcdEnuoS4OQpfkHuriPHRJ7qFuE9Tx2+p3QR0nmJ3kcZj4rDy/&#10;reSCOk4LW8kFdRwatpIL6jjPayUX1PG9Giu5oI4Tt1ZyQR1HaK3kgjrOxFrJBXUccrWSC+o4teok&#10;j2OnZ9Tx20ouqONcqZVcUMdBUSu5oI6Dn1ZyQR0HOa3kgjoOZlrJBXWctLSSC+o4OmklF9RxFtJK&#10;LqjjcKOT/HU88Qy7EHgZCPDiCKKXgUAvThV6GQj44qCgl4HAL87+eRkIAOM4n5eBQDCO6HkZCAg5&#10;G2NmIDCMg3SeBgJE9iV5GVwIC5uxUCRygs2qwoW0QOBloEiEx/AyUCTCZHgZKBLhMrwMFImwGV4G&#10;ikT4DC8DRSKMhpeBIhFOw8pASYw4Z+VloEiE1/AyUJsIs+FloEiE2/AyUCTCbngZKBLhN7wMFIkw&#10;HF4GikQ4Di8DRSIsh5eBIhGew8pAiY04cONloEiE6/AyUCTCdngZKBLhO7wMFIkwHl4GikQ4Dy8D&#10;RSKsh5eBIhHew8tAkQjz4WWgSIT7sDJQsiNOeXgZKBLhP7wMFIkwIF4GikQ4EC8DRSIsiJeBIhEe&#10;xMtAkQgT4mWgSIQL8TJQJMKGeBkoEuFDrAyUAGHnmJmBIhFOxNNAkQgr4mWgSIQX8TJQJMKMeBko&#10;EuFGvAwUibAjXgaKRPgRLwNFIgyJl4EiEY7EykBJkdhk7mWgSIQn8TJQJMKUeBkoEuFKvAwUibAl&#10;XgaKRPgSLwNFIoyJl4EiEc7Ey0CRCGviZaBIhDexMlCihBu7zAwUiXAnngaKRNgTLwNFIvyJl4Ei&#10;EQbFy0CRCIfiZaBIhEXxMlAkwqN4GSgSTeaE7xnWKHQILA2UPOErwmYGikSTP+EOXamCyaDwPQ7N&#10;wEQipEkJ5XODpNkGikSTR+FDGKqBicS4TrSEhU0uhc9+agamTYxLP6sGJhKVUOFyEK8X4mrOooHJ&#10;qXBfvmZg2sS4P7NqYCIxbsSsGZhIjDsuawamTYxrK2sGJhLjJsqagWkT43LJmoGJxLgvsmbgIZGL&#10;aWoGIXCMKtdBaQbe7MznoTUDD4l8zloz8JDIZeOagYdEjj5pBh4Sb3FV4rkbQ+D1giCRu6zMDASJ&#10;N5Nj4di8VsFEonIsfGLeq0JcClga0eRYuEZWMzCRqEdDuFDSrIIi0eRY+AiKVsFEoh4QuZkcC/dV&#10;qQYmEvWQyM3kWPhCmmpgIlE5Fj5H4HXj5aiIybFwM59UweRY+LKTZmAi8XJgxORYbpcjIybHwq0f&#10;WgXTJl6OjZgcy+1ycMTkWG6XoyMmx8Ltq9IGJsdy0+MjIbAmFj1AcjM5lpseIQmBp4HaRJNj4SO9&#10;2oimTdSDJDeTY+Ez6aqBaRP1MAnnps1GVJtociw35VhCYHWjHinhDiEzA7WJJsfCdzqlF0yOhesk&#10;NAPTT9SjJTeTY+HuSdXAtIl6vORmciw3PWASAg8HikSTY7kpxxICSwM9ZnIzORbu1JFeMDkWvsmj&#10;GZg2UQ+b8CUcsw3UJpocy00PnITA6wW1iSbHwo1n2ogmEvXYyc3kWG7KsYTAagM9enIzOZabHj4J&#10;gaeBItHkWG56ACUEngaKRJNj4XI4wYHJsXDHq2Zgzs56EIVrk802UJtocixc2i5VMDmWmx5HCYHV&#10;jXog5WZyLHyTSKtg2kQ9lHIzOZabHksJgdcGikSTY+F2Sm0DE4l6OOVmciw35VhCYLWBciw3k2O5&#10;xQfsShTH5Fi44FAzMG2iciw385zKTTmWEHiNqDbR5Fi42lnbwJydlWPhNlOzCjo7mydWbsqxhMBq&#10;ROVYuKTczECRaHIsfKBQesE8uXJTjiUEXhvoisU8vcKd0VoF0yYqx8LHKswqqE00z7DwsRatgjk7&#10;K8fCbXhWFfjAbtUgBE433pVjCYGXgSCR7yCbGcjsfDfPsXChqLaBZxO5XlEz8JB4V44lBF4jChLv&#10;Jsdyj+8/nae2EHgaiJ94N8+x8J1V0cDkWO7KsYTAqoJyLHyO2MxAkWhyLHe9gCsEXhUUieY5Fu5K&#10;114wkagcC587MKugSDQ5lrtyLCGwGlE5Fu6PNDOQ2flucix35VhC4FVBkWieY+GzNYIDk2Ph4+aa&#10;gWkTlWO5m+dYuARYNTCRqBzL3eRY7sqxhMDqRuVY7ibHcleOJQSeBjo7mxwLN8RKL5gcCzfMagam&#10;TVSOhVvtzTZQm2hyLFwQrVUwkagcy93kWPhyjGpgIlE5Fj7H5DWicix3k2PhKnCpgsmxcC24ZuCt&#10;WLjFXDMwkagcC99lMBtRkWieY7krxxICyx4ox8JXSc0MFIkmx8L3HKUXTI7lrhxLCKw2UI6F76qb&#10;GSgSzXMsfIdF28BEol7pdTc5lrtyLCHwGlFtosmx3JVjCYGngSLR5FjuyrGEwNJAORY+aGVmoDbR&#10;5FjuesVXCLwqKBJNjuWu13yFwNNAbaLJsXBfuwwm8xzLXTmWEHhVUCSaHMtdOZYQWBoox3I3ORa+&#10;wyCNaHIsd+VYQuBVQZFocix35VhC4GmgSDQ5lrtyLCHwNNC1s8mx3JVjCYGlgXIsfGjGzEDXzibH&#10;wlcbBInmOZa7ciwh8NpAkWhyLHxAS6tgIlE5Fr7aY1ZBbaLJsdz1HEsIvEZUm2hyLHflWEJgaaDn&#10;WPjaoZmBItHkWO7KsYTAq4Ii0eRY+CyqING8I+yuHEsIvCooEk2OhU9gaxVMJCrHcjc5Fj4mXDUI&#10;gdMGs3IsIfAyECTOJscy6zmWEHgaCBL5moyZgSCRjzGZGcjszFdIzQwEibPJsfANNMWBh0Q+XKsZ&#10;eLMzHyyWDEyOZVaOJQQWDpRjmU2Oha+maRVMJCrHwvdCzSooEk2OZVaOJQReIyoSTY5l1nMsIfA0&#10;UCSaHMusHEsILA30HMtsciyzciwh8DRQJJocC982FCibHMusHEsIvCqoTTQ5llk5lhB4GqhNNDkW&#10;Ph2ujWjaROVY+MCoVwXlWPjgtJmBzs4mx8I356QNTI6Fbw1qBqZNVI5lNjmWWc+xhMACknIss3lX&#10;GJ/71jYwbaJyLHzO1auCcix8NdXMQNbOfGPUzECRaHIss3IsIbC6UTmW2bwrbFaOJQSeBmoTTY5l&#10;Vo4lBJ4GikSTY5kvn0oxOZZZOZYQWFVQjmU2ORY+PSuj0eRY+OK5ZmAiUTmW2TzHMivHEgKvERWJ&#10;Jscy66dTQuBpoEg0OZZZz7GEwNJAOZbZ5Fhm5VhC4GmgSDQ5Fr4/K0g0ORY+zqsZmLOzcix8Vt5s&#10;A0WiybHMyrGEwOsFRaLJscz6SZUQWBooxzKbHMusHEsIPA0UiSbHMivHEgJPA0WiybHMyrGEwNNA&#10;kWhyLLNyLCHwNFAkmhwLX7+W4WxyLLNyLCGwqqDnWGaTY5mVYwmBp4HaRJNjmfUcSwg8DTSKY55j&#10;mZVjCYGngUZxTI5lVo4lBJ4GikSTY5mVYwmBpYFyLLPJscx6jiUEngaKRJNjmfWusBB4GigSTY5l&#10;Vo4lBJ4GikSTY5mVYwmBp4Ei0eRYFuVYQuBosCjHEgIvA5mdF5NjWZRjCYGngczOi8mxLHqOJQSe&#10;BjI7LybHskCplGMoIfA0kNl5Mc+xLMqxhMDSQDmWxeRYFuVYQuBpoEg0OZZFOZYQeBooEk2OZdG7&#10;wkLgaaBINDmWRc+xhMDTQJFociyLnmMJgaWBciyLybEsyrGEwNNAkWhyLIveFRYCTwNFosmxLMqx&#10;hMDTQJFociyLciwh8DRQJJocy6IcSwgsDZRjWUyOZVGOJQSeBopEk2NZlGMJgaeBItG8K2xRjiUE&#10;ngaKRJNjWZRjCYGngSLRPMeyKMcSAksD5VgWk2NZ9BxLCDwNFIkmx7IoxxICTwNFosmxLMqxhMDT&#10;QJFociyLciwh8DRQJJocy6IcSwgsDZRjWUyOZVGOJQSeBopEk2NZlGMJgaeBItHkWBblWELgaaBI&#10;NDmWRTmWEHgaKBJNjmVRjiUElgbKsSwmx7IoxxICTwNFosmxLMqxhMDTQJFonmNZlGMJgaeBItHk&#10;WBblWELgaaBINDmWRTmWEFgaKMeymBzLohxLCDwNFIkmx7IoxxICTwNFosmxLMqxhMDTQJFociyL&#10;ciwh8DRQJJocy6IcSwgsDZRjWUyOZVGOJQSeBopEk2NZ9BxLCDwNFIkmx7LoOZYQeBooEk2OZdG7&#10;wkLgaaBINDmWRe8KC4GlgXIsi8mxLMqxhMDTQJFociyLnmMJgaeBItHkWBY9xxICTwNFosmxLPo9&#10;lhB4GigSTY5l0XMsIXA0WJVjCYGXgexPXE2OZdXvsYTA00DYvtXkWFa9KywEngbC9q0mx7LqXWEh&#10;8DQQjmU1OZZVz7GEwNNA2L7V5FhW5VhCYGmgHMtqciyrnmMJgaeBItHkWFY9xxICTwNFosmxrHqO&#10;JQSeBopEk2NZ9RxLCDwNFIkmx7IqxxICSwPlWFaTY1n1HEsIPA0UiSbHsuo5lhB4GigSTY5l1bvC&#10;QuBpoEg0OZZV7woLgaeBItHkWFblWEJgaaAcy2pyLCuUSiHvQ+BpoEg0OZZVz7GEwNNAkWhyLKue&#10;YwmBp4Ei0eRYVj3HEgJPA0WiybGsyrGEwNJAOZbV5FhWvSssBJ4GikSTY1n1HEsIPA0UiSbHsur3&#10;WELgaaBINDmWVe8KC4GngSLR5FhW5VhCYGmgHMtqciyrnmMJgaeBItHkWFY9xxICTwNFosmxrHpX&#10;WAg8DRSJJsey6l1hIfA0UCSaHMuqHEsILA2UY1lNjmWFUqmzs8mxrMqxhMCrgkRxVpNjWZVjCYGn&#10;gURxVpNjWZVjCYGngURxVpNjWZVjCYGlgXIsq8mxrMqxhMDTQJFociyrciwh8DRQJJocy6ocSwg8&#10;DRSJJseyKscSAk8DRaLJsazKsYTA0kA5ltXkWFblWELgaaBINDmWVTmWEHgaKBJNjmVVjiUEngaK&#10;RJNjWZVjCYGngSLR5FhW5VhCYGmgHMtqciyrciwh8DRQJJocy6ocSwg8DRSJJseyKscSAk8DRaLJ&#10;sazKsYTA00CRaHIsq3IsIXA02JRjCYGXgXAsm8mxbMqxhMDTQFYsm8mxbMqxhMDTQFYsm8mxbMqx&#10;hMDTQFYsm8mxbMqxhMDTQFYsm8mxbMqxhMDSQDmWzeRYNuVYQuBpoEg0OZZNOZYQeBooEk2OZVOO&#10;JQSeBopEk2PZlGMJgaeBItHkWDblWEJgaaAcy2ZyLJtyLCHwNFAkmhzLphxLCDwNFIkmx7IpxxIC&#10;TwNFosmxbMqxhMDTQJFociybciwhsDRQjmUzOZZNOZYQeBooEk2OZVOOJQSeBopEk2PZlGMJgaeB&#10;ItHkWDblWELgaaBINDmWTTmWEFgaKMeymRzLphxLCDwNFIkmx7IpxxICTwNFosmxbMqxhMDTQJFo&#10;ciybciwh8DRQJJocy6YcSwgsDZRj2UyOZVOOJQSeBopEk2PZlGMJgaeBItHkWDblWELgaaBINDmW&#10;TTmWEHgaKBJNjmVTjiUElgbKsWwmx7IpxxICTwNFosmxbHpXWAg8DRSJJseyQakUnikEngaKRJNj&#10;2aBURAMTicqxbCbHsinHEgKrDZRj2UyOZYNSqW1gciybciwh8Kog8cTN5Fg25VhC4GmgSDQ5lk05&#10;lhB4GigSTY5lU44lBJYGyrFsJseyKccSAk8DRaLJsWzKsYTA00CRaHIsm3IsIfA0UCSaHMumHEsI&#10;PA0UiSbHsinHEgJLA+VYNpNj2ZRjCYGngSLR5Fg25VhC4GmgSDQ5lk05lhB4GigSTY5lU44lBJ4G&#10;ikSTY9mUYwmBo8FDOZYQeBkIx/IwOZaHciwh8DQQP/FhciwP5VhC4GkgfuLD5FgeyrGEwNNA/MSH&#10;ybE8lGMJgaeBrFgeJsfyUI4lBJYGyrE8TI7loRxLCDwNFIkmx/JQjiUEngaKRJNjeSjHEgJPA0Wi&#10;ybE8lGMJgaeBItHkWB7KsYTA0kA5lofJsTyUYwmBp4Ei0eRYHsqxhMDTQJFociwP5VhC4GmgSDQ5&#10;lodyLCHwNFAkmhzLQzmWEFgaKMfyMDmWh3IsIfA0UCSaHMtDOZYQeBooEk2O5aEcSwg8DRSJJsfy&#10;UI4lBJ4GikSTY3koxxICSwPlWB4mx/JQjiUEngaKRJNjeSjHEgJPA0WiybE8lGMJgaeBItHkWB7K&#10;sYTA00CRaHIsD+VYQmBpoBzLw+RYHsqxhMDTQJFociwP5VhC4GmgSDQ5lodyLCHwNFAkmhzLQzmW&#10;EHgaKBJNjuWhHEsILA2UY3mYHMtDOZYQeBooEk2O5aEcSwg8DRSJJsfyUI4lBJ4GikSTY3koxxIC&#10;TwNFosmxPJRjCYGlgXIsD5NjeSjHEgJPA0WiybE8oFQKyxMCTwNFosmxPKBURAMTicqxPEyO5QGl&#10;IhqYSFSO5WFyLA/lWEJg9YJyLA+TY3lAqdQ2MDmWh3IsIfCqoEg0OZaHciwh8DRQJJocy0M5lhB4&#10;GigSTY7loRxLCCwNlGN5mBzLQzmWEHgaKBJNjuWhHEsIPA0UiSbH8lCOJQSeBopEk2N5KMcSAk8D&#10;RaLJsTyUYwmBo8FTOZYQeBkIx/I0OZanciwh8DSQ2flpcixP5VhC4Gkgs/PT5FieyrGEwNNA/MSn&#10;ybE8lWMJgaeB+IlPk2N5KscSAksD5VieJsfyVI4lBJ4GikSTY3kqxxICTwNFosmxPJVjCYGngSLR&#10;5FieyrGEwNNAkWhyLE/lWEJgaaAcy9PkWJ7KsYTA00CRaHIsT+VYQuBpoEg0OZanciwh8DRQJJoc&#10;y1M5lhB4GigSTY7lqRxLCCwNlGN5mhzLUzmWEHgaKBJNjuWpHEsIPA0UiSbH8lSOJQSeBopEk2N5&#10;KscSAk8DRaLJsTyVYwmBpYFyLE+TY3kqxxICTwNFosmxPJVjCYGngSLR5FieyrGEwNNAkWhyLE/l&#10;WELgaaBINDmWp3IsIbA0UI7laXIsT+VYQuBpoEg0OZanciwh8DRQJJocy1M5lhB4GigSTY7lqRxL&#10;CDwNFIkmx/JUjiUElgbKsTxNjuWpHEsIPA0UiSbH8lSOJQSeBopEk2N5KscSAk8DRaLJsTyVYwmB&#10;p4Ei0eRYnsqxhMDSQDmWp8mxPJVjCYGngSLR5FieyrGEwNNAkWhyLE/lWELgaaBINDmWp3IsIfA0&#10;UCSaHMtTOZYQWBoox/I0OZanciwh8DRQJJocyxNKpbA8IfA0UCSaHMsTSkU0MJGoHMvT5FieUCqi&#10;gYlE5VieJsfyVI4lBFYvKMfyNDmWJ5RKbQOTY3kqxxICrwqKRJNjeSrHEgJPA0WiybE8lWMJgaeB&#10;ItHkWJ7KsYTA0WD6riTLS2JmITQLWXiMHwkEji+JqYWYRrLwEEkCgeRLYmoh5pEsPFSSQGD5kpha&#10;yGRNFh4ySSDQfElMLWTCJgsXnUq8TN9N5oUEF3Sa3AtZXNBpsi9kcUGnyb+QxQWdJgNDFhd0mhwM&#10;WVzQabIwZHFBp8nDkMUFnSYTQxYXdJpczPRdyZiXxBsjSseQhWs7lZAhC8+rJMEFnSYnQxYXdJqs&#10;DFlc0GnyMmRxQafJzJDFBZ0mN0MWF3Sa7AxZXNBp8jPTdyVoXhIPnUrRkIWLTiVpyMJFJ6xM8VXJ&#10;wp3ZlaghC2/dQ4ILOk2uhiwu6DTZGrK4oNPka8jigk6TsSGLCzpNzmb6rqTNS+KhU2kbsnDRqcQN&#10;WbjohKkRdJrcDWVebKfJ3pDFBZ0mf0MWF3SaDA5ZXNBpcjhkcUGnyeKQxQWdJo8zfVci5yXx0KlU&#10;Dlm46FQyhyxcdMLeCDpNPocyL+g0GR2yuKDT5HTI4oJOk9Uhiws6TV6HLC7oNJkdsrig0+R2pu9K&#10;7rwkHjqV3iELF51K8JCFi04YHUGnyfFQ5gWdJstDFhd0mjwPWVzQaTI9ZHFBp8n1kMUFnSbbQxYX&#10;dJp8z/RdCZ+XxEOnUj5k4aJTSR+ycNGp15eRhet3KvFDFq7fqVeYkYUbUVLyhyy8mDsJLug0+R+y&#10;uKDTZIDI4oJOkwOavisJ9JJ46FQaiCxcdCoRRBYuOvW4DVm46FQyiCxcdOqRG7Jw0amEEFm46FRK&#10;iCzceKeSQmThsUIkuKDT5IWm70oMvSQeOpUaIgsXnUoOkYWLTqWHyMJFJ3yQOAcmQ0SZl5nd5IjI&#10;4jKzmywRWVxsp8kTkcXFdppMEVlc0OlyRcTvpUdCYqGTsOslCxOdxMYuWZjoJIBxycJEJ6vMSxam&#10;7WQpcMnCtJ34a5csTNvJpHrJwrSdWL5LFqbtBJ6XLEyuaLpwRSHx0HnhiiaXK5ouXFFITC0u6HS5&#10;ounCFYXE1OKCTpcrmi5cUUhMLS7odLmi6cIVhcTU4oJOlyuaLlxRSDwtLlzR5HJF04UrCompxQWd&#10;Llc0XbiikJhaXNDpckXThSsKianFBZ0uVzRduKKQmFpc0OlyRdOFKwqJp8WFK5pcrmi6cEUhMbW4&#10;oNPliqYLVxQSU4sLOl2uaLpwRSExtbig0+WKpgtXFBJTiws6Xa5ounBFIfG0uHBFk8sVTReuKCSm&#10;Fhd0ulzRdOGKQmJqcUGnyxVNF64oJKYWF3S6XNF04YpCYmpxQafLFU0XrigknhYXrmhyuaLpwhWF&#10;xNTigk6XK5ouXFFITC0u6HS5ounCFYXE1OKCTpcrmi5cUUhMLS7odLmi6cIVhcTT4sIVTS5XNF24&#10;opCYWlzQ6XJF04UrCompxQWdLlc0XbiikJhaXNDpckXThSsKianFBZ0uVzRduKKQeFpcuKLJ5Yqm&#10;C1cUElOLCzpdrmi6cEUhOWnxu19+/+s///Jv//jtX//ll9///Y+//vbTn3/+9udvP/3287ffvv30&#10;95+//f3bT3/4+dsfIs0vv//bL7/9qb0b//zp//z87bbOfBeNTvtT/Hu6LcRT49X/+df//cf/+tdX&#10;ot9++ufP36b5ziHuvUK8xIWxGZY63vzzX2qKG9+I3qODt5XdEz38nu/l37+1Em58iWcPBcb7c98k&#10;ne/9+ue//uOPr4ocZba0y3y7NeL4ttzhhLKvjjd//V9/+I9f/8sf/1/RcUHHttGRdPO63+VDS+0q&#10;LdO6tF00POaa3Ve2x2N2VTaLfkPf+xGGKGW9LXnmOriGdNLe+K/1UWsMPszc9j7yeAmWa+/C9pgU&#10;zcfgMd8L6eG5gZJL2jdZsw9ut2hkTZ1egOt1Dhy0QD6PzTrT3G1te0p7ZL0uGbB719rzgwVoIvC+&#10;oniOhIE6P+nInvZNPy9Lr9T9vu7+XlfsI7pqz36Bz3Ve7y3CcVtudG0GuA98Jsob9Nb5nhcAkgLf&#10;L1Pke/m3v79MbVNkvH/rxj/f+6wdl3DFl0aCWAFUNGzGvQ/lakX3IrlyCYORycBgQTBXwEyNCLyh&#10;fPuKZzYplyFMjaDj6TYfjtQP+/IJ3Fu4n6TcnV1GBifLlz6srk8Z4IdSmTaM6I+L5TtjLSJC+67t&#10;lF6vD3dstDga0F34rwxX7ODW9nLsYyqN54/Lja3xc9tnSlpM0Av2WTDMxxoHOfbOA9i1F2A1UKw/&#10;/mgoEiQNTGxszZ1RlIndy0kn38u/+f7M5uSzzcj65Xu1nj3VmifCKYUJ4jXNHzVb7mtv8ZkWlzal&#10;LxuLFjqeriT8YV9CkVBy6hsWULLmy78t7nRbAp7S5HwVp9FePMYS5WRTa5l1b7WdJg4ppwlab8en&#10;OPK9/Jvv3ygldQRcfcLN92ppmQrb3aja27LOLWTX25RlaH51jMe0aa0ZXmfuuOcxs3z2Yy2r/sqS&#10;+XB3L3mjTSVrGq1bi21qX3M9FGM67E1O8x/rux/35vRkvKUh4lO5+8TQs6Yd05u7Lduy7Gud02Pq&#10;2dyU4/GQTSBQTtbZR2+yvqNNV4zZrVhInK2XrvvQxbwcq4Yf1/kWTdizzrRHpZ487ooxgGtn3Cea&#10;Ia3Clopd6pxIaz18n5i3EsHnVPle/s33bxiO3rK0VC4m8r23OLrH0NjJQ7rrApT7HTX2RQaPMXev&#10;ebFX/E6T9x5ZsQrvx+b7knGMWnAT9GfaI+t5y5OR8RiHotj4+9I3Kp8eX9r0fcnLkpsKTmmPkpfH&#10;Mfe8UQyr32eIGLVprWtZ2erZO9ignmqkN2MaeIeZzLeWlqXwuZ0WJKW78FOrjb8j6hMyH1SRKeDO&#10;qGibs3C0qeYLxoNtSp36zPdY23Hqo00ZHx0oGJ89bnt6fF+7H4Gnc2xq+PHYpJL5/SuWSqww6uxy&#10;x8h2350bkXZG+igZp6q7RsxSB8M6UDI1buf5KDnTHlmfEfzmMSuc3mL98WBr35iA0x5hj/dQzlEy&#10;rlhfzrx5zD6pPqP2Jhkr+RZ920tm5qim7kZrA5vdyOKl6ePwO3rq7KvBkm+xDs6sX/b4vEbDVuJL&#10;5+OEUG8S3IFwe3fFHlgbZ66NpWiWfAXvhBHoQ5tveojnhPFnzZgl56AbqzMUCQ5npsUZrdhG8Oz9&#10;fB3uE03SO+Nsc6rtqL+aJWG/2dp7aot1ezG/7FLOT33FvKDuBwdA8ltkWFjeNSwJfuZjyvbqnljv&#10;SE4Tb43Jxx18zfhnGDBn3NoWPh6nr3lp7bSiWVsOW/eABiuyvqc138u/+/u4lsfAjzVCRszytXdN&#10;yt1HuRuORQtolJUUTlVijFXETmBkrZ+83b3vGAdZYC2o/mq6sj7q7XVdSWG4+lICB2J3e3uxRGe7&#10;WQ7HbnzQcMnxYSeI61Sr/KAxukcESqvLz6XxeT8HK2QG1zh6HpinHnnglEZdvmH24pqO3QgwK9Th&#10;9HFhXpv188oeBg7gt06cmUD7juJjaZ8IacCb6dh2lO/GqioiLqAZuOZ7+be9z3rjlqGT+XmP2fzr&#10;9zd8mdQoTGA6K5lvrVuWwuohDcfM1CSDn8gki4C9Gd8+xnPrjzF+fRvZj6fUmbMLub6mKWOJcx7d&#10;c4Qqm22YucVaFlQzHZDmktaMDyrsrVNrWX/1nsBiNXebtPN+x3aOhGlmYdo2U9FRr9BpUQxT1HbX&#10;8/g1Rb4t+YuYKkhv+6Ru83bDLW+6f8TOwn0E6boTpYkA5l5m9m3+bTWM8E3OkPh5934VRL73tl0W&#10;XI2MIkYp+2aO3i4syLe2fRy1mY5eq47j8UwEqC0vWCmcPrldsfC5Xbb7hAVrYAtw5LLmc7tshBNy&#10;4RRzoGI+69vahaVFfiP+xpg6PpqR730e8Rt2PD2pCBt3wB3KvWtUcJsf+7jNrDBquBkcRjzxZaVm&#10;/ImdCckm5cNpEX/en55HdC2o/tprilm996mAYPpUfDe+exNxgGYcL6bzP2GTvzT2l4mirPOeeE+o&#10;uSsVM1D2Za1f/bXXFs8ojhK3pExtNWMsaTbymwAjndmj8sy3x36ZCtvyqxV7DolegtvPlSqkUlcn&#10;AE+qRzDC9Ru3nNwq+EjLeCU4uPUw7yUlDBIey9mshoXvHiomdA9qXnymt40MTvqKMkaAODWn8PC1&#10;WJzEtPUH9TFWLOGNJLve+FKM+R786r3XBxALor5qi4jS+0kiB38bOjRvB0R0TOIwX3vXOHgAMDA5&#10;opiOCgJjZPdWD2ekPiVk3xfMXH/TjVgtqP5quhKo7V5ItxC9+hMfAe0egc6wfL67BwbNGXRjmKf9&#10;iCD2vj83i8XyP9sJNibInHz60420qRShgt0fHILCBrRzGT3jl+/OYs8Yk5cYm3mzNjIxPZzyvYOg&#10;jE57EcrAftfI4b9n384EjKqLtDHEEp/4XBEjPnkLH2eNWtAX0w6RwbZ7gHAPtcrlwNfTDmEVTHyr&#10;btBuZTX5wNR2t42hjHU86cy3a4Nm2acdJn1jBcKHd2M505JqY+Dz0pb5lK6vSt2YKdN/YLW3L4uG&#10;gIFtyc9R3WY8l7q0wWnJ+/NvM4a4rkBeoMpiY5H93kbU/tpH38Y0misQ4jstacdjAD29zOvTT/1a&#10;C/oMjIXGStwFRdbjaF8DY8XjyFnpzvAjmnHq+pXezvjGHV9lKsBYeTuDhveYKdMLFZ3LiNqbiujQ&#10;PdfqwW3XYFGM1j7CMIC7b5UNufI4rTi8y7qrPAQMvBzcqoY4Zqz9FEDPGIx1i3FV6twWWBNabfe5&#10;B2oLlNPw3iO6UmKzpQuujYwPnLNBrL4YicPFEjDJ2SAcjtqMmMclGxlPPpr01PMf4SS1/ei9x3aP&#10;jK6yotz63rkDjzmBttFDgnbe78bqlnmiVTRfy7/5+rImR3KfqadOy5fXn+n03YNEzd7L1z6PrBun&#10;J4P8flkx4nC3viP9U1XYd0Bopdk9UkR4Z++0XtqbMXHjhDvrpFYOw7kOihv3jzwy8ku0gHXpucPw&#10;kHncyoz5bAfZ0LC44WVEHO9Vw3sE4UrWE5GTHn89Gi+HDfHVYDNbatYoxx7HUsuKnL0XJzwHbFVL&#10;ywxQhwaxBk4CtwF7WLWjZKJlXW88aPA8OjhADF9lyzoHD10GJY9xEFMx2JF91jtKJuKTBgywBkE+&#10;XjKRjoytHUO6Zw12YrLbOwNHUshMvujHxJmPX7HY4ZKJkU1pOu+UsseQjpKJqfbW5k7ZOjNOfCYX&#10;jO4lz1z3RPOMl4yvnlrP9OneU0fJmNPugVwsPui7sxeklQy2++itmKq/GsIIWxDEbmkZJdVdg2kl&#10;69acMCdxHwmVOhRjZKSVJKDx2OOGQ6NqAhZ9s8bMerD6pxMmt0e754tPBonL0ZdUjDlyD6OOlUw0&#10;ps/btGw4pOdKYY3XJA8icFanwYkK9000M0uB47KJH4/njcmtdyQrmzrnTPhAR/yQ5X11N1j2oHf2&#10;s+dqsnkknNzWz+zI2Edk78jY6tA7sruTx2PCiz2wGVPjCwaDrc0Z3O4gU8GpeElwRGuPN0TIR0zc&#10;ipPc6xxbO4xRhSeU35okBIerXfuZcoMf3N1vZlSBwcq6HGXaYzrLsJ6Yy74qnh84f3XYrMT9cyp7&#10;E8zFqLH6biXHOtVo7aCn024TnpZQFocN+OBoqzOjuV0z3/s59nD21HGnidHaBC1isfBqL/YACnVB&#10;RDZ2c+Xj2KdWBh2R3W4B8SE+BR/e2rBY3XatL1wNuwXOj+nICkCInGOLKzjvnlUtK32TZjdndum2&#10;k0ax0+64+Cbfy7/9/WXp+5b7zjxGUL6Xf/N9fJ12uAHbTmAmeyLfy7/9faK12bzn9sv3am0yFeGI&#10;5AUiCi5DAMKvr9bfdGlEIHMNioIWWmJLTXoI74AIEZ1LqzcwhuzI06lEpr0RwoLi3mMEVyZlpWO7&#10;uXozdBkhqfcRgx6zhCsueZ9Y2JohQ2DFwW3XFQRjEHGf87S08gX4vn42LSH0wL2zMFcjy4bAvicQ&#10;WKuJ3m5UOdeFrvVnDZodScyzxSm6wWG9gGFupu7NtBTblTMq8HnGS4w3VEM9rLkohE3Fj4iG/DzW&#10;CEodOsbqOu1t5vt27DCjEjBtqhNSEEd0I/bVp493NVvyjOCNnqZzm461rPor6weNxkjdZ6Y3XgQ4&#10;ykXDjFUW1x06bk5LdIR/LgjOumeZsYuiMcSkYkX8gzZ9EEtOHQn67au1Ux+8rxnfw+qc2iX4xHTM&#10;LqVs8qvL+GBa7TVjnbYH8y81e1syLx8M6RtHl7Vn7skjAI1BLmPzwSSS2yTY5Ah5Pd6bAZNcdRwB&#10;mz5CWOd2w846u5GZx2M8ys6OEizfbcpgnUFC9+qwEOIfYYL7JhqiVyxRap3pq5xxiFbhNY/XmW9N&#10;9+0718jZBLr7oQOY/OiYsyVkZRC+3Av/d+woONvHd+1ZQTALNhzsloou2n2yEyL1/ZlptNkeJozH&#10;HvY9vV9La+MkNpW1s7+3O2uHGkpmQc/CsSH4zrDfG633Jt3LPqimI7bS8fzYB4OL0dJyNqYuyQli&#10;sKzJRiOeUad65sQYsC01wZNPvfkxosVCqQ8gZrYDiJ/CQPAKa/YHcfCDY8h+yL97yzIvxZepX53O&#10;65ij1un52pchKhzd5vXeMGM9HPFJN4JanO9ozUEKFolSWpa6K6fvX2kweT++N5Hbh8n/+Gh3vpd/&#10;W/4cvyCO0mr/Tp8vas9tLkda1tzddH+sPTfyAJZWGnNT59hSq/yb2uE/5ErqRjS3t2++l3/7+/i2&#10;DaocKJj7nSD53ufa3Nldl4FTEB1r2n3sf6oMizgOFLa6xJI6t0lkWfl31+2O8rmLgEjSZKgWR4n6&#10;5j4mgcapYTE+6RYpYpH/AvWrNl+HaeP9PgHiP8emherZvLNJrAH53GiWEvvAijnl8drP5mB6ZUcj&#10;jwltZerYsTBu54OMywuWiWOyV7RMITwmnJrjktXoThqkNeS0GbBqK0rejY1xP7bzpKKyCS7Ocvd7&#10;nbKj82+CsdQPXzBLyfc+tClRi94qGKTiEEiTMyKKL1/7EdNkxBZI+7glE8DClv+jVY5Gg03vijEj&#10;iJ3/iNFay88DkMzvua+JDmJt+qMBGAGz1snwM7E7tmI223nvD1Y+zAttSMCsElKtr39W7X7H3W0z&#10;NhGUwwgf46/Wsg15Yq/pqrKqbLsqs0FZDkZYcx+iLBP2mwn7UxjsBBtGk2hg07YWVKuIXzDDt+9Z&#10;onG/sCtfy79NP/oYfmh/nVX6BdC1rExEmmyL2A5c8Mlkz769liX8fh2Xd0xghqcomv13byv1rlg8&#10;VFZfLWN2Nuztka2FRxWBkr0msdukjApim/gQ+9MbH2E4Lnz9YWCVKG7s0H1lHIdOKzfEeqUfrcIM&#10;EbKO+nSlylNCHkZtI3KRBgrk1PO6saw7vA7sai0WPzH34twICE3vkfO2kUFk+u0sHnFVSn0gbnO8&#10;sU6JU/Xn2hLxSJaCdjp9Fu7HjczUmOOEQGxsUTpnTO1zYo5TYdK3cWQr+xYwftjAVYFPdD0cr71X&#10;cdt23u3kgevrEdnor//IZ6PbY5vsnjvnwfu8lrnm32aXPtUgX3vbU9EoqdKbRqEf8ym615NcERjO&#10;cJDZUxy8xndpVWNpVgNNQGLNxWow5nXws4Luof44xdbp3Fq/+mtvInb6dkfzzgpkH0k5zuAXutPH&#10;UoytJ2f4RIQk2+LOcX9jbzQTcScY2IwTH4U44TJO0GUzxs0KFbWEIdd0biD0njtqgVitX/3Vaotr&#10;kabuSNpri4HNIMwdlmh3oftTJqocwcfTsWLZIpErgTe1ZYY66nNpZHzzHMFu3xLgSk+Vs49r3TQa&#10;XFW7kh62htoWw865ewIzOxyDTtwDm0O1jfBVbllmNU6Y7dy32If89hEzC6ApPU/cnz04OQqwSK+n&#10;Y8W+zsu1pPhndYMipOBhaK7j9tUrLS2jaZ9txoqNKGJqDINeGWbisuyRahn3GSMhxXZrXN/2lEY2&#10;prHguvvEO7GqKM3Ivu/Ynd7mVnyXMp9wVq/fXMLGDnzP6KCh2rLsxcK1jOm9fXdt1iecsqxtnFGb&#10;ymxDQGZLC3esWcaKZcpOJHOEV05onZWKA911GouQZFop6JLjHEs1EPVXc8geMQr22r4pNqqT7tq1&#10;WGJGGVQ6llFDtZ3Z5ZRsB0EZWWJxqqSf0HvjNxEHypMfrGjgpof79uzpcSXOU0bmawdO6/krkkFU&#10;mk7cm9Nnr4qLkvNum57nW5xM2VHK0NnhQhPla/m3vf6pavnauy6srYVDV8bJ1y1dxlhfCQ91IQHS&#10;r7CBX5KxlDe4InicFt8F7HmI9VVAH55slUkngim03fzTn7KXPuc3rpaDDB5GDlPpIykAvABsxNni&#10;4zh0wpLZt10v04v9tACsvfl5BQnZxK793SZNETPs5uxYQiZCdiBFilyvRorrQTJ9/xa7unagshfk&#10;6qV+pR2xr9QOnp84eGvWj9qxlEsnMsBxPb9ZW6bVKVyMZnunJyf36pqXnYvE73dThu3FqyszAo/Z&#10;0ZePWW4ZMxFp+dbbbgfZYxZ748+9T6QUby0fM89W15XH6J2PQUo/jFBrWX9lnde40eHVL9h9spaS&#10;iUW19TT9x4bVMvbZ9EjqrPMZN7Ws+itLBvJdayx93RSEP8Vaqk0NACbAc3Jvg+pnmd3wRJsdX04o&#10;1vJ9yYS5kxaOTXp1YYxLxcI0s2awVceaSPKMv99KJk6zz98Xkyb4J+CHS5epApQNw/le/m2tcwNh&#10;uZyN4YIvvzsY+V7+7e/DdLd5Fk+zbSs7TQQfWgJrkqkIJlTGiZbgVoF8zOSlXYQFTF8FLyz26o06&#10;QbG/jpBeaw+m4/3IQlo09vqCuzRI4LIGVMAd1icRz0xguNb0LaMls4495TUsjLPNprCXYgyI1073&#10;gjvCpl0xFmw7eXjp/fetzeaW5nDibpJ1sfFiBLBgJXbFY44PZJ3xmGn58daOxWCmJeUevTxauxg+&#10;NptJyRwXa5Q/leddo2TghfXemxM3OU7RnZszLjVJywYG4hBXecx+26wzqyv4lvd1/kjPBcqwUa18&#10;5ljmkb3VjrnjbV8RcMwd9vAAWITaV+xiyA0cQU7AJBS9iR3mJSPErZlJPuhdbFUbyfieuS3jNXex&#10;6i1NQmc0zzYI47h3oDxGm25VWQ91oqjWsv5qJRMIYA9agz6GT3gJFpZMgDkyOLYiinHhS58eCbHt&#10;tmRsZEC8rn0eIZzCCCuVoj3bQgBng6xra7PvAIPRFHtO64elp1jM2OjcGzJ2SWYf5Xvv22jlvOZn&#10;88CZsrw+iWn4dcCjVAQevM1aWIDYhBz1HGyjiDK1kcRiVWICuGwEdbIRiEXUFRyPwXNaPdYMfRzU&#10;WtZfiQvo+RZ7iUUnXGTtHfaPd5OIn7rzVd24cC4/L27iNdo5R2Atq/7KkmmktuWHsUB7ScmnsQDX&#10;tE6v5uwlUxbVbmMf2Dh1ZmIPCxsLKwY40SXJ+jz+WRPsJvEo+ZPVqbX8yuflCEO2eRCVfRwfditx&#10;mm3FzUYtrjCxY+i4eyvfy7/H+328xtm4fR48eQz6Pg3Y1qdBnR6cT773VW02zrU39K0wJVioHfef&#10;a0O0qfk/wSmzW7ql6KW9s50xQ7ZvssQ+y9hrUIYf23Va7DuOS7TYd+81CL70SbD5LN5fqS+jMzVo&#10;7Uik62h3OMrdXn9ux3i/+VyYClysF6ZP71eM9FJwiBKPV6jT9zjEzQT2QXbUDPvaOJnTCL7U7H3J&#10;DODGYYSffXFLmMJziLJPvzlER8msXbrPw/pinzQGS6Zxms/M4oOs6+i/4xwkqDh7G2T+ubOJiyYn&#10;x6RB6kRQrWX9la3N6E+sx84lsXhsGWPKebU2Ryq5d6Mqxu6nfgyIPW60X8NuLav+aiXHOcDkgb/D&#10;M8tMSJX75Ze0B3NdqTOo7odLmKec7eS8zMq6E9ZQL3UOJp4RnfeKNBECEe4Ue8fEmPw1VPaH1pax&#10;E3Npj2dyTcfuzJzGwuV9bvlr4S52AODrtJbN9/Jva83YsdjrxOTTWZ18L//m+xDhDczE4vDEXs17&#10;0udtn0H+5tyKX86uqdpyhEvptL3l8IWbC9pHCLehhl/bQngE3d+jRTTlu9cPAtYtVcyxX7cEe6HC&#10;I9vfZzvpZR+Z5h8R7yQh10D0j/Inzpa1IDDW59rM933L4SRldPg4Enk0DSfiGHq70iweMICnEc4J&#10;xLhRrz3GMenoqWXVX3tPYxEihJBpIe0k6/OGReLHdZ8LC0Mig02xOHOJ6d3ns1pW1j3LXI7By2o6&#10;Dn7sqfK9/JvvA8aMf7MmaCfwT2i8vE98qm1vwLU8PK18L/9m/gzijBmwoj72B+Z7tTaZikMI2Wcw&#10;i83Pzz7DTcP3z6aBIKvUFTMeW4Zbu+NVxQatgZbjMjYAvPdWnO7sWzNS0/zbdHzEemF3honDEXsZ&#10;mWPxajAo+yTKcRq2bLww32vGFNObi1sW+L+gkSNbRHx3Hbmmnb0XIzWLxUzz83CRYpvi15jAu2aP&#10;SCvlfAwvW+Btn8VpgDb/73cflGAaUOTYdOsz/K64yOI8zpiS2AeeZXJM671f9L5kbu/MkXK9V4Ex&#10;i2INDrERpjKOoIcwc3+M92aUjCfYd2deL14IM913VL6OeNYmCZ+zK8b1z311WGtZfzX0sZaNld3L&#10;bMWpkhpT5fAQVGM2J5uHd4L2gBkB4LZSY51GfNKoMwvEfqf36yhvrRS76OOqgJdi8Jv4uKWfOQhF&#10;TDYfMxkPIZhTu/1SQIzOs3vNicj8m2PzfNw4pnwdm/o+B+xy4x/+ECHnr0cIdxYwNlstoC2nH4wo&#10;7nvongv2jG2/P8ifeHkSqUwbh0eber/FBLf69dtwMOWxwfM8xDBXsXDYe6bvFeiYKPMNa8EPHmVq&#10;kJb6sXZvhpPCEUL5er6JrfSt/4Ed+wrl/Xc1wwFmHj7PwgVzKMsYbt1BCDxuuzpVnD3agKdB8vZ5&#10;h9T7krFKhIJ29+CyIYG9dEHH5mO8BymZWwT6LjZw1bc817Lqr71lcQ0pObVmVVN7E8KZklMxIFgZ&#10;Ux7HTRBNMSIUxgiHByDrTEsMuQ5hji3CG2cX9u0QiSMoU25fzcd9w+DYaowbjCLy82ptXK/o1HNH&#10;TgA8ERy7baW14TT7EXD2cnItdcNWbd/6q7U2H7fqt4bEfsKdnTwqBb+XBhMGA9q9Koa9yRnoYFbH&#10;6gyHH7fQ7HXGzRcagsNT/agQZ7Q4DlFKJhbQb/olghxfVN7HX61lHbW8B6W+9zDNzAjOlsr38m9r&#10;nbLOxciMjdqyeI7VcR21QQo21zAO72zSpuxxy7uhdpIkdaw1q79S3zN3A1NVt91A7eBYZZgTB6fO&#10;jjxmZZ6tE/t33pesbcQuvNaPxF1ZR/xg3cjip8er6OEjip75vq8Zq/4er3hDEJ/pH7LcF5cdxi8O&#10;eB9fONERgHiLlvclM0FkfAeOtu0d6VmzgyO/5MrcxXCpQzduX0jE4Tnj+oyXzM34YO41QnBsIAHL&#10;vIazScx2H0DEp2JXSxkh57g/vp5z2UDsAMbCt5JZg+0r4KPO8Wmtffs4W+JhYKRk5ovm38FrovmH&#10;On/BLBH2g2kI20BsBJ85++tjTJPrrfKgzLTAU+xt9XE9B2J/8P4XEdcgN9pme44rBJne+vSzdsR3&#10;Er0YkR+u+AlAsEZq9UfR3TaeavMWqbF2azMn/iUnrsq6m9unyakNgtdmGn2Mf7ZP6aTmMpRs81pW&#10;/dXsDtsF4mqbvb8CPBWpRCkjUNceh+NdkBoUYMZfUeywCLWstA+tTFIt7ANpmZ56Id/Lv1/q+OM2&#10;5fRIr1nq1kcCUIstM00JVm+1ZmA3TzDGyaPD66s1+wprHMdh4fYqIJZSnUn4jDWiyKwiM0Xg6CvP&#10;lJGwMM0d7++D+dQu2o6Y2pwlOGbXznad3q91y9Y/pwKHe1TnaMfzY8gB8WQ5bAJz2XQkcmtEo8pI&#10;jyvZZEcKlcGVb1nDBYkbgu0nPJ6PoY2cUcH+n+SL40T2Ho856syCIClhduaro8vGDL5xtZcce297&#10;9KK2b/2VrU3EOLlQGivc1rM/GXuRcmLhX3FdbX0MJ5mgZptoj6XVshQX8CTZRxTQbMAPccHNczk/&#10;EiiJ1WJRJRyKVIVJroYS2YEAk5iPz1a/alp/ZRvFRpiWFpckPuhYSmaNk+YQR1WuI2OxH9GivXeY&#10;bI4jaLWs+uv/c3au6ZLbuLKdkstu29VnNnf+k7grCARIUMzcVH/+sSstSnyBeAZA94wn3MEVFIrE&#10;9ky6wNDwxiuJeZ8zqA9jbEi6yPpZrHPvq/9yzwv+gRAgm9TnjLWeVh2Cm3BzpwusLcRmzhnGVlKp&#10;99V/Zc+4GQpagfcUZab1zIknRBGf5sShRm2PIQM/hsnGwB5z3igSqGdF1/io7HV2eKHIrT1VYXAz&#10;5vwEbbT+63bHma2YEmpYSBdudLRuF/7Z7oUTR69YOMEKdJccY++r//JuYvUYO6TyW90XBolOHA2Y&#10;Nbmf2sAWFA7FySa8uffVf7lnHA+W9xiQaRdNCuZgmvEhpncDCCAk4aJY56bd9b76L/cMmtaEglT4&#10;zxY9ZCR4mvPT8qZ2zZQ8U+ri5+NrTYPD74sgpO8xt42OziPFmiJSE6oB+ve+/Ct7Zwk3k58USe5J&#10;ybdhEaFYPCj+3DMRaePC8H1B+n3jAROZaaLnUbihP24CUfuTs+199V/eHTnFUltC43tAtxaBCHUq&#10;Y7VR5DJuVLtXKF+yEkuY4rjCb9Y/jWFcIo2gM8p463mRlyir+AZezFmFCnLO/6iywdYzMWUvCQv/&#10;965frGIG7/WdzY1M91W1MOqBrGA6XzgbJqrVVKVZxhiX9ufdxC2VEWFlJuCv6YvGuYZ2BoEDLsw6&#10;epMJ4LUxvBkdFjfI/ZqiDjnhfqSBIS3X7eLWj0JF4SzcaozhMp9YOwAhyomN1emz7L+SgleoFxGp&#10;LQmBT0+cnoqwhyJac1ZpKMvmhhPqffVf7nnB+GF8bXc9KoDleluqYkk0oC/JgiAi/JoXY93xC3ys&#10;zt6ksgW2+/5p3CdJ4CpNvs9ZYH4/Rpv5oC2e5wzAxSowCZeKdbR9XlInDkhQ8nPQvIIA8ajNuHjv&#10;q//yahORTDSCdhRB2nuGeK39/RcBzQFfB0bd5ELtquj9rxc8sqU6yAm3fXr1ZOGQ3eQCty0QSYo5&#10;K4oWA7vb58W/R1yGd7tCgIeCMOv4NKGDJyJ9QoLgWQNBd32qyMSrsn5y5m66NgGUSjRkWFnwvk4V&#10;tSmqzDtQ66wldzdnXCeVywQwAyJpG6kgveOFsDM6749has4bQzfLy5kue0adS01F+H1AP9uniTXE&#10;RvKYnrfHhJTyVPHYFSQue6ZgVGpnxBXwt/ZThXI206FIP9w2A3uwyn+9xTmh9elaLYkEiQ7Wu8+Z&#10;oJJz17n3G9/39piBBSeBHJY6Hf0EWxvPk0zIB4BF9knls/I2up3/VnuEleMOFUxhZd2u95ZvyRWf&#10;HkkC1hR86DPDo1+XZc2c1aLgtVzOl7Iz557xsBa6iAjGtqZYDFKCx5IDcUgHxewZ7uwoCwJk5ob1&#10;vjx3zxZZ72OBY4JKqtqoZY329oBjUGxiENghYQN9a49SmjtNKo7y5b9/n5BJrQEHNmKCX76vS4CT&#10;DjlmsxKGx91n71nLcZYM8AAmw8le9XlALSAqG/ViTukOiFgDVu+DjXruGX3HfOaZUgvBEQH0sQJv&#10;uYlJMQinczGKNzdAMo32rpLwVkHXHzs7uahLeaLpBdF6ZOEg9qXPsv/yOYQ3mQbAcaD99J6Jkqcl&#10;x4l5YCJlfzoyTggyEZWXPTcupcyZ3nNjgHDmjUuhplReNdsS8vuyZ5yt6Qhn9nC4bbU5dSYhaptw&#10;WvvAWKPUWdgX9nmM+7JnYV+TtpG/bFX/NBq60/bw+2R96LnP+F+hjODr6KYRWbjsmai6z+4BVjuS&#10;95K2yezZPT8tYRDmFpbAXc+KChukgHmCqdvmrIsVLayAfGKC98dgx9Lzj77DxUfj8WXPUKeFO6jT&#10;rcImHKnS5GAZTg+o1Sb5l1M5Vht+RKLL2KvLngnqQpHaKYLLJK1vk8LPZqcEscVk1NWz1Pc8z3jZ&#10;6PkFhRFw0k2/0fMhVQV3q81k4Ap7hBYPC7iHeLsh9zvv6L+Sk/yH1XbcC1++jJWVh+FnAOOQn5bf&#10;th93aF2pcWPcM4B7t9paQWPZUUy3IlHdZuPAbucZeK7xJjBPwDwv9pl6IcIZx6iRNts+Q6+VDAVw&#10;batIgRmLfZ17BYImuf7lnDGp7Usgf1moprbaEKCJV/6MYFKTwpCS3gxCOmh5evuy59UrQBRoO7DS&#10;dExheDtTWa+eKRkDXjJWDM+ckgyue2aTKxhw8F6vCY1K3tkYDb49KDR6pj6pWPx9z4u/EyG3pwnj&#10;BnLmAN56XRDbNqPFkIBlcz7ve169nvjyNo2XfS8nI1Vg4aW9Z06G8wZH5PNNz5wLOyipEf9wjbID&#10;PrBC6W4E2GKF/xA3O++zNcHkIbiFBTEa54nTNPFEbue/1X6JgrIvD433yKlYM1sRuD8xlfrZaY91&#10;fUnnVO2x8Lwf1vQLrgK0kXEIIFnSu8Xp+xxNJpHrP4F7F5f5CVGKf5P2CTK4aq8RJR8bI9pxlF9i&#10;41xArNjZ2DPOwfTzzdkcd4FonxN9UEER7F1GrnAERec2DraCGaQcfjhTO73oSievIwjmuxwO3c2d&#10;KEzohft1+0j7Yzz5DTUvDbFQGTPy/eC1+0gXzAK1AdjQ5Blu578+CWt7ECiPqNnWvq1fxeMZldt9&#10;2DMdmDyfwg/00EH7aIESivf3LdVlPUc+6BHkzKAvZx1AJ3K6bivxhTZRSJCySZsEkArvPWlz6+1v&#10;LIMsN0RVMpDT1gbczn+97oKbFvXDgSxV3M5/qz16Zeo5OHR16kIWuJ3/VntCmUmxLHjGr5Z9erSf&#10;ERiCN1Oyu91xX+X0rVERcv21ccTl8eEsomT/ti7y5Sx+6HmOFx8Y+6X1KJLBg1DLi0a9e/pX8UdS&#10;2ifL13P3mpK7V1wA1R9P7g97wAnOPcPtO8um+rsfZobsNQ8Wh+pnBUJbHiOEtonDHq2tQPUJ+X1w&#10;jXPPBCkM9KKmRvKCuaaK/+XAIHHSgPuSfzozva8vpw7D1LVz4ZXklvsMzVPXv5X7AtbbljXv4Xfo&#10;MbwfH1OlInnTfPtuxfCtzXdh0pvq2Hom9+tXPx7tcS3obc/LnEEnba7vNjC0rF5uDRfAMu46t7c9&#10;gy1JzjWpuqhk/bRyWDdMHZdo6Wq20NRgHm9itSt9gOYmBt0IkCiDffJ4rzkZOxkgg9KCEFylkHKd&#10;pvovUxgWgE/GQWkF5GOnEqABg73mkoiYc84YG3gPkm/0vvqv6hlTPqkT5AUByj5n3CD1GE62+eRZ&#10;BUcDcMmji/tE9b76L/eMyW9nwwGrQUYe/CU2ckJ255zJDigwEnN+g0NQEq5hIAfoC7FVYMXRMxe2&#10;kVDYlwTvhD0ZAH3BJt2vNptcGFyCMHlLak1qxYuCh4J6W89YIc7ZJv4mSM+Lnvu7WGTbp+H6SUL4&#10;DmTsNHGHG8AAiYliujvPiDTB48aJJFIHK+mfxmFQG6kaf5tVg3/QZMBWEJ16MedF95wYpmW1J3hX&#10;HUdoenk89WNKgkg0hTTu1GxZa6oGnmfuxW6nXcxKuZ3/fmpvanK73lu9xdh8OBBqu767HI4Jma6Z&#10;taP1ll8QxDP8UA6HrUQbYEeXSyTjB1tvYydgu+yLI004C4nf0RH7o+vVg7MT2d7K0mG5FhMkg4Rp&#10;NTIjClhVXWDTXAN23M3zaoNdtc5DJu2efwUL+cdOq5NEkvFp20Sqone499V/eZ9l9FqalUU+N5KP&#10;WeSQBIa/sc95fcxqx5JcrvbSs+a3gT3BtsyeWZ3NVUEWnkMV6KXo7W9WexGzSBSKeGyTmlKYPd0T&#10;w1b5D7yaUlov9nnRHQD/Jo50We1FfURV3UBkq/bQtMu+s5/1U1KACXsPAleufnkOpnZqnhDUQXtD&#10;y2ivDJJv1oJa5/Gh9cSw+ZtfxgV0Os0oHBOqtxH9zHH1GebopAIFiyJFgj1bdxFj2Z5xPGt7jQdw&#10;sKkwk8yY1bauqJbQlFJtxSJwvGSNL+8ffEkYez1EnwVT0gYkdS/eJOV+3o7UZ+a1yhkKThpGvMRj&#10;RYDcyn/dGg9PuBDJ9gam+n23GE2mi9L6uVv7t5fRA3/bKaHPwuNBsQu2dFiOrwu57A9Q3Rd6btt2&#10;XeHWtgCHfyoCqAQw8/ZwpUHcjJ5hn9m2Kppg2JP/ErpHi/h6PsCN5wVZtJ46tL/5+XwAh5L7Q4Ql&#10;/23lgPxwPnAtwjXHW+Rhd7UHZDKRuHyoa+TaWgC6haHGmyDAxsO78yEEaX6Wk9WhPUoiRELosypg&#10;sq0/AdL0qsM7PlWD9FqZAxDqibIcGuVP648qnRoorVUs4etuLTS4jscj6HTh8bDiMfvDBKWNBAOA&#10;DLaa84SGBEL5YcXdd/RGxI6oeLyDKk80rs/nCz3BOdMYBD2fACz2d9LT1hP0mvAaEALoJ1tPe2v2&#10;NtQodCKhyLdxnaq7yRbxO6pVoXfMV1WbJVmnsLbhOJwPASDnyhGIZVrRW9+f/ivXT1V3sk/spIhy&#10;12dRBVPLVmpY1z6AU3mfv/DyU59KlM0YIZce6aawZZ5UTHGlTETWVvOMuLGLrchgKQ7ce+m/kioF&#10;R495EqdOO9bzBL7lcgYgxxWcWQeEdxRGKKocN3S94AO4krBq9SZXHCois36WSHUedULSxJ37wxHM&#10;Gm/C7IJJ3PEe4o/p3VPgYdsyvAzwMX1WdRRQUFqn6Jq2GmR8x7t3vcqg9IdR6djddaqyKGIFpRBs&#10;YXK8vlWUnPOfwOdHt/14cQAUL4+ZSI3zrrjZkQYUR/I4tM19+tyoYAsZiIzg1G0Ow708OiQwKRLl&#10;6WOUp24xag1PoIOthiexe4dRseTY67VTpLGdbOA0dU6v+xyu9BgtYYOuhSkbJY4CKg/5u80VwGI6&#10;ZMJ7WUHyap7LZxEsW4nbZSqUxqCETZvnXATs3oyfP/r01saBBjVjLzYurEzf4x238l+3LkCOgGzl&#10;ZHCr477pItMgMekeXY3CysMvlAssRb/Nh2OWxAnCPRXkx3xOfXIf6CRCnGIRxys+hW1qHw/KQWpP&#10;8ymerBywijJ9sEM95eSLBJSz+JDi7apIHzTmZv6bzSl4QN5KnDu5gJ1172b+6+aI+yQ10OwJU/m4&#10;S+Cky56FPynq8nUwSDqsQw2GwCAgwB9acw5jVyZnXIZy3A4Sb/PsUqRJBUMYT6031lZKR+CgKuTZ&#10;Hk72Xg/vSECggthGwJeJbKw+gaHaR4J1RUi1dYrmn6IKDkbWmdevz63/Mh0sr9ZOVbfrh7HbOhoT&#10;zJmg2EkUmKFvusVTY8GBWI4Rz25ZYTNsDtImVlaho6JY9yz5V3sV+7KxQPF3A7OUeL7JifZUd1Yn&#10;2fVl7b9ykRdRdxIxy+mmZUfQNc7wTgDRVcm9U7eLKH3OFjM9tV5d3j0FbZ/fduwV76xdXUS6m/WX&#10;TYHLqj+1BLC2GG9BY08NQw4/d/hSdQE+nebrSSdaDuNTnVpUuJdaGqSckJKD8gesMCM28GM5Jle+&#10;glDIs/ZWG10cM08lF7dvitODeowGmnrIW637qzIv11VsGrAO1UJY56lSDfnws6foREfEkKVGiVKe&#10;RguJcV/MHZlY8SZByDfck/i8csTUJ3PasUwsQmrdEugbSPSDFdpn9sWKRYHMopyYpwoKsIjImY9W&#10;rNoHr27tfTL9N84kMSGZSpoXqHfFBeLrbuW/x9bP/NaPmDjsDhTc0Q9nG0j+D7PQpfHp85ADGQXm&#10;27hojaqSXx8A6K+twZykfxhJJ9fj99ac1ijcQmhAtSy+t6awWM4TBbbks9ex73qsKgC+vzMBGFa8&#10;ZSoCsCWVeExNxTMIGdG9xedyPy7o4jc4cjxKvp0GS32r5UgCivMI6WGDpHJsKOoUA+JMR1bHld6z&#10;3DioCzu7uo2PGxRzfFbpZU3twRfj/EEsCxU5ij3oq9l/xdqi4PPd+CwqZAexgv1ECo+HlPXa0gcU&#10;bsnkAgCZpEof+/S+5vnQjSvBJRSz/EFfJZnLEAtMROXZdMo6z0f4rBwyJQX7MuFeSvNXQe2uXowb&#10;EOOks4CAhY/zOfZJHDuVNGKNykRaSFCAi+R9qmYV7kbTJyaiy8gDZMkrkK5oZbmOelyj0OaJY8im&#10;4YF46YbNEkdjqWZ9nD6zvm/gBt+c8R+4zWdejsLOpbFjbMr8Lf45eXkfZfIHnIYZx+Etsk3W9ecm&#10;VdeuJXsPY7Q//KVydloL8CeCvpzOzbYWaPeZ+oypkQyHPXMr/82xKbkgZwT8vuruudVxPshSrwJO&#10;z84HEBQUUIshq2Z7i3sLLZQ+V6oKvUEGCYaUGj8MmrKpbZmwkFNkEuqU/3Eh8P9QojQdOMBs8lLu&#10;Bw17vrkqKsQQPmvQ5TPK4lb+m63nTZ8M7a7uybjpPZeJMrfhCZjHbtQSHNuOC7Xjq1b+LYFyw9d4&#10;xxAjzHckedKR5+G/MR9YueXZwJ05cuxWJ5pgL7lyIU4tWb49Sg6IETKLhxJWQwTXZEfpm3io243P&#10;xpr7zhGK78f+cPAhqu/zQfhktEf3/QVE7+OJwGdgfY3WIPh++DbOqpwaNfrLo+PxHteKQGZaShCu&#10;KsEs5KpIP/JxsL+n7BY8J3kj17Kj+J34wbHPRQYoBaYdEdDBrqevGw6wXtYBLTLgM70d+wTvkdIU&#10;l6GqcbXPjvpUQeP7AYDx+/KTcaJuaIISoioeMD54cWZRSXIlxRUQybGS3/YNQSaH/OgB0EffN0QQ&#10;RaryIa6xtsDoty7LOvjeeT6nNSTeg0UXn5Uzr3mfBS71Aj8ZMaWszfeUWOUZ9l76r+RnKgaTK4m3&#10;t18yQD0mUldiQKN4wbqpIKLt/lTaaJ2d3ovXOHsjHdLShBqOj9P5WRqDDJBHe4yFyIhgTbGJ38Wx&#10;StsikeO1UahqnYJCnCqdoV3mlEpZW6hWVxeBtc+nxELuTyDkyWjzVRTvzTEIg1a+8OgWPYwRtG61&#10;gUEGiCZd4xkz7Qvbf8Xy0i2Zi/4wVtb2YSjVDryRdNe6/Y3zLLVv1uINzhLXgEL3ucjyQ/cPk0id&#10;ig1qpRjeOttP+9rn94UwCNE7cRN9nmHEav1AFzBUVy6vtyylcK/CcGMZ2Z5eRJibHCDieMjuRKjh&#10;oWL00efuqAqpfcmYMH1zMH2qACVIhO6X+AVHV6bioBgGFCrRZa8Unk8JxJRDjMyZKkE3TlVNZnl4&#10;XNk+ty87Q1AEtjQGzeEtI+aHnVF5lkyvw/MW57yGhIYM549Pon41BRo3sqrfjYcYMNXfNt5DqB8X&#10;szLJ4k2cQo2fy9EK0iwemsBqQFQkcEIZZWlDG73bFxX9ScciUVa493oqVA88GTr7svElxIvzcH7j&#10;XDPFX8xT1eqTFgifdEUUXzT+zaAxSl1v5EkZTJcJJDr/wcDuI0iqJ1QnaJlI90l/IvTEiaI1dDZJ&#10;8jv6cLzIKTxPs8sXUvlVO34cEwDtEdf8qP1xSYbBV6KA8lT4m6fpwGF9gQ7ktvkolMTv6lu67qXR&#10;Ec4i/l+MDffuiyVUNTt/Vupb/yyX4PmzJRdNntzZRS2F6LOk3xV5qjB7qqZPyagybw7JwD/QiRfa&#10;RYehZEX0yTF8oYsQq1JZ9RCLUs3bZ7E1HdZ6yExcyyhd8SYsGWkTQqDvYP8V5KmseAOVYSiRh+7l&#10;o0iCEefks6lwxjJPCkkQSxl96uB8oM9Tn1SEJISdb4oq2mdV4CxOIWHrrd4JhRqcBk6UfaKkei/9&#10;V8xTxVCT0XN8twIuyjFwMR2OeZhlXgTBc1wmBfYX1HdFQwBo5YLVfnJDuFTbZfmUXeA7s+B/nYZI&#10;n0A3izcxMF+sLXFHFb1Tn6oyGULAU1H9LKvJbFlnqzgdyjnDIl/Z2jg4fQsuvCqL/n/kN8oNsNWC&#10;/lUR0m/8hm1z+REVk+4oNMgV9T0mC/q88xu8pPZvUiHvU50D9x1UQnxXaftj9QBahQP743yI8hlc&#10;DB+9qyhFDqnRZnKBdUQFybWGHI7IUPMngX7hgAZN4NuPU3NHhypmGLOixkfeN2GaQMTgWInP6uK9&#10;ppVh7lclMWjyBV+BQVrSqupwT1Ignu180rgfbT0YrICgdOPUwO1fYPml0ycgRde6bFNB807iA/ID&#10;xrz1CZWleknRquRIV2uLHk2+QYxWxNi2jEJ6lUPKnHqaHW7Ssr1+8+bgDnd9QiaWTWUgeT+RDS6c&#10;qDt5uwOWSIkv00JXTPvoqk8CoMo01a7A9nGjr8snV7rNLoG4Gw2pfGjuCqiITDK761PbFKSputWd&#10;l6H52fymQhaJw21AjNBv4oQoT2+XDP1XcADJQI8W8dPrZwNPc1waCbbdJIcJ6Cs80aVBcWhAj3l2&#10;fkNGojJKxqrK1rDP2638N8cGU060Oura0/faWxMHgiCDYVD6p6oIu9UXw0Xuhcw0w2WPyzxm8oPh&#10;QlMwamMygJNC9zRVEpNChYu9RAx0TYKHCgyMN0ds67hyp90idUYI9ngTx08jPKwRShznQ6oD7w8R&#10;qzEgPB8vJCyfRVrHumLMdy2NAcn/FQNCaW/HhDRelUuJh+jOQ516UMhxnqyZPaVcibBNRRFIDwjC&#10;a1oawwHClwsP8z9T5blP2HSGtVWYvFV65jwKVDmmcnp4pJ/eyxf6Q+l0jGP4aO/oD92QG8JiSGhP&#10;jSEAf0P1CFpQgkLfFwARhhURUnmRq0fu0X9+may9ukXzCDLj9Z6bhgWLVjJGC8v84D3sKxZcQG5Q&#10;KzZFubNPymWkrKcYVhdHLAJbmufMp+WO/rDGfX8vkrszePDqXJOXCy83vrarBvRhL/vMvtACW4qm&#10;H7uK9jp2lTH/wItIAvonA+JFQTUkXbGWJTeetIC1p7rkYsncThkq5d0aYSxV4J9cpqYJCM1qJ6Cq&#10;nfU1YvloMPpEBXwhrfAKgFXKHYUX9T65gxLrrpNYLYIKtScvIkz7Jp/rD/xTifqkBHy/vAKOB03G&#10;gLDdejUPeAhvBs2XX/FubYefJN7EWOpnm6OryLl2DNu3K1m4cZlcPHvlrFSF7xSeDBvhtRI12kWB&#10;6NnMvtUqpW8IX2ktV7OkuKKLU6JQoX2sfSLKy/6Xz6Ft9b8qRhk7/VKvW1VUiLb7VoZzIFb9oEuq&#10;iGUs7a9xjV1y6e1kH9yN5O7IiTO0nqf+ivc5GRgxD2XnLdyEFDhHIFVZ8oOO1UcQXJOUDzmrRp/U&#10;BOwCYHVlQFydvVFfT0gRvQlKhcFdz5OEVgU8x5vEITsNUdLESVIHPwfnNmMRYATRie77xPtjz8HT&#10;zzH4RQyIjNGunVAaTAm7Y7Rw9Bd3PwNWUDno8Sb72YUOZrEuQNTDp8FLOSDjaNFbPlUGsMYaO6lA&#10;YBn9eDi8Nm7lv9maUFL6t/4iPfiRkfdoTfg+BgufKfpyqxNlcYkIGILxDtkim8qHOiZPp2ZPDZfN&#10;I4oxbhasA/1il1Vwodg+bzZOAQeWhqg+UXEfFZXgK/kQtvbCukaZUG3Y8Vlosssa/H8q9xgP+Wwf&#10;EPFnjLfxkBhvrWpfzf4rdg8FXhH68SbWUc9r4bZYB3Y4aXtNIOBAXgQCkC/0K3ggdl/0iUjtnGJJ&#10;+/2XsFJ3a+AKEHxGo8WFmdcQPzi/aSlmKHxC6tH/sjIF33cr/63Wzhuc6dL04FanNaSsjT32uKa1&#10;YgtDhbM5nfCQPA94Jvm0ct1jJR7zOfZJ+CR5JpbDri8CLXDghzDVpguxGnlgSDD9hPrwfHNV0LL5&#10;itadUFGewGVVttaohjCN0RptJOyapfVxPoh79wAddgcxmrFzJ1ndvzeFaH3Iqryw+ZY34Q7de0yS&#10;gCH7aD9bGAZnpy/51q3zhdPpM+u/ciWXfE3QAL/aMcYB5NwEtCOlRq2EBDQojS/CDxkSuaOVmUvx&#10;Xzz6sUJTTa3cDbwGWaB3PqxsEOUqBiFd9akKn8FWAG4rzrPMBLUi9eJDBgYOtbQiIbNXSal4xRzA&#10;xoe0+fuJRdpdhdKOOrUOCFSC9UnYeaYdXU0Tp51DRirC2ZeWQHIyKwLHeObaXuNUyd1EUyOh8N45&#10;qfhcnEV9VSkVy9ouU2H9tqRWFQfMN3XPdxDfY579MOMzSz5DmNp+Jd5xK/8N8uYscIx08qEzxuZZ&#10;udXpSCx5pJztLLxgClzySPEaKldymSwOQVhm9KZrOM5AKPcdI5RDMOOVqoeOlcoHP85HxzzImNXE&#10;Nfgd6qjxZIyQ1qKp/u3T7OdBEfqSLVsnuKQ9H1IOlXUVUyFamkUMH7t56hO6+SfR9booO9QFrzg0&#10;hcdlrKruLu72Ck5ZnR0tOQREskjOsPfSV1yu2sR4wSt/uoZ58N1YRFr/G9S97E/vKZkqQRRCbUPg&#10;/Iti0H1PcPaMLnLMEulek10eEl6rgFnvpf9yn/OzxHe7ux5HRQ2If+B5WKgWzu4bxr8I4GOf3+X6&#10;1Ajw1m+5kxi7aWx/UTS2fdOVRVk4CfTKP99pX4Xe0gy4V5yQYrlvXNFBCfu2TLCy9K3IzxG+3No3&#10;wcHiYOJ/yGrkV7Qv/Fp6a6VfdmVtaKZBfAoFbprpMBQHlXHPTVaPuesTzEaCf4i97fcCYBMmvIKy&#10;iFuIVb6PlFuYs0rjD47SqaP/Cvokju5belX8vgs8UDhGzCjjeLNuiFOnaUwwKQP5d/ME65h6J/yF&#10;Aa/7ycxcVhevLRdktYcIDufeEDYLx8xVn6ye4dhP+29Ftwuq3vAeIMdUv1lcA8eViOJ2bXFbWpsg&#10;oyjD7CZNvH5/JjqFoQn+s5z9NUAvc/wssU77SaqBkT/Dym9TwefsqmC6Tq5rz4KdpvNYYPCghKu1&#10;xTYxPkp5qX35cLfYID3hPciojPM5Ts39PFcYCWZi5wkstUFrlHXY/T24yBN6JjdSRGnu5olZmQ4G&#10;CH7zTuGBJXdrkAnz3fxagh/l2r51lyHrrVoo0trIhKOCnI0+n/47ospZYgxZLJflLd0CUjd8kaCe&#10;YuMLabLU8PDo8+mnRL9InvDW/YnZkBoDvmmFEtc+l2j5wx+rCFeCe2Zw+mo/5XgzQEwctJ0VNEqj&#10;cJ5+ZwA2HKWxCPQd8J2rLv/7m4BHvojXp/UIbwEsEdt5AGIKgh0P5bK/3000UgzT6HNIyHVl0Rwp&#10;QxHcTTGEbUDEg1PwKjTxpk94glk8QbXtsxBYUiaMprMLrAe8ZsESCMGEOL9aWhlPJvhnZIdbhgzM&#10;IxbQt1rpLYZqvA01kXqb/gh4OGS4UC1FU+CFsWUU7OylubDNsPoybosRZK2p8/RN00IaugIFZj9q&#10;VJxot/oSvKO1Ra7l1w+BO5R7IZeHCr9pymQzKftJjwjv9r2FcShGo2eCOOUI+6z6r9STlettSBz0&#10;3RYSEJwzyUQT/dl/GUx0yL56cr2L/is7pGC/EzIYaOM3gAcQjjlDdq6PRkUofqV9TGT3TZeEblOA&#10;aOG2zxIoRRUaK8eR2R6iheRJBDP1xv6AAg2RrTetgyi4JQE4dlIyqq3s3wRnp7j7AEM8Ly3meQb7&#10;KA/Q1UbdiWl9CsHNQq5HRlCQ9LGIfMaA7k7/givAIOh6rM63NGbNc6RC9T5xCaSnExU7NInLPg9v&#10;1tpiJ9ZnQYr0tQVpYNAUmMgX+h1TmZ+FhjrdLp99RttXcIWRF5fzXDAbSK1OmivaQ3l8bW0b6EB3&#10;rQfH6lTTf/l4Eor3lj3miYVQiXTSyXufADrSdHu5tmSgqDTeIBNTQu0njjkkaTzE0Nz6hMLScC4C&#10;u1tb5X2a+mA1fT+BMdSxR6nc1nZhGLC+8eZln2gEaRY/jyAWhNLEBh8S7LOvLfI5WX+d7Ms+cXVl&#10;1IqA0Cb0cTgSihh9PhkjyAb8UPFQiuyRhiwDLU0AOK/Kb77jVkeKw1Fjw2AozG3iyEJ02z6IIg0k&#10;hPWkevNuVZgZ6RCfPgtKrZIJcuLVJz5vX6P7uU/PN1eFqCj5gNEbGYWDhBmnW/mvWxM52qlkaX1c&#10;Q8aEGTl6GAjntoaqEJZiARbdr1dAPyNaErv8kgvj71Wx0HFqH5xCiYbp7n9CjIh5Gaf8We/bVoXk&#10;dJVtVW8EwH9Iatd98NaiaF2AIn/zuIb/+ZNVDEYjaEKr3SI1UtlJo3s434YFRMVNX9jn+Zz7ZDuS&#10;fz3VY/QH271PzBnnTDVDxoAWv3/vpf/yGZ3nGjfo5hkl3QBXwvjsE7KHJ6rqmbAIbzgf5y1X6AnZ&#10;I2asO2w1ldPD4pkkpYZ6dnfGgWc6F5bo+K+NiRNeSb5SJladcYp6gYKPATkD8bLPKQOfZh3XgZOI&#10;MD77NAjBa6vEsBZB+rR5RN/B/iv3k9grJkO8yTns88RB5EifsGGbNoRBkU4OahxWNKj34jPj3tBO&#10;HdZAI/c43cp/3Zop59jkwqswmpv5bzanMfUkxlQUNQ/Bu/C+Z3PULTcH97OJm735L7hkBL5ZMjLw&#10;tuZ93h4SrgobXYwpXipKAQ3FBVQxAkGCez4qqLRCtwtr4mBW72gfJTWk/slPcg/Ej2ugumEpyRD0&#10;YTMtS9b78qTAeFruw6ZDIs1JgZZPk5DgkCzA1VTg8gkKC8WUUQbDyrg7HXDVEqx4Pzb3BNXCAcbF&#10;h1XfoWtAhHJh6fmUeb5gPniqKKSYrzLb7cOwJs9HZmWfLdhGIoXxLu7/0MHvZivUiXcGf0uPLysz&#10;jpqw8WEskc0zAot27SGG9wpNgNk5L3IirWabD36C9OSTQyOevO4t1XTY3hiU7FKf7k5E/VeSlK6b&#10;9tHlxGyKJhtvTwIReXH71q3qzaWmWY7Py0X+LQd2jPjhp8XnSygvP/xwDstCFtpCLJcgYGZ33nVL&#10;bXZ7rri0fouWqLKAKwrpmmNMm3W2CDHXKELjIBCtp5fdEthwziRHpOdMghUCVhS7R/7ihm7k1nSM&#10;t6BkPNtCN5y63ZiR3GzzJagyX3Iz/w0iQGyBeA6GTC2dGYNzsxPlIKDwpzuTggqzjYfCAfEqxLAp&#10;VET24LqW61M8e0j8GytFb/3hKycJyGADfZ8WyV3O5dMdGcma2LKv8xIo1BgS5YR1xZs9QM6HuslH&#10;hXvoMxu3GgRho6Ql17oiEyGj7FxGa/4L2t4+rYBtfJrDs6Wr8fbQP3QsQHbhnrec7LvXfyUB4Fgy&#10;ohOkAJPaeoZCE//OqUFybnNWPdNcEtjfJ6ixV919Yl05GkOmW9ryy+58bY8AsyhxO/+t7wOuSoEs&#10;nTssg2/fRx/3LFQwyt4Xf/e4chxXZ2AKcJT1bSyT4ZgYu8nJwJ2n/Fse4581MSFrguXcUQsymWL2&#10;SWkixCYT/oQOBfMY5DDodH8MJCuJCUPyXc9kqZg94xkTmn5hlMTyRq2D7PnPTV8ACE8IqAZGasWZ&#10;o51XGzCYw16wLCXftZ6Xx6P6WJNXguBrA+KEwMA/8NIPPc9Rzwuz5kYuF7opdt7d/PSMPyLJgDIl&#10;k3Z7X/1X0jEeTC1hjJrT1TUDVhv11Z+Gd3X3MY/R9v02QIIXfi/ehXi9XuplW86FDBTV65A53uZk&#10;5D7DMzLO/aBtn66aLUCeHK9KpMYOL6f2wxqNwhxjjXTZ2wYxgTEazY6LYWAoG9ngUWZV420hSc8U&#10;uY9UEK+0YlD3wYqJFpeRPtvXJaCqDPuwYx7tlXrtUXFVxs6P9vaw5Vo5VVf/gT/2/ZE3bxv/h5We&#10;Z1+x0B553kgGLrFxnUaNENdZ7n/oeSV0X9M3T+B6TLDFuoq8nUAI803P7XDT83YOVq4D2+mGysZ1&#10;6Nn72GfZf/k0YO6ll08IPoX8G+GiZJVGIBNgW228X1BB8juSB73Dva/+yz2v7wLn65ETtMTl09II&#10;9p6HRZY86+Vq6wCbbxz43foYTFW4syYZrEuC0hLG6oPrnOesyy+9XvgUe9CCjVw2A+m5M5n1bWGC&#10;/9d9Ft512+elZ82vWyYMbBQZSO437lsJTtRn2X95nxeZSCHNDeTEp6fAxf2rCyoaAS4nA/yl0Psv&#10;ep4ykWRvDM3t0/idkgzI0hLOsvW8iD0iHhSQetHzwoW4LWjDejfBhev090OiTmEi+Ng7nY01TOkG&#10;wG6L66CzDU/Q2EgCXVsEC2USxSrlFEhDmSH3q70ooirE2yNnfJpJ1acB2I1P16miBIlrJhGQBjz5&#10;Yp+puaH0kTEptjkLwc5PCz6cS/IPBBhK2fIYLSLPJE4R+c6v50w4BsLJngWsax6kkemUYBRl5klB&#10;WylsXGDtnlWZ9QX3JHOoIB/Kw9zYIyakQxbL3dhzzu0x6/dqzkIpx5z/Vc3jfmw4RsAa8jGQrU0+&#10;Ewl2ijTRZGIKb+ZM0MO6OTJyF8Cr3YwWTlJwX22eO61j+KHe9Kxa67nPhB13vg1PV7LWIEDUtF1l&#10;4ZxRxj0fq16j9abOL/uv5J5ColpzPH2aQk9wj+j5MDBM9owYCoqFu+IFbf+02hizJoPDZixeivf7&#10;PKIyMSluttw3UtgtbwYZFDvpYwnZ4qVK7fQ19fXtv7za8G3LZ+yNLacFmNGI+Y+Byb24aUOq4Wk7&#10;CvdwXpL00Aw2rRrskkyq+Ch4pBAGn7V82gMGdnv4qr0w/u55ZvgObMQBGFC4o7EihXvTm40M1sVW&#10;/TH+G/fJzMJ785jZuWdMI5/asWhbz8gka5inJSe11RLp9W6iO9i9j54GwKdPSpvtOcP4ewoPD5dx&#10;AzV4EdWEUJblRC7swo4Kn1lVjwq5uOW7MwzKwaTOHVZtsxf8AokvQF5QE1K4V39i60ABeCOJUG2+&#10;RWIATDrehuMxjHt+AVuHC+a7AND3SVE9xmEN1RPuZRoQGf/6Vm3FPIRZuJbCFGj/17TNlDaIDJ9m&#10;zrkklPUEYd7IgAIRzldhU3jf56lTc/+V/EKVc8yKuGo7C+SUmEXpdEk7aJyqhv1UUUfDN3tTeIVS&#10;C+c5+1y7TyRCLSQ7XEmsbnceKTUCc41wxmNgbkMh5dB1HolNbam68ESU0AwRcFAyq/bu/MOfnXOr&#10;HPGtcBhWHFG42B2l+ODP7rtDLbHkPDqP6Ql89Oy5e410msOzwVtgE7ynbue/2V53HRQWinDjgwcf&#10;11RxupQW+Kb+2kq//UmqUYVzKIe4xYIU3ZCvTCcVBjHKxJ0ofh8pwbm8B5JtIFptzc3t/Ncza72g&#10;Mo19X6TLeWbr0JGDUSSg6LpPnNB3J6a2mvDNN3ECLk3zpafow/Q8zsTsGVGSPmflfFGJtlELoQOX&#10;22NNuWlyENODWs5zJqRhQgT1DyK+fxrKJMYU28Vuxa1Ac2DwDgfg8GOSwKS3Hz3vuwO2ttB7aKc/&#10;RRDwZ8G/chCA9stW8Xf9N3ef+BBGSLZHwFcxI7fz32rPGoSmCs6Fo2mO5HbHlcMvJNqPpYGNhH5b&#10;S8OsHIkdN5lv+hr8WXbTeFvJwG84P9FUVQ6Jdwnobo4xEmMA7ORj4iibK/EXQeBU29H0gKb6bPRZ&#10;eu65RkRTkSf5UULWMZ3lRO3tWfc0fJkeAVbTpNv13tyLjnnuBB6/lIe1pmSlK2diTHwU9OxcU7hV&#10;90mNMBLWbqhRWQ8Z/YTM4MvOgfBI/ddjJFU8S4mp/X+JhQXNu53/un0bFQf1irqw3VVsLKeqAHU7&#10;lyr4meozR+m5UG31lYt5XInzHpCcl34FPk2eUOdFOBoMcxQdAl3sA5Mal2cVXp9l9x4c4dwzFJOA&#10;JEIgZAs1WCGsDZsheRFShuI9vWfU2oybI4Rg+Y4b9L723QFdlDX52U1l4uVKuZ3/ejdRYi39aD+z&#10;kdyu95ZvqZSRMaxSxTbNmGIMVuWAQFCEp2824RpXEuUxFOQx9r48Avf5L7ClgHfxljfq84llYr69&#10;XiANkO3bSvTe3MvfSlJJOlWVzw5IwPvlG5nlb0ItaXv2B2VMLAkQYpnufkctYExLwwJwmtpZ8Qpi&#10;IKVhYWlSp773DO7GnIaqvG+Koggcgwocc4bLbBl7PGZgqTaS1pwYtDkw4FeJDCLrGYFrXaavb99N&#10;mDZ9JmfEuE933sfdpD040YSeoErO3F1/13+9jyLR+j41Xk1jbtdH57fY7zQyVAk9V3FOdV0o+OwW&#10;ySRpFJMx1/HzSnzoWblR+S6MiLWBC7tnps+nPR3cC90tC/hHun2+jcZUPLn31X/FnBGEmBR+l8sG&#10;uq6mWpJ8Lz8N7QecYg5M9bX9WF5wZ8/1vvov90w2QToNSIknKb5xZtYaL0p9GgN7WxIiHAWHUq70&#10;2Svm/XafGM9ZHYmqWZhI36WdgsAul0l7IaQvuAj0SaghpYa8ST0iLm+B8zICydWcrxACNr03G/z4&#10;B11qmxnVieX8GBKWzpEo20j39hP6ODLvQutaTuBxz/DpG43DW1w3sg0dGek94yxsRQhkPhnyztuE&#10;+q079L76r9w58M3OKviTCglwwHZCBLS30kvuB6u2PVY5s1gdPLmfUAbHnpHclArxu2Rg9zkvwFbc&#10;TeCn94FRE8494zV+AwikPrhzjOXmwlbqk4IpJMBGPQt9vjINIpN2sfKYYY63r6QRd84z6uQKf6PP&#10;h4e/jj1l9+zQO26GbkKqFWNNzH37+vZfuc9oo1X2YO7U7BlHmxnl32hrXZ2DM/J2nh0c+p+89NtZ&#10;UByi9kgpSR6v2/mvxyiUa2qzQEJUOrjrzOeZ4T+wkkuVn8Rozpmh99oAI2Cg0lZtN3XbRfIUYoKq&#10;QhV99r76rxwvd90p8jl4g5hu+BuqZ6poKG4aj+Fx26GWRmkRMKCl5oG9r22NMNrgQv6o7Jdtjfb2&#10;IB7mzmkUW/vem3dCtreHrkVrChl+eKpmPcihJg4IWvVDcl3Ezu7XlGDQX8Vwigbmp2FwVqxPdIqH&#10;Eu4XPRcZX55NeDA+gxy1qW/2jBljXWEegeWxkpj8tlfssuf18B3mDG3Z1EL33W7FIEtNVo7njHB4&#10;s9o4/m2HUSiTi8C0U3NSKsLqfT4IByU1eLXxLdf57jTVf5nC5sVtR/aOq6UONS7vrhNSVpiBVc8M&#10;/IXEUymbWs6TYFlF2nNJJDvcs+ThC36BG99VVHGYmUbmamMzF23jzu0wYEYCfZrCJGrPPW/nH/c/&#10;JkFSB645dLvOU/f26/mTCjso4if9BS8VnursRWxxE9YzQ4lsG3jQGHpNHEE2eRT5Sx80syMdYbLi&#10;BcieWd9NcOEdcUlRekaubT2z5LYsx001nm3vq/8y9we6UvtBWlwUCZ6TYquzQpx6fjwmap5IAUEh&#10;SEY78shtdwgcOVDEW/z3E/dH6529QAk+J/7ucWYgVKRbBCfk30FpNTPca2VBAEeB+zSmsWQQSnkC&#10;C3+c2bln4sZ2SipVv4cdKXRXJSn4NDKqsyv8jYpO5Lg9sDserLpZpQAdJoWFXqzu8Bglo7h/Pb7r&#10;ebnGhEmhgHQShRFgLcWklAPTY4M4EYjL5ZwZAybO/WpjCRoPRc+6jbRt5JIsy2OGsQ0MFmRf73x8&#10;OeeZwXv8NELQm4H2huXWBwYZ2Os5Hz96No3neSVLwvduqU9K2OdKuZ3/uj2XVNpnpQJBeGM65zxS&#10;MKmN4Khyu6SM9kUbWeXJKIUHD/djHS0i4+WbnjvymNm55+O7y6e5wCoZ5SSUHx7f9kxIzJOiUkzo&#10;AcuncbKkFjEZwvKYoFbqL/NQX/YM9ZsGyQVGKWiEwn20iISdIcyeEd+ZlatwGVpW7nBf3/4rqYOs&#10;d+EHk9fIuNp6JrZogfhkoUTyZrUCCg28sdj/AqviyAI4xHx3TgqLvUTa8zFOTlcEYM4c+hfaItLT&#10;+DSOA8ey0zYw/Cpkd3o8i1Isbz/2eT+FxCjQB3Kdl/G6nf/mvqjaUTFq3bBsfuh2x91cBQvxfRWs&#10;XvVg9CZfgIYsl3Tsj9GiLbXYVu5cuqcjWKj8DzG/p2qk2+eKzJ6K1VqBCLGs64iCR/VZ9l+5UoT0&#10;yvkpkb4JFvCtKjcdAzs81hUMlrX1+KfdRGUCOOOPslc/8GBxd8fqxhjta/m+mzipS0evVakTslQU&#10;ANgMGXePgMo8VZ8wheDgj5kd13Spj3NSN6lFrvyEWNPfqEbds4Rpq8zjfIwst3bX++q/TPfzkjBO&#10;l+m+5iywc01KpkWf81K15tvZPPa8ahGnY7+oCafHi6hHxObA7lZ7qWTDqP3unDOmzFztJ7uCtko4&#10;FDe76xkpb1CruCj6e2MI1D6cfrzDYwyR4hf1+LJnXIjlH3nOGXjJ/PSTDAiXTnkJeu4Nha26yYFH&#10;yttSzjBUkc3PNqSWSV9uUJ/kTlP9V9L2quOCFFMsqXHnlYVCbZu5gqD2ZRV4GliyFzyStZ5SXjea&#10;957BtBlJTsQBX0AXG9zw4gQhIjF4Zl6cZySKChgMXkCYei+EQNS7DCW80UqcWZcElJZqp8fbaLu/&#10;XsyZAJ8xt7gjEE59zjj+CgpEQShl9rWelzx93csQ1swdbbegGHrkplMBfym2Ti66Mntbz5wksziK&#10;2Mg24fFVz6pm7vJ3impntp85CSAvJEoup3TKHjAQ9o4li9UGd/QqP0NlS4jzj50iVJ04x9mzgEl+&#10;DAWFMT0fr5AA3GQv9Eh2Vhmk2TPj7+Yd0J0/ioeR7i+v67LalCkGH5Rvw3wzi+dutYnUqSbsmDP+&#10;XF0u3T5NOX3PWUW9u6wi0gO0JJcEtAChsft9BjaHSpw9/8Ulb71ncF1OQsf3QM99zmDQhB+IcYNp&#10;CzK4mzNk5SxXZsDdtmPUtZHET51vRam6A0wMDET2zOqlf+2yZ3C4dlzLcRqRstmzUCO5GWyFAIbr&#10;ZlBys/iQMlZCZXn0bH0sOLawXBBFrBRxJdXXjLPodv472wPxcHt68dl1O/91e2AZRkcQWs+gDqNy&#10;u5McAcemtcte8HDthMVRTEg8X8Q/0BifNl91bsbuQydvdG0sb5AWfhdLM/jx3AP4lRHGZOyn0TIf&#10;M3DvICPTLQyxmn2W/ZdXCo+huSLD2GxzMIcsSQ4MT6h8pW33QQ060APKWXL0umfBtm2IcguYbqBa&#10;P000v6xFlud3wDVrzr9gqYmY5yQS8X7TM2AjbyTlhIRIbD0j1opdk1m2nfI/iOkZb4J3WErN9Zzx&#10;p7nuFf8AXdZP+WD2SYCYAlmYreaMHOHoB4WBoRAy8r5nJL4tK+xTVXhc50wuWgFhSIJUVb7lMRyH&#10;x+75vyB07nsGJQMiwXJEN7q01QYIw6eTwhTb2rQzgJFCE49TBXXmXXcP/nKibaJeQhbmu7CZze+k&#10;0nATDEWcvi0J/Ju3c9wQROYnXvYsz53f1c1gbZ8hbZAoHtgT/CO93P4yQn/ir7f7TAySUipeTjay&#10;M6kIEmXPKFCZ4m8KI92RaHeOe4Iq7ubMrc4AkWK1ZeeGrlGfRgfSCo+NlAm9rTbmUnn55CP5gCs6&#10;7nOzWurd6pkwDCTonv3p+Xj18tXbd3NG45qwiIpMLZ8WS3XPj7iW6lTVY5khL06V0ky8z9PzMXtW&#10;NpI38uniAOs/o+j1+HLOcJIZy3u4R8g5q2s5VGxw4yQcKqf14AHxZtz1TE0ZuIGX8xHLUyTPrIIc&#10;3j3UR3eFt5yPL3uGM1Wgu0Zdq61KmzPIaJfQfCyIg0/GS48RWOJ5qp62rTCIFv2H1VY1Nkv3+fhu&#10;znA/tD2v9uPA8j9we/rxg7ZhJRQ5y8flmHz0bH0stBGEELqvP/o3V8Dv6OG9vZyt1d6mPb24nf/6&#10;+yrbZS8DzrSyh9zOf90e/JaV34ngWb5/5EeoMi74RxxfQZ4mTMV2ixwKFFfUAiVRoylXrjBgj5U7&#10;9yxT1Kv+xC4AmSib7QlsIzI1XUfCcN2zI6BNugEgmDsMoFvmKLS4ZfxUP9b1oFeSjv0UZnwv7RDw&#10;pYrhq95Sy2FxkxPpGDXFQ4mSVmkUYn3hxsW5gkiJEaOXb7n0xEGlgYfGgiiHSy+q1G/gONaGJBLD&#10;tr3aXWyKYkIYXVslG9iqzJzoFpbeZ6uCcz6O8CeFwW9VCmU8O9iq4sndHY6XiS3Lbh9o4t/ouA5P&#10;vPRwAUxgA/1hFYBoy4j6mxU3cQGwe01fxXPpWwKBD7+bLWzNMmYij304lck8FxkO1/eWU1BDrg26&#10;21t2x0fkCV3G6yNXRJLUrtQhb0ukChYUPqCrbqESZ0tzHAa/X2iVqCxIY7Mi3OGbGit3m/XUt7hi&#10;UjpkgyTH2HkC7h8MhWIZQ8a1gUHgPkVAg4SFvyVn2ATaqSeFlyt8D95hZYX66ivcwSxJoyz8Q5Bb&#10;vQ1TuT9I2OhYEZ7UkzuTlzRjMOWIroHhaf3DJD+weOc57xIMtdw+KZA3P+K7dDdzIYJWhKS/e5Q7&#10;cgyVJisrrh1WxDofNYt/CkREcmUkTAjuFQFTzwFGmJ6vA+zy1WNL6rue5aXDogwKLsxzbRdeianK&#10;HB5D3oUIKtjxZc/6XC0ni90EG2cSllePtdwr59Rj+aZy3H582bMMt9KfxgTXYzkU9HrsT9eSMFL5&#10;af6nnlWApbRR4h2d8wKUxgdWc34+JgJf0Wgtz723iGoUxAFr1I9Po36rDP4nMgBVxI2ufvyOwojU&#10;uULSSY/kPkmQ+vuna7XHJR//c891lwQ9PzYSb13hr1CLczlnz+0xsc57RZKAGc5ry4UnZl4VmCcn&#10;eQwM/KqysHIz3q12i67rdPZThZxE7ctP8zA0qJqz8hEmn4XQz9z5yD1VqdIBjUOODRqU6jHFpMog&#10;mD2DUa2Bvcw3IZCCZ9WflluwsQqZjI5rTXfQ7BkEazkZZAK/2GeEaCW4HcSscKPWeAhP7EIafB5a&#10;T44bj8ILLRoBt+BaQHV2xzLRAj5uEoIce7yDAABaoQ8d4wpv5h33pCyjqiLFRj7MFYbyS0CBeIwx&#10;s4GMBKIp7lmuu0fPltNpwQIZKtwqOnTewMJbbue/bk880TqKQCHhplvaHylY5oZP7TSmilCaWxEI&#10;63a0KO+Gs8ET51C/4M5sBqWW/e7ToakkWqtrEtj9UFM0sqyxaUA+1vQ8Z47iVFFNCXPOgI29JGIt&#10;Ox3BnKbubCq87JkqMwUefFjblADk0ybR59kBx165o9MJcNez/GaFLUTB6fELfPcLNOrwWJeOeTPe&#10;8gtu2rPNfWJF8+aZJemuNkMyrHTnYqGXc5bT3KPG2u2GKNcgISrrsQRDY6FE5F3hmZQ9sfJ7S0Vp&#10;PaXUYOSFT7wmRfKurwXj0w+B1YR0Pb6b83KX1PHTTKQObH16DmzVW+rxZc/EZGxhH3xnZP/PjKOn&#10;YtIAvfX4rmdtjk3waYXUpKiLPlMrSmGfj7FCyx9f6v5dzyrlOHVbed4aCXGaJ4t79qzgaB33tz2j&#10;eUy77dmzFG0zZilbnbaJky52iB9fzlnGQB2bB20TGKHoXrL1Z16xuFqdyTKVL3uWaDV7fJ5nsD7E&#10;N92zD2ztM1HrqfN8pu1NqvIW3mZ/lOievQZu578phblUsIKiUyNkfm53lEg4hrRFoUCInHu+BqiL&#10;CuIOfrE91mw8cZHZeHy5put21bu1aFT4mkteJFqPh5FePWtrjzzSc7dvHsotiYAG+Kg0srdHyyiB&#10;XAr8T2tKnTBqz3lNH+wdyAfhMD+22j9nBm1WTPQlnSoiX+pgScv5adbUkJgpxuuxvHXzhHBOX+jm&#10;w7HhY1/etflpNrOO7lP9IIFgKUZgz94dHQHpo79czqpUMHsmrFxM9qlTUYoQv6HftkZ22TP6eFE/&#10;bs/uX8CdXFg42Zg9i1BocnOUcUXQvYxfLmbHlcqHG4elemUpxhRqFDR+cbfI1et9QH5kffmr6RKa&#10;46qYWCnykvdgAfVEzEdU3qLPlmtSsJDyXWKqZSF0ntR/xZnFj0L2hV99hBLQJ2s+BYf15oPk4PT5&#10;XWZ7bySoNKr3llJBWSu6Piw4qz/8wGqwqlhN2e07FAi1yVWUbrDjCSBxtyT7EhHxU1y7bW/JQC62&#10;I4hVPL3aW6zbCS7hDAWqoLrFcVNhL+i8e7+5w8G3VOh6EBbryIlPe4vVWI5xZbF1ryMgwgqJCurd&#10;SUp1is2awSUIvnnrzj+/WrOFTqzTzQ/Pp8RKcueFIXnhs+FGJmpbxe4d5kPIzMfrsBZE6kwXbxcZ&#10;E8I2J5JnA0tBUaqUEwRXWKmaLXEPyxOwi0kXdyTF4tjInsWm6sOUUK/jhY+sBzw5QFSx9KDwMN0z&#10;R0okUVLWrxL/aHox0ym77LTInNvaINSDFyRFRMF8iIpqWZakZotcsdx9Yr3bKZA/7V7s/kPU0lY9&#10;SCnVIFiY/T/wZGv5h6ec+DpA2D0RDr3aWwz6AmrLyd53D5eVL5dU0VWhB9ZBQefVLSci4oN33VKV&#10;0ZYHCXwbyBIBU5AtvCjKeV26VYkA+6iAO6jyzC27EDjOB4iLD4SRWj8MkNS0SsFL0DPtKZdtmGPL&#10;wxIbdDVblXm1ZjJfNUkRcXYt46WW5nwqWHmcAoxfVU65ny1KZB4goaO6YYnz17Wd6RZHb4sTAc6q&#10;YoPyKr8ImeCuJiMgR0w8Ed3o0yIj5iN2W7MVcDJ5mAyWF5QstGftHlK+O7NJV+AqwxwUkdYOUflb&#10;AFh3i9B44dYlw6X0Id3V2KNxZM5VME66cg8bEOoXjHxw7JeYcWl8ZucMHcpYFxnYRfnPZZV0yA1X&#10;sxUahJp3addfUbLuxjKijEqpyk1d9pbJ0FfOB0bZXdi61teCj0A6ovlIyd1u+wsEsBPmqS6ocQf5&#10;u5n/hoqJMK4qvMJhFUtys5PuIi5vaU5kkf1cJ4XaWSAwIvDgYdpTVtrSgmsMp2nfO+q/cqxIc+ti&#10;4CG22wl1laPXElG/VUXUlZ62S//Acn9xTohg/LbCi9Nqg0VzH3BF2FiJreJlGxRnLOjqQTle7Jwn&#10;2T8+XODv8Jd+30ISDRxw/UN64978uJa6uybCNqDVEVstBVsSJuO/9M+w22HRXYUZEcdRg+Q50+Wp&#10;W12wmOFd4ObgCVu3umoxw5GkWYBVaB4XOJ1SwXT4pU3iO89l6R31teQqO1dE7i+5WX85NgDrxyWN&#10;uBECw6JPn0ITyXKReLoBZKVvxX+TmSNLOFvnUR67RWAmdyOLhMVpBwfx77pUpGPAfnu3EGbqfvhB&#10;CAq/6Hak3Ma6jus6+oeRCykTgaUAr+9rARmlRkMoA3kyhvyg7+NsOcIpYFRiAFfcuowiu8wIUEUu&#10;fvWnhCVDUMstmkDGq26h9ro6QqXEu0EHfNg4cLoVEHPtluyeOdsa8lW3GPL2iCjVT5UCFjlA6qDx&#10;oMgm0lx7typ3GqKYzYDzvthbccx6VVHH1i3uIS8y7q+tVA7L5OIp30jKBymPDsp01seCQtEd9yov&#10;W3NESVZ1QhshIvBdWv0JKXIHzWABsB0MfU2HDfBX/TcHw917lEQYzVlUztTX5uTWSG2L5oimq9tu&#10;YAEuzscWk3vSOBqTqgs/SNyBWazrD4k5G1VXLXAOc3z9vPRJca863pEYJWP856dJAcTIgquiIgpg&#10;bGvQ+4qF01UiaW0QHh1X1y3UqluTs+a3fI74xtqk4J4+10ARgPvcTApFKN2vuvAUXW0b5bYGNP8V&#10;yACaI50HWS90cJzU+hKqRFek4enzkwS2uqImaZmuAvyoUsyOkzp3Oy4aHFSFhYA/ra8W9ZhDkabm&#10;Dyu3PQUAmRSpcrthGVwxHMwIMYrRLUicvHDg//1fbjBRsESqIHHxmzd2pIhOggSpEQYH8THr8+u/&#10;/GFwfimkiTv/7oo0AYWaLeu/mVDyhbA6MWSUtBcyrO0eTuJ9b9ltLyOypjurIVFDVF7vLf7zzI9Y&#10;Xq1FVh12720RzXzKBuVKvSUpbg5EIAZJPSkZ24wdi6codt0qR5ImKoZDTu1dH7S+mf+fsrPZkSO3&#10;4firGL4vEBvZnY2x9mUXySWHBfIEnfHEY6DtGXQ3YuTt8/uLpESqamyVL+2a+pBIUfwmVa9saTlb&#10;MlQ3Evap6M10TLzKPV4cRIMeXm9iNAWk4OSA/EKPcaONgy3of1s+i5IW+iBJh1OiAd383O4iIxFM&#10;r5Pwr8Dms0U6TbUZbOCgJLxZU5YK7mHw2RCPEeTJM0u7Veez+oKON4NSOK0yyGjnJviM2R4cs2HF&#10;ZwvMhQWomVp8lp1qZNInxNMx22Pnf6NwhbqIqMVjkmlIB9wG+nisTijfZLcfYMDpTVrWKWU8ybI0&#10;IY5lmbpvoOx5nqE4ojtq19Zz4BYTXlkpaUz+EPuTqv7JTQufiK1NKolqzU3DqTuyikO6crrJT7Yy&#10;H29YTdJwehrVxnUo+RGN9aen60i290VZvjTgBAOwwEPTUP+gquPrASKJstF/1B33x/BoYzl9oSL5&#10;SWdphhWe8rSymXyEeGoXnrFTZXzUZhxpv6nArorktD6YYbLX9uDZHXNQkzTByZU6NgZmlvr7JYJB&#10;HWGctlPVqfEFmtgbE+EQnJeaA3yU5bM6r8U/C0OHx6QxcXmF5sFqqGp3D87AsVEJRy6HkoQ4JBvW&#10;34mn4jeejjgilRyE9+an9+BRWXlQRp9VsCUsmDcBD3u5SnmMGQ+HynRWhvoePHtjotQHy5dVWm0z&#10;tKNwlOhg3GnMdJP44JExWRpfcTU+MM9fh5NFdSSw3VXYk9YNrhrOiWX+kd6hPwMrP63bLlbGOPSN&#10;xXZ8YRJYvTRAKjfH9AnRHCm/0gFDXShxLEYxptJKcP7gVHuVb96xnmEIVsjqlVEpO6/LdDhFdRck&#10;xBHnw9zNcCIyQjJjpmG0OVbrKPXKxlT3NV/g8Was/vdvsmtD9Ts2JpIgeAw+AXH7RFT5Jgx96qSd&#10;3uQA8gOSOX9WeC5kIg3AkUDyxVTPmN6EHXq/iCXJDKMLJYPIEv8ynGlMnNpTuFgR/pCB7JE3IWfq&#10;ClYeJx3HuteiTrGPg4vGU/Hr6z5Wb2zsJPfqSP4OvtrOKQCnMHFswH6zM6BOSOkmB6qZbFjD4XgT&#10;l+R81OhA01a0wimCPsEusZH1PZHfRMoXppf2xBAlHc6xm4jAuKm7BufYwexudYBIewLjKVQiaYfm&#10;sehj4mvyfYgbG2/uMpyJpaiqsyof+Ou8ykMN1qZ2W/iHQ/qSm8V3dsesFAf/DanI2aU0/vN34qn4&#10;NVpD2ICDpodQmikT1GRoPLVHn7IPnD5ps6vqgYTDJLH/QuJA9aQnuUvunocnl9YNmRMCUs24bKf2&#10;pWksypQp2jdNjthEKzCDF7SePTgzZb9laQqciXVgjdL5KSMhbVLULPeYLMGZ3yTnaYoXDP6Jl26O&#10;YaSbXY9aGzO9uVFUUYHCvNuqSpnzihsG9VRs1ivncYlns9UmOMeYINZzofpij9lSx0ltgVNsHaVe&#10;bcfcWHAQo0fcCFtgF7bPxph4scIVwpmN3kpyDbcDTsThVKSfPoujXKlJaSPlm91cXxozvyn/RaHb&#10;fFPelgJnoj71Qes52hWb9Wojs8abgb60V3ZuDikwbi7BiawJjoyZMkVYEtP968ZjlvgQfjp1pjSu&#10;VyGrVwZnsjm2nt9kymwdv4nTktp0JIioKIerTVvHbjIHyWhXQlGioeQngV8MO7pCVq8MztGjVBaQ&#10;TuRKn1V8zlUg4g8qAUs3gSxklsr5iO7v4Tbki42GA9PPxkOTQ8kNORdPxa8/zVp7AGz36T148DQG&#10;G8OhR5JXnjL5XXGSJCY1CaBlUxA2j1Ya+Mi4vS755XEL6Q5PcUU6tgU2cpTesSuVU1wmpehFD4gS&#10;kw+kVPDqlSGIpuGRj6PMlykHBd94VMswrBImy7DJ1XyHBDSf8NJ+JPof9oaSAKsnEJU+Qkj4f+eE&#10;6uHZ5Txe/HK7NLMHKvIqYuTKD6wemORq5rD0OXccvhPo7RPawFkpj3RMP+MWKiCaHzZnPBW/tgxQ&#10;ctjtqOIjLSae2oMn+dY4LMvPqw+CSS47FEXkYF645MVSUfwBnpZYCFkjU09hmfOu7JG6jtqRx0wM&#10;D5XDc0o2ONyDM6m9VGMq+SKxkMS7SVKbPGfJBm95R+u8O5mC9LBV7D6NmW9iik763NAhR4xrCc4k&#10;+pDvbjXEeibdiiQ5HZSXJpTsYZoAjPBpxWa98u0/tBUy3f3MjhiTqGd4CJFIKsbOY+KNCS8FMz+w&#10;D2EqIaO2wSJsrvgqbnLTEmM+mJbh/xGLWF/Nn2BtbrlAL1Mfop+UeWdmjUoH6pBprlQoDwu+4rJe&#10;BWONsxkwAVFMq5xowY/JpRtgJrUL1qEjV0D7EgVJa3QM4U+BKsqCNa3RxoQyzT3bx+T5ePOYlSzH&#10;V9i6G0OY3Rqf3VqsSYOklEVdwFbhTDsFfWNOaxlKIvxpin8mVwHmtZP0Em6TwU87D0mvtBkw+UC2&#10;mcZYBzXIn+1R9bJrq7I05rDpKZ6fzqkdmh7OG5F3ms7g0nidj4jloQSi+Mjbmj6KAQWnMxhhT9UF&#10;M2bzRtFBC95tYAxpZjtEs/SNp1Z7VHza+sdT8etPt1ishqd9nk4Dqg/vbcEMTWsKkqAhE4ZcmPY5&#10;sslr0GoEXMim9WMINrDsDYhgc6clgbBJNRxhP3IbUe8yaoew/huUZMmYSwMOtYFj54n154+ypVyf&#10;pCXPpABgy3kgRZUQB/zhKpM0PoHnyA3q4CFDhUJAQXd5MkPfI8+LXju+ehWJdcHxori6psTCH0ST&#10;klqu0qTuXYhP1oGcQw9lHd8XTbfyhJNeDINhzvVm18Zhz8pJM2Kso9SrkAo9HYim62/tnMJAYEva&#10;MT0Ts4k+H2VMma1xkxDsgTHR8NygoSDiriZnkAZC9UjbCDpGYBqTtGkvHcE14AcELhEmlqDybLS/&#10;cI76eYwdTiLQDgqK69zzloCumwY0RdZ5i8u4JSPQK6vYQ5uMUj5rcNJ5fkrrIAqu6hXNlnCPwoir&#10;Y+IkjDRWBK6fgh5woo4SirLPwrNMReo30ehwMLYx4bUWJFvCLVIryn3gamqzlPiaTqHwbUOlkvOS&#10;PiYuiYCTrK8D1qkSC9wmo5sey1fGHJnLeOaxgMtN/cmRgC/cdtkanNCQa2Y0mUT5K58Fs+67VhvJ&#10;qs1A5XEYOslvntaxNubI/SajCS9JGRN26xoobpmpxICOasGvCLofOaklJalDTGgsZUxZPCYl0T49&#10;u7+vp/LpDbd4mI4UgjYx45/F9V4PHSW7Hi91I02ZBJM2g1XgOp1K58ywXMIt6a/wdPssRGTRhgCF&#10;JOfIOFAbjSo9yPwicdvfhBnv877g9cZpGSByb9UHm0oa29PxVPz607g+XCLSg85PGgCqeGqPlysw&#10;7zyO4zY8p6DDgzUVaNLsiypFGRfEYvBQQHAg9kYOHp4Lf5O9XPYEzehVXy6WonSDqhNy4BQ9s/wm&#10;WS37VkXA61hR8r/hXf7C7ieIp+K3P01yhY+gQNyE8V0cYsg5R2q8qfAVdI3wpdPPx2vqAsEKjXul&#10;BQF/fDY+Wh2lXtk81YTeFU+SCHScfeKfrGRErMhp9IMy+phQqQsudAyPzi3RPuaNNOa2NPjvLWu7&#10;fxZCckaHjPUivn5TGdaOVbwmHasVsnrlcI6aN5j3ZCXlSjtopdr2UG54G3GcK0V/VR6ydXtXtjtq&#10;dAp9UlGJtdiQAIeejjyQH8qdwRhpLr03uK0Uh/jDpWwfZFV/QJ+lRpNi6YAqvrmHQwJyChlr3fD6&#10;0Ngi0wopC9pH7SZLU3UnvOJR1MGL5Lcv4xBuJZbQPotoq6qntnX4XbBtq9yj3V6cVqr64qVsO9WA&#10;OF9APFPH6/MMrMSv0ZTCtGEF/qr2vtPTeziEfiCFBg/5fOzajENOCcIA8ZvAVjYjLlTMIbuJp992&#10;6oYmdsfEbx91WIjlSoe0ccQM98+iwLWaiNhvaNm//OwRC7jDCzrShBWqESM0jhMf2fk9WSOfdiyh&#10;sutXcIhAVjBBNAHWdaxW4lmtgbfdJPpTdTNKNaKqpSkXPrOKswoNRX0QdhuLNipd2MZD8WsEwXli&#10;ihVpYmRI9PNv46E6jr2C0iCJaO/oDPYMCzfJ+HR+x94r8SJ8C8hZIwh8MGu1JSxHVMzIMJylUsw0&#10;5oY30M1m+HQ3VOOpfXjU+8MQBmA1pwihixSzm3cAW2BFpEauPrXNsfPqGPXKZ0n8+Q66EdZpB1o2&#10;FFsYnmgrEh8N2mYwrFV7L4Uk6hD1ygcEbxKxGpCa5qLMyAEo+3j/HjIg1HRQs0B9dNREBbY1xjMT&#10;akosQPz6vGCGvePCyJ2Ih3ZBwXWnRM02XUd6xw+FT2j9hlef7rhH+oqrXrGQS6xIKZWKhWhA1PtK&#10;7WrzH5yDFJyyrUmi5UXnU9DiEvba6Z7uioTP/YDagYgM5zY1nA8b3r+Pv+9OmR3myTcsR2HmWN1o&#10;r0aYv6Cx7dLC/oh0EnKGuaFoxD57oUGAhlu8oKQ0856tNOZ9UFIdol51qtq8OMhgfJTVLNs5jfeC&#10;L/v8dH0w0fB8uj02r77+88/rzT3819s/Hp6+fPjt9O76dP788e+fz+d2cf/48OXh9/Pl1X9P5/ev&#10;T/f3D19vb1/r1un8/HiyP6OhWF4IdHmNN9qHy8fOX199a6TIwt+fnt+//s/5dGvf+vqkAU2yXK63&#10;P07XR/tye99g/fL59nAJ8cbHvz1f312f/7x8+E3/+/fTx//9eXl1uZ1/f2KiIP/09f7x6fL+9f3t&#10;0lZcT327Prc3P737dHn+V/z/2yf978TfTs+Pn+//ON1O+bq98e7h7dPj0/njw+XD/wEAAP//AwBQ&#10;SwMEFAAGAAgAAAAhAG1KS8HjAAAADgEAAA8AAABkcnMvZG93bnJldi54bWxMj0FLw0AQhe+C/2EZ&#10;wVu72dRojdmUUtRTEWwF8bZNpklodjZkt0n6752e9PYe83jzvWw12VYM2PvGkQY1j0AgFa5sqNLw&#10;tX+bLUH4YKg0rSPUcEEPq/z2JjNp6Ub6xGEXKsEl5FOjoQ6hS6X0RY3W+LnrkPh2dL01gW1fybI3&#10;I5fbVsZR9CitaYg/1KbDTY3FaXe2Gt5HM64X6nXYno6by88++fjeKtT6/m5av4AIOIW/MFzxGR1y&#10;Zjq4M5VetBpmcbJg9sDqKeZV14hSDwrEgVWyfFYg80z+n5H/AgAA//8DAFBLAQItABQABgAIAAAA&#10;IQC2gziS/gAAAOEBAAATAAAAAAAAAAAAAAAAAAAAAABbQ29udGVudF9UeXBlc10ueG1sUEsBAi0A&#10;FAAGAAgAAAAhADj9If/WAAAAlAEAAAsAAAAAAAAAAAAAAAAALwEAAF9yZWxzLy5yZWxzUEsBAi0A&#10;FAAGAAgAAAAhANHAIgXRygYAgd8mAA4AAAAAAAAAAAAAAAAALgIAAGRycy9lMm9Eb2MueG1sUEsB&#10;Ai0AFAAGAAgAAAAhAG1KS8HjAAAADgEAAA8AAAAAAAAAAAAAAAAAK80GAGRycy9kb3ducmV2Lnht&#10;bFBLBQYAAAAABAAEAPMAAAA7zgYAAAA=&#10;">
              <v:group id="Group 14" o:spid="_x0000_s1027" style="position:absolute;top:1981;width:40640;height:38195" coordsize="40644,40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<v:shape id="Freeform: Shape 10" o:spid="_x0000_s1028" style="position:absolute;width:40644;height:40105;rotation:180;flip:x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nqyxAAAANoAAAAPAAAAZHJzL2Rvd25yZXYueG1sRI9Ba8JA&#10;EIXvBf/DMoKXoptKqJK6ikgFoYdq4sHjkJ1mg9nZkF019td3hYKnYXjvffNmseptI67U+dqxgrdJ&#10;AoK4dLrmSsGx2I7nIHxA1tg4JgV38rBaDl4WmGl34wNd81CJCGGfoQITQptJ6UtDFv3EtcRR+3Gd&#10;xRDXrpK6w1uE20ZOk+RdWqw5XjDY0sZQec4vNlJ+Z2m+p6/PdZGG3nzvU349nJQaDfv1B4hAfXia&#10;/9M7HevD45XHlMs/AAAA//8DAFBLAQItABQABgAIAAAAIQDb4fbL7gAAAIUBAAATAAAAAAAAAAAA&#10;AAAAAAAAAABbQ29udGVudF9UeXBlc10ueG1sUEsBAi0AFAAGAAgAAAAhAFr0LFu/AAAAFQEAAAsA&#10;AAAAAAAAAAAAAAAAHwEAAF9yZWxzLy5yZWxzUEsBAi0AFAAGAAgAAAAhANSOerL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white [3212]" stroked="f">
                  <v:fill color2="#0072c7 [3205]" o:opacity2="24248f" focusposition="1" focussize="" focus="100%" type="gradientRadial"/>
                  <v:stroke joinstyle="miter"/>
                  <v:path arrowok="t" o:connecttype="custom" o:connectlocs="2209740,3988776;2190745,3999002;2191882,3999490;2367681,3884954;2306265,3899575;2214141,3911273;2209755,3899575;2274095,3893727;2367681,3884954;2527435,3869648;2523683,3870707;2525607,3870332;1381374,3847668;1446445,3864484;1474229,3865945;1551729,3903963;1586823,3911273;1589019,3912005;1597060,3903963;1627767,3912736;1658476,3920046;1718982,3934116;1719891,3933206;1790081,3944903;1823712,3950752;1857345,3953676;1926072,3956600;2019657,3955137;2023720,3955137;2032819,3950020;2053291,3943440;2074128,3943075;2088385,3944902;2092223,3955137;2124941,3955137;2114706,3969759;2108857,3977071;2089847,3985844;2054752,3985844;2009422,3982919;1911449,3979995;1838335,3974146;1773995,3965373;1709655,3955137;1611683,3940516;1535644,3915660;1536524,3915021;1491776,3901038;1452294,3883492;1406964,3868871;1360171,3852786;1381374,3847668;2242146,3816321;2219804,3819730;2065293,3827531;2116168,3833778;2129329,3830853;2219990,3820619;2234909,3817718;2380968,3795135;2305083,3806716;2331123,3807459;2368594,3800514;2657975,3791753;2419970,3855130;2540412,3828296;1132056,3762133;1300217,3833778;1360171,3852786;1405501,3868869;1450832,3883491;1490313,3901037;1481539,3908348;1458143,3903961;1374794,3873257;1333850,3857172;1292906,3839626;1238801,3820619;1192008,3800149;1155452,3781140;1132056,3762133;1200784,3725579;1281208,3766520;1270973,3772368;1177387,3727041;1200784,3725579;903941,3626153;1003375,3681715;1023847,3705109;977054,3680252;941960,3658320;903941,3626153;1078304,3588634;1078318,3589050;1083256,3595027;1083800,3592522;3213800,3492653;3208490,3493095;3120753,3555969;3034478,3602758;2973062,3639311;2939431,3653933;2904336,3668554;2861929,3690488;2829759,3709495;2782966,3728504;2734712,3746050;2721550,3759208;2701079,3766520;2649900,3775293;2584096,3795763;2524144,3814770;2458341,3833779;2376453,3854249;2260934,3873257;2258009,3877644;2202467,3891529;2203906,3892265;2265587,3876846;2266783,3873257;2382304,3854249;2464191,3833779;2529993,3814770;2589947,3795763;2655749,3775293;2706929,3766520;2672283,3787306;2673296,3786990;2709854,3765057;2730326,3757747;2731689,3757369;2740561,3747511;2788817,3729965;2835610,3710958;2867780,3691949;2910185,3670017;2945280,3655396;2969345,3644934;2981837,3636387;3043253,3599834;3129527,3553045;706284,3472433;711835,3477195;713731,3478161;3223614,3434264;3223112,3434609;3223112,3435027;3225437,3435358;3226037,3434609;3255206,3412438;3246572,3418402;3245046,3419988;3250965,3416199;586887,3338790;642114,3403809;598324,3351265;3358739,3338747;3358609,3338793;3357642,3345418;3334245,3371737;3306461,3402442;3308136,3402056;3334245,3373198;3357642,3346880;3358739,3338747;729812,3305821;732708,3309347;732853,3308863;513513,3272309;551533,3297166;553399,3299364;570724,3303198;610022,3339568;664127,3383433;687524,3415600;700683,3431685;756250,3478474;740166,3491632;688417,3434138;686062,3434609;735033,3489017;740166,3491632;756251,3478474;895167,3588135;867384,3596908;877620,3604219;836676,3605681;810355,3588135;785497,3569128;724081,3517951;667052,3466777;614410,3415600;589552,3390744;566155,3364425;574929,3352728;604175,3379047;636345,3403903;675825,3446306;679181,3449185;636345,3403903;605636,3379047;576391,3352728;544220,3313249;513513,3272309;3734909,3039826;3734168,3040144;3718197,3078472;3719557,2856647;3680806,2912618;3661795,2947710;3642787,2979877;3597455,3039826;3557975,3099774;3522880,3148026;3519954,3149814;3517559,3153362;3521417,3150950;3556512,3102700;3595994,3042751;3641324,2982803;3660334,2950635;3679343,2915544;3718825,2858519;3870902,2836587;3851892,2893611;3818260,2955021;3784627,3017895;3753920,3057372;3774392,3016432;3791939,2975491;3805099,2953560;3822646,2924317;3838732,2895073;3870902,2836587;3776252,2711251;3740758,2773714;3740106,2775215;3775853,2712303;3795719,2569780;3753058,2686326;3663320,2869743;3650182,2890514;3650097,2890686;3619389,2943324;3588682,3000349;3553587,3044214;3524341,3093927;3351793,3288393;3294763,3336645;3289292,3340805;3286932,3343194;3263084,3362633;3243584,3384896;3171932,3438996;3160705,3446088;3130210,3470946;3125807,3473806;3119290,3479937;3062262,3517953;3005232,3553045;2998705,3556353;2960091,3581431;2948121,3587469;2936506,3595447;2897024,3617380;2860134,3631846;2777917,3673313;2585024,3745250;2450608,3779809;2559238,3759208;2579710,3754821;2645512,3731426;2686456,3718268;2752259,3684637;2826834,3658319;2874614,3639583;2895562,3627614;2914570,3621767;2940892,3607144;2947808,3602337;2965752,3585212;3005232,3561818;3050149,3539802;3066648,3529649;3123677,3491632;3148535,3468238;3176319,3450692;3247970,3396593;3299151,3348341;3356179,3300091;3528727,3105623;3552474,3065258;3553587,3061758;3591606,3003272;3603304,2985726;3618859,2964153;3623776,2955021;3654483,2902383;3714437,2778099;3772929,2645044;3790110,2590943;3955712,2440341;3951326,2443266;3951326,2443266;3969525,2353685;3969000,2356272;3973260,2361385;3986421,2376006;3995195,2370158;3995416,2369036;3989346,2373082;3974723,2359922;3956491,2187588;3955470,2187645;3953620,2187748;3954251,2194699;3952789,2231254;3946940,2253185;3911846,2308747;3903072,2356999;3894298,2373082;3879676,2443266;3863590,2498828;3846042,2552928;3835807,2595330;3824109,2639195;3833438,2624685;3841656,2593867;3848967,2550003;3866514,2495903;3882600,2440341;3897223,2370158;3905997,2354073;3914770,2305823;3949865,2250261;3926468,2362846;3908921,2456424;3869439,2576321;3861629,2588470;3858290,2606662;3847505,2637734;3806562,2726924;3787551,2773714;3775853,2798571;3761230,2824890;3721750,2895073;3679343,2963794;3625239,3055911;3565285,3146565;3525804,3197739;3483398,3247453;3468775,3267923;3452691,3288393;3427831,3308863;3387174,3353875;3388349,3358577;3345944,3402442;3300612,3434609;3264056,3463852;3229425,3489158;3234811,3488710;3272830,3460928;3309387,3431685;3354717,3399517;3397124,3355653;3395661,3349804;3436605,3304478;3461464,3284008;3477549,3263537;3492171,3243067;3534578,3193354;3574059,3142177;3634013,3051524;3688116,2959408;3730523,2890686;3770004,2820503;3784627,2794184;3796325,2769328;3815335,2722539;3856279,2633346;3872363,2573399;3911846,2453502;3929393,2359924;3952789,2247337;3958064,2227560;3954251,2226866;3955712,2190313;3987883,2156683;3970856,2227626;3970857,2227626;3987884,2156684;4001044,2142061;3992270,2161070;3990261,2200913;3989346,2238564;3974723,2283555;3974723,2288695;3992270,2238564;3995195,2161068;4002012,2146299;3938165,2079188;3928584,2101835;3925005,2134751;3920392,2119374;3918705,2121545;3923544,2137675;3920619,2161070;3926468,2180077;3931002,2179826;3927930,2169841;3930854,2146447;3938165,2079188;4060998,2039710;4063922,2041171;4062459,2102582;4063922,2144985;4059535,2222479;4055149,2266344;4041988,2330679;4037601,2384779;4015667,2484206;3995195,2570473;3958639,2586557;3961563,2577784;3967412,2516374;3989346,2452039;4006893,2441804;4006893,2441803;4025903,2330679;4036138,2278041;4044912,2223942;4052224,2172766;4055149,2124515;4056610,2083575;4059535,2061642;4060998,2039710;205949,1361757;206676,1362121;206745,1361916;294172,1152181;262002,1212128;235681,1234062;235618,1235462;233072,1291437;233146,1291303;235681,1235523;262002,1213590;294172,1153642;295268,1154373;295816,1153277;311718,1024972;291246,1039594;260539,1103929;267564,1109549;267792,1108562;262002,1103929;292709,1039594;310836,1026647;424314,941630;422467,943108;414627,973249;409691,988419;275161,1234062;256151,1294009;238604,1355420;200585,1484090;175727,1571819;164028,1637617;158179,1671246;153792,1704877;140632,1795530;136244,1851092;143556,1909579;146983,1877711;146481,1867175;152330,1805765;165490,1715111;175928,1702586;191085,1601161;190349,1583517;204796,1542105;213391,1507337;210821,1513333;202048,1510409;180113,1573282;181576,1608374;171339,1675633;169877,1687331;155255,1704877;159641,1671246;165490,1637617;177188,1571819;202048,1484090;240067,1355420;257614,1294009;276623,1234062;411152,988419;424314,941630;450636,795414;450635,795414;457945,801263;457945,801261;714127,587243;713846,587467;712993,588432;701050,600946;698031,605338;696058,607567;687524,619955;598325,725231;573466,754474;548608,785178;438686,906662;550070,783717;574927,753011;599787,723768;688985,618492;698031,605338;712993,588432;751247,486417;738626,490814;729240,494299;727006,497132;710920,511754;669976,538073;642194,568779;615873,599483;598325,615568;597730,614822;581144,634759;552994,669669;507664,719382;514975,728153;515115,728030;509126,720843;554456,671130;599787,615568;617334,599485;643655,568779;671438,538074;712382,511755;728467,497134;746015,490554;751554,488835;2869241,222248;2943817,255877;2975987,282196;2904336,247104;2869241,222248;2626503,115510;2684994,128668;2766882,169609;2626503,115510;1746214,105823;1715505,109661;1649702,118434;1585362,133056;1557579,141829;1525409,150602;1455014,164429;1442059,169610;1352861,200315;1265124,235407;1203708,263188;1162764,279271;1061867,326061;1013612,356767;966819,387471;892242,443033;822053,498595;754877,557192;760637,564393;774895,554615;787031,545570;830827,507368;901016,451806;975591,396244;1022384,365538;1070640,334833;1171537,288044;1211019,267574;1272434,239792;1360171,204701;1449369,173996;1486839,166637;1504939,160452;1751301,107308;2269159,74387;2300415,77494;2342821,92115;2310651,87729;2243387,74569;2269159,74387;2439332,62872;2499284,67258;2572398,96501;2481737,80418;2439332,62872;1950200,62507;1781307,71645;1664325,87728;1608758,102350;1560502,119895;1493238,128668;1238801,226634;1146679,267574;1118895,277809;1094037,290969;1047244,315825;974130,353841;918563,397706;757713,523451;724098,552679;691213,582703;691910,583400;438936,880218;387756,950401;364360,992805;340963,1032282;297095,1114163;249376,1189353;248840,1191658;232755,1235523;221056,1255993;218132,1258918;205155,1302052;202048,1327640;199123,1364193;178651,1424142;159641,1484090;139169,1571819;127471,1652239;120160,1732657;130395,1677095;131344,1672510;133320,1650776;145018,1570358;148681,1571580;148999,1570221;145020,1568895;165491,1481166;184500,1421216;204878,1361543;203511,1361269;206435,1324715;222519,1255993;234218,1235523;234611,1234455;250303,1191658;298558,1115626;342426,1033745;365823,994268;389219,951864;440400,881681;693373,584863;760637,523453;921488,397707;977054,353842;1050168,315826;1096961,290969;1121821,277810;1149603,267574;1241727,226634;1496164,128670;1563428,119897;1611683,102351;1667249,87729;1784232,71645;1953125,63055;2088876,67609;2155650,0;2224376,4386;2294565,11697;2341358,23395;2372067,38016;2410086,30705;2467114,43865;2502209,54099;2500747,55562;2499284,65796;2439332,61411;2418860,55562;2398388,51175;2358906,42402;2319425,33629;2278481,27780;2233151,27780;2196594,27780;2139566,27780;2136887,26925;2111782,39478;2120555,54099;2208292,71645;2169249,72327;2169907,72377;2211216,71645;2246311,76032;2313576,89191;2345746,93578;2399851,105275;2455418,116973;2509521,130131;2563626,146216;2589947,153526;2616268,162299;2616607,162609;2635483,165863;2681224,182860;2687613,192540;2689382,193005;2730326,209088;2765420,223709;2800515,239794;2826836,254416;2844383,263188;2863392,273423;2927732,309978;3009620,362615;3052027,391858;3053255,392735;3074926,405900;3900147,1957829;3899530,1970065;3916232,1972451;3932316,1984148;3939628,2023626;3967411,2070415;3979110,2071478;3979110,2060180;3990997,2027162;3990807,2020703;4002505,1981224;4018591,1981224;4043449,1965141;4046374,2029476;4039063,2060180;4030289,2089423;4025902,2137675;4024440,2162531;4021516,2187389;4015281,2191546;4015667,2193236;4021640,2189254;4024440,2165456;4025902,2140600;4030289,2092348;4039063,2063105;4046374,2032400;4058072,2041173;4056610,2063105;4053686,2085038;4052223,2125978;4049298,2174229;4041988,2225405;4033214,2279504;4022977,2332142;4003968,2443266;3986421,2453502;3964486,2517837;3958637,2579247;3955712,2588020;3930854,2655279;3923542,2661128;3892835,2732773;3925005,2661128;3932316,2655279;3885523,2788335;3860665,2801495;3855510,2811806;3856279,2813191;3862128,2801494;3886986,2788335;3869439,2838049;3837269,2896535;3821184,2925778;3803637,2955021;3790476,2976953;3771467,3019356;3750995,3060297;3718825,3104161;3686655,3145102;3687995,3142342;3651559,3191891;3572596,3278159;3557050,3302075;3572596,3279620;3651559,3193352;3591606,3284006;3560715,3316358;3535917,3334585;3534577,3336645;3519073,3348571;3518492,3352728;3449765,3422912;3376651,3490171;3373270,3492624;3348868,3523800;3290377,3567665;3235710,3608662;3235514,3608900;3290377,3569128;3348868,3525263;3300612,3573513;3261314,3599102;3234129,3610582;3233347,3611531;3204102,3630538;3193082,3635645;3165354,3658137;3138300,3677327;3097356,3703646;3084197,3705109;3069569,3711610;3067296,3713337;3085658,3706571;3098820,3705109;3046178,3744587;3012544,3762134;2978913,3778217;2955157,3781780;2951129,3784066;2839996,3832316;2834329,3833604;2800515,3855711;2819524,3861559;2749334,3892265;2755184,3871795;2731787,3880568;2709854,3887878;2664522,3902500;2658466,3895231;2636738,3899575;2610417,3905424;2556314,3918584;2554530,3919413;2606031,3906885;2632352,3901037;2654286,3896651;2663059,3903961;2708391,3889340;2730324,3882030;2753721,3873257;2747871,3893727;2686456,3922970;2683445,3922127;2641126,3939053;2606031,3949289;2553389,3962447;2531639,3960621;2486145,3969472;2484662,3972683;2363293,3996078;2335509,3988766;2312113,3988766;2271169,4001927;2234613,4004851;2198055,4006312;2194084,4004611;2160768,4010517;2120555,4003388;2122018,4001927;2129329,3991691;2095697,3987305;2111782,3978532;2160038,3977069;2206830,3975608;2274094,3977069;2320886,3972683;2408623,3953675;2467114,3940516;2510983,3939053;2514035,3937636;2471502,3939054;2413011,3952213;2325274,3971222;2278481,3975608;2211216,3974146;2164424,3975608;2116168,3977071;2117631,3971222;2127866,3956600;2578247,3882030;2883864,3766520;2964288,3724116;3009620,3700722;3056413,3675866;3144149,3623228;3214339,3569128;3345944,3466777;3382500,3437533;3417594,3406829;3470236,3358577;3492171,3322024;3523678,3293144;3523932,3291330;3493634,3319099;3471699,3355653;3419057,3403905;3383963,3434609;3347407,3463852;3215802,3566203;3145612,3620304;3057876,3672942;3011083,3697798;2965752,3721192;2885327,3763595;2579710,3879105;2129329,3953676;2095697,3953676;2091310,3941979;2056215,3940516;2024045,3953676;1930459,3955137;1861733,3952213;1828100,3949289;1794468,3943440;1814728,3921832;1810553,3922970;1735070,3908993;1731590,3909811;1586825,3883492;1529795,3871795;1480078,3863022;1420125,3835240;1345548,3807460;1268048,3776754;1281208,3766520;1335313,3776754;1358710,3797224;1439134,3820619;1598523,3861559;1638004,3868871;1680411,3876181;1727203,3886417;1778769,3897566;1782768,3896651;1831024,3903963;1832486,3901038;1902675,3903963;1914373,3905424;2022582,3905424;2101545,3908348;2195131,3901038;2206829,3901038;2211216,3912736;2303339,3901038;2364755,3886417;2399849,3880568;2421784,3877644;2470039,3865947;2509521,3857174;2549002,3846938;2621422,3834405;2630891,3830855;2554852,3844013;2515370,3854249;2475889,3863022;2427633,3874720;2405700,3877644;2370605,3883492;2275557,3892265;2211216,3898114;2199518,3898114;2105933,3905424;2026970,3902500;1918761,3902500;1907063,3901038;1861733,3882030;1836873,3898114;1836811,3898240;1857345,3884954;1902677,3903961;1832487,3901037;1833040,3900679;1787156,3893727;1733053,3882030;1686260,3871795;1643853,3864484;1604372,3857174;1444983,3816233;1364559,3792839;1341162,3772368;1287057,3762133;1206633,3721192;1183236,3722655;1099886,3680252;1085263,3653933;1088188,3652471;1139368,3680252;1190547,3708033;1205170,3699261;1145217,3659781;1095500,3637850;1026772,3598371;968281,3560355;876158,3520877;841063,3491634;848374,3488710;883469,3498944;810355,3422912;769411,3389283;731392,3355653;683138,3316175;612948,3238680;608132,3223630;593938,3209437;545683,3156799;539834,3130480;520824,3104161;518560,3100611;495965,3085152;452096,3022280;427238,2963794;424314,2963794;390682,2899459;358512,2835124;324879,2760555;294172,2684523;324879,2735697;355587,2800032;365823,2835124;370054,2841327;364846,2814256;351267,2789614;329164,2739914;302944,2696218;270774,2608489;243212,2518557;234162,2492341;194745,2335014;177312,2220803;177188,2223942;178651,2247337;185962,2301437;194735,2356999;180113,2308747;169877,2247337;158179,2247337;150867,2191775;140632,2156683;131858,2123054;106999,2096735;99688,2096735;92376,2060180;89451,2013391;95301,1947595;98225,1924200;103205,1908154;100784,1871563;104074,1817462;109923,1806497;109923,1799916;98225,1821849;87990,1807228;68980,1780909;65507,1760073;64594,1761900;58744,1820386;54357,1878873;49971,1924200;49971,2017777;51432,2066029;54357,2114279;41197,2159607;38273,2159607;29499,2071878;29499,1981224;36809,1911040;49965,1924193;38273,1909579;35348,1856941;38273,1776522;39734,1754590;44122,1718035;61669,1652239;70412,1608529;67518,1598138;57281,1656625;39734,1722422;35348,1758976;33885,1780909;30960,1861327;33885,1913964;26574,1984148;26574,2074802;35348,2162531;38273,2162531;57281,2245875;67518,2314596;89451,2384779;123998,2535702;127013,2564626;133321,2564626;165491,2642119;177190,2681598;155255,2647968;131858,2595330;130397,2609952;117675,2570519;108462,2571936;98225,2538307;63130,2457887;41197,2386242;39734,2326293;29499,2256109;22187,2185926;6102,2134751;16338,1862790;26574,1792606;17801,1754590;35348,1649315;39734,1624457;51432,1539652;82141,1478241;74829,1561585;82138,1547300;86527,1513150;87990,1475317;101150,1427065;121622,1353957;146481,1279388;148343,1277292;159642,1217977;175727,1175574;194737,1140482;232756,1067374;263463,1001578;307332,916772;339502,880218;365823,829043;387758,796876;411154,785178;417003,776405;440400,729616;485729,676979;486964,698979;483657,708227;531059,659433;554456,628728;585164,599485;587811,602425;586627,600946;624646,562930;662666,527838;703609,483974;760637,441570;822053,396244;858774,370628;883469,347992;927337,321673;974130,296817;980324,293632;996248,277993;1022386,258801;1051083,244180;1071385,239507;1075026,236868;1472766,76031;1487524,72822;1528332,58485;1556482,52819;1571160,52694;1576588,51175;1909987,7310;2004669,6945;2105933,8771;2107818,10185;2157113,4386;2202443,11696;2247774,20469;2271161,25785;2246311,19007;2200980,10234;2155650,2924;2155650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reeform: Shape 18" o:spid="_x0000_s1029" style="position:absolute;left:2909;top:4364;width:32264;height:31839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/bUwQAAANsAAAAPAAAAZHJzL2Rvd25yZXYueG1sRE9La8JA&#10;EL4X+h+WKXirm0awNXWVElS8SaMHvU2z0yQ0Oxuym4f/3hWE3ubje85yPZpa9NS6yrKCt2kEgji3&#10;uuJCwem4ff0A4TyyxtoyKbiSg/Xq+WmJibYDf1Of+UKEEHYJKii9bxIpXV6SQTe1DXHgfm1r0AfY&#10;FlK3OIRwU8s4iubSYMWhocSG0pLyv6wzCvgniy+783tadXJWHw+bzjZFp9TkZfz6BOFp9P/ih3uv&#10;w/wF3H8JB8jVDQAA//8DAFBLAQItABQABgAIAAAAIQDb4fbL7gAAAIUBAAATAAAAAAAAAAAAAAAA&#10;AAAAAABbQ29udGVudF9UeXBlc10ueG1sUEsBAi0AFAAGAAgAAAAhAFr0LFu/AAAAFQEAAAsAAAAA&#10;AAAAAAAAAAAAHwEAAF9yZWxzLy5yZWxzUEsBAi0AFAAGAAgAAAAhALif9t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  <v:stroke joinstyle="miter"/>
                  <v:path arrowok="t" o:connecttype="custom" o:connectlocs="1754124,3166623;1739045,3174741;1739948,3175129;1879500,3084200;1830747,3095808;1757618,3105094;1754136,3095808;1805210,3091165;1879500,3084200;2006314,3072049;2003338,3072890;2004864,3072593;1096555,3054600;1148209,3067949;1170264,3069110;1231785,3099291;1259644,3105094;1261386,3105676;1267770,3099291;1292145,3106256;1316522,3112059;1364552,3123229;1365275,3122507;1420992,3131793;1447689,3136436;1474388,3138758;1528944,3141079;1603234,3139918;1606458,3139918;1613681,3135855;1629932,3130632;1646473,3130342;1657791,3131792;1660837,3139918;1686810,3139918;1678685,3151526;1674042,3157330;1658951,3164295;1631092,3164295;1595109,3161973;1517336,3159652;1459297,3155009;1408223,3148044;1357149,3139918;1279377,3128310;1219017,3108577;1219715,3108070;1184194,3096970;1152852,3083040;1116869,3071432;1079724,3058663;1096555,3054600;1779847,3029714;1762113,3032420;1639460,3038614;1679845,3043572;1690292,3041251;1762261,3033126;1774104,3030823;1890047,3012895;1829809,3022088;1850480,3022678;1880225,3017165;2109939,3010210;1921006,3060524;2016616,3039220;898643,2986695;1032131,3043572;1079724,3058663;1115707,3071431;1151692,3083039;1183032,3096968;1176068,3102773;1157495,3099290;1091332,3074914;1058830,3062145;1026328,3048215;983379,3033126;946234,3016875;917215,3001784;898643,2986695;953200,2957676;1017042,2990178;1008917,2994821;934627,2958836;953200,2957676;717561,2878742;796494,2922852;812745,2941425;775600,2921691;747742,2904280;717561,2878742;855973,2848957;855984,2849287;859905,2854031;860336,2852044;2551161,2772759;2546946,2773110;2477299,2823025;2408813,2860170;2360060,2889189;2333363,2900797;2305504,2912404;2271841,2929817;2246304,2944906;2209159,2959997;2170854,2973927;2160407,2984373;2144156,2990178;2103529,2997142;2051294,3013393;2003702,3028483;1951467,3043574;1886463,3059825;1794762,3074914;1792441,3078397;1748350,3089420;1749493,3090005;1798456,3077763;1799406,3074914;1891108,3059825;1956111,3043574;2008345,3028483;2055938,3013393;2108172,2997142;2148800,2990178;2121297,3006680;2122102,3006428;2151122,2989016;2167372,2983213;2168455,2982913;2175497,2975087;2213804,2961157;2250948,2946068;2276486,2930977;2310147,2913566;2338006,2901958;2357110,2893653;2367026,2886867;2415779,2857848;2484264,2820703;560658,2756707;565065,2760487;566569,2761254;2558951,2726405;2558554,2726679;2558554,2727011;2560399,2727274;2560875,2726679;2584029,2709078;2577176,2713812;2575965,2715071;2580664,2712064;465879,2650610;509717,2702224;474958,2660514;2666217,2650576;2666113,2650612;2665345,2655872;2646773,2676766;2624717,2701142;2626047,2700835;2646773,2677926;2665345,2657032;2666217,2650576;579336,2624438;581634,2627234;581750,2626852;407634,2597832;437815,2617566;439297,2619311;453049,2622354;484245,2651228;527194,2686051;545766,2711588;556213,2724358;600322,2761503;587554,2771949;546476,2726305;544606,2726679;544606,2726679;583480,2769872;587554,2771949;600323,2761503;710597,2848561;688542,2855525;696667,2861330;664166,2862490;643272,2848561;623539,2833471;574786,2792843;529515,2752216;487727,2711588;467995,2691856;449422,2670962;456387,2661675;479603,2682569;505140,2702302;536480,2735965;539144,2738250;505140,2702302;480763,2682569;457547,2661675;432010,2630334;407634,2597832;2964826,2413268;2964237,2413520;2951558,2443948;2952639,2267845;2921878,2312279;2906787,2340138;2891697,2365675;2855713,2413268;2824372,2460859;2796514,2499166;2794190,2500585;2792289,2503402;2795352,2501487;2823211,2463182;2854552,2415589;2890536,2367998;2905627,2342460;2920716,2314602;2952058,2269331;3045355,2263816;3035634,2285582;3014740,2327370;3035634,2285582;3045355,2263816;3072779,2251919;3057688,2297189;3030991,2345942;3004292,2395857;2979916,2427197;2996167,2394695;3010097,2362193;3020543,2344782;3034472,2321566;3047241,2298351;3072779,2251919;2997644,2152417;2969469,2202005;2968951,2203197;2997327,2153252;3013097,2040106;2979233,2132630;2907997,2278241;2897566,2294731;2897501,2294868;2873124,2336656;2848748,2381927;2820889,2416751;2797674,2456217;2660702,2610601;2615431,2648907;2611088,2652209;2609214,2654106;2590284,2669538;2574805,2687212;2517926,2730162;2509014,2735791;2484806,2755526;2481310,2757797;2476138,2762664;2430868,2792844;2385597,2820703;2380417,2823329;2349764,2843239;2340261,2848032;2331041,2854365;2299700,2871778;2270418,2883261;2205150,2916182;2052030,2973292;1945328,3000728;2031561,2984373;2047812,2980890;2100046,2962318;2132548,2951871;2184784,2925172;2243983,2904278;2281911,2889404;2298540,2879903;2313628,2875261;2334523,2863652;2340013,2859836;2354257,2846240;2385597,2827668;2421253,2810190;2434350,2802129;2479621,2771949;2499353,2753377;2521409,2739447;2578286,2696499;2618914,2658192;2664184,2619887;2801156,2465502;2820006,2433457;2820889,2430679;2851070,2384247;2860356,2370318;2872703,2353192;2876607,2345942;2900982,2304154;2948575,2205487;2995006,2099856;3008645,2056907;3140102,1937347;3136621,1939668;3136621,1939668;3151067,1868551;3150650,1870605;3154032,1874664;3164479,1886272;3171444,1881629;3171620,1880738;3166801,1883951;3155193,1873503;3140720,1736690;3139910,1736735;3138441,1736817;3138942,1742335;3137782,1771355;3133139,1788766;3105280,1832876;3098316,1871183;3091351,1883951;3079743,1939668;3066974,1983778;3053045,2026727;3044920,2060390;3035634,2095213;3043040,2083693;3049563,2059228;3055366,2024405;3069296,1981456;3082065,1937347;3093673,1881629;3100637,1868860;3107602,1830554;3135461,1786445;3116888,1875824;3102959,1950115;3071617,2045299;3065417,2054943;3062766,2069386;3054206,2094053;3021704,2164860;3006614,2202005;2997327,2221739;2985720,2242633;2954379,2298351;2920716,2352907;2877768,2426037;2830176,2498005;2798835,2538632;2765172,2578099;2753564,2594350;2740796,2610601;2721063,2626852;2688789,2662586;2689721,2666318;2656059,2701142;2620074,2726679;2591055,2749895;2563565,2769985;2567840,2769629;2598020,2747573;2627040,2724358;2663024,2698820;2696687,2663997;2695525,2659354;2728027,2623370;2747761,2607119;2760529,2590868;2772137,2574617;2805800,2535151;2837140,2494522;2884733,2422554;2927681,2349425;2961344,2294868;2992684,2239150;3004292,2218256;3013578,2198523;3028669,2161378;3061171,2090570;3073939,2042978;3105280,1947794;3119210,1873504;3137782,1784123;3141969,1768423;3138942,1767872;3140102,1738853;3165640,1712155;3152122,1768475;3152123,1768475;3165641,1712156;3176087,1700547;3169122,1715638;3169122,1715638;3167526,1747268;3166801,1777158;3155193,1812876;3155193,1816957;3169122,1777158;3171444,1715636;3176856,1703912;3126173,1650632;3118566,1668613;3115727,1694743;3112065,1682536;3110725,1684259;3114567,1697065;3112245,1715638;3116888,1730727;3120487,1730527;3118048,1722601;3120370,1704029;3126173,1650632;3223680,1619292;3226001,1620452;3224840,1669205;3226001,1702868;3222518,1764389;3219036,1799213;3208589,1850287;3205107,1893237;3187695,1972170;3171444,2040656;3142425,2053425;3144747,2046460;3149390,1997707;3166801,1946633;3180730,1938508;3180730,1938507;3195821,1850287;3203946,1808499;3210910,1765551;3216715,1724923;3219036,1686617;3220197,1654115;3222518,1636703;3223680,1619292;163485,1081076;164063,1081365;164117,1081203;233518,914697;207981,962289;187087,979701;187037,980812;185016,1025250;185074,1025144;187087,980861;207981,963449;233518,915857;234388,916437;234823,915567;247446,813708;231195,825316;206819,876391;212396,880852;212578,880069;207981,876391;232356,825316;246746,815038;336826,747544;335360,748718;329137,772647;325219,784689;218427,979701;203336,1027293;189407,1076045;159227,1178194;139494,1247841;130208,1300077;125565,1326775;122082,1353473;111636,1425442;108153,1469552;113957,1515983;116677,1490683;116279,1482320;120922,1433567;131368,1361598;139654,1351655;151686,1271135;151102,1257128;162570,1224253;169393,1196650;167353,1201410;160388,1199088;142976,1249003;144137,1276862;136011,1330258;134851,1339544;123243,1353473;126725,1326775;131368,1300077;140654,1247841;160388,1178194;190569,1076045;204498,1027293;219587,979701;326379,784689;336826,747544;357722,631466;357720,631466;363524,636109;363524,636108;566885,466202;566662,466380;565985,467144;556503,477081;554106,480569;552541,482337;545766,492172;474960,575748;455226,598964;435493,623340;348272,719743;436653,622180;456386,597803;476120,574587;546926,491011;554106,480569;565985,467144;596351,386159;586332,389649;578881,392415;577108,394665;564339,406273;531837,427167;509783,451544;488889,475920;474960,488689;474485,488097;461320,503925;438975,531639;402991,571105;408795,578069;408906,577971;404151,572266;440135,532799;476120,488689;490049,475921;510943,451544;532997,427168;565499,406274;578268,394666;592197,389443;596594,388078;2277646,176439;2336845,203136;2362382,224031;2305504,196172;2277646,176439;2084957,91701;2131388,102148;2196391,134650;2084957,91701;1386170,84011;1361793,87058;1309558,94023;1258483,105631;1236429,112595;1210892,119560;1155012,130538;1144727,134651;1073920,159027;1004274,186885;955521,208941;923019,221709;842925,258854;804620,283231;767475,307607;708275,351717;652558,395826;599233,442346;603805,448062;615123,440299;624755,433119;659522,402791;715240,358681;774439,314572;811584,290195;849890,265819;929983,228674;961324,212423;1010077,190367;1079724,162508;1150531,138133;1180274,132290;1194643,127380;1390209,85190;1801291,59054;1826103,61521;1859766,73129;1834229,69647;1780833,59199;1801291,59054;1936377,49913;1983968,53395;2042007,76610;1970039,63842;1936377,49913;1548098,49623;1414028,56878;1321165,69646;1277056,81254;1238750,95183;1185354,102148;983379,179921;910250,212423;888195,220548;868462,230995;831317,250728;773279,280908;729169,315732;601484,415559;574800,438763;548695,462599;549248,463152;348434,698790;307806,754508;289234,788171;270662,819512;235838,884516;197958,944206;197533,946038;184764,980861;175478,997112;173156,999434;162855,1033677;160388,1053991;158067,1083010;141816,1130603;126725,1178194;110474,1247841;101188,1311685;95385,1375527;103510,1331418;104263,1327778;105831,1310524;115117,1246681;118025,1247651;118277,1246573;115119,1245520;131369,1175873;146459,1128280;162636,1080907;161550,1080689;163871,1051670;176639,997112;185925,980861;186237,980013;198695,946038;237000,885677;271823,820673;290395,789333;308968,755669;349596,699952;550409,464313;603805,415560;731491,315733;775600,280910;833639,250729;870784,230995;890518,220549;912572,212423;985701,179921;1187677,102149;1241072,95184;1279377,81255;1323487,69647;1416349,56878;1550419,50058;1658181,53674;1711186,0;1765742,3482;1821460,9286;1858605,18573;1882981,30180;1913162,24376;1958431,34823;1986290,42948;1985130,44110;1983968,52235;1936377,48753;1920126,44110;1903875,40627;1872534,33662;1841194,26697;1808692,22054;1772708,22054;1743688,22054;1698419,22054;1696292,21375;1676363,31341;1683328,42948;1752974,56878;1721981,57419;1722504,57459;1755296,56878;1783155,60361;1836550,70807;1862087,74290;1905037,83576;1949146,92863;1992095,103309;2035044,116078;2055938,121882;2076832,128846;2077101,129092;2092085,131676;2128395,145169;2133467,152854;2134871,153223;2167372,165991;2195231,177599;2223090,190368;2243984,201976;2257913,208941;2273003,217066;2324077,246086;2389080,287874;2422743,311090;2423717,311786;2440921,322237;3095994,1554288;3095503,1564002;3108762,1565896;3121530,1575182;3127334,1606523;3149389,1643668;3158676,1644512;3158676,1635543;3168112,1609331;3167961,1604202;3177247,1572861;3190016,1572861;3209749,1560093;3212071,1611167;3206267,1635543;3199303,1658759;3195820,1697065;3194660,1716798;3192338,1736532;3187388,1739832;3187695,1741174;3192437,1738012;3194660,1719119;3195820,1699387;3199303,1661080;3206267,1637864;3212071,1613489;3221357,1620453;3220197,1637864;3217875,1655277;3216714,1687779;3214392,1726084;3208589,1766712;3201624,1809660;3193498,1851449;3178409,1939668;3164479,1947794;3147067,1998869;3142424,2047622;3140102,2054586;3120370,2107982;3114565,2112625;3090190,2169503;3115727,2112625;3121530,2107982;3084385,2213613;3064653,2224061;3060560,2232246;3061171,2233346;3065814,2224059;3085547,2213613;3071617,2253080;3046080,2299511;3033312,2322727;3019383,2345942;3008935,2363353;2993846,2397017;2977595,2429519;2952058,2464342;2926521,2496844;2927585,2494653;2898661,2533989;2835979,2602476;2823637,2621463;2835979,2603636;2898661,2535149;2851070,2607118;2826548,2632800;2806861,2647272;2805799,2648907;2793491,2658375;2793031,2661675;2738474,2717393;2680435,2770789;2677750,2772736;2658381,2797486;2611949,2832310;2568553,2864857;2568398,2865046;2611949,2833471;2658381,2798648;2620074,2836953;2588879,2857267;2567299,2866381;2566679,2867135;2543463,2882224;2534714,2886279;2512704,2904135;2491229,2919369;2458727,2940263;2448281,2941425;2436668,2946586;2434863,2947955;2449441,2942585;2459888,2941425;2418100,2972765;2391402,2986696;2364705,2999464;2345847,3002292;2342649,3004107;2254430,3042412;2249932,3043435;2223090,3060985;2238179,3065628;2182462,3090005;2187105,3073754;2168533,3080719;2151122,3086522;2115137,3098130;2110329,3092359;2093082,3095808;2072188,3100451;2029239,3110899;2027823,3111557;2068706,3101611;2089600,3096968;2107011,3093487;2113976,3099290;2149960,3087682;2167371,3081879;2185944,3074914;2181301,3091165;2132548,3114381;2130158,3113712;2096564,3127149;2068706,3135275;2026918,3145721;2009652,3144271;1973538,3151298;1972361,3153847;1876017,3172420;1853961,3166615;1835389,3166615;1802887,3177063;1773868,3179385;1744848,3180545;1741696,3179194;1715249,3183883;1683328,3178223;1684489,3177063;1690292,3168937;1663595,3165455;1676363,3158490;1714669,3157329;1751814,3156169;1805209,3157329;1842354,3153847;1912000,3138757;1958431,3128310;1993255,3127149;1995677,3126024;1961914,3127150;1915483,3137596;1845837,3152687;1808692,3156169;1755296,3155009;1718151,3156169;1679845,3157330;1681006,3152687;1689131,3141079;2046650,3081879;2289253,2990178;2353096,2956514;2389080,2937942;2426225,2918209;2495872,2876421;2551589,2833471;2656059,2752216;2685078,2729001;2712936,2704625;2754724,2666318;2772137,2637299;2797147,2614373;2797348,2612932;2773298,2634978;2755886,2663997;2714098,2702303;2686239,2726679;2657220,2749895;2552750,2831150;2497033,2874099;2427387,2915887;2390242,2935620;2354257,2954193;2290415,2987856;2047812,3079557;1690292,3138758;1663595,3138758;1660112,3129472;1632254,3128310;1606717,3138758;1532427,3139918;1477871,3137596;1451172,3135275;1424475,3130632;1440557,3113478;1437243,3114381;1377324,3103285;1374561,3103934;1259645,3083040;1214374,3073754;1174907,3066789;1127316,3044734;1068116,3022679;1006595,2998302;1017042,2990178;1059991,2998302;1078564,3014553;1142406,3033126;1268931,3065628;1300271,3071432;1333935,3077236;1371079,3085362;1412013,3094213;1415188,3093487;1453494,3099291;1454654,3096970;1510371,3099291;1519658,3100451;1605555,3100451;1668237,3102773;1742527,3096970;1751813,3096970;1755296,3106256;1828424,3096970;1877177,3085362;1905036,3080719;1922448,3078397;1960753,3069111;1992095,3062146;2023435,3054020;2080923,3044071;2088440,3041252;2028079,3051698;1996738,3059825;1965397,3066789;1927091,3076075;1909680,3078397;1881821,3083040;1806370,3090005;1755296,3094648;1746010,3094648;1671720,3100451;1609038,3098130;1523141,3098130;1513854,3096970;1477871,3081879;1458137,3094648;1458087,3094748;1474388,3084200;1510373,3099290;1454655,3096968;1455094,3096684;1418671,3091165;1375723,3081879;1338578,3073754;1304915,3067949;1273574,3062146;1147049,3029644;1083207,3011072;1064634,2994821;1021685,2986695;957843,2954193;939270,2955354;873105,2921691;861498,2900797;863819,2899636;904447,2921691;945074,2943746;956681,2936781;909090,2905440;869624,2888029;815067,2856687;768635,2826506;695507,2795166;667649,2771950;673452,2769629;701310,2777754;643272,2717393;610770,2690695;580590,2663997;542285,2632656;486567,2571134;482744,2559186;471477,2547919;433172,2506130;428528,2485236;413438,2464342;411640,2461523;393704,2449251;358881,2399338;339148,2352907;336826,2352907;310129,2301832;284592,2250758;257894,2191559;233518,2131198;257894,2171825;282271,2222899;290395,2250758;293753,2255683;289620,2234193;278840,2214629;261294,2175171;240481,2140483;214944,2070836;193068,1999446;185882,1978628;154591,1853729;140753,1763058;140654,1765551;141816,1784123;147619,1827073;154584,1871183;142976,1832876;134851,1784123;125565,1784123;119761,1740013;111636,1712155;104671,1685457;84937,1664563;79134,1664563;73329,1635543;71008,1598398;75651,1546163;77973,1527591;81926,1514852;80004,1485802;82616,1442853;87259,1434148;87259,1428924;77973,1446336;69848,1434728;54757,1413834;52000,1397293;51275,1398743;46632,1445174;43149,1491606;39667,1527591;39667,1601880;40828,1640186;43149,1678491;32703,1714476;30381,1714476;23417,1644829;23417,1572861;29220,1517143;39663,1527585;30381,1515983;28060,1474195;30381,1410351;31541,1392940;35024,1363920;48954,1311685;55894,1276985;53597,1268735;45471,1315167;31541,1367403;28060,1396422;26898,1413834;24577,1477676;26898,1519465;21095,1575182;21095,1647151;28060,1716798;30381,1716798;45471,1782963;53597,1837519;71008,1893237;98431,2013052;100825,2036014;105832,2036014;131369,2097535;140656,2128876;123243,2102178;104671,2060390;103511,2071997;93412,2040692;86099,2041817;77973,2015120;50114,1951276;32703,1894398;31541,1846805;23417,1791088;17612,1735370;4844,1694743;12969,1478838;21095,1423120;14130,1392940;28060,1309363;31541,1289630;40828,1222304;65205,1173551;59400,1239716;65202,1228376;68686,1201265;69848,1171230;80294,1132923;96545,1074884;116279,1015685;117757,1014021;126726,966932;139494,933268;154585,905410;184765,847371;209141,795136;243964,727810;269501,698790;290395,658163;307808,632626;326380,623340;331023,616375;349596,579230;385579,537442;386559,554908;383934,562249;421563,523513;440135,499137;464512,475921;466612,478255;465673,477081;495853,446901;526034,419042;558535,384219;603805,350555;652558,314572;681707,294236;701310,276265;736134,255371;773279,235638;778196,233110;790836,220694;811585,205458;834365,193850;850481,190141;853372,188046;1169103,60360;1180817,57812;1213213,46430;1235558,41932;1247210,41833;1251519,40627;1516176,5803;1591336,5513;1671720,6963;1673217,8086;1712348,3482;1748331,9285;1784316,16250;1802881,20470;1783155,15090;1747170,8125;1711186,2322;171118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<o:lock v:ext="edit" aspectratio="t"/>
                </v:shape>
              </v:group>
              <v:rect id="Rectangle 4" o:spid="_x0000_s1030" style="position:absolute;left:9140;top:-2286;width:77724;height:262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dBc4vgAAANoAAAAPAAAAZHJzL2Rvd25yZXYueG1sRI/NCsIw&#10;EITvgu8QVvCmqUVEqlFEVPTozwOszdoWm01tYq1vbwTB4zAz3zDzZWtK0VDtCssKRsMIBHFqdcGZ&#10;gst5O5iCcB5ZY2mZFLzJwXLR7cwx0fbFR2pOPhMBwi5BBbn3VSKlS3My6Ia2Ig7ezdYGfZB1JnWN&#10;rwA3pYyjaCINFhwWcqxonVN6Pz2NAh5n0/OjieJ2d53stof4sro9Nkr1e+1qBsJT6//hX3uvFYzh&#10;eyXcALn4AAAA//8DAFBLAQItABQABgAIAAAAIQDb4fbL7gAAAIUBAAATAAAAAAAAAAAAAAAAAAAA&#10;AABbQ29udGVudF9UeXBlc10ueG1sUEsBAi0AFAAGAAgAAAAhAFr0LFu/AAAAFQEAAAsAAAAAAAAA&#10;AAAAAAAAHwEAAF9yZWxzLy5yZWxzUEsBAi0AFAAGAAgAAAAhAPR0Fzi+AAAA2gAAAA8AAAAAAAAA&#10;AAAAAAAABwIAAGRycy9kb3ducmV2LnhtbFBLBQYAAAAAAwADALcAAADyAgAAAAA=&#10;" fillcolor="#2c567a [3204]" stroked="f"/>
              <v:group id="Group 12" o:spid="_x0000_s1031" style="position:absolute;left:27203;top:7696;width:59464;height:95497" coordorigin="-26637,-52836" coordsize="48666,78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<v:shape id="Freeform: Shape 10" o:spid="_x0000_s1032" style="position:absolute;left:-27;top:5584;width:22055;height:19745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GCAwQAAANoAAAAPAAAAZHJzL2Rvd25yZXYueG1sRI9Pi8Iw&#10;FMTvC36H8ARva6qHotUoovjnJNjdi7dn80yLzUtpotZvbxYWPA4z8xtmvuxsLR7U+sqxgtEwAUFc&#10;OF2xUfD7s/2egPABWWPtmBS8yMNy0fuaY6bdk0/0yIMREcI+QwVlCE0mpS9KsuiHriGO3tW1FkOU&#10;rZG6xWeE21qOkySVFiuOCyU2tC6puOV3q+ByTA50MvlYn4/1/pLq6W5jtFKDfreagQjUhU/4v33Q&#10;ClL4uxJvgFy8AQAA//8DAFBLAQItABQABgAIAAAAIQDb4fbL7gAAAIUBAAATAAAAAAAAAAAAAAAA&#10;AAAAAABbQ29udGVudF9UeXBlc10ueG1sUEsBAi0AFAAGAAgAAAAhAFr0LFu/AAAAFQEAAAsAAAAA&#10;AAAAAAAAAAAAHwEAAF9yZWxzLy5yZWxzUEsBAi0AFAAGAAgAAAAhAHqIYIDBAAAA2g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  <v:fill opacity="11796f" color2="#0072c7 [3205]" o:opacity2="13107f" focusposition="1" focussize="" focus="100%" type="gradientRadial"/>
                  <v:stroke joinstyle="miter"/>
                  <v:path arrowok="t" o:connecttype="custom" o:connectlocs="1199131,1963862;1188824,1968897;1189441,1969138;1284839,1912746;1251512,1919945;1201520,1925704;1199140,1919945;1234054,1917065;1284839,1912746;1371531,1905210;1369495,1905731;1370539,1905547;749613,1894389;784924,1902667;800001,1903387;842057,1922105;861101,1925704;862293,1926064;866656,1922105;883320,1926424;899984,1930023;932818,1936951;933312,1936503;971400,1942262;989651,1945141;1007902,1946581;1045197,1948021;1095982,1947301;1098186,1947301;1103124,1944781;1114233,1941541;1125541,1941362;1133278,1942261;1135360,1947301;1153115,1947301;1147561,1954499;1144387,1958099;1134071,1962419;1115026,1962419;1090428,1960979;1037262,1959539;997586,1956660;962671,1952340;927757,1947301;874592,1940102;833329,1927864;833806,1927550;809523,1920665;788098,1912026;763499,1904828;738107,1896908;749613,1894389;1216717,1878955;1204593,1880633;1120746,1884474;1148354,1887549;1155496,1886110;1204694,1881071;1212790,1879642;1292050,1868524;1250870,1874226;1265001,1874591;1285335,1871172;1442370,1866859;1313214,1898062;1378573,1884850;614318,1852275;705572,1887549;738107,1896908;762705,1904827;787305,1912026;808729,1920664;803968,1924264;791272,1922104;746042,1906987;723824,1899068;701605,1890429;672245,1881071;646852,1870992;627015,1861633;614318,1852275;651614,1834278;695257,1854435;689703,1857315;638918,1834998;651614,1834278;490530,1785326;544489,1812682;555598,1824200;530206,1811961;511161,1801163;490530,1785326;585150,1766854;585157,1767058;587837,1770001;588132,1768768;1743992,1719598;1741110,1719816;1693500,1750771;1646682,1773808;1613354,1791804;1595104,1799003;1576059,1806202;1553047,1817001;1535590,1826359;1510197,1835718;1484011,1844357;1476869,1850835;1465760,1854435;1437988,1858755;1402279,1868833;1369745,1878191;1334037,1887550;1289600,1897629;1226912,1906987;1225325,1909147;1195185,1915983;1195966,1916346;1229437,1908754;1230086,1906987;1292775,1897629;1337211,1887550;1372919,1878191;1405454,1868833;1441162,1858755;1468935,1854435;1450134,1864669;1450684,1864514;1470522,1853715;1481631,1850116;1482371,1849930;1487185,1845076;1513372,1836438;1538764,1827079;1556222,1817721;1579233,1806923;1598278,1799724;1611337,1794573;1618116,1790365;1651444,1772368;1698261,1749331;383270,1709643;386283,1711987;387311,1712462;1749318,1690850;1749046,1691020;1749046,1691226;1750307,1691389;1750633,1691020;1766461,1680104;1761776,1683040;1760948,1683821;1764160,1681956;318478,1643844;348448,1675856;324685,1649986;1822645,1643822;1822574,1643845;1822049,1647107;1809353,1660065;1794276,1675182;1795184,1674993;1809353,1660785;1822049,1647827;1822645,1643822;396038,1627611;397609,1629348;397688,1629109;278662,1611112;299293,1623350;300306,1624433;309708,1626320;331033,1644227;360393,1665823;373090,1681661;380231,1689580;410385,1712617;401656,1719095;373575,1690788;372297,1691020;398871,1717807;401656,1719095;410385,1712617;485769,1766608;470693,1770927;476247,1774527;454028,1775247;439745,1766608;426256,1757250;392928,1732053;361981,1706858;333414,1681661;319925,1669423;307228,1656465;311989,1650706;327860,1663664;345317,1675902;366742,1696779;368563,1698196;345317,1675902;328653,1663664;312783,1650706;295325,1631269;278662,1611112;2026776,1496650;2026374,1496806;2017707,1515677;2018445,1406462;1997416,1434019;1987100,1451296;1976785,1467134;1952186,1496650;1930761,1526165;1911717,1549922;1910129,1550802;1908829,1552549;1910923,1551361;1929967,1527605;1951392,1498090;1975991,1468574;1986307,1452737;1996622,1435460;2018048,1407384;2100573,1396586;2090257,1424661;2072007,1454896;2053756,1485852;2037092,1505288;2048201,1485132;2057724,1464975;2064865,1454177;2074387,1439779;2083116,1425381;2100573,1396586;2049211,1334877;2029950,1365630;2029596,1366369;2048994,1335395;2059775,1265224;2036625,1322605;1987928,1412910;1980798,1423136;1980752,1423221;1964088,1449137;1947424,1477213;1928380,1498810;1912510,1523286;1818875,1619031;1787927,1642788;1784958,1644836;1783678,1646012;1770737,1655583;1760155,1666544;1721272,1693180;1715180,1696672;1698631,1708910;1696242,1710318;1692706,1713337;1661759,1732054;1630811,1749331;1627269,1750960;1606315,1763307;1599820,1766280;1593517,1770208;1572091,1781007;1552073,1788129;1507457,1808545;1402782,1843963;1329840,1860978;1388790,1850835;1399899,1848675;1435607,1837157;1457825,1830679;1493534,1814121;1534002,1801163;1559931,1791938;1571298,1786045;1581613,1783167;1595897,1775967;1599650,1773601;1609387,1765169;1630811,1753651;1655186,1742811;1664139,1737812;1695087,1719095;1708576,1707577;1723653,1698938;1762535,1672303;1790308,1648546;1821255,1624790;1914890,1529044;1927776,1509171;1928380,1507448;1949012,1478652;1955360,1470014;1963800,1459392;1966469,1454896;1983132,1428980;2015667,1367789;2047407,1302280;2056731,1275643;2146596,1201495;2144216,1202935;2144216,1202935;2154092,1158830;2153807,1160104;2156119,1162621;2163261,1169820;2168022,1166940;2168142,1166388;2164848,1168380;2156913,1161901;2147019,1077053;2146465,1077081;2145461,1077131;2145803,1080554;2145010,1098551;2141836,1109349;2122792,1136705;2118031,1160462;2113270,1168380;2105334,1202935;2096605,1230291;2087083,1256927;2081529,1277803;2075181,1299400;2080244,1292256;2084703,1277083;2088670,1255486;2098192,1228851;2106922,1201495;2114857,1166940;2119618,1159021;2124379,1135265;2143423,1107909;2130727,1163341;2121205,1209414;2099779,1268444;2095542,1274426;2093730,1283383;2087877,1298681;2065659,1342593;2055343,1365630;2048994,1377868;2041059,1390826;2019635,1425381;1996622,1459216;1967263,1504569;1934728,1549202;1913304,1574398;1890291,1598874;1882356,1608953;1873628,1619031;1860138,1629109;1838075,1651271;1838712,1653586;1815701,1675182;1791102,1691020;1771264,1705418;1752471,1717877;1755394,1717656;1776025,1703978;1795863,1689580;1820462,1673743;1843474,1652146;1842680,1649266;1864899,1626950;1878389,1616872;1887117,1606793;1895052,1596715;1918065,1572239;1939489,1547042;1972024,1502409;2001384,1457056;2024396,1423221;2045820,1388666;2053756,1375708;2060104,1363471;2070420,1340434;2092638,1296521;2101366,1267005;2122792,1207975;2132314,1161902;2145010,1106470;2147873,1096733;2145803,1096391;2146596,1078394;2164054,1061837;2154814,1096765;2154815,1096765;2164055,1061837;2171196,1054638;2166435,1063997;2165344,1083613;2164848,1102150;2156913,1124302;2156913,1126832;2166435,1102150;2168022,1063996;2171722,1056724;2137074,1023682;2131875,1034832;2129933,1051039;2127430,1043468;2126514,1044537;2129140,1052478;2127553,1063997;2130727,1073355;2133187,1073231;2131520,1068315;2133107,1056797;2137074,1023682;2203730,1004245;2205317,1004965;2204523,1035200;2205317,1056077;2202936,1094231;2200556,1115828;2193414,1147503;2191034,1174139;2179131,1223092;2168022,1265565;2148184,1273484;2149771,1269165;2152945,1238929;2164848,1207254;2174370,1202215;2174370,1202215;2184686,1147503;2190240,1121587;2195001,1094951;2198969,1069755;2200556,1045999;2201349,1025842;2202936,1015043;2203730,1004245;111759,670457;112154,670636;112192,670536;159634,567273;142177,596788;127894,607587;127860,608276;126478,635835;126518,635769;127894,608306;142177,597507;159634,567992;160229,568352;160527,567813;169156,504642;158047,511841;141383,543516;145195,546283;145320,545797;142177,543516;158841,511841;168678,505467;230257,463609;229255,464337;225000,479177;222322,486645;149318,607587;139002,637102;129480,667337;108849,730687;95359,773881;89011,806276;85837,822833;83456,839391;76315,884024;73934,911380;77902,940176;79761,924485;79489,919298;82663,889063;89804,844430;95468,838263;103694,788327;103294,779640;111134,759251;115798,742133;114404,745085;109643,743645;97739,774601;98533,791878;92978,824993;92185,830752;84250,839391;86630,822833;89804,806276;96152,773881;109643,730687;130274,667337;139796,637102;150111,607587;223115,486645;230257,463609;244541,391620;244540,391620;248507,394499;248507,394499;387526,289127;387374,289238;386911,289713;380430,295874;378791,298037;377721,299134;373090,305233;324686,357065;311196,371463;297706,386580;238056,446393;298499,385861;311989,370743;325479,356345;373883,304513;378791,298037;386911,289713;407670,239486;400821,241651;395727,243366;394515,244762;385786,251961;363568,264919;348491,280037;334208,295154;324686,303073;324362,302706;315362,312522;300086,329709;275488,354186;279455,358504;279531,358444;276281,354905;300879,330429;325479,303073;335001,295155;349284,280037;364361,264919;386579,251961;395308,244762;404830,241523;407836,240677;1557015,109423;1597484,125980;1614941,138938;1576059,121661;1557015,109423;1425291,56871;1457032,63350;1501469,83506;1425291,56871;947596,52102;930932,53991;895223,58311;860308,65510;845232,69829;827775,74148;789574,80956;782544,83507;734140,98624;686529,115902;653201,129580;630983,137499;576230,160535;550044,175653;524652,190770;484182,218126;446093,245482;409640,274332;412766,277877;420502,273063;427088,268610;450854,249801;488943,222445;529412,195090;554804,179972;580991,164854;635743,141818;657168,131739;690496,118061;738107,100784;786511,85666;806844,82043;816666,78998;950357,52833;1231376,36624;1248337,38154;1271349,45353;1253892,43193;1217390,36714;1231376,36624;1323721,30955;1356255,33114;1395931,47512;1346733,39594;1323721,30955;1058291,30775;966639,35274;903158,43193;873004,50392;846818,59030;810316,63350;672245,111582;622254,131739;607176,136778;593687,143258;568295,155495;528619,174212;498465,195809;411178,257720;392937,272110;375092,286892;375470,287236;238192,433373;210419,467927;197722,488805;185026,508241;161221,548555;135326,585574;135035,586710;126306,608306;119958,618385;118371,619824;111329,641061;109643,653660;108056,671656;96946,701172;86630,730687;75521,773881;69173,813475;65206,853069;70760,825713;71275,823455;72347,812755;78695,773161;80683,773763;80855,773094;78696,772441;89805,729248;100120,699732;111179,670352;110437,670217;112024,652220;120752,618385;127100,608306;127313,607780;135829,586710;162015,549275;185820,508961;198516,489525;211213,468648;238986,434093;376264,287956;412766,257720;500052,195810;530206,174213;569882,155496;595274,143258;608764,136779;623841,131739;673833,111582;811904,63350;848406,59031;874592,50392;904745,43193;968226,35274;1059878,31045;1133544,33287;1169779,0;1207074,2159;1245163,5759;1270555,11518;1287220,18717;1307851,15117;1338798,21597;1357842,26636;1357049,27356;1356255,32395;1323721,30235;1312612,27356;1301503,25196;1280078,20876;1258653,16557;1236435,13678;1211836,13678;1191998,13678;1161051,13678;1159597,13257;1145974,19437;1150735,26636;1198346,35274;1177159,35610;1177516,35635;1199933,35274;1218977,37434;1255479,43913;1272936,46073;1302297,51832;1332450,57591;1361810,64070;1391171,71989;1405454,75588;1419737,79907;1419921,80060;1430164,81662;1454986,90030;1458453,94796;1459413,95025;1481631,102944;1500676,110143;1519720,118062;1534003,125261;1543526,129580;1553841,134619;1588755,152617;1633192,178533;1656205,192930;1656871,193362;1668631,199844;2116444,963932;2116109,969956;2125172,971131;2133900,976890;2137868,996326;2152945,1019363;2159294,1019886;2159294,1014324;2165744,998068;2165641,994887;2171989,975450;2180718,975450;2194207,967531;2195794,999207;2191827,1014324;2187066,1028722;2184685,1052478;2183892,1064716;2182305,1076955;2178922,1079001;2179131,1079833;2182373,1077873;2183892,1066156;2184685,1053918;2187066,1030161;2191827,1015764;2195794,1000646;2202143,1004966;2201349,1015764;2199762,1026562;2198968,1046719;2197381,1070475;2193414,1095672;2188653,1122307;2183098,1148223;2172783,1202935;2163261,1207975;2151358,1239650;2148183,1269885;2146596,1274204;2133107,1307319;2129139,1310199;2112476,1345473;2129933,1310199;2133900,1307319;2108508,1372829;2095018,1379308;2092221,1384385;2092638,1385067;2095812,1379307;2109302,1372829;2099779,1397305;2082322,1426101;2073594,1440498;2064072,1454896;2056930,1465694;2046614,1486571;2035505,1506728;2018048,1528325;2000590,1548482;2001318,1547123;1981545,1571518;1938695,1613992;1930260,1625767;1938695,1614712;1981545,1572238;1949012,1616871;1932248,1632799;1918791,1641773;1918064,1642788;1909651,1648659;1909336,1650706;1872040,1685261;1832364,1718376;1830530,1719584;1817288,1734933;1785547,1756530;1755882,1776714;1755775,1776832;1785547,1757250;1817288,1735653;1791102,1759409;1769776,1772007;1755024,1777660;1754600,1778127;1738729,1787485;1732750,1790000;1717702,1801073;1703022,1810522;1680803,1823480;1673662,1824200;1665724,1827401;1664491,1828251;1674455,1824919;1681597,1824200;1653031,1843637;1634779,1852276;1616529,1860194;1603638,1861949;1601452,1863074;1541145,1886830;1538070,1887464;1519720,1898348;1530035,1901228;1491947,1916346;1495121,1906267;1482424,1910587;1470522,1914186;1445923,1921385;1442636,1917806;1430845,1919945;1416562,1922824;1387203,1929304;1386234,1929712;1414182,1923544;1428465,1920664;1440368,1918505;1445129,1922104;1469728,1914905;1481630,1911306;1494327,1906987;1491153,1917065;1457825,1931463;1456191,1931048;1433226,1939381;1414182,1944421;1385616,1950900;1373812,1950000;1349125,1954358;1348320,1955939;1282458,1967458;1267381,1963858;1254685,1963858;1232467,1970337;1212629,1971777;1192791,1972496;1190636,1971659;1172557,1974566;1150735,1971057;1151529,1970337;1155496,1965297;1137246,1963138;1145974,1958819;1172160,1958099;1197553,1957379;1234054,1958099;1259446,1955939;1307057,1946580;1338798,1940102;1362603,1939381;1364259,1938684;1341179,1939382;1309438,1945861;1261827,1955220;1236435,1957379;1199933,1956660;1174540,1957379;1148354,1958099;1149148,1955220;1154702,1948021;1399105,1911306;1564950,1854435;1608593,1833558;1633192,1822040;1658585,1809802;1706196,1783886;1744285,1757250;1815701,1706858;1835538,1692460;1854583,1677342;1883149,1653586;1895052,1635589;1912150,1621370;1912287,1620477;1895846,1634149;1883943,1652146;1855377,1675903;1836332,1691020;1816495,1705418;1745078,1755810;1706990,1782446;1659379,1808362;1633986,1820600;1609387,1832118;1565744,1852995;1399899,1909866;1155496,1946581;1137246,1946581;1134865,1940822;1115820,1940102;1098363,1946581;1047578,1947301;1010283,1945861;992032,1944421;973781,1941541;984776,1930903;982510,1931463;941548,1924582;939660,1924984;861102,1912026;830155,1906267;803175,1901948;770641,1888270;730172,1874592;688116,1859474;695257,1854435;724618,1859474;737314,1869553;780957,1881071;867450,1901228;888875,1904828;911887,1908427;937280,1913466;965262,1918955;967432,1918505;993619,1922105;994412,1920665;1032501,1922105;1038849,1922824;1097569,1922824;1140419,1924264;1191204,1920665;1197552,1920665;1199933,1926424;1249924,1920665;1283252,1913466;1302296,1910587;1314199,1909147;1340385,1903388;1361810,1899068;1383235,1894029;1422534,1887859;1427672,1886110;1386409,1892589;1364984,1897629;1343560,1901948;1317373,1907707;1305471,1909147;1286426,1912026;1234848,1916346;1199933,1919225;1193585,1919225;1142800,1922824;1099950,1921385;1041230,1921385;1034882,1920665;1010283,1911306;996793,1919225;996759,1919287;1007902,1912746;1032502,1922104;994413,1920664;994713,1920488;969813,1917065;940454,1911306;915061,1906267;892049,1902667;870624,1899068;784131,1878911;740488,1867393;727792,1857315;698431,1852275;654788,1832118;642092,1832839;596861,1811961;588926,1799003;590513,1798284;618286,1811961;646059,1825640;653994,1821320;621461,1801883;594481,1791085;557185,1771648;525445,1752930;475454,1733494;456409,1719096;460376,1717656;479421,1722695;439745,1685261;417527,1668704;396895,1652146;370710,1632709;332621,1594555;330007,1587145;322305,1580157;296119,1554241;292945,1541283;282629,1528325;281400,1526577;269139,1518966;245333,1488011;231844,1459216;230257,1459216;212007,1427540;194549,1395865;176298,1359151;159634,1321717;176298,1346913;192962,1378588;198516,1395865;200812,1398919;197986,1385591;190618,1373458;178623,1348989;164395,1327475;146937,1284282;131981,1240004;127070,1227097;105680,1149637;96220,1093406;96152,1094951;96946,1106470;100914,1133106;105675,1160462;97739,1136705;92185,1106470;85837,1106470;81869,1079114;76315,1061837;71554,1045279;58064,1032321;54097,1032321;50129,1014324;48541,991287;51716,958893;53303,947375;56005,939474;54691,921459;56477,894822;59651,889424;59651,886184;53303,896982;47748,889783;37432,876825;35548,866567;35052,867466;31878,896262;29497,925058;27117,947375;27117,993447;27910,1017203;29497,1040959;22356,1063276;20769,1063276;16008,1020083;16008,975450;19975,940895;27114,947371;20769,940176;19182,914260;20769,874665;21562,863867;23943,845870;33465,813475;38210,791955;36639,786839;31084,815634;21562,848030;19182,866027;18388,876825;16801,916419;18388,942335;14421,976890;14421,1021523;19182,1064716;20769,1064716;31084,1105750;36639,1139585;48541,1174139;67288,1248446;68925,1262686;72348,1262686;89805,1300840;96153,1320277;84250,1303719;71554,1277803;70761,1285002;63857,1265588;58858,1266285;53303,1249728;34258,1210134;22356,1174860;21562,1145344;16008,1110789;12040,1076234;3312,1051039;8866,917139;14421,882584;9660,863867;19182,812035;21562,799797;27910,758043;44574,727808;40606,768842;44573,761809;46954,744995;47748,726368;54890,702611;65999,666617;79489,629903;80500,628871;86631,599668;95359,578790;105675,561513;126307,525519;142970,493124;166776,451370;184233,433373;198516,408177;210419,392339;223116,386580;226290,382261;238986,359224;263585,333308;264254,344140;262460,348693;288183,324670;300879,309552;317544,295155;318980,296602;318338,295874;338969,277157;359600,259880;381819,238283;412766,217406;446093,195090;466020,182478;479421,171333;503226,158375;528619,146137;531980,144569;540621,136869;554805,127420;570378,120221;581395,117921;583371,116621;799207,37433;807216,35854;829361,28795;844636,26005;852601,25944;855547,25196;1036469,3599;1087849,3419;1142800,4319;1143823,5015;1170573,2159;1195172,5758;1219771,10078;1232462,12695;1218977,9358;1194378,5039;1169779,1440;116977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reeform: Shape 10" o:spid="_x0000_s1033" style="position:absolute;left:3918;top:8849;width:16843;height:15090;rotation:180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vMpxAAAANsAAAAPAAAAZHJzL2Rvd25yZXYueG1sRI9BSwMx&#10;EIXvgv8hjOBFbLaipaxNSylUiojQVvA6JONmcTMJSWxXf71zELzN8N68981iNYZBnSiXPrKB6aQB&#10;RWyj67kz8Hbc3s5BlYrscIhMBr6pwGp5ebHA1sUz7+l0qJ2SEC4tGvC1plbrYj0FLJOYiEX7iDlg&#10;lTV32mU8S3gY9F3TzHTAnqXBY6KNJ/t5+AoGfuY3Nj1v/e714T3xOtwHm1+ejLm+GtePoCqN9d/8&#10;d71zgi+w8osMoJe/AAAA//8DAFBLAQItABQABgAIAAAAIQDb4fbL7gAAAIUBAAATAAAAAAAAAAAA&#10;AAAAAAAAAABbQ29udGVudF9UeXBlc10ueG1sUEsBAi0AFAAGAAgAAAAhAFr0LFu/AAAAFQEAAAsA&#10;AAAAAAAAAAAAAAAAHwEAAF9yZWxzLy5yZWxzUEsBAi0AFAAGAAgAAAAhAFuW8yn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22873f"/>
                  <v:path arrowok="t" o:connecttype="custom" o:connectlocs="915700,1500837;907829,1504685;908300,1504869;981150,1461773;955700,1467274;917524,1471675;915707,1467274;942369,1465074;981150,1461773;1047351,1456013;1045796,1456412;1046593,1456271;572431,1447743;599396,1454070;610910,1454620;643025,1468925;657568,1471675;658478,1471951;661810,1468925;674535,1472226;687261,1474976;712334,1480271;712711,1479928;741797,1484329;755733,1486530;769671,1487630;798150,1488731;836932,1488180;838615,1488180;842386,1486255;850869,1483779;859504,1483641;865412,1484329;867002,1488180;880561,1488180;876319,1493682;873895,1496433;866018,1499734;851475,1499734;832690,1498634;792091,1497533;761793,1495333;735131,1492032;708469,1488180;667870,1482679;636360,1473326;636725,1473086;618181,1467825;601820,1461223;583036,1455721;563645,1449669;572431,1447743;929129,1435948;919871,1437231;855843,1440166;876925,1442517;882379,1441416;919948,1437566;926130,1436474;986656,1427977;955210,1432334;966001,1432614;981529,1430001;1101446,1426704;1002818,1450551;1052729,1440454;469116,1415559;538801,1442517;563645,1449669;582430,1455721;601215,1461222;617575,1467824;613939,1470575;604244,1468924;569705,1457371;552738,1451319;535771,1444717;513350,1437566;493960,1429863;478811,1422711;469116,1415559;497596,1401806;530924,1417210;526682,1419411;487901,1402355;497596,1401806;374587,1364395;415792,1385301;424275,1394103;404884,1384750;390341,1376498;374587,1364395;446841,1350278;446847,1350434;448894,1352683;449119,1351741;1331776,1314164;1329575,1314330;1293218,1337987;1257466,1355592;1232016,1369346;1218079,1374847;1203536,1380349;1185963,1388602;1172632,1395753;1153241,1402906;1133245,1409508;1127791,1414459;1119308,1417210;1098100,1420511;1070831,1428213;1045987,1435365;1018719,1442517;984785,1450220;936915,1457371;935703,1459022;912687,1464246;913283,1464524;938843,1458722;939339,1457371;987210,1450220;1021143,1442517;1048411,1435365;1073256,1428213;1100523,1420511;1121732,1417210;1107375,1425031;1107795,1424912;1122944,1416660;1131427,1413909;1131992,1413767;1135669,1410058;1155666,1403456;1175056,1396304;1188387,1389152;1205960,1380899;1220503,1375398;1230476,1371462;1235652,1368246;1261102,1354492;1296854,1336887;292679,1306556;294979,1308347;295765,1308711;1335843,1292194;1335635,1292324;1335635,1292481;1336598,1292605;1336847,1292324;1348934,1283981;1345356,1286225;1344724,1286822;1347177,1285396;243202,1256270;266087,1280735;247941,1260964;1391838,1256254;1391784,1256271;1391383,1258764;1381688,1268667;1370174,1280220;1370868,1280075;1381688,1269217;1391383,1259314;1391838,1256254;302429,1243865;303629,1245192;303689,1245010;212796,1231256;228551,1240609;229325,1241436;236504,1242878;252789,1256563;275210,1273068;284905,1285171;290358,1291223;313385,1308828;306719,1313779;285275,1292146;284299,1292324;304593,1312795;306719,1313779;313385,1308828;370951,1350090;359438,1353391;363679,1356142;346713,1356692;335805,1350090;325504,1342938;300054,1323682;276421,1304427;254607,1285171;244306,1275819;234611,1265916;238246,1261515;250366,1271418;263697,1280770;280057,1296725;281448,1297808;263697,1280770;250971,1271418;238852,1261515;225521,1246660;212796,1231256;1547720,1143781;1547413,1143900;1540794,1158322;1541358,1074857;1525300,1095916;1517422,1109120;1509545,1121224;1490760,1143781;1474399,1166337;1459856,1184492;1458644,1185165;1457651,1186500;1459250,1185593;1473793,1167438;1490154,1144881;1508939,1122325;1516816,1110221;1524693,1097017;1541055,1075561;1604074,1067309;1596196,1088765;1582260,1111871;1568322,1135528;1555598,1150383;1564081,1134978;1571352,1119574;1576806,1111321;1584077,1100318;1590743,1089315;1604074,1067309;1564852,1020149;1550144,1043652;1549873,1044217;1564687,1020545;1572919,966919;1555241,1010771;1518054,1079784;1512609,1087600;1512574,1087664;1499849,1107470;1487124,1128927;1472581,1145431;1460462,1164137;1388959,1237308;1365326,1255463;1363059,1257028;1362081,1257927;1352199,1265241;1344118,1273618;1314426,1293974;1309774,1296643;1297137,1305996;1295312,1307072;1292611,1309379;1268979,1323683;1245347,1336887;1242642,1338131;1226641,1347568;1221680,1349839;1216867,1352841;1200506,1361094;1185219,1366537;1151149,1382140;1071215,1409207;1015514,1422210;1060530,1414459;1069014,1412808;1096281,1404006;1113248,1399054;1140517,1386400;1171420,1376498;1191220,1369448;1199900,1364945;1207777,1362745;1218685,1357242;1221551,1355434;1228986,1348990;1245347,1340188;1263960,1331904;1270797,1328084;1294430,1313779;1304731,1304977;1316244,1298375;1345936,1278019;1367145,1259864;1390777,1241709;1462280,1168537;1472120,1153350;1472581,1152033;1488336,1130026;1493184,1123424;1499629,1115307;1501667,1111871;1514392,1092066;1539236,1045302;1563475,995238;1570595,974881;1639219,918215;1637401,919316;1637401,919316;1644943,885610;1644725,886583;1646491,888507;1651944,894008;1655580,891808;1655672,891385;1653156,892908;1647097,887956;1639542,823113;1639119,823135;1638352,823173;1638613,825789;1638008,839543;1635584,847795;1621041,868701;1617405,886857;1613769,892908;1607710,919316;1601044,940222;1593773,960578;1589531,976532;1584684,993037;1588550,987578;1591955,975982;1594984,959477;1602256,939121;1608922,918215;1614981,891808;1618617,885756;1622253,867601;1636796,846695;1627101,889057;1619829,924267;1603468,969380;1600232,973951;1598848,980796;1594379,992487;1577412,1026047;1569534,1043652;1564687,1053005;1558627,1062907;1542267,1089315;1524693,1115172;1502273,1149833;1477429,1183942;1461068,1203198;1443495,1221903;1437436,1229605;1430770,1237308;1420469,1245010;1403621,1261946;1404108,1263715;1386535,1280220;1367750,1292324;1352602,1303327;1338251,1312848;1340482,1312680;1356237,1302226;1371387,1291223;1390171,1279120;1407744,1262615;1407138,1260414;1424105,1243360;1434406,1235657;1441071,1227955;1447131,1220253;1464704,1201548;1481065,1182292;1505909,1148182;1528329,1113522;1545902,1087664;1562263,1061257;1568322,1051354;1573170,1042001;1581048,1024396;1598015,990836;1604680,968280;1621041,923167;1628312,887957;1638008,845594;1640194,838153;1638613,837892;1639219,824138;1652550,811484;1645494,838178;1645495,838178;1652551,811485;1658004,805983;1654368,813135;1653536,828127;1653156,842293;1647097,859222;1647097,861156;1654368,842293;1655580,813135;1658405,807578;1631948,782326;1627977,790847;1626494,803232;1624583,797447;1623883,798263;1625889,804333;1624677,813135;1627101,820287;1628979,820192;1627706,816436;1628918,807633;1631948,782326;1682849,767472;1684061,768022;1683454,791128;1684061,807083;1682242,836241;1680425,852746;1674971,876953;1673153,897309;1664064,934720;1655580,967179;1640432,973231;1641644,969930;1644067,946824;1653156,922617;1660428,918766;1660428,918765;1668306,876953;1672547,857147;1676183,836792;1679213,817536;1680425,799381;1681030,783977;1682242,775724;1682849,767472;85344,512382;85645,512518;85674,512442;121903,433525;108572,456082;97664,464334;97638,464861;96584,485923;96614,485872;97664,464884;108572,456632;121903,434075;122357,434350;122584,433938;129174,385661;120690,391163;107965,415370;110877,417484;110971,417113;108572,415370;121296,391163;128808,386291;175833,354302;175067,354859;171818,366200;169773,371908;114025,464334;106147,486891;98876,509997;83121,558411;72820,591421;67972,616178;65548,628832;63730,641486;58277,675595;56459,696501;59489,718508;60909,706517;60701,702553;63125,679446;68578,645336;72903,640624;79184,602461;78879,595822;84866,580240;88428,567158;87363,569414;83727,568314;74637,591971;75244,605175;71002,630482;70396,634884;64336,641486;66154,628832;68578,616178;73425,591421;83727,558411;99482,509997;106753,486891;114631,464334;170379,371908;175833,354302;186740,299287;186740,299287;189769,301487;189769,301487;295929,220959;295813,221043;295459,221407;290510,226115;289259,227768;288441,228606;284905,233267;247942,272879;237640,283882;227339,295435;181788,341145;227945,294885;238246,283332;248547,272328;285511,232717;289259,227768;295459,221407;311311,183022;306081,184676;302192,185987;301266,187054;294600,192555;277633,202458;266121,214012;255213,225565;247942,231617;247695,231336;240822,238838;229157,251973;210372,270678;213402,273979;213460,273932;210978,271228;229762,252523;248547,231617;255819,225565;266726,214012;278239,202459;295206,192556;301872,187054;309143,184579;311438,183932;1188993,83624;1219897,96278;1233228,106180;1203536,92977;1188993,83624;1088404,43462;1112643,48413;1146576,63818;1088404,43462;723619,39818;710893,41262;683625,44563;656963,50064;645450,53365;632119,56666;602948,61869;597579,63818;560616,75372;524258,88575;498808,99029;481841,105080;440030,122685;420034,134239;400643,145792;369739,166698;340653,187604;312816,209652;315203,212361;321111,208682;326140,205279;344289,190905;373375,169999;404278,149093;423669,137539;443666,125986;485476,108381;501838,100679;527288,90226;563645,77022;600608,65469;616135,62700;623636,60373;725727,40376;940324,27989;953275,29158;970849,34660;957517,33010;929643,28058;940324,27989;1010842,23657;1035686,25307;1065983,36310;1028414,30258;1010842,23657;808149,23519;738161,26958;689684,33009;666658,38511;646661,45112;618787,48413;513350,85274;475175,100679;463662,104530;453361,109481;433970,118834;403673,133138;380646,149643;313991,196956;300061,207954;286434,219251;286722,219513;181892,331195;160683,357603;150988,373558;141293,388412;123114,419221;103340,447512;103118,448379;96452,464884;91604,472586;90392,473687;85015,489917;83727,499545;82515,513298;74032,535855;66154,558411;57671,591421;52823,621680;49793,651938;54035,631032;54428,629307;55247,621129;60094,590871;61612,591331;61744,590820;60095,590320;68578,557311;76456,534754;84900,512301;84333,512198;85545,498444;92210,472586;97058,464884;97221,464482;103724,448379;123720,419771;141899,388962;151594,374108;161290,358153;182498,331746;287329,220064;315203,196957;381858,149643;404884,133139;435182,118834;454573,109481;464875,104530;476387,100679;514563,85274;620000,48414;647874,45113;667870,38511;690896,33010;739373,26958;809361,23725;865616,25439;893286,0;921766,1650;950852,4401;970242,8803;982968,14304;998723,11553;1022355,16505;1036898,20356;1036292,20906;1035686,24757;1010842,23107;1002358,20906;993875,19255;977514,15954;961153,12653;944186,10453;925402,10453;910253,10453;886621,10453;885511,10131;875107,14854;878743,20356;915100,26958;898921,27214;899194,27233;916312,26958;930855,28608;958729,33559;972060,35210;994481,39611;1017508,44013;1039928,48964;1062348,55016;1073256,57766;1084163,61067;1084303,61184;1092125,62409;1111080,68804;1113728,72446;1114461,72621;1131427,78672;1145970,84174;1160513,90226;1171421,95728;1178692,99029;1186569,102879;1213231,116634;1247165,136439;1264738,147443;1265247,147772;1274227,152726;1616193,736663;1615938,741267;1622859,742164;1629524,746566;1632554,761420;1644067,779025;1648915,779425;1648915,775174;1653841,762750;1653762,760320;1658610,745465;1665276,745465;1675576,739414;1676788,763621;1673759,775174;1670123,786177;1668305,804333;1667699,813685;1666487,823038;1663904,824602;1664064,825238;1666539,823740;1667699,814785;1668305,805433;1670123,787277;1673759,776274;1676788,764721;1681636,768022;1681030,776274;1679819,784527;1679212,799931;1678000,818086;1674971,837342;1671335,857698;1667093,877504;1659216,919316;1651944,923167;1642855,947374;1640431,970481;1639219,973782;1628918,999089;1625888,1001290;1613163,1028247;1626494,1001290;1629524,999089;1610133,1049153;1599832,1054105;1597696,1057985;1598015,1058506;1600438,1054104;1610739,1049153;1603468,1067859;1590137,1089865;1583472,1100868;1576200,1111871;1570746,1120123;1562869,1136078;1554386,1151483;1541055,1167988;1527724,1183392;1528279,1182354;1513180,1200997;1480458,1233457;1474016,1242456;1480458,1234007;1513180,1201547;1488336,1235657;1475535,1247830;1465259,1254688;1464703,1255463;1458279,1259951;1458038,1261515;1429558,1287922;1399260,1313230;1397859,1314153;1387747,1325883;1363509,1342388;1340855,1357814;1340774,1357903;1363509,1342938;1387747,1326433;1367750,1344588;1351465,1354216;1340200,1358536;1339876,1358893;1327757,1366045;1323191,1367967;1311700,1376429;1300489,1383650;1283522,1393553;1278069,1394103;1272008,1396549;1271065,1397199;1278675,1394653;1284129,1394103;1262314,1408957;1248377,1415560;1234440,1421611;1224596,1422952;1222927,1423812;1176874,1441967;1174526,1442451;1160513,1450769;1168391,1452970;1139305,1464524;1141728,1456821;1132033,1460122;1122944,1462873;1104159,1468374;1101649,1465640;1092646,1467274;1081738,1469475;1059318,1474427;1058579,1474738;1079921,1470025;1090828,1467824;1099917,1466174;1103553,1468924;1122338,1463423;1131427,1460672;1141122,1457371;1138698,1465074;1113248,1476077;1112001,1475760;1094464,1482128;1079921,1485980;1058106,1490931;1049093,1490243;1030241,1493574;1029626,1494782;979332,1503585;967818,1500834;958123,1500834;941156,1505785;926008,1506886;910858,1507436;909213,1506796;895407,1509018;878743,1506335;879349,1505785;882379,1501934;868442,1500284;875107,1496983;895104,1496432;914495,1495882;942368,1496432;961759,1494782;998116,1487630;1022355,1482679;1040533,1482128;1041798,1481595;1024173,1482129;999934,1487080;963577,1494232;944186,1495882;916312,1495333;896922,1495882;876925,1496433;877531,1494232;881772,1488731;1068407,1460672;1195053,1417210;1228380,1401255;1247165,1392453;1266556,1383100;1302913,1363294;1331999,1342938;1386535,1304427;1401684,1293424;1416227,1281871;1438041,1263715;1447131,1249962;1460187,1239095;1460292,1238413;1447737,1248861;1438648,1262615;1416833,1280771;1402290,1292324;1387141,1303327;1332605,1341838;1303519,1362194;1267162,1382000;1247771,1391352;1228986,1400155;1195659,1416110;1069014,1459572;882379,1487630;868442,1487630;866624,1483229;852081,1482679;838750,1487630;799969,1488180;771489,1487080;757552,1485980;743615,1483779;752010,1475649;750280,1476077;719001,1470818;717558,1471126;657569,1461223;633936,1456821;613334,1453520;588490,1443067;557586,1432614;525470,1421061;530924,1417210;553344,1421061;563040,1428763;596367,1437566;662417,1452970;678777,1455721;696350,1458472;715741,1462323;737109,1466518;738767,1466174;758763,1468925;759369,1467825;788455,1468925;793303,1469475;838144,1469475;870865,1470575;909647,1467825;914494,1467825;916312,1472226;954487,1467825;979938,1462323;994481,1460122;1003570,1459022;1023566,1454621;1039928,1451320;1056288,1447468;1086298,1442753;1090222,1441417;1058713,1446368;1042351,1450220;1025991,1453520;1005994,1457922;996905,1459022;982362,1461223;942974,1464524;916312,1466724;911465,1466724;872683,1469475;839962,1468374;795121,1468374;790273,1467825;771489,1460672;761187,1466724;761161,1466772;769671,1461773;788456,1468924;759370,1467824;759599,1467689;740585,1465074;718165,1460672;698774,1456821;681201,1454070;664840,1451320;598791,1435915;565463,1427113;555768,1419411;533347,1415559;500020,1400155;490325,1400705;455785,1384750;449725,1374847;450937,1374298;472146,1384750;493354,1395204;499414,1391903;474570,1377048;453967,1368796;425487,1353941;401249,1339637;363074,1324783;348531,1313780;351560,1312680;366103,1316531;335805,1287922;318838,1275269;303084,1262615;283087,1247761;254001,1218602;252006,1212939;246124,1207599;226127,1187793;223704,1177890;215826,1167988;214887,1166652;205524,1160835;187345,1137179;177044,1115172;175833,1115172;161896,1090965;148565,1066758;134627,1038700;121903,1010092;134627,1029347;147353,1053554;151594,1066758;153348,1069092;151190,1058906;145563,1049634;136403,1030934;125538,1014493;112207,981483;100785,947645;97035,937781;80701,878584;73477,835611;73425,836792;74032,845594;77061,865951;80697,886857;74637,868701;70396,845594;65548,845594;62518,824688;58277,811484;54641,798831;44340,788928;41310,788928;38280,775174;37068,757569;39492,732812;40704,724009;42768,717972;41764,704204;43128,683848;45551,679722;45551,677246;40704,685498;36462,679997;28585,670094;27146,662254;26767,662941;24343,684948;22525,706954;20708,724009;20708,759219;21313,777375;22525,795530;17072,812585;15860,812585;12224,779575;12224,745465;15254,719058;20705,724007;15860,718508;14648,698702;15860,668443;16465,660191;18284,646437;25555,621680;29178,605233;27979,601324;23737,623330;16465,648087;14648,661841;14042,670094;12830,700352;14042,720158;11012,746566;11012,780676;14648,813685;15860,813685;23737,845044;27979,870902;37068,897309;51384,954096;52633,964979;55247,964979;68578,994137;73426,1008992;64336,996338;54641,976532;54035,982034;48763,967197;44946,967730;40704,955076;26161,924817;17072,897860;16465,875303;12224,848895;9194,822488;2529,803232;6770,700903;11012,674495;7376,660191;14648,620580;16465,611227;21313,579317;34039,556211;31008,587570;34037,582195;35856,569346;36462,555110;41916,536955;50399,509447;60701,481389;61472,480601;66155,458282;72820,442327;80698,429124;96452,401616;109177,376859;127356,344950;140687,331195;151594,311940;160684,299836;170379,295435;172803,292134;182498,274529;201283,254723;201794,263001;200424,266481;220067,248121;229762,236568;242488,225565;243585,226671;243094,226115;258849,211811;274604,198607;291571,182102;315203,166147;340653,149093;355870,139455;366103,130937;384282,121034;403673,111682;406239,110484;412838,104599;423669,97378;435561,91876;443974,90118;445483,89125;610304,28608;616419,27401;633330,22006;644995,19874;651077,19827;653327,19255;791485,2751;830721,2613;872683,3300;873465,3832;893892,1650;912677,4401;931462,7702;941153,9702;930855,7152;912070,3851;893286,1100;89328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reeform: Shape 10" o:spid="_x0000_s1034" style="position:absolute;left:12053;top:5196;width:7689;height:7590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CuCwwAAANsAAAAPAAAAZHJzL2Rvd25yZXYueG1sRI9La8JA&#10;FIX3gv9huEJ3OlGoSJqJqEFwV3wsXF4yN4+auRMzo6b59Z1CocvDeXycZN2bRjypc7VlBfNZBII4&#10;t7rmUsHlvJ+uQDiPrLGxTAq+ycE6HY8SjLV98ZGeJ1+KMMIuRgWV920spcsrMuhmtiUOXmE7gz7I&#10;rpS6w1cYN41cRNFSGqw5ECpsaVdRfjs9TOAe79fPR7HM8q/C8iEaMr2dD0q9TfrNBwhPvf8P/7UP&#10;WsHiHX6/hB8g0x8AAAD//wMAUEsBAi0AFAAGAAgAAAAhANvh9svuAAAAhQEAABMAAAAAAAAAAAAA&#10;AAAAAAAAAFtDb250ZW50X1R5cGVzXS54bWxQSwECLQAUAAYACAAAACEAWvQsW78AAAAVAQAACwAA&#10;AAAAAAAAAAAAAAAfAQAAX3JlbHMvLnJlbHNQSwECLQAUAAYACAAAACEALHQrgsMAAADbAAAADwAA&#10;AAAAAAAAAAAAAAAHAgAAZHJzL2Rvd25yZXYueG1sUEsFBgAAAAADAAMAtwAAAPc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23644f"/>
                  <v:stroke joinstyle="miter"/>
                  <v:path arrowok="t" o:connecttype="custom" o:connectlocs="418057,754880;414463,756815;414678,756907;447938,735231;436318,737998;418890,740212;418060,737998;430232,736892;447938,735231;478161,732335;477451,732535;477815,732464;261340,728175;273650,731357;278907,731634;293569,738829;300208,740212;300624,740351;302145,738829;307954,740489;313764,741873;325211,744535;325383,744363;338662,746577;345025,747684;351388,748237;364390,748791;382096,748514;382864,748514;384586,747545;388459,746300;392401,746231;395098,746577;395824,748514;402014,748514;400078,751281;398971,752665;395375,754325;388735,754325;380159,753771;361624,753218;347791,752111;335619,750451;323447,748514;304912,745747;290526,741043;290692,740922;282227,738275;274757,734955;266181,732188;257328,729144;261340,728175;424188,722242;419961,722888;390729,724364;400354,725546;402844,724993;419996,723056;422819,722507;450451,718233;436095,720425;441021,720565;448110,719251;502858,717593;457830,729587;480616,724509;214172,711987;245986,725546;257328,729144;265904,732187;274481,734954;281950,738275;280290,739659;275864,738828;260095,733018;252349,729974;244603,726653;234367,723056;225514,719182;218598,715584;214172,711987;227174,705070;242390,712818;240453,713924;222748,705346;227174,705070;171015,686253;189827,696768;193700,701196;184847,696491;178208,692341;171015,686253;204002,679152;204005,679231;204939,680362;205042,679888;608013,660988;607009,661072;590410,672971;574088,681826;562469,688743;556106,691510;549466,694278;541444,698428;535357,702026;526505,705623;517375,708944;514886,711434;511012,712818;501330,714478;488881,718352;477538,721949;465089,725546;449597,729420;427742,733018;427189,733848;416681,736476;416953,736615;428623,733697;428849,733018;450704,729420;466196,725546;478645,721949;489988,718352;502437,714478;512119,712818;505565,716751;505756,716692;512673,712541;516546,711157;516804,711086;518482,709220;527612,705900;536464,702302;542550,698705;550573,694554;557212,691787;561765,689807;564129,688190;575748,681272;592070,672417;133621,657161;134671,658063;135030,658245;609870,649938;609775,650003;609775,650082;610215,650145;610328,650003;615847,645807;614213,646936;613925,647236;615045,646519;111032,631869;121480,644174;113196,634230;635434,631861;635410,631870;635227,633124;630800,638105;625544,643915;625861,643843;630800,638381;635227,633400;635434,631861;138072,625630;138620,626297;138647,626206;97151,619288;104344,623992;104697,624408;107974,625133;115409,632017;125645,640318;130071,646406;132561,649450;143074,658305;140031,660795;130240,649914;129795,650003;139060,660300;140031,660795;143074,658305;169355,679058;164099,680718;166035,682102;158289,682379;153310,679058;148607,675461;136988,665776;126198,656091;116239,646406;111536,641702;107110,636721;108770,634507;114303,639488;120389,644192;127858,652217;128493,652762;120389,644192;114579,639488;109046,634507;102960,627036;97151,619288;706601,575290;706461,575350;703439,582604;703697,540623;696365,551216;692769,557857;689173,563945;680596,575290;673127,586635;666488,595767;665934,596105;665481,596777;666211,596320;672850,587189;680320,575844;688896,564498;692492,558411;696089,551770;703558,540977;732329,536827;728733,547619;722370,559241;716007,571140;710198,578611;714071,570863;717390,563115;719880,558964;723200,553430;726243,547896;732329,536827;714423,513107;707708,524928;707584,525212;714347,513306;718106,486333;710035,508390;693057,543102;690572,547033;690556,547065;684746,557027;678937,567819;672297,576120;666764,585529;634120,622332;623331,631463;622296,632251;621849,632703;617337,636382;613648,640595;600092,650833;597968,652176;592199,656880;591366,657421;590133,658581;579344,665776;568555,672417;567320,673043;560015,677789;557750,678932;555553,680442;548083,684593;541104,687330;525549,695178;489056,708792;463626,715333;484178,711434;488051,710604;500500,706176;508246,703686;520695,697321;534804,692340;543843,688795;547807,686530;551402,685423;556382,682656;557691,681746;561086,678505;568555,674077;577053,669911;580174,667989;590963,660795;595666,656367;600922,653047;614478,642809;624161,633677;634950,624545;667594,587742;672087,580103;672297,579441;679490,568372;681703,565052;684646,560969;685576,559241;691386,549279;702728,525758;713794,500577;717045,490339;748375,461837;747545,462390;747545,462390;750988,445437;750888,445927;751694,446894;754184,449662;755844,448555;755886,448342;754738,449108;751971,446618;748522,414003;748329,414014;747979,414033;748098,415349;747822,422267;746715,426418;740075,436933;738416,446064;736756,449108;733989,462390;730946,472906;727626,483144;725690,491169;723477,499470;725242,496724;726796,490892;728180,482590;731499,472352;734543,461837;737309,448555;738969,445511;740629,436379;747268,425864;742842,447171;739522,464881;732053,487571;730575,489870;729943,493313;727903,499194;720157,516073;716560,524928;714347,529632;711581,534613;704111,547896;696089,560901;685853,578334;674510,595490;667041,605175;659018,614584;656252,618458;653209,622332;648506,626206;640814,634724;641036,635614;633013,643915;624437,650003;617521,655537;610969,660327;611988,660242;619181,654984;626097,649450;634673,643362;642696,635061;642419,633954;650165,625376;654869,621502;657912,617628;660678,613754;668701,604345;676170,594660;687513,577504;697749,560071;705771,547065;713241,533783;716007,528802;718220,524098;721817,515243;729563,498363;732606,487018;740075,464328;743395,446618;747822,425311;748819,421568;748098,421437;748375,414519;754461,408154;751239,421580;751240,421580;754461,408155;756951,405387;755291,408985;754911,416525;754738,423650;751971,432165;751971,433138;755291,423650;755844,408984;757134,406189;745055,393488;743242,397774;742565,404004;741692,401094;741373,401504;742289,404557;741735,408985;742842,412582;743700,412534;743118,410645;743672,406217;745055,393488;768293,386017;768847,386294;768570,397916;768847,405941;768017,420606;767187,428908;764697,441083;763867,451322;759717,470138;755844,486465;748928,489509;749481,487848;750588,476226;754738,464051;758057,462114;758057,462114;761654,441083;763590,431122;765250,420883;766633,411198;767187,402067;767463,394319;768017,390168;768293,386017;38963,257714;39101,257783;39114,257744;55654,218051;49568,229397;44588,233547;44576,233812;44095,244406;44109,244380;44588,233824;49568,229673;55654,218328;55861,218466;55965,218259;58973,193977;55100,196744;49291,208920;50620,209983;50663,209796;49568,208920;55377,196744;58807,194294;80275,178204;79926,178484;78443,184188;77509,187059;52057,233547;48461,244893;45141,256515;37948,280865;33245,297468;31032,309921;29926,316285;29096,322650;26606,339806;25776,350321;27159,361390;27807,355359;27712,353365;28819,341743;31309,324586;33283,322216;36151,303021;36012,299682;38745,291845;40371,285265;39885,286400;38225,285846;34075,297745;34352,304386;32415,317115;32139,319329;29372,322650;30202,316285;31309,309921;33522,297468;38225,280865;45418,256515;48738,244893;52334,233547;77785,187059;80275,178204;85255,150533;85255,150533;86638,151640;86638,151639;135104,111136;135051,111179;134890,111361;132631,113730;132059,114561;131686,114983;130071,117327;113196,137251;108493,142785;103790,148596;82994,171587;104067,148319;108770,142508;113473,136974;130348,117050;132059,114561;134890,111361;142127,92055;139739,92887;137964,93546;137541,94083;134498,96850;126752,101831;121496,107642;116516,113453;113196,116497;113083,116356;109946,120129;104620,126735;96044,136144;97427,137804;97454,137780;96321,136420;104897,127012;113473,116497;116792,113453;121772,107642;127028,101831;134774,96850;137818,94083;141137,92838;142185,92513;542827,42061;556936,48425;563022,53406;549466,46765;542827,42061;496904,21860;507970,24351;523462,32099;496904,21860;330363,20027;324554,20753;312104,22414;299932,25181;294676,26841;288590,28501;275272,31118;272821,32099;255945,37910;239347,44551;227728,49809;219981,52852;200893,61707;191764,67518;182911,73329;168802,83844;155523,94360;142814,105449;143904,106812;146601,104961;148897,103250;157183,96020;170462,85505;184570,74990;193423,69178;202553,63368;221641,54513;229111,50639;240730,45381;257328,38740;274204,32929;281293,31536;284717,30366;331326,20308;429298,14078;435212,14666;443234,17433;437148,16603;424423,14112;429298,14078;461493,11899;472835,12729;486668,18263;469516,15219;461493,11899;368955,11829;337002,13559;314871,16603;304358,19370;295229,22690;282503,24351;234367,42891;216938,50639;211682,52576;206979,55066;198126,59770;184294,66965;173781,75266;143350,99064;136991,104595;130769,110277;130901,110409;83042,166582;73359,179864;68933,187889;64506,195360;56207,210856;47179,225086;47078,225522;44034,233824;41821,237698;41268,238251;38813,246415;38225,251257;37672,258175;33799,269520;30202,280865;26329,297468;24116,312688;22733,327907;24669,317392;24849,316524;25223,312411;27436,297192;28129,297423;28189,297166;27436,296915;31309,280312;34905,268967;38761,257673;38502,257621;39055,250704;42098,237698;44311,233824;44386,233622;47354,225522;56484,211133;64783,195637;69209,188166;73636,180141;83318,166859;131178,110686;143904,99064;174335,75266;184847,66965;198680,59770;207532,55066;212235,52576;217491,50639;234920,42891;283057,24351;295782,22691;304912,19370;315424,16603;337556,13559;369508,11933;395191,12795;407824,0;420826,830;434105,2214;442958,4427;448767,7195;455960,5811;466749,8301;473389,10238;473112,10515;472835,12452;461493,11622;457620,10515;453747,9685;446277,8025;438808,6364;431062,5257;422486,5257;415570,5257;404781,5257;404274,5096;399524,7471;401184,10238;417783,13559;410396,13688;410521,13697;418336,13559;424976,14389;437701,16879;443788,17710;454024,19923;464536,22137;474772,24627;485008,27671;489988,29055;494967,30715;495031,30774;498602,31390;507256,34606;508465,36438;508800,36526;516546,39570;523185,42337;529825,45381;534804,48148;538124,49809;541720,51746;553893,58664;569385,68625;577408,74160;577640,74325;581740,76817;737862,370521;737746,372837;740905,373288;743948,375502;745332,382973;750588,391828;752801,392029;752801,389891;755050,383642;755014,382420;757227,374949;760270,374949;764973,371905;765527,384080;764143,389891;762484,395425;761654,404557;761377,409261;760824,413965;759644,414752;759717,415072;760847,414318;761377,409815;761654,405111;762484,395979;764143,390445;765527,384634;767740,386294;767463,390445;766910,394595;766633,402343;766080,411475;764697,421160;763037,431398;761100,441360;757504,462390;754184,464328;750034,476503;748928,488125;748375,489785;743672,502514;742288,503621;736479,517180;742565,503621;743948,502514;735096,527695;730393,530186;729417,532137;729563,532399;730669,530185;735372,527695;732053,537103;725966,548172;722923,553706;719604,559241;717114,563391;713517,571416;709644,579164;703558,587466;697472,595214;697726,594691;690832,604068;675893,620395;672952,624921;675893,620671;690832,604345;679490,621501;673646,627624;668954,631074;668701,631463;665767,633720;665658,634507;652655,647789;638823,660518;638183,660983;633567,666883;622501,675184;612159,682943;612121,682988;622501,675461;633567,667159;624437,676291;617003,681134;611859,683306;611712,683486;606179,687083;604094,688049;598848,692306;593730,695938;585984,700919;583494,701196;580727,702426;580296,702753;583770,701472;586260,701196;576301,708667;569938,711988;563575,715031;559081,715706;558319,716138;537294,725270;536222,725513;529825,729697;533421,730804;520142,736615;521249,732741;516822,734401;512673,735785;504096,738552;502951,737176;498840,737998;493860,739105;483625,741596;483287,741753;493031,739382;498010,738275;502160,737445;503820,738828;512396,736061;516545,734678;520972,733018;519865,736892;508246,742426;507676,742266;499670,745470;493031,747407;483071,749897;478956,749551;470349,751226;470069,751834;447107,756262;441851,754878;437425,754878;429679,757369;422763,757922;415846,758199;415095,757877;408792,758994;401184,757645;401461,757369;402844,755431;396481,754601;399524,752941;408654,752664;417507,752388;430232,752664;439085,751834;455683,748237;466749,745747;475049,745470;475626,745202;467579,745470;456513,747960;439915,751558;431062,752388;418336,752111;409484,752388;400354,752665;400631,751558;402567,748791;487774,734678;545593,712818;560809,704793;569385,700365;578238,695661;594836,685700;608115,675461;633013,656091;639929,650557;646569,644746;656528,635614;660678,628696;666639,623231;666687,622887;660955,628143;656805,635061;646846,644192;640206,650003;633290,655537;608392,674907;595113,685146;578514,695108;569662,699812;561086,704239;545870,712264;488051,734124;402844,748237;396481,748237;395651,746023;389012,745747;382926,748237;365220,748514;352218,747960;345855,747407;339492,746300;343325,742211;342535,742426;328255,739781;327596,739936;300209,734955;289419,732741;280013,731081;268671,725823;254562,720566;239900,714754;242390,712818;252626,714754;257052,718628;272267,723056;302422,730804;309891,732188;317914,733571;326767,735508;336522,737618;337279,737445;346408,738829;346685,738275;359964,738829;362177,739105;382649,739105;397588,739659;415293,738275;417506,738275;418336,740489;435765,738275;447384,735508;454023,734401;458173,733848;467302,731634;474772,729974;482241,728037;495942,725665;497734,724993;483348,727483;475879,729420;468409,731081;459280,733294;455130,733848;448491,734955;430509,736615;418336,737722;416123,737722;398418,739105;383479,738552;363007,738552;360794,738275;352218,734678;347515,737722;347503,737746;351388,735231;359964,738828;346685,738275;346790,738207;338109,736892;327873,734678;319021,732741;310998,731357;303528,729974;273374,722226;258159,717798;253732,713924;243496,711987;228281,704239;223854,704516;208086,696491;205319,691510;205872,691234;215555,696491;225238,701749;228004,700089;216662,692617;207256,688467;194253,680995;183187,673801;165759,666329;159119,660795;160502,660242;167142,662179;153310,647789;145564,641425;138371,635061;129242,627589;115963,612923;115052,610075;112366,607389;103237,597427;102130,592446;98534,587466;98105,586794;93831,583868;85531,571970;80828,560901;80275,560901;73912,548726;67826,536550;61463,522438;55654,508049;61463,517733;67273,529909;69209,536550;70010,537724;69025,532601;66456,527937;62274,518531;57313,510262;51227,493659;46013,476639;44301,471678;36843,441904;33545,420289;33522,420883;33799,425311;35182,435549;36842,446064;34075,436933;32139,425311;29926,425311;28542,414795;26606,408154;24946,401790;20243,396809;18860,396809;17476,389891;16923,381036;18030,368584;18583,364157;19525,361120;19067,354195;19690,343956;20796,341881;20796,340636;18583,344787;16647,342020;13050,337039;12393,333096;12220,333441;11114,344510;10284,355579;9454,364157;9454,381866;9730,390998;10284,400129;7794,408708;7241,408708;5581,392105;5581,374949;6964,361666;9453,364155;7241,361390;6687,351428;7241,336208;7517,332058;8347,325140;11667,312688;13321,304416;12774,302449;10837,313518;7517,325970;6687,332888;6411,337039;5857,352258;6411,362220;5028,375502;5028,392658;6687,409261;7241,409261;10837,425034;12774,438040;16923,451322;23459,479884;24029,485358;25223,485358;31309,500024;33522,507495;29372,501131;24946,491169;24670,493936;22263,486473;20520,486741;18583,480377;11944,465158;7794,451599;7517,440253;5581,426971;4197,413689;1155,404004;3091,352535;5028,339252;3368,332058;6687,312134;7517,307430;9730,291381;15540,279759;14157,295532;15540,292828;16370,286365;16647,279205;19136,270073;23009,256238;27712,242125;28065,241729;30202,230503;33245,222478;36842,215837;44035,202002;49844,189550;58144,173500;64230,166582;69209,156897;73359,150809;77786,148596;78892,146935;83318,138081;91894,128119;92128,132283;91502,134033;100470,124798;104897,118987;110706,113453;111207,114009;110983,113730;118176,106535;125369,99894;133115,91592;143904,83568;155523,74990;162470,70142;167142,65858;175441,60877;184294,56173;185466,55570;188478,52610;193423,48978;198853,46211;202693,45327;203382,44828;278630,14389;281422,13782;289143,11068;294468,9996;297245,9972;298272,9685;361347,1383;379260,1314;398418,1660;398774,1928;408101,830;416676,2213;425253,3874;429677,4880;424976,3597;416400,1937;407824,553;407824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reeform: Shape 10" o:spid="_x0000_s1035" style="position:absolute;left:-2182;top:13957;width:4497;height:4440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EzWwQAAANsAAAAPAAAAZHJzL2Rvd25yZXYueG1sRE9Ni8Iw&#10;EL0v+B/CCN7WVF1WqUZRQVA82VXU29CMbWkzKU2s3X9vDgt7fLzvxaozlWipcYVlBaNhBII4tbrg&#10;TMH5Z/c5A+E8ssbKMin4JQerZe9jgbG2Lz5Rm/hMhBB2MSrIva9jKV2ak0E3tDVx4B62MegDbDKp&#10;G3yFcFPJcRR9S4MFh4Yca9rmlJbJ0yiobrODSY/XxyE5fd3L6aa8tHRWatDv1nMQnjr/L/5z77WC&#10;SRgbvoQfIJdvAAAA//8DAFBLAQItABQABgAIAAAAIQDb4fbL7gAAAIUBAAATAAAAAAAAAAAAAAAA&#10;AAAAAABbQ29udGVudF9UeXBlc10ueG1sUEsBAi0AFAAGAAgAAAAhAFr0LFu/AAAAFQEAAAsAAAAA&#10;AAAAAAAAAAAAHwEAAF9yZWxzLy5yZWxzUEsBAi0AFAAGAAgAAAAhAE9wTNb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20303f"/>
                  <v:stroke joinstyle="miter"/>
                  <v:path arrowok="t" o:connecttype="custom" o:connectlocs="244553,441576;242450,442708;242576,442762;262032,430083;255235,431701;245040,432996;244554,431701;251675,431054;262032,430083;279712,428388;279297,428505;279510,428464;152877,425955;160078,427816;163153,427978;171730,432187;175614,432996;175857,433077;176747,432187;180145,433158;183544,433967;190240,435525;190341,435424;198109,436719;201831,437367;205553,437690;213159,438014;223516,437852;223966,437852;224973,437286;227238,436557;229544,436517;231122,436719;231547,437852;235168,437852;234035,439471;233388,440280;231284,441252;227400,441252;222383,440928;211541,440604;203449,439957;196329,438985;189208,437852;178365,436234;169950,433482;170048,433411;165095,431863;160726,429921;155709,428302;150531,426521;152877,425955;248139,422485;245666,422862;228567,423726;234197,424417;235653,424093;245687,422960;247338,422639;263502,420139;255104,421421;257986,421503;262133,420735;294159,419765;267819,426781;281148,423810;125285,416486;143895,424417;150531,426521;155547,428302;160564,429921;164933,431863;163962,432672;161373,432187;152149,428788;147618,427007;143086,425065;137099,422960;131920,420694;127874,418590;125285,416486;132891,412439;141792,416971;140659,417619;130302,412601;132891,412439;100039,401432;111044,407583;113309,410173;108131,407421;104247,404993;100039,401432;119336,397279;119338,397325;119884,397986;119944,397709;355672,386653;355084,386702;345375,393662;335827,398842;329030,402889;325308,404507;321424,406126;316731,408554;313170,410658;307992,412763;302651,414705;301195,416162;298929,416971;293265,417943;285983,420209;279348,422313;272065,424417;263003,426683;250218,428788;249895,429273;243748,430810;243907,430892;250733,429185;250866,428788;263650,426683;272713,424417;279995,422313;286630,420209;293913,417943;299577,416971;295742,419273;295854,419238;299900,416809;302166,416000;302317,415958;303299,414867;308639,412925;313818,410820;317378,408716;322071,406288;325955,404669;328618,403511;330001,402565;336798,398518;346346,393339;78165,384415;78779,384942;78989,385049;356758,380189;356703,380227;356703,380274;356960,380310;357026,380227;360255,377773;359299,378433;359130,378609;359785,378189;64951,369620;71063,376818;66217,371001;371713,369615;371698,369620;371591,370353;369002,373267;365927,376666;366112,376624;369002,373429;371591,370515;371713,369615;80769,365970;81089,366360;81105,366307;56831,362260;61038,365012;61245,365255;63162,365679;67511,369706;73499,374562;76088,378123;77545,379904;83694,385083;81914,386540;76187,380175;75927,380227;81346,386250;81914,386540;83695,385083;99068,397223;95994,398195;97126,399004;92595,399166;89682,397223;86931,395119;80134,389454;73823,383788;67997,378123;65246,375371;62657,372458;63628,371163;66864,374076;70424,376828;74794,381522;75165,381841;70424,376828;67026,374076;63789,371163;60229,366792;56831,362260;413344,336523;413261,336558;411494,340801;411645,316244;407356,322440;405252,326325;403148,329886;398131,336523;393762,343159;389878,348501;389554,348699;389289,349092;389716,348825;393600,343483;397970,336847;402986,330210;405090,326649;407194,322764;411563,316451;428394,314023;426290,320336;422568,327135;418846,334095;415447,338465;417713,333933;419655,329401;421111,326973;423053,323736;424834,320498;428394,314023;417919,300148;413991,307063;413919,307229;417875,300265;420073,284487;415352,297389;405421,317694;403967,319993;403957,320012;400559,325840;397160,332153;393277,337009;390040,342512;370944,364041;364632,369382;364027,369843;363766,370107;361127,372259;358968,374724;351039,380713;349796,381498;346421,384250;345934,384567;345213,385245;338901,389454;332590,393339;331868,393705;327594,396481;326269,397150;324984,398033;320614,400461;316532,402062;307433,406653;286085,414617;271209,418443;283232,416162;285497,415676;292780,413086;297311,411630;304593,407907;312847,404993;318134,402919;320453,401594;322556,400947;325469,399328;326235,398796;328221,396900;332590,394310;337561,391873;339387,390749;345698,386540;348449,383950;351524,382008;359454,376019;365118,370677;371429,365335;390525,343807;393153,339338;393277,338951;397484,332476;398779,330534;400500,328146;401044,327135;404443,321307;411078,307549;417551,292819;419453,286830;437780,270157;437294,270481;437294,270481;439308,260564;439250,260850;439722,261416;441178,263035;442149,262388;442174,262263;441502,262711;439884,261254;437866,242176;437753,242183;437548,242194;437618,242963;437456,247010;436809,249438;432925,255589;431954,260931;430983,262711;429365,270481;427585,276632;425643,282621;424510,287315;423215,292171;424248,290565;425157,287153;425966,282297;427908,276308;429689,270157;431307,262388;432278,260607;433249,255265;437133,249114;434543,261578;432601,271938;428232,285211;427368,286556;426998,288570;425805,292009;421273,301883;419169,307063;417875,309815;416256,312729;411887,320498;407194,328106;401206,338304;394571,348339;390202,354005;385509,359508;383890,361774;382110,364041;379359,366307;374860,371290;374990,371810;370297,376666;365280,380227;361234,383465;357401,386266;357997,386216;362205,383141;366251,379904;371268,376342;375961,371486;375799,370839;380330,365821;383081,363555;384861,361289;386480,359023;391173,353519;395542,347854;402177,337818;408165,327620;412858,320012;417227,312243;418846,309329;420140,306578;422244,301398;426776,291524;428556,284887;432925,271614;434867,261255;437456,248791;438040,246601;437618,246525;437780,242478;441340,238755;439456,246609;439456,246609;441340,238755;442797,237136;441826,239241;441603,243651;441502,247819;439884,252800;439884,253369;441826,247819;442149,239240;442904,237605;435838,230176;434778,232683;434382,236327;433871,234625;433684,234865;434220,236651;433896,239241;434543,241345;435045,241317;434705,240212;435029,237622;435838,230176;449432,225805;449756,225967;449594,232766;449756,237460;449270,246039;448785,250895;447328,258017;446843,264006;444415,275013;442149,284563;438104,286344;438427,285373;439075,278574;441502,271452;443444,270319;443444,270319;445548,258017;446681,252190;447652,246201;448461,240535;448785,235194;448946,230661;449270,228233;449432,225805;22792,150753;22873,150793;22881,150771;32556,127552;28996,134188;26083,136616;26076,136771;25794,142968;25802,142953;26083,136778;28996,134350;32556,127714;32677,127794;32738,127673;34498,113469;32232,115088;28834,122210;29611,122832;29637,122723;28996,122210;32394,115088;34400,113655;46959,104243;46755,104406;45887,107743;45341,109423;30452,136616;28348,143253;26406,150051;22199,164296;19448,174008;18153,181292;17506,185015;17020,188738;15564,198774;15078,204925;15887,211399;16267,207871;16211,206705;16858,199907;18315,189871;19470,188484;21147,177256;21066,175303;22665,170718;23616,166869;23332,167533;22361,167209;19933,174170;20095,178055;18962,185500;18800,186795;17182,188738;17667,185015;18315,181292;19609,174008;22361,164296;26568,150051;28510,143253;30614,136616;45502,109423;46959,104243;49872,88056;49872,88056;50681,88704;50681,88703;79033,65011;79002,65035;78907,65142;77585,66528;77251,67014;77033,67261;76088,68632;66217,80286;63466,83524;60715,86923;48550,100372;60876,86761;63627,83362;66379,80124;76250,68470;77251,67014;78907,65142;83141,53849;81744,54335;80705,54721;80458,55035;78678,56654;74146,59567;71072,62966;68159,66366;66217,68146;66151,68064;64315,70271;61200,74135;56183,79639;56992,80610;57008,80596;56345,79801;61362,74297;66379,68146;68321,66366;71234,62966;74308,59567;78839,56654;80620,55035;82562,54307;83175,54116;317540,24604;325793,28327;329353,31240;321424,27356;317540,24604;290676,12787;297149,14244;306212,18776;290676,12787;193254,11715;189855,12140;182573,13111;175452,14730;172378,15701;168817,16672;161027,18203;159593,18777;149721,22176;140012,26061;133215,29136;128683,30917;117517,36096;112177,39496;106998,42895;98745,49046;90977,55197;83543,61684;84180,62481;85758,61398;87101,60397;91948,56168;99716,50017;107969,43866;113148,40467;118488,37068;129654,31888;134024,29622;140821,26546;150531,22661;160402,19262;164549,18447;166552,17763;193817,11879;251129,8235;254588,8579;259281,10198;255720,9712;248276,8255;251129,8235;269962,6960;276597,7446;284688,10683;274655,8903;269962,6960;215829,6920;197138,7931;184191,9712;178042,11331;172701,13273;165257,14244;137099,25089;126903,29622;123828,30755;121077,32212;115899,34963;107807,39172;101658,44028;83856,57948;80136,61184;76497,64508;76574,64585;48577,97444;42913,105214;40324,109908;37734,114278;32880,123343;27599,131667;27539,131922;25759,136778;24464,139044;24141,139368;22705,144143;22361,146976;22037,151023;19771,157659;17667,164296;15402,174008;14107,182911;13298,191813;14431,185662;14536,185155;14755,182749;16049,173846;16455,173981;16490,173831;16049,173684;18315,163972;20419,157335;22674,150729;22523,150699;22846,146652;24626,139044;25921,136778;25964,136660;27701,131922;33041,123505;37896,114440;40486,110070;43075,105376;48739,97606;76736,64747;84180,57949;101981,44028;108131,39172;116222,34963;121401,32212;124152,30755;127227,29622;137422,25089;165581,14244;173025,13273;178365,11331;184515,9712;197461,7931;216153,6980;231177,7485;238566,0;246172,486;253940,1295;259119,2590;262517,4209;266725,3399;273036,4856;276920,5989;276758,6151;276597,7284;269962,6798;267696,6151;265430,5665;261061,4694;256691,3723;252160,3075;247144,3075;243098,3075;236786,3075;236490,2981;233712,4370;234682,5989;244392,7931;240071,8007;240144,8012;244716,7931;248600,8417;256044,9874;259604,10360;265592,11654;271742,12949;277729,14406;283717,16187;286630,16996;289543,17967;289581,18002;291670,18362;296732,20243;297439,21315;297635,21367;302166,23147;306050,24766;309934,26546;312847,28165;314789,29136;316892,30269;324013,34316;333076,40143;337769,43381;337905,43478;340303,44935;431630,216741;431562,218095;433411,218360;435191,219654;436000,224025;439075,229205;440369,229322;440369,228072;441685,224416;441664,223701;442958,219331;444739,219331;447490,217550;447813,224672;447004,228072;446033,231309;445548,236651;445386,239402;445062,242154;444372,242614;444415,242801;445076,242361;445386,239726;445548,236974;446033,231633;447004,228395;447813,224996;449108,225967;448946,228395;448623,230823;448461,235356;448137,240697;447328,246363;446357,252352;445224,258179;443120,270481;441178,271614;438751,278736;438104,285535;437780,286506;435029,293952;434220,294599;430821,302531;434382,294599;435191,293952;430012,308682;427261,310139;426690,311280;426776,311433;427423,310138;430174,308682;428232,314185;424672,320660;422892,323897;420950,327135;419493,329563;417389,334257;415124,338789;411563,343645;408003,348177;408152,347872;404119,353357;395380,362908;393660,365555;395380,363069;404119,353519;397484,363555;394065,367136;391321,369154;391173,369382;389457,370703;389393,371163;381786,378932;373695,386378;373321,386650;370620,390101;364147,394957;358097,399496;358075,399522;364147,395119;370620,390263;365280,395605;360931,398437;357922,399708;357836,399813;354599,401918;353379,402483;350311,404973;347317,407097;342785,410011;341329,410173;339710,410893;339459,411084;341491,410335;342947,410173;337121,414543;333399,416486;329677,418266;327048,418661;326602,418914;314303,424255;313676,424398;309934,426845;312038,427493;304270,430892;304917,428626;302328,429597;299900,430406;294883,432025;294213,431220;291809,431701;288896,432349;282908,433806;282711,433897;288410,432511;291323,431863;293751,431378;294722,432187;299738,430568;302166,429759;304755,428788;304108,431054;297311,434291;296978,434198;292294,436072;288410,437205;282584,438661;280177,438459;275142,439439;274978,439795;261546,442385;258472,441575;255882,441575;251351,443032;247305,443356;243259,443518;242820,443329;239133,443983;234682,443194;234844,443032;235653,441899;231931,441413;233712,440442;239052,440280;244231,440118;251675,440280;256853,439795;266563,437690;273036,436234;277891,436072;278229,435915;273522,436072;267049,437528;257339,439633;252160,440118;244716,439957;239537,440118;234197,440280;234359,439633;235492,438014;285335,429759;319158,416971;328059,412277;333076,409687;338254,406936;347964,401108;355732,395119;370297,383788;374342,380551;378226,377152;384052,371810;386480,367764;389967,364566;389995,364366;386642,367440;384214,371486;378388,376828;374504,380227;370458,383465;355894,394795;348126,400785;338416,406612;333237,409364;328221,411953;319320,416648;285497,429435;235653,437690;231931,437690;231446,436396;227562,436234;224002,437690;213645,437852;206039,437528;202316,437205;198594,436557;200837,434165;200374,434291;192021,432744;191636,432834;175614,429921;169303,428626;163801,427655;157166,424579;148912,421504;140335,418104;141792,416971;147780,418104;150369,420371;159269,422960;176909,427493;181278,428302;185972,429111;191150,430245;196857,431479;197300,431378;202640,432187;202802,431863;210570,432187;211864,432349;223840,432349;232579,432672;242936,431863;244230,431863;244716,433158;254911,431863;261708,430245;265592,429597;268020,429273;273360,427978;277729,427007;282099,425874;290114,424487;291161,424094;282746,425550;278377,426683;274007,427655;268667,428950;266240,429273;262356,429921;251837,430892;244716,431539;243421,431539;233064,432349;224325,432025;212350,432025;211055,431863;206039,429759;203287,431539;203280,431553;205553,430083;210570,432187;202802,431863;202863,431823;197785,431054;191797,429759;186619,428626;181926,427816;177556,427007;159917,422475;151016,419885;148427,417619;142439,416486;133538,411953;130949,412115;121725,407421;120106,404507;120430,404346;126094,407421;131758,410497;133376,409525;126742,405155;121239,402727;113633,398356;107160,394148;96965,389778;93081,386540;93890,386216;97774,387349;89682,378932;85151,375209;80943,371486;75603,367116;67835,358537;67302,356871;65731,355300;60391,349472;59744,346559;57640,343645;57389,343252;54889,341541;50034,334581;47283,328106;46959,328106;43237,320984;39677,313862;35954,305606;32556,297189;35954,302855;39353,309977;40486,313862;40954,314548;40378,311551;38875,308823;36429,303321;33527,298484;29967,288772;26916,278816;25915,275914;21552,258497;19623,245853;19609,246201;19771,248791;20580,254780;21551,260931;19933,255589;18800,248791;17506,248791;16697,242640;15564,238755;14593,235032;11842,232118;11033,232118;10223,228072;9900,222892;10547,215608;10871,213018;11422,211242;11154,207191;11518,201202;12165,199988;12165,199259;10871,201687;9738,200069;7634,197155;7250,194848;7149,195051;6501,201525;6016,208000;5530,213018;5530,223377;5692,228719;6016,234061;4559,239079;4236,239079;3265,229367;3265,219331;4074,211561;5530,213017;4236,211399;3912,205572;4236,196669;4397,194241;4883,190195;6825,182911;7793,178072;7472,176921;6339,183396;4397,190680;3912,194727;3750,197155;3426,206058;3750,211885;2941,219654;2941,229690;3912,239402;4236,239402;6339,248629;7472,256237;9900,264006;13723,280714;14057,283916;14755,283916;18315,292495;19610,296865;17182,293142;14593,287315;14431,288934;13023,284568;12004,284725;10871,281002;6987,272100;4559,264168;4397,257532;3265,249762;2455,241992;675,236327;1808,206220;2941,198450;1970,194241;3912,182587;4397,179835;5692,170447;9091,163648;8281,172875;9090,171293;9576,167513;9738,163324;11194,157983;13460,149889;16211,141634;16417,141402;17668,134836;19448,130142;21552,126257;25759,118163;29158,110879;34012,101491;37573,97444;40486,91779;42913,88218;45503,86923;46150,85952;48739,80772;53756,74945;53892,77380;53526,78404;58772,73002;61362,69603;64760,66366;65053,66691;64922,66528;69130,62319;73337,58434;77869,53578;84180,48884;90977,43866;95041,41030;97774,38524;102629,35611;107807,32859;108493,32506;110255,30775;113148,28651;116324,27032;118570,26515;118973,26222;162991,8417;164625,8062;169141,6475;172256,5847;173881,5834;174481,5665;211379,809;221857,769;233064,971;233273,1128;238728,486;243745,1295;248762,2266;251350,2854;248600,2104;243583,1133;238566,324;23856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reeform: Shape 10" o:spid="_x0000_s1036" style="position:absolute;left:-26637;top:-52836;width:4498;height:4439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4LdaxAAAANsAAAAPAAAAZHJzL2Rvd25yZXYueG1sRI9La8JA&#10;FIX3Bf/DcAV3zcQWpE0zCVopuCtJu+jykrl51MydmBk1+us7gtDl4Tw+TppPphcnGl1nWcEyikEQ&#10;V1Z33Cj4/vp4fAHhPLLG3jIpuJCDPJs9pJhoe+aCTqVvRBhhl6CC1vshkdJVLRl0kR2Ig1fb0aAP&#10;cmykHvEcxk0vn+J4JQ12HAgtDvTeUrUvjyZwi8PP57Febavf2vIuvm71ZnlVajGf1m8gPE3+P3xv&#10;77SC51e4fQk/QGZ/AAAA//8DAFBLAQItABQABgAIAAAAIQDb4fbL7gAAAIUBAAATAAAAAAAAAAAA&#10;AAAAAAAAAABbQ29udGVudF9UeXBlc10ueG1sUEsBAi0AFAAGAAgAAAAhAFr0LFu/AAAAFQEAAAsA&#10;AAAAAAAAAAAAAAAAHwEAAF9yZWxzLy5yZWxzUEsBAi0AFAAGAAgAAAAhACjgt1r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23644f"/>
                  <v:stroke joinstyle="miter"/>
                  <v:path arrowok="t" o:connecttype="custom" o:connectlocs="244553,441576;242450,442708;242576,442762;262032,430083;255235,431701;245040,432996;244554,431701;251675,431054;262032,430083;279712,428388;279297,428505;279510,428464;152877,425955;160078,427816;163153,427978;171730,432187;175614,432996;175857,433077;176747,432187;180145,433158;183544,433967;190240,435525;190341,435424;198109,436719;201831,437367;205553,437690;213159,438014;223516,437852;223966,437852;224973,437286;227238,436557;229544,436517;231122,436719;231547,437852;235168,437852;234035,439471;233388,440280;231284,441252;227400,441252;222383,440928;211541,440604;203449,439957;196329,438985;189208,437852;178365,436234;169950,433482;170048,433411;165095,431863;160726,429921;155709,428302;150531,426521;152877,425955;248139,422485;245666,422862;228567,423726;234197,424417;235653,424093;245687,422960;247338,422639;263502,420139;255104,421421;257986,421503;262133,420735;294159,419765;267819,426781;281148,423810;125285,416486;143895,424417;150531,426521;155547,428302;160564,429921;164933,431863;163962,432672;161373,432187;152149,428788;147618,427007;143086,425065;137099,422960;131920,420694;127874,418590;125285,416486;132891,412439;141792,416971;140659,417619;130302,412601;132891,412439;100039,401432;111044,407583;113309,410173;108131,407421;104247,404993;100039,401432;119336,397279;119338,397325;119884,397986;119944,397709;355672,386653;355084,386702;345375,393662;335827,398842;329030,402889;325308,404507;321424,406126;316731,408554;313170,410658;307992,412763;302651,414705;301195,416162;298929,416971;293265,417943;285983,420209;279348,422313;272065,424417;263003,426683;250218,428788;249895,429273;243748,430810;243907,430892;250733,429185;250866,428788;263650,426683;272713,424417;279995,422313;286630,420209;293913,417943;299577,416971;295742,419273;295854,419238;299900,416809;302166,416000;302317,415958;303299,414867;308639,412925;313818,410820;317378,408716;322071,406288;325955,404669;328618,403511;330001,402565;336798,398518;346346,393339;78165,384415;78779,384942;78989,385049;356758,380189;356703,380227;356703,380274;356960,380310;357026,380227;360255,377773;359299,378433;359130,378609;359785,378189;64951,369620;71063,376818;66217,371001;371713,369615;371698,369620;371591,370353;369002,373267;365927,376666;366112,376624;369002,373429;371591,370515;371713,369615;80769,365970;81089,366360;81105,366307;56831,362260;61038,365012;61245,365255;63162,365679;67511,369706;73499,374562;76088,378123;77545,379904;83694,385083;81914,386540;76187,380175;75927,380227;81346,386250;81914,386540;83695,385083;99068,397223;95994,398195;97126,399004;92595,399166;89682,397223;86931,395119;80134,389454;73823,383788;67997,378123;65246,375371;62657,372458;63628,371163;66864,374076;70424,376828;74794,381522;75165,381841;70424,376828;67026,374076;63789,371163;60229,366792;56831,362260;413344,336523;413261,336558;411494,340801;411645,316244;407356,322440;405252,326325;403148,329886;398131,336523;393762,343159;389878,348501;389554,348699;389289,349092;389716,348825;393600,343483;397970,336847;402986,330210;405090,326649;407194,322764;411563,316451;428394,314023;426290,320336;422568,327135;418846,334095;415447,338465;417713,333933;419655,329401;421111,326973;423053,323736;424834,320498;428394,314023;417919,300148;413991,307063;413919,307229;417875,300265;420073,284487;415352,297389;405421,317694;403967,319993;403957,320012;400559,325840;397160,332153;393277,337009;390040,342512;370944,364041;364632,369382;364027,369843;363766,370107;361127,372259;358968,374724;351039,380713;349796,381498;346421,384250;345934,384567;345213,385245;338901,389454;332590,393339;331868,393705;327594,396481;326269,397150;324984,398033;320614,400461;316532,402062;307433,406653;286085,414617;271209,418443;283232,416162;285497,415676;292780,413086;297311,411630;304593,407907;312847,404993;318134,402919;320453,401594;322556,400947;325469,399328;326235,398796;328221,396900;332590,394310;337561,391873;339387,390749;345698,386540;348449,383950;351524,382008;359454,376019;365118,370677;371429,365335;390525,343807;393153,339338;393277,338951;397484,332476;398779,330534;400500,328146;401044,327135;404443,321307;411078,307549;417551,292819;419453,286830;437780,270157;437294,270481;437294,270481;439308,260564;439250,260850;439722,261416;441178,263035;442149,262388;442174,262263;441502,262711;439884,261254;437866,242176;437753,242183;437548,242194;437618,242963;437456,247010;436809,249438;432925,255589;431954,260931;430983,262711;429365,270481;427585,276632;425643,282621;424510,287315;423215,292171;424248,290565;425157,287153;425966,282297;427908,276308;429689,270157;431307,262388;432278,260607;433249,255265;437133,249114;434543,261578;432601,271938;428232,285211;427368,286556;426998,288570;425805,292009;421273,301883;419169,307063;417875,309815;416256,312729;411887,320498;407194,328106;401206,338304;394571,348339;390202,354005;385509,359508;383890,361774;382110,364041;379359,366307;374860,371290;374990,371810;370297,376666;365280,380227;361234,383465;357401,386266;357997,386216;362205,383141;366251,379904;371268,376342;375961,371486;375799,370839;380330,365821;383081,363555;384861,361289;386480,359023;391173,353519;395542,347854;402177,337818;408165,327620;412858,320012;417227,312243;418846,309329;420140,306578;422244,301398;426776,291524;428556,284887;432925,271614;434867,261255;437456,248791;438040,246601;437618,246525;437780,242478;441340,238755;439456,246609;439456,246609;441340,238755;442797,237136;441826,239241;441603,243651;441502,247819;439884,252800;439884,253369;441826,247819;442149,239240;442904,237605;435838,230176;434778,232683;434382,236327;433871,234625;433684,234865;434220,236651;433896,239241;434543,241345;435045,241317;434705,240212;435029,237622;435838,230176;449432,225805;449756,225967;449594,232766;449756,237460;449270,246039;448785,250895;447328,258017;446843,264006;444415,275013;442149,284563;438104,286344;438427,285373;439075,278574;441502,271452;443444,270319;443444,270319;445548,258017;446681,252190;447652,246201;448461,240535;448785,235194;448946,230661;449270,228233;449432,225805;22792,150753;22873,150793;22881,150771;32556,127552;28996,134188;26083,136616;26076,136771;25794,142968;25802,142953;26083,136778;28996,134350;32556,127714;32677,127794;32738,127673;34498,113469;32232,115088;28834,122210;29611,122832;29637,122723;28996,122210;32394,115088;34400,113655;46959,104243;46755,104406;45887,107743;45341,109423;30452,136616;28348,143253;26406,150051;22199,164296;19448,174008;18153,181292;17506,185015;17020,188738;15564,198774;15078,204925;15887,211399;16267,207871;16211,206705;16858,199907;18315,189871;19470,188484;21147,177256;21066,175303;22665,170718;23616,166869;23332,167533;22361,167209;19933,174170;20095,178055;18962,185500;18800,186795;17182,188738;17667,185015;18315,181292;19609,174008;22361,164296;26568,150051;28510,143253;30614,136616;45502,109423;46959,104243;49872,88056;49872,88056;50681,88704;50681,88703;79033,65011;79002,65035;78907,65142;77585,66528;77251,67014;77033,67261;76088,68632;66217,80286;63466,83524;60715,86923;48550,100372;60876,86761;63627,83362;66379,80124;76250,68470;77251,67014;78907,65142;83141,53849;81744,54335;80705,54721;80458,55035;78678,56654;74146,59567;71072,62966;68159,66366;66217,68146;66151,68064;64315,70271;61200,74135;56183,79639;56992,80610;57008,80596;56345,79801;61362,74297;66379,68146;68321,66366;71234,62966;74308,59567;78839,56654;80620,55035;82562,54307;83175,54116;317540,24604;325793,28327;329353,31240;321424,27356;317540,24604;290676,12787;297149,14244;306212,18776;290676,12787;193254,11715;189855,12140;182573,13111;175452,14730;172378,15701;168817,16672;161027,18203;159593,18777;149721,22176;140012,26061;133215,29136;128683,30917;117517,36096;112177,39496;106998,42895;98745,49046;90977,55197;83543,61684;84180,62481;85758,61398;87101,60397;91948,56168;99716,50017;107969,43866;113148,40467;118488,37068;129654,31888;134024,29622;140821,26546;150531,22661;160402,19262;164549,18447;166552,17763;193817,11879;251129,8235;254588,8579;259281,10198;255720,9712;248276,8255;251129,8235;269962,6960;276597,7446;284688,10683;274655,8903;269962,6960;215829,6920;197138,7931;184191,9712;178042,11331;172701,13273;165257,14244;137099,25089;126903,29622;123828,30755;121077,32212;115899,34963;107807,39172;101658,44028;83856,57948;80136,61184;76497,64508;76574,64585;48577,97444;42913,105214;40324,109908;37734,114278;32880,123343;27599,131667;27539,131922;25759,136778;24464,139044;24141,139368;22705,144143;22361,146976;22037,151023;19771,157659;17667,164296;15402,174008;14107,182911;13298,191813;14431,185662;14536,185155;14755,182749;16049,173846;16455,173981;16490,173831;16049,173684;18315,163972;20419,157335;22674,150729;22523,150699;22846,146652;24626,139044;25921,136778;25964,136660;27701,131922;33041,123505;37896,114440;40486,110070;43075,105376;48739,97606;76736,64747;84180,57949;101981,44028;108131,39172;116222,34963;121401,32212;124152,30755;127227,29622;137422,25089;165581,14244;173025,13273;178365,11331;184515,9712;197461,7931;216153,6980;231177,7485;238566,0;246172,486;253940,1295;259119,2590;262517,4209;266725,3399;273036,4856;276920,5989;276758,6151;276597,7284;269962,6798;267696,6151;265430,5665;261061,4694;256691,3723;252160,3075;247144,3075;243098,3075;236786,3075;236490,2981;233712,4370;234682,5989;244392,7931;240071,8007;240144,8012;244716,7931;248600,8417;256044,9874;259604,10360;265592,11654;271742,12949;277729,14406;283717,16187;286630,16996;289543,17967;289581,18002;291670,18362;296732,20243;297439,21315;297635,21367;302166,23147;306050,24766;309934,26546;312847,28165;314789,29136;316892,30269;324013,34316;333076,40143;337769,43381;337905,43478;340303,44935;431630,216741;431562,218095;433411,218360;435191,219654;436000,224025;439075,229205;440369,229322;440369,228072;441685,224416;441664,223701;442958,219331;444739,219331;447490,217550;447813,224672;447004,228072;446033,231309;445548,236651;445386,239402;445062,242154;444372,242614;444415,242801;445076,242361;445386,239726;445548,236974;446033,231633;447004,228395;447813,224996;449108,225967;448946,228395;448623,230823;448461,235356;448137,240697;447328,246363;446357,252352;445224,258179;443120,270481;441178,271614;438751,278736;438104,285535;437780,286506;435029,293952;434220,294599;430821,302531;434382,294599;435191,293952;430012,308682;427261,310139;426690,311280;426776,311433;427423,310138;430174,308682;428232,314185;424672,320660;422892,323897;420950,327135;419493,329563;417389,334257;415124,338789;411563,343645;408003,348177;408152,347872;404119,353357;395380,362908;393660,365555;395380,363069;404119,353519;397484,363555;394065,367136;391321,369154;391173,369382;389457,370703;389393,371163;381786,378932;373695,386378;373321,386650;370620,390101;364147,394957;358097,399496;358075,399522;364147,395119;370620,390263;365280,395605;360931,398437;357922,399708;357836,399813;354599,401918;353379,402483;350311,404973;347317,407097;342785,410011;341329,410173;339710,410893;339459,411084;341491,410335;342947,410173;337121,414543;333399,416486;329677,418266;327048,418661;326602,418914;314303,424255;313676,424398;309934,426845;312038,427493;304270,430892;304917,428626;302328,429597;299900,430406;294883,432025;294213,431220;291809,431701;288896,432349;282908,433806;282711,433897;288410,432511;291323,431863;293751,431378;294722,432187;299738,430568;302166,429759;304755,428788;304108,431054;297311,434291;296978,434198;292294,436072;288410,437205;282584,438661;280177,438459;275142,439439;274978,439795;261546,442385;258472,441575;255882,441575;251351,443032;247305,443356;243259,443518;242820,443329;239133,443983;234682,443194;234844,443032;235653,441899;231931,441413;233712,440442;239052,440280;244231,440118;251675,440280;256853,439795;266563,437690;273036,436234;277891,436072;278229,435915;273522,436072;267049,437528;257339,439633;252160,440118;244716,439957;239537,440118;234197,440280;234359,439633;235492,438014;285335,429759;319158,416971;328059,412277;333076,409687;338254,406936;347964,401108;355732,395119;370297,383788;374342,380551;378226,377152;384052,371810;386480,367764;389967,364566;389995,364366;386642,367440;384214,371486;378388,376828;374504,380227;370458,383465;355894,394795;348126,400785;338416,406612;333237,409364;328221,411953;319320,416648;285497,429435;235653,437690;231931,437690;231446,436396;227562,436234;224002,437690;213645,437852;206039,437528;202316,437205;198594,436557;200837,434165;200374,434291;192021,432744;191636,432834;175614,429921;169303,428626;163801,427655;157166,424579;148912,421504;140335,418104;141792,416971;147780,418104;150369,420371;159269,422960;176909,427493;181278,428302;185972,429111;191150,430245;196857,431479;197300,431378;202640,432187;202802,431863;210570,432187;211864,432349;223840,432349;232579,432672;242936,431863;244230,431863;244716,433158;254911,431863;261708,430245;265592,429597;268020,429273;273360,427978;277729,427007;282099,425874;290114,424487;291161,424094;282746,425550;278377,426683;274007,427655;268667,428950;266240,429273;262356,429921;251837,430892;244716,431539;243421,431539;233064,432349;224325,432025;212350,432025;211055,431863;206039,429759;203287,431539;203280,431553;205553,430083;210570,432187;202802,431863;202863,431823;197785,431054;191797,429759;186619,428626;181926,427816;177556,427007;159917,422475;151016,419885;148427,417619;142439,416486;133538,411953;130949,412115;121725,407421;120106,404507;120430,404346;126094,407421;131758,410497;133376,409525;126742,405155;121239,402727;113633,398356;107160,394148;96965,389778;93081,386540;93890,386216;97774,387349;89682,378932;85151,375209;80943,371486;75603,367116;67835,358537;67302,356871;65731,355300;60391,349472;59744,346559;57640,343645;57389,343252;54889,341541;50034,334581;47283,328106;46959,328106;43237,320984;39677,313862;35954,305606;32556,297189;35954,302855;39353,309977;40486,313862;40954,314548;40378,311551;38875,308823;36429,303321;33527,298484;29967,288772;26916,278816;25915,275914;21552,258497;19623,245853;19609,246201;19771,248791;20580,254780;21551,260931;19933,255589;18800,248791;17506,248791;16697,242640;15564,238755;14593,235032;11842,232118;11033,232118;10223,228072;9900,222892;10547,215608;10871,213018;11422,211242;11154,207191;11518,201202;12165,199988;12165,199259;10871,201687;9738,200069;7634,197155;7250,194848;7149,195051;6501,201525;6016,208000;5530,213018;5530,223377;5692,228719;6016,234061;4559,239079;4236,239079;3265,229367;3265,219331;4074,211561;5530,213017;4236,211399;3912,205572;4236,196669;4397,194241;4883,190195;6825,182911;7793,178072;7472,176921;6339,183396;4397,190680;3912,194727;3750,197155;3426,206058;3750,211885;2941,219654;2941,229690;3912,239402;4236,239402;6339,248629;7472,256237;9900,264006;13723,280714;14057,283916;14755,283916;18315,292495;19610,296865;17182,293142;14593,287315;14431,288934;13023,284568;12004,284725;10871,281002;6987,272100;4559,264168;4397,257532;3265,249762;2455,241992;675,236327;1808,206220;2941,198450;1970,194241;3912,182587;4397,179835;5692,170447;9091,163648;8281,172875;9090,171293;9576,167513;9738,163324;11194,157983;13460,149889;16211,141634;16417,141402;17668,134836;19448,130142;21552,126257;25759,118163;29158,110879;34012,101491;37573,97444;40486,91779;42913,88218;45503,86923;46150,85952;48739,80772;53756,74945;53892,77380;53526,78404;58772,73002;61362,69603;64760,66366;65053,66691;64922,66528;69130,62319;73337,58434;77869,53578;84180,48884;90977,43866;95041,41030;97774,38524;102629,35611;107807,32859;108493,32506;110255,30775;113148,28651;116324,27032;118570,26515;118973,26222;162991,8417;164625,8062;169141,6475;172256,5847;173881,5834;174481,5665;211379,809;221857,769;233064,971;233273,1128;238728,486;243745,1295;248762,2266;251350,2854;248600,2104;243583,1133;238566,324;23856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reeform: Shape 10" o:spid="_x0000_s1037" style="position:absolute;left:5966;top:4616;width:2809;height:2773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DtPkwwAAANsAAAAPAAAAZHJzL2Rvd25yZXYueG1sRI9Bi8Iw&#10;FITvC/6H8ARva1oRWapRRNBdDy5s9eDx0TzbYvNSkljrvzeCsMdhZr5hFqveNKIj52vLCtJxAoK4&#10;sLrmUsHpuP38AuEDssbGMil4kIfVcvCxwEzbO/9Rl4dSRAj7DBVUIbSZlL6oyKAf25Y4ehfrDIYo&#10;XSm1w3uEm0ZOkmQmDdYcFypsaVNRcc1vRkHurv53331vD+nlsDvt9BlncqrUaNiv5yAC9eE//G7/&#10;aAXTFF5f4g+QyycAAAD//wMAUEsBAi0AFAAGAAgAAAAhANvh9svuAAAAhQEAABMAAAAAAAAAAAAA&#10;AAAAAAAAAFtDb250ZW50X1R5cGVzXS54bWxQSwECLQAUAAYACAAAACEAWvQsW78AAAAVAQAACwAA&#10;AAAAAAAAAAAAAAAfAQAAX3JlbHMvLnJlbHNQSwECLQAUAAYACAAAACEA8Q7T5MMAAADbAAAADwAA&#10;AAAAAAAAAAAAAAAHAgAAZHJzL2Rvd25yZXYueG1sUEsFBgAAAAADAAMAtwAAAPc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14392f"/>
                  <v:stroke joinstyle="miter"/>
                  <v:path arrowok="t" o:connecttype="custom" o:connectlocs="152711,275754;151398,276461;151476,276495;163626,268577;159381,269588;153015,270396;152712,269588;157158,269183;163626,268577;174666,267519;174406,267592;174539,267566;95464,265999;99961,267162;101881,267263;107237,269891;109662,270396;109814,270447;110369,269891;112492,270497;114614,271003;118795,271976;118858,271913;123709,272721;126033,273126;128357,273328;133107,273530;139574,273429;139855,273429;140484,273075;141899,272620;143339,272595;144324,272721;144589,273429;146850,273429;146143,274440;145739,274945;144425,275552;142000,275552;138867,275349;132096,275147;127044,274743;122597,274136;118151,273429;111380,272418;106125,270700;106186,270656;103094,269689;100365,268476;97232,267465;93999,266353;95464,265999;154950,263832;153406,264068;142728,264607;146244,265039;147153,264837;153419,264129;154450,263929;164544,262367;159300,263168;161099,263219;163689,262739;183687,262134;167239,266515;175563,264660;78234,260086;89855,265039;93999,266353;97131,267465;100264,268476;102992,269689;102386,270194;100769,269891;95009,267768;92180,266656;89350,265443;85611,264129;82377,262714;79851,261400;78234,260086;82984,257559;88542,260389;87834,260794;81367,257660;82984,257559;62469,250685;69341,254526;70756,256144;67522,254425;65097,252909;62469,250685;74519,248092;74520,248120;74862,248534;74899,248360;222099,241456;221732,241487;215669,245833;209706,249068;205462,251595;203138,252606;200713,253617;197782,255133;195559,256447;192325,257761;188990,258974;188081,259884;186666,260389;183129,260996;178582,262411;174438,263725;169891,265039;164232,266454;156248,267768;156046,268072;152208,269031;152307,269082;156570,268016;156653,267768;164636,266454;170295,265039;174843,263725;178986,262411;183533,260996;187070,260389;184676,261826;184746,261804;187272,260288;188687,259783;188781,259757;189394,259075;192729,257862;195963,256548;198186,255234;201117,253718;203542,252707;205205,251984;206069,251393;210313,248866;216275,245631;48810,240058;49193,240387;49324,240454;222777,237420;222743,237443;222743,237472;222903,237495;222945,237443;224960,235911;224364,236323;224258,236433;224667,236171;40559,230819;44375,235314;41349,231682;232115,230816;232106,230819;232040,231277;230423,233097;228503,235220;228618,235193;230423,233198;232040,231378;232115,230816;50436,228540;50636,228784;50646,228750;35488,226223;38115,227942;38244,228094;39442,228359;42157,230873;45896,233905;47513,236129;48423,237241;52263,240476;51151,241386;47575,237411;47412,237443;50797,241205;51151,241386;52263,240476;61863,248057;59943,248664;60650,249169;57821,249270;56002,248057;54284,246743;50040,243205;46099,239667;42461,236129;40743,234411;39126,232591;39732,231783;41753,233602;43976,235321;46705,238252;46937,238451;43976,235321;41854,233602;39833,231783;37610,229053;35488,226223;258112,210151;258061,210173;256957,212823;257051,197487;254373,201357;253059,203783;251745,206007;248613,210151;245884,214295;243459,217631;243257,217755;243091,218000;243358,217833;245783,214498;248512,210353;251644,206209;252958,203985;254272,201559;257000,197617;267510,196101;266196,200043;263872,204288;261548,208635;259426,211364;260840,208534;262053,205703;262962,204187;264175,202166;265287,200144;267510,196101;260969,187436;258516,191754;258471,191858;260941,187508;262314,177656;259366,185713;253164,198393;252256,199829;252251,199841;250128,203480;248006,207422;245581,210454;243560,213891;231635,227335;227694,230671;227316,230958;227153,231124;225505,232467;224157,234007;219206,237747;218430,238237;216322,239955;216018,240153;215568,240577;211627,243205;207685,245631;207234,245860;204566,247594;203739,248011;202936,248562;200207,250079;197658,251079;191976,253946;178646,258919;169356,261308;176864,259884;178278,259580;182826,257963;185655,257053;190203,254728;195357,252909;198659,251614;200106,250786;201420,250382;203239,249371;203717,249039;204957,247855;207685,246238;210789,244716;211930,244014;215871,241386;217589,239768;219509,238555;224460,234815;227997,231479;231939,228144;243863,214700;245504,211909;245581,211667;248208,207624;249017,206411;250092,204920;250432,204288;252554,200649;256697,192057;260739,182859;261927,179119;273371,168707;273068,168909;273068,168909;274326,162716;274289,162895;274584,163249;275493,164259;276100,163855;276115,163778;275695,164057;274685,163147;273425,151234;273354,151238;273226,151245;273270,151725;273169,154252;272765,155768;270340,159610;269733,162945;269127,164057;268116,168909;267005,172750;265792,176491;265085,179422;264276,182454;264921,181451;265489,179321;265994,176288;267207,172548;268318,168707;269329,163855;269935,162743;270542,159407;272967,155566;271350,163350;270137,169819;267409,178108;266869,178948;266638,180205;265893,182353;263064,188519;261750,191754;260941,193472;259931,195292;257202,200144;254272,204895;250533,211263;246389,217530;243661,221068;240730,224505;239720,225920;238608,227335;236890,228750;234081,231862;234162,232187;231231,235220;228098,237443;225572,239465;223179,241214;223551,241183;226178,239263;228705,237241;231838,235017;234768,231985;234667,231581;237497,228447;239215,227032;240326,225617;241337,224202;244267,220765;246996,217227;251139,210960;254878,204592;257809,199841;260537,194989;261548,193169;262356,191451;263670,188216;266499,182050;267611,177906;270340,169617;271552,163148;273169,155364;273534,153997;273270,153949;273371,151422;275594,149097;274418,154002;274418,154002;275594,149097;276504,148086;275897,149400;275759,152155;275695,154758;274685,157868;274685,158223;275897,154758;276100,149400;276571,148379;272158,143740;271496,145305;271249,147581;270930,146518;270814,146668;271148,147783;270946,149400;271350,150714;271663,150697;271451,150007;271653,148389;272158,143740;280647,141010;280849,141111;280748,145357;280849,148288;280546,153646;280243,156678;279333,161126;279030,164866;277514,171740;276100,177703;273573,178815;273775,178209;274180,173963;275695,169516;276908,168808;276908,168808;278222,161126;278929,157487;279535,153747;280041,150209;280243,146873;280344,144043;280546,142527;280647,141010;14233,94142;14283,94167;14288,94153;20330,79653;18106,83798;16287,85314;16283,85411;16107,89280;16112,89271;16287,85415;18106,83899;20330,79754;20405,79805;20443,79729;21542,70859;20127,71870;18005,76317;18491,76706;18507,76638;18106,76317;20228,71870;21481,70975;29323,65097;29196,65200;28654,67283;28313,68332;19016,85314;17702,89458;16489,93704;13862,102599;12144,108664;11336,113213;10931,115538;10628,117863;9719,124130;9416,127971;9921,132014;10158,129811;10123,129083;10527,124837;11437,118570;12158,117704;13205,110692;13155,109473;14153,106610;14747,104206;14569,104621;13963,104418;12447,108765;12548,111191;11841,115841;11740,116650;10729,117863;11032,115538;11437,113213;12245,108664;13963,102599;16591,93704;17803,89458;19117,85314;28414,68332;29323,65097;31143,54989;31142,54989;31648,55393;31648,55393;49352,40598;49332,40613;49273,40680;48448,41545;48239,41849;48103,42003;47513,42859;41349,50137;39631,52159;37913,54281;30317,62680;38014,54180;39732,52058;41450,50036;47614,42758;48239,41849;49273,40680;51917,33627;51045,33931;50396,34172;50242,34368;49130,35379;46301,37198;44381,39321;42562,41444;41349,42556;41308,42504;40162,43883;38216,46296;35084,49733;35589,50339;35598,50331;35185,49834;38317,46397;41450,42556;42663,41444;44482,39321;46402,37198;49231,35379;50343,34368;51556,33913;51938,33794;198287,15365;203441,17689;205664,19509;200713,17083;198287,15365;181512,7985;185554,8895;191213,11725;181512,7985;120677,7316;118555,7581;114007,8188;109561,9198;107641,9805;105418,10411;100553,11367;99658,11726;93493,13848;87430,16274;83186,18195;80356,19307;73383,22541;70049,24664;66815,26787;61661,30628;56810,34469;52168,38520;52566,39018;53551,38342;54390,37717;57417,35076;62267,31235;67421,27393;70655,25271;73990,23148;80962,19913;83691,18498;87935,16577;93999,14151;100163,12029;102752,11520;104003,11092;121029,7418;156817,5143;158977,5357;161908,6368;159684,6065;155036,5155;156817,5143;168577,4347;172720,4650;177773,6671;171508,5559;168577,4347;134774,4321;123102,4953;115018,6065;111178,7076;107843,8289;103195,8895;85611,15668;79245,18498;77324,19206;75607,20115;72373,21834;67320,24462;63480,27494;52364,36188;50041,38208;47768,40284;47816,40332;30334,60852;26797,65704;25180,68635;23563,71364;20532,77025;17234,82223;17197,82382;16085,85415;15277,86830;15075,87032;14178,90014;13963,91783;13761,94310;12346,98455;11032,102599;9618,108664;8809,114224;8304,119783;9011,115942;9077,115625;9213,114122;10022,108563;10275,108647;10297,108553;10022,108462;11437,102397;12750,98252;14159,94127;14064,94108;14266,91581;15378,86830;16186,85415;16213,85341;17298,82382;20633,77126;23664,71465;25281,68736;26898,65805;30435,60953;47918,40433;52566,36188;63682,27495;67522,24462;72575,21834;75809,20115;77527,19206;79447,18498;85813,15668;103397,8895;108045,8289;111380,7076;115220,6065;123305,4953;134976,4359;144358,4674;148972,0;153722,303;158573,809;161806,1617;163929,2628;166556,2123;170497,3032;172922,3740;172821,3841;172720,4549;168577,4245;167162,3841;165748,3538;163019,2931;160291,2325;157461,1921;154328,1921;151802,1921;147861,1921;147676,1861;145941,2729;146547,3740;152610,4953;149912,5000;149958,5004;152813,4953;155238,5256;159886,6166;162110,6469;165849,7278;169689,8087;173428,8996;177167,10108;178986,10614;180805,11220;180828,11242;182133,11467;185294,12642;185735,13311;185858,13343;188687,14455;191112,15466;193538,16578;195357,17588;196569,18195;197883,18902;202329,21430;207989,25069;210919,27090;211004,27151;212502,28061;269531,135350;269488,136196;270643,136361;271754,137169;272260,139898;274179,143133;274988,143207;274988,142426;275810,140143;275796,139696;276605,136967;277716,136967;279434,135855;279636,140303;279131,142426;278525,144447;278222,147783;278121,149501;277919,151220;277488,151507;277514,151624;277927,151349;278121,149704;278222,147985;278525,144649;279131,142628;279636,140505;280445,141112;280344,142628;280142,144144;280041,146974;279839,150310;279333,153848;278727,157588;278020,161227;276706,168909;275493,169617;273977,174065;273573,178310;273371,178917;271653,183566;271148,183971;269026,188924;271249,183971;271754,183566;268520,192765;266803,193675;266446,194387;266499,194483;266904,193674;268622,192765;267409,196202;265186,200245;264074,202267;262861,204288;261952,205804;260638,208736;259223,211566;257000,214599;254777,217429;254870,217238;252352,220664;246895,226628;245820,228281;246895,226729;252352,220765;248208,227032;246074,229268;244360,230528;244267,230671;243196,231495;243156,231783;238406,236635;233353,241285;233120,241454;231433,243609;227391,246642;223613,249476;223600,249493;227391,246743;231433,243711;228098,247046;225383,248815;223504,249609;223450,249674;221429,250988;220667,251342;218751,252896;216881,254223;214052,256043;213142,256144;212132,256593;211974,256713;213243,256245;214153,256144;210515,258873;208191,260086;205866,261198;204225,261444;203946,261602;196266,264938;195875,265027;193538,266555;194851,266960;190001,269082;190405,267667;188788,268274;187272,268779;184140,269790;183721,269287;182220,269588;180401,269992;176662,270902;176538,270959;180097,270093;181916,269689;183432,269386;184038,269891;187171,268880;188687,268375;190304,267768;189900,269183;185655,271205;185447,271147;182523,272317;180097,273025;176459,273934;174956,273808;171812,274420;171710,274642;163322,276259;161402,275754;159785,275754;156956,276663;154429,276866;151903,276967;151629,276849;149326,277257;146547,276765;146648,276663;147153,275956;144829,275653;145941,275046;149276,274945;152509,274844;157158,274945;160392,274642;166455,273328;170497,272418;173529,272317;173740,272219;170800,272317;166758,273227;160695,274541;157461,274844;152813,274743;149579,274844;146244,274945;146345,274541;147052,273530;178177,268375;199298,260389;204856,257458;207989,255840;211222,254122;217286,250483;222136,246743;231231,239667;233758,237646;236183,235523;239821,232187;241337,229660;243514,227664;243532,227538;241438,229458;239922,231985;236284,235321;233859,237443;231332,239465;222237,246541;217387,250281;211323,253920;208090,255638;204957,257256;199399,260187;178278,268173;147153,273328;144829,273328;144526,272519;142101,272418;139878,273328;133410,273429;128660,273227;126336,273025;124012,272620;125412,271126;125124,271205;119907,270239;119667,270295;109662,268476;105721,267667;102285,267061;98142,265140;92988,263220;87632,261097;88542,260389;92281,261097;93898,262512;99456,264129;110471,266960;113199,267465;116130,267970;119363,268678;122927,269449;123203,269386;126538,269891;126639,269689;131490,269891;132298,269992;139776,269992;145233,270194;151701,269689;152509,269689;152813,270497;159179,269689;163423,268678;165849,268274;167364,268072;170699,267263;173428,266656;176156,265949;181161,265082;181815,264837;176561,265747;173832,266454;171104,267061;167769,267869;166253,268072;163828,268476;157259,269082;152813,269487;152004,269487;145537,269992;140080,269790;132602,269790;131793,269689;128660,268375;126943,269487;126938,269495;128357,268577;131490,269891;126639,269689;126678,269664;123507,269183;119768,268375;116534,267667;113603,267162;110875,266656;99860,263826;94302,262209;92685,260794;88946,260086;83388,257256;81771,257357;76011,254425;75000,252606;75202,252505;78739,254425;82276,256346;83287,255739;79144,253010;75708,251494;70958,248765;66916,246136;60549,243407;58124,241386;58629,241183;61055,241891;56002,236635;53172,234310;50545,231985;47210,229256;42360,223898;42027,222858;41046,221877;37711,218238;37307,216418;35993,214599;35837,214353;34275,213285;31243,208938;29526,204895;29323,204895;26999,200447;24776,195999;22452,190844;20330,185588;22452,189126;24574,193573;25281,195999;25574,196428;25214,194557;24275,192853;22748,189417;20936,186397;18713,180332;16808,174114;16182,172302;13458,161426;12254,153530;12245,153747;12346,155364;12851,159104;13458,162945;12447,159610;11740,155364;10931,155364;10426,151523;9719,149097;9112,146772;7394,144953;6889,144953;6384,142426;6182,139191;6586,134642;6788,133025;7132,131916;6965,129386;7192,125646;7597,124888;7597,124433;6788,125949;6081,124938;4767,123119;4527,121678;4464,121805;4060,125848;3756,129891;3453,133025;3453,139494;3554,142830;3756,146166;2847,149299;2645,149299;2039,143234;2039,136967;2544,132115;3453,133024;2645,132014;2443,128375;2645,122816;2746,121299;3049,118772;4262,114224;4866,111202;4666,110483;3959,114527;2746,119076;2443,121603;2342,123119;2140,128678;2342,132317;1836,137169;1836,143436;2443,149501;2645,149501;3959,155263;4666,160014;6182,164866;8569,175300;8778,177299;9214,177299;11437,182657;12245,185386;10729,183061;9112,179422;9011,180433;8132,177707;7496,177805;6788,175480;4363,169920;2847,164967;2746,160823;2039,155971;1533,151119;422,147581;1129,128779;1836,123927;1230,121299;2443,114021;2746,112303;3554,106440;5677,102195;5171,107956;5676,106969;5980,104608;6081,101992;6990,98657;8405,93603;10123,88447;10252,88303;11033,84202;12144,81270;13458,78844;16085,73790;18207,69242;21239,63379;23462,60852;25281,57314;26797,55090;28414,54281;28818,53675;30435,50440;33568,46801;33653,48322;33425,48962;36700,45588;38317,43466;40439,41444;40622,41647;40541,41545;43168,38917;45795,36491;48625,33458;52566,30527;56810,27393;59348,25622;61055,24058;64086,22238;67320,20520;67748,20300;68849,19218;70655,17892;72638,16881;74041,16558;74293,16375;101780,5256;102800,5034;105620,4043;107565,3652;108580,3643;108955,3538;131995,505;138539,480;145537,606;145667,704;149074,303;152206,809;155339,1415;156955,1783;155238,1314;152105,708;148972,202;14897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</v:group>
            </v:group>
          </w:pict>
        </mc:Fallback>
      </mc:AlternateContent>
    </w:r>
    <w:r w:rsidR="00060042" w:rsidRPr="00060042">
      <w:rPr>
        <w:noProof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73D2DF9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666666" w:themeColor="accent4"/>
      </w:rPr>
    </w:lvl>
  </w:abstractNum>
  <w:abstractNum w:abstractNumId="1" w15:restartNumberingAfterBreak="0">
    <w:nsid w:val="00000402"/>
    <w:multiLevelType w:val="multilevel"/>
    <w:tmpl w:val="00000885"/>
    <w:lvl w:ilvl="0">
      <w:numFmt w:val="bullet"/>
      <w:lvlText w:val="ï"/>
      <w:lvlJc w:val="left"/>
      <w:pPr>
        <w:ind w:left="4890" w:hanging="267"/>
      </w:pPr>
      <w:rPr>
        <w:rFonts w:ascii="Georgia" w:hAnsi="Georgia" w:cs="Georgia"/>
        <w:b w:val="0"/>
        <w:bCs w:val="0"/>
        <w:color w:val="D14140"/>
        <w:spacing w:val="-6"/>
        <w:w w:val="100"/>
        <w:sz w:val="20"/>
        <w:szCs w:val="20"/>
      </w:rPr>
    </w:lvl>
    <w:lvl w:ilvl="1">
      <w:numFmt w:val="bullet"/>
      <w:lvlText w:val="ï"/>
      <w:lvlJc w:val="left"/>
      <w:pPr>
        <w:ind w:left="5482" w:hanging="267"/>
      </w:pPr>
    </w:lvl>
    <w:lvl w:ilvl="2">
      <w:numFmt w:val="bullet"/>
      <w:lvlText w:val="ï"/>
      <w:lvlJc w:val="left"/>
      <w:pPr>
        <w:ind w:left="6064" w:hanging="267"/>
      </w:pPr>
    </w:lvl>
    <w:lvl w:ilvl="3">
      <w:numFmt w:val="bullet"/>
      <w:lvlText w:val="ï"/>
      <w:lvlJc w:val="left"/>
      <w:pPr>
        <w:ind w:left="6646" w:hanging="267"/>
      </w:pPr>
    </w:lvl>
    <w:lvl w:ilvl="4">
      <w:numFmt w:val="bullet"/>
      <w:lvlText w:val="ï"/>
      <w:lvlJc w:val="left"/>
      <w:pPr>
        <w:ind w:left="7228" w:hanging="267"/>
      </w:pPr>
    </w:lvl>
    <w:lvl w:ilvl="5">
      <w:numFmt w:val="bullet"/>
      <w:lvlText w:val="ï"/>
      <w:lvlJc w:val="left"/>
      <w:pPr>
        <w:ind w:left="7810" w:hanging="267"/>
      </w:pPr>
    </w:lvl>
    <w:lvl w:ilvl="6">
      <w:numFmt w:val="bullet"/>
      <w:lvlText w:val="ï"/>
      <w:lvlJc w:val="left"/>
      <w:pPr>
        <w:ind w:left="8392" w:hanging="267"/>
      </w:pPr>
    </w:lvl>
    <w:lvl w:ilvl="7">
      <w:numFmt w:val="bullet"/>
      <w:lvlText w:val="ï"/>
      <w:lvlJc w:val="left"/>
      <w:pPr>
        <w:ind w:left="8974" w:hanging="267"/>
      </w:pPr>
    </w:lvl>
    <w:lvl w:ilvl="8">
      <w:numFmt w:val="bullet"/>
      <w:lvlText w:val="ï"/>
      <w:lvlJc w:val="left"/>
      <w:pPr>
        <w:ind w:left="9556" w:hanging="267"/>
      </w:pPr>
    </w:lvl>
  </w:abstractNum>
  <w:abstractNum w:abstractNumId="2" w15:restartNumberingAfterBreak="0">
    <w:nsid w:val="112E54D5"/>
    <w:multiLevelType w:val="hybridMultilevel"/>
    <w:tmpl w:val="6B0081A8"/>
    <w:lvl w:ilvl="0" w:tplc="4C8294E8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666666" w:themeColor="accent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08412">
    <w:abstractNumId w:val="1"/>
  </w:num>
  <w:num w:numId="2" w16cid:durableId="584998896">
    <w:abstractNumId w:val="2"/>
  </w:num>
  <w:num w:numId="3" w16cid:durableId="576787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removePersonalInformation/>
  <w:removeDateAndTime/>
  <w:displayBackgroundShape/>
  <w:embedSystemFonts/>
  <w:bordersDoNotSurroundHeader/>
  <w:bordersDoNotSurroundFooter/>
  <w:proofState w:spelling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drawingGridHorizontalSpacing w:val="110"/>
  <w:drawingGridVerticalSpacing w:val="299"/>
  <w:displayHorizontalDrawingGridEvery w:val="0"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5F8"/>
    <w:rsid w:val="000251E4"/>
    <w:rsid w:val="00035522"/>
    <w:rsid w:val="00060042"/>
    <w:rsid w:val="0008685D"/>
    <w:rsid w:val="00090860"/>
    <w:rsid w:val="000B7B69"/>
    <w:rsid w:val="000F0593"/>
    <w:rsid w:val="00112FD7"/>
    <w:rsid w:val="001217E3"/>
    <w:rsid w:val="00150ABD"/>
    <w:rsid w:val="001734AA"/>
    <w:rsid w:val="001946FC"/>
    <w:rsid w:val="001D34CF"/>
    <w:rsid w:val="001F7EAA"/>
    <w:rsid w:val="0020332C"/>
    <w:rsid w:val="00222466"/>
    <w:rsid w:val="002355C3"/>
    <w:rsid w:val="0024753C"/>
    <w:rsid w:val="00276026"/>
    <w:rsid w:val="002A1A7C"/>
    <w:rsid w:val="002B4549"/>
    <w:rsid w:val="00305F10"/>
    <w:rsid w:val="00307660"/>
    <w:rsid w:val="00310F17"/>
    <w:rsid w:val="00322A46"/>
    <w:rsid w:val="003326CB"/>
    <w:rsid w:val="00346C62"/>
    <w:rsid w:val="00353B60"/>
    <w:rsid w:val="003711E0"/>
    <w:rsid w:val="00376291"/>
    <w:rsid w:val="00380FD1"/>
    <w:rsid w:val="00383D02"/>
    <w:rsid w:val="00385DE7"/>
    <w:rsid w:val="003C10B7"/>
    <w:rsid w:val="003D1B71"/>
    <w:rsid w:val="003D3162"/>
    <w:rsid w:val="00440AB3"/>
    <w:rsid w:val="004E158A"/>
    <w:rsid w:val="00545B38"/>
    <w:rsid w:val="00547473"/>
    <w:rsid w:val="00565C77"/>
    <w:rsid w:val="0056708E"/>
    <w:rsid w:val="005801E5"/>
    <w:rsid w:val="00590471"/>
    <w:rsid w:val="005B5F23"/>
    <w:rsid w:val="005D01FA"/>
    <w:rsid w:val="005D2D15"/>
    <w:rsid w:val="005F0B9B"/>
    <w:rsid w:val="005F1DF3"/>
    <w:rsid w:val="00653E17"/>
    <w:rsid w:val="00655344"/>
    <w:rsid w:val="00680A86"/>
    <w:rsid w:val="00682AB4"/>
    <w:rsid w:val="00695D8B"/>
    <w:rsid w:val="006A08E8"/>
    <w:rsid w:val="006A4C7E"/>
    <w:rsid w:val="006C1F9A"/>
    <w:rsid w:val="006D79A8"/>
    <w:rsid w:val="006F49F3"/>
    <w:rsid w:val="007224A8"/>
    <w:rsid w:val="0072353B"/>
    <w:rsid w:val="007575B6"/>
    <w:rsid w:val="007B3C81"/>
    <w:rsid w:val="007D67CA"/>
    <w:rsid w:val="007E668F"/>
    <w:rsid w:val="007F5B63"/>
    <w:rsid w:val="00803A0A"/>
    <w:rsid w:val="008129D8"/>
    <w:rsid w:val="00846CB9"/>
    <w:rsid w:val="008566AA"/>
    <w:rsid w:val="008820F4"/>
    <w:rsid w:val="0089000E"/>
    <w:rsid w:val="008A1E6E"/>
    <w:rsid w:val="008C024F"/>
    <w:rsid w:val="008C2CFC"/>
    <w:rsid w:val="00905D4A"/>
    <w:rsid w:val="00912DC8"/>
    <w:rsid w:val="0092203C"/>
    <w:rsid w:val="009413C8"/>
    <w:rsid w:val="00943F50"/>
    <w:rsid w:val="009475DC"/>
    <w:rsid w:val="00967B93"/>
    <w:rsid w:val="009C6DA5"/>
    <w:rsid w:val="009D02F1"/>
    <w:rsid w:val="009D090F"/>
    <w:rsid w:val="009D6B3F"/>
    <w:rsid w:val="00A31464"/>
    <w:rsid w:val="00A31B16"/>
    <w:rsid w:val="00A33613"/>
    <w:rsid w:val="00A37852"/>
    <w:rsid w:val="00A47A8D"/>
    <w:rsid w:val="00A60853"/>
    <w:rsid w:val="00AC6C7E"/>
    <w:rsid w:val="00AD3845"/>
    <w:rsid w:val="00B31C89"/>
    <w:rsid w:val="00B4158A"/>
    <w:rsid w:val="00B6466C"/>
    <w:rsid w:val="00B83759"/>
    <w:rsid w:val="00BA3B62"/>
    <w:rsid w:val="00BA455A"/>
    <w:rsid w:val="00BB1B5D"/>
    <w:rsid w:val="00BB30F1"/>
    <w:rsid w:val="00BC22C7"/>
    <w:rsid w:val="00BC2E22"/>
    <w:rsid w:val="00BD195A"/>
    <w:rsid w:val="00BF15A5"/>
    <w:rsid w:val="00C06CCD"/>
    <w:rsid w:val="00C07240"/>
    <w:rsid w:val="00C14078"/>
    <w:rsid w:val="00CC1F61"/>
    <w:rsid w:val="00CE1E3D"/>
    <w:rsid w:val="00D053FA"/>
    <w:rsid w:val="00D26F76"/>
    <w:rsid w:val="00DC3F0A"/>
    <w:rsid w:val="00DF6044"/>
    <w:rsid w:val="00E025F8"/>
    <w:rsid w:val="00E03D3D"/>
    <w:rsid w:val="00E26AED"/>
    <w:rsid w:val="00E555FB"/>
    <w:rsid w:val="00E73AB8"/>
    <w:rsid w:val="00E90A60"/>
    <w:rsid w:val="00E9224A"/>
    <w:rsid w:val="00ED47F7"/>
    <w:rsid w:val="00EE7E09"/>
    <w:rsid w:val="00F0223C"/>
    <w:rsid w:val="00F03AEF"/>
    <w:rsid w:val="00F25F14"/>
    <w:rsid w:val="00F3235D"/>
    <w:rsid w:val="00F32393"/>
    <w:rsid w:val="00F534BB"/>
    <w:rsid w:val="00F878BD"/>
    <w:rsid w:val="00FB5404"/>
    <w:rsid w:val="00FE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99B94ED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 w:unhideWhenUsed="1"/>
  </w:latentStyles>
  <w:style w:type="paragraph" w:default="1" w:styleId="Normal">
    <w:name w:val="Normal"/>
    <w:uiPriority w:val="1"/>
    <w:rsid w:val="00380FD1"/>
    <w:pPr>
      <w:widowControl w:val="0"/>
      <w:autoSpaceDE w:val="0"/>
      <w:autoSpaceDN w:val="0"/>
      <w:adjustRightInd w:val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310F17"/>
    <w:pPr>
      <w:pBdr>
        <w:top w:val="single" w:sz="24" w:space="8" w:color="2C567A" w:themeColor="accent1"/>
      </w:pBdr>
      <w:kinsoku w:val="0"/>
      <w:overflowPunct w:val="0"/>
      <w:spacing w:before="240" w:after="120"/>
      <w:outlineLvl w:val="0"/>
    </w:pPr>
    <w:rPr>
      <w:rFonts w:asciiTheme="majorHAnsi" w:hAnsiTheme="majorHAnsi"/>
      <w:b/>
      <w:bCs/>
      <w:color w:val="2C567A" w:themeColor="accent1"/>
      <w:sz w:val="28"/>
      <w:szCs w:val="20"/>
    </w:rPr>
  </w:style>
  <w:style w:type="paragraph" w:styleId="Heading2">
    <w:name w:val="heading 2"/>
    <w:basedOn w:val="Normal"/>
    <w:next w:val="Normal"/>
    <w:link w:val="Heading2Char"/>
    <w:uiPriority w:val="9"/>
    <w:rsid w:val="00AC6C7E"/>
    <w:pPr>
      <w:kinsoku w:val="0"/>
      <w:overflowPunct w:val="0"/>
      <w:spacing w:before="360" w:after="120"/>
      <w:outlineLvl w:val="1"/>
    </w:pPr>
    <w:rPr>
      <w:rFonts w:asciiTheme="majorHAnsi" w:hAnsiTheme="majorHAnsi" w:cs="Georgia"/>
      <w:b/>
      <w:bCs/>
      <w:color w:val="0072C7" w:themeColor="accent2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semiHidden/>
    <w:qFormat/>
    <w:rsid w:val="00F0223C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EE7E09"/>
    <w:rPr>
      <w:rFonts w:asciiTheme="minorHAnsi" w:hAnsiTheme="minorHAnsi" w:cs="Georgia"/>
    </w:rPr>
  </w:style>
  <w:style w:type="character" w:customStyle="1" w:styleId="Heading1Char">
    <w:name w:val="Heading 1 Char"/>
    <w:basedOn w:val="DefaultParagraphFont"/>
    <w:link w:val="Heading1"/>
    <w:uiPriority w:val="9"/>
    <w:rsid w:val="00310F17"/>
    <w:rPr>
      <w:rFonts w:asciiTheme="majorHAnsi" w:hAnsiTheme="majorHAnsi" w:cs="Georgia"/>
      <w:b/>
      <w:bCs/>
      <w:color w:val="2C567A" w:themeColor="accent1"/>
      <w:sz w:val="28"/>
    </w:rPr>
  </w:style>
  <w:style w:type="paragraph" w:styleId="ListParagraph">
    <w:name w:val="List Paragraph"/>
    <w:basedOn w:val="BodyText"/>
    <w:uiPriority w:val="1"/>
    <w:semiHidden/>
    <w:qFormat/>
    <w:rsid w:val="00F0223C"/>
    <w:pPr>
      <w:numPr>
        <w:numId w:val="2"/>
      </w:numPr>
      <w:spacing w:after="120"/>
    </w:pPr>
    <w:rPr>
      <w:szCs w:val="24"/>
    </w:rPr>
  </w:style>
  <w:style w:type="paragraph" w:customStyle="1" w:styleId="TableParagraph">
    <w:name w:val="Table Paragraph"/>
    <w:basedOn w:val="Normal"/>
    <w:uiPriority w:val="1"/>
    <w:semiHidden/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rsid w:val="0059047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E7E09"/>
    <w:rPr>
      <w:rFonts w:ascii="Georgia" w:hAnsi="Georgia" w:cs="Georgia"/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rsid w:val="0059047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E7E09"/>
    <w:rPr>
      <w:rFonts w:ascii="Georgia" w:hAnsi="Georgia" w:cs="Georgia"/>
      <w:sz w:val="22"/>
      <w:szCs w:val="22"/>
    </w:rPr>
  </w:style>
  <w:style w:type="table" w:styleId="TableGrid">
    <w:name w:val="Table Grid"/>
    <w:basedOn w:val="TableNormal"/>
    <w:uiPriority w:val="39"/>
    <w:rsid w:val="005904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BodyText"/>
    <w:next w:val="Normal"/>
    <w:link w:val="TitleChar"/>
    <w:uiPriority w:val="10"/>
    <w:qFormat/>
    <w:rsid w:val="00310F17"/>
    <w:pPr>
      <w:pBdr>
        <w:bottom w:val="single" w:sz="24" w:space="8" w:color="2C567A" w:themeColor="accent1"/>
      </w:pBdr>
      <w:kinsoku w:val="0"/>
      <w:overflowPunct w:val="0"/>
      <w:spacing w:before="240" w:after="480"/>
    </w:pPr>
    <w:rPr>
      <w:rFonts w:asciiTheme="majorHAnsi" w:hAnsiTheme="majorHAnsi"/>
      <w:b/>
      <w:bCs/>
      <w:color w:val="2C567A" w:themeColor="accent1"/>
      <w:sz w:val="48"/>
      <w:szCs w:val="42"/>
    </w:rPr>
  </w:style>
  <w:style w:type="character" w:customStyle="1" w:styleId="TitleChar">
    <w:name w:val="Title Char"/>
    <w:basedOn w:val="DefaultParagraphFont"/>
    <w:link w:val="Title"/>
    <w:uiPriority w:val="10"/>
    <w:rsid w:val="00310F17"/>
    <w:rPr>
      <w:rFonts w:asciiTheme="majorHAnsi" w:hAnsiTheme="majorHAnsi" w:cs="Georgia"/>
      <w:b/>
      <w:bCs/>
      <w:color w:val="2C567A" w:themeColor="accent1"/>
      <w:sz w:val="48"/>
      <w:szCs w:val="42"/>
    </w:rPr>
  </w:style>
  <w:style w:type="paragraph" w:customStyle="1" w:styleId="Information">
    <w:name w:val="Information"/>
    <w:basedOn w:val="BodyText"/>
    <w:uiPriority w:val="1"/>
    <w:qFormat/>
    <w:rsid w:val="00380FD1"/>
    <w:pPr>
      <w:kinsoku w:val="0"/>
      <w:overflowPunct w:val="0"/>
      <w:spacing w:before="4"/>
    </w:pPr>
    <w:rPr>
      <w:color w:val="666666" w:themeColor="accent4"/>
      <w:szCs w:val="17"/>
    </w:rPr>
  </w:style>
  <w:style w:type="paragraph" w:customStyle="1" w:styleId="Dates">
    <w:name w:val="Dates"/>
    <w:basedOn w:val="BodyText"/>
    <w:qFormat/>
    <w:rsid w:val="00F0223C"/>
    <w:pPr>
      <w:kinsoku w:val="0"/>
      <w:overflowPunct w:val="0"/>
    </w:pPr>
    <w:rPr>
      <w:b/>
      <w:color w:val="000000" w:themeColor="text1"/>
      <w:sz w:val="18"/>
    </w:rPr>
  </w:style>
  <w:style w:type="character" w:styleId="Strong">
    <w:name w:val="Strong"/>
    <w:basedOn w:val="DefaultParagraphFont"/>
    <w:uiPriority w:val="22"/>
    <w:semiHidden/>
    <w:qFormat/>
    <w:rsid w:val="00F0223C"/>
    <w:rPr>
      <w:b/>
      <w:bCs/>
      <w:color w:val="666666" w:themeColor="accent4"/>
    </w:rPr>
  </w:style>
  <w:style w:type="character" w:styleId="PlaceholderText">
    <w:name w:val="Placeholder Text"/>
    <w:basedOn w:val="DefaultParagraphFont"/>
    <w:uiPriority w:val="99"/>
    <w:semiHidden/>
    <w:rsid w:val="00222466"/>
    <w:rPr>
      <w:color w:val="808080"/>
    </w:rPr>
  </w:style>
  <w:style w:type="paragraph" w:styleId="Date">
    <w:name w:val="Date"/>
    <w:basedOn w:val="Normal"/>
    <w:next w:val="Normal"/>
    <w:link w:val="DateChar"/>
    <w:uiPriority w:val="99"/>
    <w:rsid w:val="00222466"/>
    <w:pPr>
      <w:spacing w:line="480" w:lineRule="auto"/>
    </w:pPr>
  </w:style>
  <w:style w:type="character" w:customStyle="1" w:styleId="DateChar">
    <w:name w:val="Date Char"/>
    <w:basedOn w:val="DefaultParagraphFont"/>
    <w:link w:val="Date"/>
    <w:uiPriority w:val="99"/>
    <w:rsid w:val="00222466"/>
    <w:rPr>
      <w:rFonts w:asciiTheme="minorHAnsi" w:hAnsiTheme="minorHAnsi" w:cs="Georgia"/>
      <w:sz w:val="22"/>
      <w:szCs w:val="22"/>
    </w:rPr>
  </w:style>
  <w:style w:type="paragraph" w:styleId="NoSpacing">
    <w:name w:val="No Spacing"/>
    <w:uiPriority w:val="1"/>
    <w:rsid w:val="00B6466C"/>
    <w:pPr>
      <w:widowControl w:val="0"/>
      <w:autoSpaceDE w:val="0"/>
      <w:autoSpaceDN w:val="0"/>
      <w:adjustRightInd w:val="0"/>
    </w:pPr>
    <w:rPr>
      <w:rFonts w:cs="Georgia"/>
      <w:sz w:val="8"/>
    </w:rPr>
  </w:style>
  <w:style w:type="character" w:customStyle="1" w:styleId="Heading2Char">
    <w:name w:val="Heading 2 Char"/>
    <w:basedOn w:val="DefaultParagraphFont"/>
    <w:link w:val="Heading2"/>
    <w:uiPriority w:val="9"/>
    <w:rsid w:val="00AC6C7E"/>
    <w:rPr>
      <w:rFonts w:asciiTheme="majorHAnsi" w:hAnsiTheme="majorHAnsi" w:cs="Georgia"/>
      <w:b/>
      <w:bCs/>
      <w:color w:val="0072C7" w:themeColor="accent2"/>
      <w:sz w:val="24"/>
      <w:szCs w:val="20"/>
      <w:u w:val="single"/>
    </w:rPr>
  </w:style>
  <w:style w:type="paragraph" w:customStyle="1" w:styleId="Experience">
    <w:name w:val="Experience"/>
    <w:basedOn w:val="Normal"/>
    <w:qFormat/>
    <w:rsid w:val="00AC6C7E"/>
    <w:pPr>
      <w:widowControl/>
      <w:autoSpaceDE/>
      <w:autoSpaceDN/>
      <w:adjustRightInd/>
      <w:spacing w:after="200"/>
    </w:pPr>
    <w:rPr>
      <w:rFonts w:eastAsiaTheme="minorHAnsi" w:cstheme="minorBidi"/>
      <w:szCs w:val="24"/>
    </w:rPr>
  </w:style>
  <w:style w:type="paragraph" w:styleId="ListBullet">
    <w:name w:val="List Bullet"/>
    <w:basedOn w:val="Normal"/>
    <w:uiPriority w:val="99"/>
    <w:rsid w:val="00AC6C7E"/>
    <w:pPr>
      <w:numPr>
        <w:numId w:val="3"/>
      </w:numPr>
      <w:contextualSpacing/>
    </w:pPr>
    <w:rPr>
      <w:rFonts w:cs="Georgia"/>
    </w:rPr>
  </w:style>
  <w:style w:type="paragraph" w:customStyle="1" w:styleId="SchoolName">
    <w:name w:val="School Name"/>
    <w:basedOn w:val="Normal"/>
    <w:uiPriority w:val="1"/>
    <w:rsid w:val="00353B60"/>
    <w:rPr>
      <w:rFonts w:cs="Calibri"/>
      <w:b/>
    </w:rPr>
  </w:style>
  <w:style w:type="character" w:styleId="Hyperlink">
    <w:name w:val="Hyperlink"/>
    <w:basedOn w:val="DefaultParagraphFont"/>
    <w:uiPriority w:val="99"/>
    <w:unhideWhenUsed/>
    <w:rsid w:val="00DF60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rsid w:val="00DF60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image" Target="media/image12.png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atuporn\AppData\Local\Microsoft\Office\16.0\DTS\en-US%7bD4CAA92F-E880-4F05-A5B6-C8F845EC0A14%7d\%7bF00D9C9F-C48E-4B01-8893-1EB3A2AB71C5%7dtf78128832_win32.dotx" TargetMode="External"/></Relationships>
</file>

<file path=word/theme/theme1.xml><?xml version="1.0" encoding="utf-8"?>
<a:theme xmlns:a="http://schemas.openxmlformats.org/drawingml/2006/main" name="StoneSet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v1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toneSet" id="{F2BFEA35-E3A2-864B-9B31-47C3D98EAA98}" vid="{CDA613A3-2608-854A-9071-CC13B290F315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8C0207-4C1F-41E3-A496-BDC896D6177F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37FAE2FD-C3EB-4172-BC64-DC34688013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6377303-89CA-48CF-B410-2734A6C94E8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{F00D9C9F-C48E-4B01-8893-1EB3A2AB71C5}tf78128832_win32</Template>
  <TotalTime>0</TotalTime>
  <Pages>10</Pages>
  <Words>785</Words>
  <Characters>4476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2022-10-04T08:11:00Z</dcterms:created>
  <dcterms:modified xsi:type="dcterms:W3CDTF">2023-10-10T09:11:00Z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