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5B98B0F4" w14:textId="77777777" w:rsidTr="00F25F14">
        <w:trPr>
          <w:trHeight w:val="2117"/>
        </w:trPr>
        <w:tc>
          <w:tcPr>
            <w:tcW w:w="3662" w:type="dxa"/>
            <w:gridSpan w:val="3"/>
            <w:vMerge w:val="restart"/>
          </w:tcPr>
          <w:p w14:paraId="23C909E7" w14:textId="101C1A98" w:rsidR="003D1B71" w:rsidRDefault="00E025F8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2134EC52" wp14:editId="4A589554">
                  <wp:simplePos x="0" y="0"/>
                  <wp:positionH relativeFrom="column">
                    <wp:posOffset>-328930</wp:posOffset>
                  </wp:positionH>
                  <wp:positionV relativeFrom="paragraph">
                    <wp:posOffset>-224790</wp:posOffset>
                  </wp:positionV>
                  <wp:extent cx="2185447" cy="2038350"/>
                  <wp:effectExtent l="0" t="0" r="571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447" cy="20383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</w:tcPr>
          <w:p w14:paraId="728DA2FB" w14:textId="77777777" w:rsidR="003D1B71" w:rsidRPr="00F25F14" w:rsidRDefault="003D1B71" w:rsidP="005904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8"/>
                <w:szCs w:val="48"/>
              </w:rPr>
            </w:pPr>
          </w:p>
        </w:tc>
        <w:tc>
          <w:tcPr>
            <w:tcW w:w="6607" w:type="dxa"/>
          </w:tcPr>
          <w:p w14:paraId="49812078" w14:textId="77777777" w:rsidR="003D1B71" w:rsidRPr="00F25F14" w:rsidRDefault="00F25F14" w:rsidP="00310F17">
            <w:pPr>
              <w:pStyle w:val="Title"/>
              <w:rPr>
                <w:rFonts w:ascii="TH SarabunPSK" w:hAnsi="TH SarabunPSK" w:cs="TH SarabunPSK"/>
                <w:szCs w:val="48"/>
                <w:lang w:bidi="th-TH"/>
              </w:rPr>
            </w:pPr>
            <w:r w:rsidRPr="00F25F14">
              <w:rPr>
                <w:rFonts w:ascii="TH SarabunPSK" w:hAnsi="TH SarabunPSK" w:cs="TH SarabunPSK"/>
                <w:szCs w:val="48"/>
                <w:cs/>
                <w:lang w:bidi="th-TH"/>
              </w:rPr>
              <w:t>ดร. ทวีศักดิ์ กออนันตกูล</w:t>
            </w:r>
            <w:r w:rsidR="003D1B71" w:rsidRPr="00F25F14">
              <w:rPr>
                <w:rFonts w:ascii="TH SarabunPSK" w:hAnsi="TH SarabunPSK" w:cs="TH SarabunPSK"/>
                <w:szCs w:val="48"/>
              </w:rPr>
              <w:br/>
            </w:r>
            <w:r w:rsidRPr="00F25F14">
              <w:rPr>
                <w:rFonts w:ascii="TH SarabunPSK" w:hAnsi="TH SarabunPSK" w:cs="TH SarabunPSK"/>
                <w:szCs w:val="48"/>
                <w:cs/>
                <w:lang w:bidi="th-TH"/>
              </w:rPr>
              <w:t>ประธานกรรมการ</w:t>
            </w:r>
          </w:p>
          <w:p w14:paraId="3EB25CA3" w14:textId="744B4DB4" w:rsidR="00F25F14" w:rsidRPr="00F25F14" w:rsidRDefault="00F25F14" w:rsidP="00F25F14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(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 xml:space="preserve">อายุ </w:t>
            </w:r>
            <w:r w:rsidR="00DF604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70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>ปี)</w:t>
            </w:r>
          </w:p>
        </w:tc>
      </w:tr>
      <w:tr w:rsidR="003D1B71" w14:paraId="291F3008" w14:textId="77777777" w:rsidTr="00F25F14">
        <w:trPr>
          <w:trHeight w:val="1589"/>
        </w:trPr>
        <w:tc>
          <w:tcPr>
            <w:tcW w:w="3662" w:type="dxa"/>
            <w:gridSpan w:val="3"/>
            <w:vMerge/>
          </w:tcPr>
          <w:p w14:paraId="0BC97562" w14:textId="77777777" w:rsidR="003D1B71" w:rsidRPr="00F25F14" w:rsidRDefault="003D1B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4AA8E3ED" w14:textId="77777777" w:rsidR="003D1B71" w:rsidRPr="00F25F14" w:rsidRDefault="003D1B71" w:rsidP="005904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 w:val="restart"/>
            <w:vAlign w:val="bottom"/>
          </w:tcPr>
          <w:p w14:paraId="4C3CE532" w14:textId="7E1D7440" w:rsidR="003D1B71" w:rsidRPr="00F25F14" w:rsidRDefault="00F25F14" w:rsidP="00AC6C7E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ประวัติการทำงาน</w:t>
            </w:r>
          </w:p>
          <w:p w14:paraId="68ED4968" w14:textId="473080C8" w:rsidR="003D1B71" w:rsidRPr="00F25F14" w:rsidRDefault="00F25F14" w:rsidP="00AC6C7E">
            <w:pPr>
              <w:rPr>
                <w:rFonts w:ascii="TH SarabunPSK" w:hAnsi="TH SarabunPSK" w:cs="TH SarabunPSK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กรรมการอิสระ</w:t>
            </w:r>
          </w:p>
          <w:p w14:paraId="35E12107" w14:textId="4F9ABBF9" w:rsidR="003D1B71" w:rsidRPr="00F25F14" w:rsidRDefault="00F25F14" w:rsidP="00F25F14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ประวัติการศึกษา</w:t>
            </w:r>
          </w:p>
          <w:p w14:paraId="2A3C13BC" w14:textId="5611AED3" w:rsidR="00F25F14" w:rsidRPr="00F25F14" w:rsidRDefault="00F25F14" w:rsidP="00F25F14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ปริญญาเอก วิศวกรรมศาสตร์ (</w:t>
            </w:r>
            <w:r w:rsidRPr="00F25F14">
              <w:rPr>
                <w:rFonts w:ascii="TH SarabunPSK" w:hAnsi="TH SarabunPSK" w:cs="TH SarabunPSK"/>
                <w:sz w:val="40"/>
                <w:szCs w:val="40"/>
              </w:rPr>
              <w:t xml:space="preserve">Digital Communications) Imperial College of Science and Technology  </w:t>
            </w:r>
            <w:r w:rsidRPr="00F25F1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มหาวิทยาลัยลอนดอน สหราชอาณาจักร</w:t>
            </w:r>
          </w:p>
          <w:p w14:paraId="5DCDE50B" w14:textId="77777777" w:rsidR="00F25F14" w:rsidRPr="00F25F14" w:rsidRDefault="00F25F14" w:rsidP="00F25F14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ปริญญาตรี  วิศวกรรมศาสตร์ (วิศวกรรมไฟฟ้า เกียรตินิยมอันดับหนึ่ง) </w:t>
            </w:r>
            <w:r w:rsidRPr="00F25F14">
              <w:rPr>
                <w:rFonts w:ascii="TH SarabunPSK" w:hAnsi="TH SarabunPSK" w:cs="TH SarabunPSK"/>
                <w:sz w:val="40"/>
                <w:szCs w:val="40"/>
              </w:rPr>
              <w:t xml:space="preserve">Imperial College of Science and Technology </w:t>
            </w:r>
            <w:r w:rsidRPr="00F25F1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มหาวิทยาลัยลอนดอน สหราชอาณาจักร</w:t>
            </w:r>
          </w:p>
          <w:p w14:paraId="6D01159C" w14:textId="067C2CC2" w:rsidR="00F25F14" w:rsidRPr="00F25F14" w:rsidRDefault="00F25F14" w:rsidP="00F25F14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AE39FEF" wp14:editId="2C53257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583565</wp:posOffset>
                      </wp:positionV>
                      <wp:extent cx="337820" cy="337185"/>
                      <wp:effectExtent l="0" t="0" r="5080" b="5715"/>
                      <wp:wrapNone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27E95" id="Group 22" o:spid="_x0000_s1026" alt="phone icon" style="position:absolute;margin-left:-.4pt;margin-top:45.95pt;width:26.6pt;height:26.55pt;z-index:251659264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2" o:title="Phone icon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0072C7"/>
                <w:sz w:val="40"/>
                <w:szCs w:val="40"/>
                <w:cs/>
                <w:lang w:bidi="th-TH"/>
              </w:rPr>
              <w:t>การติดต่อ</w:t>
            </w:r>
          </w:p>
          <w:p w14:paraId="18BCE3AF" w14:textId="273C916D" w:rsidR="003D1B71" w:rsidRPr="00F25F14" w:rsidRDefault="00F25F14" w:rsidP="00F25F14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Pr="00F25F14">
              <w:rPr>
                <w:rFonts w:ascii="TH SarabunPSK" w:hAnsi="TH SarabunPSK" w:cs="TH SarabunPSK"/>
                <w:sz w:val="40"/>
                <w:szCs w:val="40"/>
              </w:rPr>
              <w:t xml:space="preserve">02-401-9889 </w:t>
            </w:r>
            <w:r w:rsidRPr="00F25F14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ต่อ</w:t>
            </w:r>
            <w:r w:rsidRPr="00F25F1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sz w:val="40"/>
                <w:szCs w:val="40"/>
              </w:rPr>
              <w:t>1126</w:t>
            </w:r>
          </w:p>
          <w:p w14:paraId="1DCA74C3" w14:textId="77777777" w:rsidR="00F25F14" w:rsidRDefault="00F25F14" w:rsidP="00AC6C7E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6625148" wp14:editId="0DBDDF6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221615</wp:posOffset>
                      </wp:positionV>
                      <wp:extent cx="338455" cy="346075"/>
                      <wp:effectExtent l="0" t="0" r="4445" b="0"/>
                      <wp:wrapNone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5DF96B" id="Group 24" o:spid="_x0000_s1026" alt="email icon" style="position:absolute;margin-left:-.1pt;margin-top:17.45pt;width:26.65pt;height:27.25pt;z-index:251660288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CBCkB33QAAAAYBAAAPAAAAZHJzL2Rvd25y&#10;ZXYueG1sTI7BasJAFEX3hf7D8Ard6SRGi8a8iEjblRSqheJuzDyTYOZNyIxJ/PtOV+3yci/nnmwz&#10;mkb01LnaMkI8jUAQF1bXXCJ8Hd8mSxDOK9aqsUwId3KwyR8fMpVqO/An9QdfigBhlyqEyvs2ldIV&#10;FRnlprYlDt3Fdkb5ELtS6k4NAW4aOYuiF2lUzeGhUi3tKiquh5tBeB/UsE3i135/vezup+Pi43sf&#10;E+Lz07hdg/A0+r8x/OoHdciD09neWDvRIExmYYiQzFcgQr1IYhBnhOVqDjLP5H/9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4" o:title="Email icon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 </w:t>
            </w:r>
            <w:r w:rsidRPr="00F25F14">
              <w:rPr>
                <w:rFonts w:ascii="TH SarabunPSK" w:hAnsi="TH SarabunPSK" w:cs="TH SarabunPSK"/>
              </w:rPr>
              <w:t xml:space="preserve">       </w:t>
            </w:r>
          </w:p>
          <w:p w14:paraId="3544BD4E" w14:textId="48300D18" w:rsidR="003D1B71" w:rsidRPr="00F25F14" w:rsidRDefault="00F25F14" w:rsidP="00AC6C7E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  <w:r w:rsidRPr="00F25F14">
              <w:rPr>
                <w:rFonts w:ascii="TH SarabunPSK" w:hAnsi="TH SarabunPSK" w:cs="TH SarabunPSK"/>
                <w:sz w:val="40"/>
                <w:szCs w:val="40"/>
              </w:rPr>
              <w:t>htk@nstda.or.th</w:t>
            </w:r>
          </w:p>
        </w:tc>
      </w:tr>
      <w:tr w:rsidR="003D1B71" w14:paraId="2DA26799" w14:textId="77777777" w:rsidTr="00F25F14">
        <w:trPr>
          <w:trHeight w:val="1164"/>
        </w:trPr>
        <w:tc>
          <w:tcPr>
            <w:tcW w:w="720" w:type="dxa"/>
          </w:tcPr>
          <w:p w14:paraId="2C825C74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02194CD" w14:textId="77777777" w:rsidR="003D1B71" w:rsidRPr="00F25F14" w:rsidRDefault="003D1B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43563AF7" w14:textId="77777777" w:rsidR="003D1B71" w:rsidRPr="00F25F14" w:rsidRDefault="003D1B71" w:rsidP="005904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5E20DBF0" w14:textId="77777777" w:rsidR="003D1B71" w:rsidRPr="00F25F14" w:rsidRDefault="003D1B71" w:rsidP="00222466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3D1B71" w14:paraId="73937E99" w14:textId="77777777" w:rsidTr="00F25F14">
        <w:trPr>
          <w:trHeight w:val="543"/>
        </w:trPr>
        <w:tc>
          <w:tcPr>
            <w:tcW w:w="720" w:type="dxa"/>
          </w:tcPr>
          <w:p w14:paraId="4A6D1127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537E453" w14:textId="2AB78D26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05C7DAF" w14:textId="76731EAB" w:rsidR="003D1B71" w:rsidRPr="00F25F14" w:rsidRDefault="003D1B71" w:rsidP="00380FD1">
            <w:pPr>
              <w:pStyle w:val="Information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14:paraId="774E6508" w14:textId="77777777" w:rsidR="003D1B71" w:rsidRPr="00F25F14" w:rsidRDefault="003D1B71" w:rsidP="005904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1586E889" w14:textId="77777777" w:rsidR="003D1B71" w:rsidRPr="00F25F14" w:rsidRDefault="003D1B71" w:rsidP="005801E5">
            <w:pPr>
              <w:pStyle w:val="Heading1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3D1B71" w14:paraId="4AA5CFE4" w14:textId="77777777" w:rsidTr="00F25F14">
        <w:trPr>
          <w:trHeight w:val="183"/>
        </w:trPr>
        <w:tc>
          <w:tcPr>
            <w:tcW w:w="720" w:type="dxa"/>
          </w:tcPr>
          <w:p w14:paraId="7C6CA193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E7F771D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B09975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9FF8533" w14:textId="77777777" w:rsidR="003D1B71" w:rsidRDefault="003D1B71" w:rsidP="005801E5">
            <w:pPr>
              <w:pStyle w:val="Heading1"/>
            </w:pPr>
          </w:p>
        </w:tc>
      </w:tr>
      <w:tr w:rsidR="003D1B71" w14:paraId="1E2E5366" w14:textId="77777777" w:rsidTr="00F25F14">
        <w:trPr>
          <w:trHeight w:val="624"/>
        </w:trPr>
        <w:tc>
          <w:tcPr>
            <w:tcW w:w="720" w:type="dxa"/>
          </w:tcPr>
          <w:p w14:paraId="562539E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2BA8E9" w14:textId="0B2A55FF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3EFBE9DB" w14:textId="396C74DE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6147501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D8AB3F" w14:textId="77777777" w:rsidR="003D1B71" w:rsidRDefault="003D1B71" w:rsidP="005801E5">
            <w:pPr>
              <w:pStyle w:val="Heading1"/>
            </w:pPr>
          </w:p>
        </w:tc>
      </w:tr>
      <w:tr w:rsidR="003D1B71" w14:paraId="21A3D5D8" w14:textId="77777777" w:rsidTr="00F25F14">
        <w:trPr>
          <w:trHeight w:val="183"/>
        </w:trPr>
        <w:tc>
          <w:tcPr>
            <w:tcW w:w="720" w:type="dxa"/>
          </w:tcPr>
          <w:p w14:paraId="72423CC7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2229E7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5273FE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DCAA189" w14:textId="77777777" w:rsidR="003D1B71" w:rsidRDefault="003D1B71" w:rsidP="005801E5">
            <w:pPr>
              <w:pStyle w:val="Heading1"/>
            </w:pPr>
          </w:p>
        </w:tc>
      </w:tr>
      <w:tr w:rsidR="003D1B71" w14:paraId="3E891D4D" w14:textId="77777777" w:rsidTr="00F25F14">
        <w:trPr>
          <w:trHeight w:val="633"/>
        </w:trPr>
        <w:tc>
          <w:tcPr>
            <w:tcW w:w="720" w:type="dxa"/>
          </w:tcPr>
          <w:p w14:paraId="254F877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0D1C26" w14:textId="492125CB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4CFDCCEC" w14:textId="10CC2E1C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3FAB61F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CD9E73F" w14:textId="77777777" w:rsidR="003D1B71" w:rsidRDefault="003D1B71" w:rsidP="005801E5">
            <w:pPr>
              <w:pStyle w:val="Heading1"/>
            </w:pPr>
          </w:p>
        </w:tc>
      </w:tr>
      <w:tr w:rsidR="003D1B71" w14:paraId="120A16B4" w14:textId="77777777" w:rsidTr="00F25F14">
        <w:trPr>
          <w:trHeight w:val="174"/>
        </w:trPr>
        <w:tc>
          <w:tcPr>
            <w:tcW w:w="720" w:type="dxa"/>
          </w:tcPr>
          <w:p w14:paraId="2D35DC67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655359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DF4762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64BF41" w14:textId="77777777" w:rsidR="003D1B71" w:rsidRDefault="003D1B71" w:rsidP="005801E5">
            <w:pPr>
              <w:pStyle w:val="Heading1"/>
            </w:pPr>
          </w:p>
        </w:tc>
      </w:tr>
      <w:tr w:rsidR="003D1B71" w14:paraId="5A1DB7CE" w14:textId="77777777" w:rsidTr="00F25F14">
        <w:trPr>
          <w:trHeight w:val="633"/>
        </w:trPr>
        <w:tc>
          <w:tcPr>
            <w:tcW w:w="720" w:type="dxa"/>
          </w:tcPr>
          <w:p w14:paraId="2815B50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3CFC6BB" w14:textId="2E0FAEF4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3507DC4F" w14:textId="61C3C2A9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099B9D84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1F68A20" w14:textId="77777777" w:rsidR="003D1B71" w:rsidRDefault="003D1B71" w:rsidP="005801E5">
            <w:pPr>
              <w:pStyle w:val="Heading1"/>
            </w:pPr>
          </w:p>
        </w:tc>
      </w:tr>
      <w:tr w:rsidR="003D1B71" w14:paraId="57CE62BA" w14:textId="77777777" w:rsidTr="00F25F14">
        <w:trPr>
          <w:trHeight w:val="2448"/>
        </w:trPr>
        <w:tc>
          <w:tcPr>
            <w:tcW w:w="720" w:type="dxa"/>
          </w:tcPr>
          <w:p w14:paraId="41212CEF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0C59129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265E9E8C" w14:textId="77777777" w:rsidR="003D1B71" w:rsidRDefault="003D1B71" w:rsidP="00222466"/>
        </w:tc>
        <w:tc>
          <w:tcPr>
            <w:tcW w:w="6607" w:type="dxa"/>
            <w:vMerge/>
          </w:tcPr>
          <w:p w14:paraId="16F533BC" w14:textId="77777777" w:rsidR="003D1B71" w:rsidRDefault="003D1B71" w:rsidP="00222466"/>
        </w:tc>
      </w:tr>
    </w:tbl>
    <w:p w14:paraId="23AE5296" w14:textId="4F5EC99F" w:rsidR="007F5B63" w:rsidRDefault="007F5B63" w:rsidP="006D79A8">
      <w:pPr>
        <w:pStyle w:val="BodyText"/>
        <w:rPr>
          <w:rFonts w:cstheme="minorBidi"/>
          <w:szCs w:val="25"/>
          <w:lang w:bidi="th-TH"/>
        </w:rPr>
      </w:pPr>
    </w:p>
    <w:p w14:paraId="0269B9DF" w14:textId="2D0C6313" w:rsidR="00BB30F1" w:rsidRDefault="00BB30F1" w:rsidP="006D79A8">
      <w:pPr>
        <w:pStyle w:val="BodyText"/>
        <w:rPr>
          <w:rFonts w:cstheme="minorBidi"/>
          <w:szCs w:val="25"/>
          <w:lang w:bidi="th-TH"/>
        </w:rPr>
      </w:pPr>
    </w:p>
    <w:p w14:paraId="4F41992F" w14:textId="229E8348" w:rsidR="00BB30F1" w:rsidRDefault="00BB30F1" w:rsidP="006D79A8">
      <w:pPr>
        <w:pStyle w:val="BodyText"/>
        <w:rPr>
          <w:rFonts w:cstheme="minorBidi"/>
          <w:szCs w:val="25"/>
          <w:lang w:bidi="th-TH"/>
        </w:rPr>
      </w:pPr>
    </w:p>
    <w:p w14:paraId="361F2784" w14:textId="643BBBEE" w:rsidR="00BB30F1" w:rsidRDefault="00BB30F1" w:rsidP="006D79A8">
      <w:pPr>
        <w:pStyle w:val="BodyText"/>
        <w:rPr>
          <w:rFonts w:cstheme="minorBidi"/>
          <w:szCs w:val="25"/>
          <w:lang w:bidi="th-TH"/>
        </w:rPr>
      </w:pPr>
    </w:p>
    <w:p w14:paraId="62A59684" w14:textId="058C25DD" w:rsidR="00BB30F1" w:rsidRDefault="00BB30F1" w:rsidP="006D79A8">
      <w:pPr>
        <w:pStyle w:val="BodyText"/>
        <w:rPr>
          <w:rFonts w:cstheme="minorBidi"/>
          <w:szCs w:val="25"/>
          <w:lang w:bidi="th-TH"/>
        </w:rPr>
      </w:pPr>
    </w:p>
    <w:p w14:paraId="6C9555F1" w14:textId="380EE368" w:rsidR="00BB30F1" w:rsidRDefault="00BB30F1" w:rsidP="006D79A8">
      <w:pPr>
        <w:pStyle w:val="BodyText"/>
        <w:rPr>
          <w:rFonts w:cstheme="minorBidi"/>
          <w:szCs w:val="25"/>
          <w:lang w:bidi="th-TH"/>
        </w:rPr>
      </w:pP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BB30F1" w14:paraId="6D6BFF04" w14:textId="77777777" w:rsidTr="00FB2861">
        <w:trPr>
          <w:trHeight w:val="2117"/>
        </w:trPr>
        <w:tc>
          <w:tcPr>
            <w:tcW w:w="3662" w:type="dxa"/>
            <w:gridSpan w:val="3"/>
            <w:vMerge w:val="restart"/>
          </w:tcPr>
          <w:p w14:paraId="068D2744" w14:textId="5CB08704" w:rsidR="00BB30F1" w:rsidRPr="00A60853" w:rsidRDefault="00A60853" w:rsidP="00FB286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theme="minorBidi"/>
                <w:szCs w:val="25"/>
                <w:cs/>
                <w:lang w:bidi="th-TH"/>
              </w:rPr>
            </w:pPr>
            <w:r>
              <w:rPr>
                <w:rFonts w:ascii="Times New Roman" w:hAnsi="Times New Roman" w:cstheme="minorBidi" w:hint="cs"/>
                <w:noProof/>
                <w:szCs w:val="25"/>
                <w:lang w:val="th-TH" w:bidi="th-TH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B387FA3" wp14:editId="2DB300CA">
                  <wp:simplePos x="0" y="0"/>
                  <wp:positionH relativeFrom="column">
                    <wp:posOffset>-309273</wp:posOffset>
                  </wp:positionH>
                  <wp:positionV relativeFrom="paragraph">
                    <wp:posOffset>-237356</wp:posOffset>
                  </wp:positionV>
                  <wp:extent cx="2202513" cy="2149813"/>
                  <wp:effectExtent l="0" t="0" r="7620" b="317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400" cy="215360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</w:tcPr>
          <w:p w14:paraId="70280044" w14:textId="77777777" w:rsidR="00BB30F1" w:rsidRPr="00F25F14" w:rsidRDefault="00BB30F1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8"/>
                <w:szCs w:val="48"/>
              </w:rPr>
            </w:pPr>
          </w:p>
        </w:tc>
        <w:tc>
          <w:tcPr>
            <w:tcW w:w="6607" w:type="dxa"/>
          </w:tcPr>
          <w:p w14:paraId="499F231E" w14:textId="217BE33D" w:rsidR="00BB30F1" w:rsidRPr="00F25F14" w:rsidRDefault="00A60853" w:rsidP="00FB2861">
            <w:pPr>
              <w:pStyle w:val="Title"/>
              <w:rPr>
                <w:rFonts w:ascii="TH SarabunPSK" w:hAnsi="TH SarabunPSK" w:cs="TH SarabunPSK"/>
                <w:szCs w:val="48"/>
                <w:lang w:bidi="th-TH"/>
              </w:rPr>
            </w:pPr>
            <w:r w:rsidRPr="00A6085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ศาสตราจารย์</w:t>
            </w:r>
            <w:r w:rsidRPr="00A6085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A6085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ดร</w:t>
            </w:r>
            <w:r w:rsidRPr="00A6085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. </w:t>
            </w:r>
            <w:r w:rsidRPr="00A6085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สมคิด</w:t>
            </w:r>
            <w:r w:rsidRPr="00A6085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A6085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เลิศไพฑูรย์</w:t>
            </w:r>
            <w:r w:rsidR="00BB30F1" w:rsidRPr="00F25F14">
              <w:rPr>
                <w:rFonts w:ascii="TH SarabunPSK" w:hAnsi="TH SarabunPSK" w:cs="TH SarabunPSK"/>
                <w:szCs w:val="48"/>
              </w:rPr>
              <w:br/>
            </w:r>
            <w:r w:rsidRPr="00A6085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กรรมการผู้ทรงคุณวุฒิ</w:t>
            </w:r>
          </w:p>
          <w:p w14:paraId="79131DD2" w14:textId="409A8E59" w:rsidR="00BB30F1" w:rsidRPr="00F25F14" w:rsidRDefault="00BB30F1" w:rsidP="00FB2861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(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 xml:space="preserve">อายุ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6</w:t>
            </w:r>
            <w:r w:rsidR="00DF604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4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>ปี)</w:t>
            </w:r>
          </w:p>
        </w:tc>
      </w:tr>
      <w:tr w:rsidR="00BB30F1" w:rsidRPr="00A60853" w14:paraId="12588C92" w14:textId="77777777" w:rsidTr="00FB2861">
        <w:trPr>
          <w:trHeight w:val="1589"/>
        </w:trPr>
        <w:tc>
          <w:tcPr>
            <w:tcW w:w="3662" w:type="dxa"/>
            <w:gridSpan w:val="3"/>
            <w:vMerge/>
          </w:tcPr>
          <w:p w14:paraId="632334DC" w14:textId="77777777" w:rsidR="00BB30F1" w:rsidRPr="00F25F14" w:rsidRDefault="00BB30F1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58AFD83A" w14:textId="77777777" w:rsidR="00BB30F1" w:rsidRPr="00F25F14" w:rsidRDefault="00BB30F1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 w:val="restart"/>
            <w:vAlign w:val="bottom"/>
          </w:tcPr>
          <w:p w14:paraId="6D071005" w14:textId="77777777" w:rsidR="00BB30F1" w:rsidRPr="00F25F14" w:rsidRDefault="00BB30F1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ประวัติการทำงาน</w:t>
            </w:r>
          </w:p>
          <w:p w14:paraId="3E3FC25B" w14:textId="77777777" w:rsidR="003711E0" w:rsidRPr="003711E0" w:rsidRDefault="003711E0" w:rsidP="003711E0">
            <w:pPr>
              <w:rPr>
                <w:rFonts w:ascii="TH SarabunPSK" w:hAnsi="TH SarabunPSK" w:cs="TH SarabunPSK"/>
                <w:sz w:val="40"/>
                <w:szCs w:val="40"/>
              </w:rPr>
            </w:pP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ศาสตราจารย์ประจำภาควิชากฎหมายมหาชน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ระดับ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10</w:t>
            </w:r>
          </w:p>
          <w:p w14:paraId="13B7CDDE" w14:textId="2F0FE883" w:rsidR="003711E0" w:rsidRPr="00F25F14" w:rsidRDefault="003711E0" w:rsidP="003711E0">
            <w:pPr>
              <w:rPr>
                <w:rFonts w:ascii="TH SarabunPSK" w:hAnsi="TH SarabunPSK" w:cs="TH SarabunPSK"/>
                <w:sz w:val="40"/>
                <w:szCs w:val="40"/>
              </w:rPr>
            </w:pP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คณะนิติศาสตร์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</w:t>
            </w: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มหาวิทยาลัยธรรมศาสตร์</w:t>
            </w:r>
          </w:p>
          <w:p w14:paraId="38753DC2" w14:textId="77777777" w:rsidR="00BB30F1" w:rsidRPr="00F25F14" w:rsidRDefault="00BB30F1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ประวัติการศึกษา</w:t>
            </w:r>
          </w:p>
          <w:p w14:paraId="23E3D73C" w14:textId="77777777" w:rsidR="003711E0" w:rsidRPr="003711E0" w:rsidRDefault="003711E0" w:rsidP="003711E0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ปริญญาเอก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กฎหมายมหาชน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มหาวิทยาลัยปารีส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2 </w:t>
            </w: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ประเทศฝรั่งเศส</w:t>
            </w:r>
          </w:p>
          <w:p w14:paraId="76C4EAD7" w14:textId="77777777" w:rsidR="003711E0" w:rsidRPr="003711E0" w:rsidRDefault="003711E0" w:rsidP="003711E0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ปริญญาโท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กฎหมายมหาชน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มหาวิทยาลัยปารีส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2 </w:t>
            </w: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ประเทศฝรั่งเศส</w:t>
            </w:r>
          </w:p>
          <w:p w14:paraId="7B723655" w14:textId="77777777" w:rsidR="003711E0" w:rsidRPr="003711E0" w:rsidRDefault="003711E0" w:rsidP="003711E0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เนติบัณฑิตไทย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สำนักอบรมศึกษากฎหมายแห่งเนติบัณฑิตยสภา</w:t>
            </w:r>
          </w:p>
          <w:p w14:paraId="679B6160" w14:textId="77777777" w:rsidR="003711E0" w:rsidRPr="003711E0" w:rsidRDefault="003711E0" w:rsidP="003711E0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นิติศาสตรบัณฑิต</w:t>
            </w:r>
            <w:r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มหาวิทยาลัยธรรมศาสตร์</w:t>
            </w:r>
          </w:p>
          <w:p w14:paraId="178ECF8B" w14:textId="77777777" w:rsidR="00BB30F1" w:rsidRPr="00F25F14" w:rsidRDefault="00BB30F1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012D53D1" wp14:editId="42F5327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583565</wp:posOffset>
                      </wp:positionV>
                      <wp:extent cx="337820" cy="337185"/>
                      <wp:effectExtent l="0" t="0" r="5080" b="5715"/>
                      <wp:wrapNone/>
                      <wp:docPr id="5" name="Group 5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7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9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D6494F" id="Group 5" o:spid="_x0000_s1026" alt="phone icon" style="position:absolute;margin-left:-.4pt;margin-top:45.95pt;width:26.6pt;height:26.55pt;z-index:251663360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jRMNzQAAFw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">
                        <v:imagedata r:id="rId12" o:title="Phone icon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0072C7"/>
                <w:sz w:val="40"/>
                <w:szCs w:val="40"/>
                <w:cs/>
                <w:lang w:bidi="th-TH"/>
              </w:rPr>
              <w:t>การติดต่อ</w:t>
            </w:r>
          </w:p>
          <w:p w14:paraId="5CBCD366" w14:textId="0498DEAA" w:rsidR="00BB30F1" w:rsidRPr="00F25F14" w:rsidRDefault="00BB30F1" w:rsidP="00FB2861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="003711E0" w:rsidRPr="003711E0">
              <w:rPr>
                <w:rFonts w:ascii="TH SarabunPSK" w:hAnsi="TH SarabunPSK" w:cs="TH SarabunPSK"/>
                <w:sz w:val="40"/>
                <w:szCs w:val="40"/>
              </w:rPr>
              <w:t xml:space="preserve">02-401-9889 </w:t>
            </w:r>
            <w:r w:rsidR="003711E0" w:rsidRPr="003711E0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ต่อ</w:t>
            </w:r>
            <w:r w:rsidR="003711E0" w:rsidRPr="003711E0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="003711E0" w:rsidRPr="003711E0">
              <w:rPr>
                <w:rFonts w:ascii="TH SarabunPSK" w:hAnsi="TH SarabunPSK" w:cs="TH SarabunPSK"/>
                <w:sz w:val="40"/>
                <w:szCs w:val="40"/>
              </w:rPr>
              <w:t>1126</w:t>
            </w:r>
          </w:p>
          <w:p w14:paraId="5306C9F8" w14:textId="77777777" w:rsidR="00BB30F1" w:rsidRDefault="00BB30F1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39E129D" wp14:editId="723D015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221615</wp:posOffset>
                      </wp:positionV>
                      <wp:extent cx="338455" cy="346075"/>
                      <wp:effectExtent l="0" t="0" r="4445" b="0"/>
                      <wp:wrapNone/>
                      <wp:docPr id="10" name="Group 10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11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5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7734E9" id="Group 10" o:spid="_x0000_s1026" alt="email icon" style="position:absolute;margin-left:-.1pt;margin-top:17.45pt;width:26.65pt;height:27.25pt;z-index:251664384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wuA2DIAALT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">
                        <v:imagedata r:id="rId14" o:title="Email icon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 </w:t>
            </w:r>
            <w:r w:rsidRPr="00F25F14">
              <w:rPr>
                <w:rFonts w:ascii="TH SarabunPSK" w:hAnsi="TH SarabunPSK" w:cs="TH SarabunPSK"/>
              </w:rPr>
              <w:t xml:space="preserve">       </w:t>
            </w:r>
          </w:p>
          <w:p w14:paraId="467F07BC" w14:textId="43A733EF" w:rsidR="00BB30F1" w:rsidRPr="00F25F14" w:rsidRDefault="00BB30F1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  <w:r w:rsidR="003711E0" w:rsidRPr="003711E0">
              <w:rPr>
                <w:rFonts w:ascii="TH SarabunPSK" w:hAnsi="TH SarabunPSK" w:cs="TH SarabunPSK"/>
                <w:sz w:val="40"/>
                <w:szCs w:val="40"/>
              </w:rPr>
              <w:t>somkit1959@yahoo.com</w:t>
            </w:r>
          </w:p>
        </w:tc>
      </w:tr>
      <w:tr w:rsidR="00BB30F1" w14:paraId="2C5C151E" w14:textId="77777777" w:rsidTr="00FB2861">
        <w:trPr>
          <w:trHeight w:val="1164"/>
        </w:trPr>
        <w:tc>
          <w:tcPr>
            <w:tcW w:w="720" w:type="dxa"/>
          </w:tcPr>
          <w:p w14:paraId="6A156546" w14:textId="77777777" w:rsidR="00BB30F1" w:rsidRPr="0056708E" w:rsidRDefault="00BB30F1" w:rsidP="00FB286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1DB1D06" w14:textId="77777777" w:rsidR="00BB30F1" w:rsidRPr="00F25F14" w:rsidRDefault="00BB30F1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5DF54CEA" w14:textId="77777777" w:rsidR="00BB30F1" w:rsidRPr="00F25F14" w:rsidRDefault="00BB30F1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26948FC4" w14:textId="77777777" w:rsidR="00BB30F1" w:rsidRPr="00F25F14" w:rsidRDefault="00BB30F1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BB30F1" w14:paraId="481269D6" w14:textId="77777777" w:rsidTr="00FB2861">
        <w:trPr>
          <w:trHeight w:val="543"/>
        </w:trPr>
        <w:tc>
          <w:tcPr>
            <w:tcW w:w="720" w:type="dxa"/>
          </w:tcPr>
          <w:p w14:paraId="63A2DB3D" w14:textId="77777777" w:rsidR="00BB30F1" w:rsidRDefault="00BB30F1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9C1ADF7" w14:textId="77777777" w:rsidR="00BB30F1" w:rsidRPr="00376291" w:rsidRDefault="00BB30F1" w:rsidP="00FB286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163BD1C5" w14:textId="77777777" w:rsidR="00BB30F1" w:rsidRPr="00F25F14" w:rsidRDefault="00BB30F1" w:rsidP="00FB2861">
            <w:pPr>
              <w:pStyle w:val="Information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14:paraId="0FEB41EB" w14:textId="77777777" w:rsidR="00BB30F1" w:rsidRPr="00F25F14" w:rsidRDefault="00BB30F1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4F4C958F" w14:textId="77777777" w:rsidR="00BB30F1" w:rsidRPr="00F25F14" w:rsidRDefault="00BB30F1" w:rsidP="00FB2861">
            <w:pPr>
              <w:pStyle w:val="Heading1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BB30F1" w14:paraId="143EF8B5" w14:textId="77777777" w:rsidTr="00FB2861">
        <w:trPr>
          <w:trHeight w:val="183"/>
        </w:trPr>
        <w:tc>
          <w:tcPr>
            <w:tcW w:w="720" w:type="dxa"/>
          </w:tcPr>
          <w:p w14:paraId="05731D3F" w14:textId="77777777" w:rsidR="00BB30F1" w:rsidRPr="00376291" w:rsidRDefault="00BB30F1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C35BFF2" w14:textId="77777777" w:rsidR="00BB30F1" w:rsidRPr="00376291" w:rsidRDefault="00BB30F1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5117A63" w14:textId="77777777" w:rsidR="00BB30F1" w:rsidRDefault="00BB30F1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A90E8C8" w14:textId="77777777" w:rsidR="00BB30F1" w:rsidRDefault="00BB30F1" w:rsidP="00FB2861">
            <w:pPr>
              <w:pStyle w:val="Heading1"/>
            </w:pPr>
          </w:p>
        </w:tc>
      </w:tr>
      <w:tr w:rsidR="00BB30F1" w14:paraId="0DF048FE" w14:textId="77777777" w:rsidTr="00FB2861">
        <w:trPr>
          <w:trHeight w:val="624"/>
        </w:trPr>
        <w:tc>
          <w:tcPr>
            <w:tcW w:w="720" w:type="dxa"/>
          </w:tcPr>
          <w:p w14:paraId="4ED7E622" w14:textId="77777777" w:rsidR="00BB30F1" w:rsidRDefault="00BB30F1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BA490E6" w14:textId="77777777" w:rsidR="00BB30F1" w:rsidRPr="00376291" w:rsidRDefault="00BB30F1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357ACA3" w14:textId="77777777" w:rsidR="00BB30F1" w:rsidRPr="00380FD1" w:rsidRDefault="00BB30F1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55869DF7" w14:textId="77777777" w:rsidR="00BB30F1" w:rsidRDefault="00BB30F1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866E1C7" w14:textId="77777777" w:rsidR="00BB30F1" w:rsidRDefault="00BB30F1" w:rsidP="00FB2861">
            <w:pPr>
              <w:pStyle w:val="Heading1"/>
            </w:pPr>
          </w:p>
        </w:tc>
      </w:tr>
      <w:tr w:rsidR="00BB30F1" w14:paraId="15E0229F" w14:textId="77777777" w:rsidTr="00FB2861">
        <w:trPr>
          <w:trHeight w:val="183"/>
        </w:trPr>
        <w:tc>
          <w:tcPr>
            <w:tcW w:w="720" w:type="dxa"/>
          </w:tcPr>
          <w:p w14:paraId="562CE681" w14:textId="77777777" w:rsidR="00BB30F1" w:rsidRPr="00376291" w:rsidRDefault="00BB30F1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393BF7A" w14:textId="77777777" w:rsidR="00BB30F1" w:rsidRPr="00376291" w:rsidRDefault="00BB30F1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6257248" w14:textId="77777777" w:rsidR="00BB30F1" w:rsidRDefault="00BB30F1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59DE829" w14:textId="77777777" w:rsidR="00BB30F1" w:rsidRDefault="00BB30F1" w:rsidP="00FB2861">
            <w:pPr>
              <w:pStyle w:val="Heading1"/>
            </w:pPr>
          </w:p>
        </w:tc>
      </w:tr>
      <w:tr w:rsidR="00BB30F1" w14:paraId="5ACCE628" w14:textId="77777777" w:rsidTr="00FB2861">
        <w:trPr>
          <w:trHeight w:val="633"/>
        </w:trPr>
        <w:tc>
          <w:tcPr>
            <w:tcW w:w="720" w:type="dxa"/>
          </w:tcPr>
          <w:p w14:paraId="529CEA4E" w14:textId="77777777" w:rsidR="00BB30F1" w:rsidRDefault="00BB30F1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8D5832E" w14:textId="77777777" w:rsidR="00BB30F1" w:rsidRPr="00376291" w:rsidRDefault="00BB30F1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2167B89" w14:textId="77777777" w:rsidR="00BB30F1" w:rsidRPr="00380FD1" w:rsidRDefault="00BB30F1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138E3254" w14:textId="77777777" w:rsidR="00BB30F1" w:rsidRDefault="00BB30F1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12D8825" w14:textId="77777777" w:rsidR="00BB30F1" w:rsidRDefault="00BB30F1" w:rsidP="00FB2861">
            <w:pPr>
              <w:pStyle w:val="Heading1"/>
            </w:pPr>
          </w:p>
        </w:tc>
      </w:tr>
      <w:tr w:rsidR="00BB30F1" w14:paraId="08FD71D1" w14:textId="77777777" w:rsidTr="00FB2861">
        <w:trPr>
          <w:trHeight w:val="174"/>
        </w:trPr>
        <w:tc>
          <w:tcPr>
            <w:tcW w:w="720" w:type="dxa"/>
          </w:tcPr>
          <w:p w14:paraId="01A669E5" w14:textId="77777777" w:rsidR="00BB30F1" w:rsidRPr="00376291" w:rsidRDefault="00BB30F1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839361A" w14:textId="77777777" w:rsidR="00BB30F1" w:rsidRPr="00376291" w:rsidRDefault="00BB30F1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5DD8153" w14:textId="77777777" w:rsidR="00BB30F1" w:rsidRDefault="00BB30F1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B73873" w14:textId="77777777" w:rsidR="00BB30F1" w:rsidRDefault="00BB30F1" w:rsidP="00FB2861">
            <w:pPr>
              <w:pStyle w:val="Heading1"/>
            </w:pPr>
          </w:p>
        </w:tc>
      </w:tr>
      <w:tr w:rsidR="00BB30F1" w14:paraId="2ED8BF4A" w14:textId="77777777" w:rsidTr="00FB2861">
        <w:trPr>
          <w:trHeight w:val="633"/>
        </w:trPr>
        <w:tc>
          <w:tcPr>
            <w:tcW w:w="720" w:type="dxa"/>
          </w:tcPr>
          <w:p w14:paraId="7E0410D3" w14:textId="77777777" w:rsidR="00BB30F1" w:rsidRDefault="00BB30F1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066DCD" w14:textId="77777777" w:rsidR="00BB30F1" w:rsidRPr="00376291" w:rsidRDefault="00BB30F1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7AAF5B1D" w14:textId="77777777" w:rsidR="00BB30F1" w:rsidRPr="00380FD1" w:rsidRDefault="00BB30F1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34475B4D" w14:textId="77777777" w:rsidR="00BB30F1" w:rsidRDefault="00BB30F1" w:rsidP="00FB286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08664E0" w14:textId="77777777" w:rsidR="00BB30F1" w:rsidRDefault="00BB30F1" w:rsidP="00FB2861">
            <w:pPr>
              <w:pStyle w:val="Heading1"/>
            </w:pPr>
          </w:p>
        </w:tc>
      </w:tr>
      <w:tr w:rsidR="00BB30F1" w14:paraId="1F39A1D5" w14:textId="77777777" w:rsidTr="00FB2861">
        <w:trPr>
          <w:trHeight w:val="2448"/>
        </w:trPr>
        <w:tc>
          <w:tcPr>
            <w:tcW w:w="720" w:type="dxa"/>
          </w:tcPr>
          <w:p w14:paraId="4C2F5286" w14:textId="77777777" w:rsidR="00BB30F1" w:rsidRPr="0056708E" w:rsidRDefault="00BB30F1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E7DB3F3" w14:textId="77777777" w:rsidR="00BB30F1" w:rsidRPr="0056708E" w:rsidRDefault="00BB30F1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476D3FE1" w14:textId="77777777" w:rsidR="00BB30F1" w:rsidRDefault="00BB30F1" w:rsidP="00FB2861"/>
        </w:tc>
        <w:tc>
          <w:tcPr>
            <w:tcW w:w="6607" w:type="dxa"/>
            <w:vMerge/>
          </w:tcPr>
          <w:p w14:paraId="453862F8" w14:textId="77777777" w:rsidR="00BB30F1" w:rsidRDefault="00BB30F1" w:rsidP="00FB2861"/>
        </w:tc>
      </w:tr>
    </w:tbl>
    <w:p w14:paraId="2E36D324" w14:textId="147F25D9" w:rsidR="00BB30F1" w:rsidRDefault="00BB30F1" w:rsidP="006D79A8">
      <w:pPr>
        <w:pStyle w:val="BodyText"/>
        <w:rPr>
          <w:rFonts w:cstheme="minorBidi"/>
          <w:szCs w:val="25"/>
          <w:lang w:bidi="th-TH"/>
        </w:rPr>
      </w:pPr>
    </w:p>
    <w:p w14:paraId="6CDBB8E4" w14:textId="4450F279" w:rsidR="009C6DA5" w:rsidRDefault="009C6DA5" w:rsidP="006D79A8">
      <w:pPr>
        <w:pStyle w:val="BodyText"/>
        <w:rPr>
          <w:rFonts w:cstheme="minorBidi"/>
          <w:szCs w:val="25"/>
          <w:lang w:bidi="th-TH"/>
        </w:rPr>
      </w:pPr>
    </w:p>
    <w:p w14:paraId="7072D84E" w14:textId="00E12C10" w:rsidR="009C6DA5" w:rsidRDefault="009C6DA5" w:rsidP="006D79A8">
      <w:pPr>
        <w:pStyle w:val="BodyText"/>
        <w:rPr>
          <w:rFonts w:cstheme="minorBidi"/>
          <w:szCs w:val="25"/>
          <w:lang w:bidi="th-TH"/>
        </w:rPr>
      </w:pPr>
    </w:p>
    <w:p w14:paraId="596421E0" w14:textId="717473D4" w:rsidR="009C6DA5" w:rsidRDefault="009C6DA5" w:rsidP="006D79A8">
      <w:pPr>
        <w:pStyle w:val="BodyText"/>
        <w:rPr>
          <w:rFonts w:cstheme="minorBidi"/>
          <w:szCs w:val="25"/>
          <w:lang w:bidi="th-TH"/>
        </w:rPr>
      </w:pPr>
    </w:p>
    <w:p w14:paraId="1B8C6F13" w14:textId="758DE478" w:rsidR="009C6DA5" w:rsidRDefault="009C6DA5" w:rsidP="006D79A8">
      <w:pPr>
        <w:pStyle w:val="BodyText"/>
        <w:rPr>
          <w:rFonts w:cstheme="minorBidi"/>
          <w:szCs w:val="25"/>
          <w:lang w:bidi="th-TH"/>
        </w:rPr>
      </w:pP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9C6DA5" w14:paraId="0CF0ED06" w14:textId="77777777" w:rsidTr="00FB2861">
        <w:trPr>
          <w:trHeight w:val="2117"/>
        </w:trPr>
        <w:tc>
          <w:tcPr>
            <w:tcW w:w="3662" w:type="dxa"/>
            <w:gridSpan w:val="3"/>
            <w:vMerge w:val="restart"/>
          </w:tcPr>
          <w:p w14:paraId="7B20265F" w14:textId="11A40292" w:rsidR="009C6DA5" w:rsidRPr="00A60853" w:rsidRDefault="009C6DA5" w:rsidP="00FB286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theme="minorBidi"/>
                <w:szCs w:val="25"/>
                <w:cs/>
                <w:lang w:bidi="th-TH"/>
              </w:rPr>
            </w:pPr>
            <w:r>
              <w:rPr>
                <w:rFonts w:ascii="Times New Roman" w:hAnsi="Times New Roman" w:cstheme="minorBidi" w:hint="cs"/>
                <w:noProof/>
                <w:szCs w:val="25"/>
                <w:lang w:val="th-TH" w:bidi="th-TH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C036298" wp14:editId="5934F3E0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-221094</wp:posOffset>
                  </wp:positionV>
                  <wp:extent cx="2320119" cy="2237360"/>
                  <wp:effectExtent l="0" t="0" r="444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498" cy="22396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</w:tcPr>
          <w:p w14:paraId="1B6D144F" w14:textId="77777777" w:rsidR="009C6DA5" w:rsidRPr="00F25F14" w:rsidRDefault="009C6DA5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8"/>
                <w:szCs w:val="48"/>
              </w:rPr>
            </w:pPr>
          </w:p>
        </w:tc>
        <w:tc>
          <w:tcPr>
            <w:tcW w:w="6607" w:type="dxa"/>
          </w:tcPr>
          <w:p w14:paraId="42B0CFAC" w14:textId="20F0A911" w:rsidR="009C6DA5" w:rsidRPr="00F25F14" w:rsidRDefault="002355C3" w:rsidP="00FB2861">
            <w:pPr>
              <w:pStyle w:val="Title"/>
              <w:rPr>
                <w:rFonts w:ascii="TH SarabunPSK" w:hAnsi="TH SarabunPSK" w:cs="TH SarabunPSK"/>
                <w:szCs w:val="48"/>
                <w:lang w:bidi="th-TH"/>
              </w:rPr>
            </w:pPr>
            <w:r w:rsidRPr="002355C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ศาสตราจารย์</w:t>
            </w:r>
            <w:r w:rsidRPr="002355C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ดร</w:t>
            </w:r>
            <w:r w:rsidRPr="002355C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. </w:t>
            </w:r>
            <w:r w:rsidRPr="002355C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ดุสิต</w:t>
            </w:r>
            <w:r w:rsidRPr="002355C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เครืองาม</w:t>
            </w:r>
            <w:r w:rsidRPr="002355C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      </w:t>
            </w:r>
            <w:r w:rsidR="009C6DA5" w:rsidRPr="00F25F14">
              <w:rPr>
                <w:rFonts w:ascii="TH SarabunPSK" w:hAnsi="TH SarabunPSK" w:cs="TH SarabunPSK"/>
                <w:szCs w:val="48"/>
              </w:rPr>
              <w:br/>
            </w:r>
            <w:r w:rsidR="009C6DA5" w:rsidRPr="00A6085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กรรมการผู้ทรงคุณวุฒิ</w:t>
            </w:r>
          </w:p>
          <w:p w14:paraId="141BE370" w14:textId="1ABB909E" w:rsidR="009C6DA5" w:rsidRPr="00F25F14" w:rsidRDefault="009C6DA5" w:rsidP="00FB2861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(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 xml:space="preserve">อายุ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6</w:t>
            </w:r>
            <w:r w:rsidR="00DF604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5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>ปี)</w:t>
            </w:r>
          </w:p>
        </w:tc>
      </w:tr>
      <w:tr w:rsidR="009C6DA5" w:rsidRPr="00A60853" w14:paraId="5367AA0C" w14:textId="77777777" w:rsidTr="00FB2861">
        <w:trPr>
          <w:trHeight w:val="1589"/>
        </w:trPr>
        <w:tc>
          <w:tcPr>
            <w:tcW w:w="3662" w:type="dxa"/>
            <w:gridSpan w:val="3"/>
            <w:vMerge/>
          </w:tcPr>
          <w:p w14:paraId="11C1AE8A" w14:textId="77777777" w:rsidR="009C6DA5" w:rsidRPr="00F25F14" w:rsidRDefault="009C6DA5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4E518FD1" w14:textId="77777777" w:rsidR="009C6DA5" w:rsidRPr="00F25F14" w:rsidRDefault="009C6DA5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 w:val="restart"/>
            <w:vAlign w:val="bottom"/>
          </w:tcPr>
          <w:p w14:paraId="2A071ACC" w14:textId="77777777" w:rsidR="009C6DA5" w:rsidRPr="00F25F14" w:rsidRDefault="009C6DA5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ประวัติการทำงาน</w:t>
            </w:r>
          </w:p>
          <w:p w14:paraId="55A2F72C" w14:textId="69E2AD1D" w:rsidR="002355C3" w:rsidRDefault="002355C3" w:rsidP="00FB2861">
            <w:pPr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กรรมการผู้จัดการ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บริษัท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ไทยโซลาร์ฟิวเจอร์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จำกัด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     </w:t>
            </w:r>
          </w:p>
          <w:p w14:paraId="15195AAF" w14:textId="77777777" w:rsidR="009C6DA5" w:rsidRPr="00F25F14" w:rsidRDefault="009C6DA5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ประวัติการศึกษา</w:t>
            </w:r>
          </w:p>
          <w:p w14:paraId="6A629CEF" w14:textId="77777777" w:rsidR="002355C3" w:rsidRPr="002355C3" w:rsidRDefault="002355C3" w:rsidP="002355C3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ปริญญาเอก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สาขาวิศวกรรมไฟฟ้า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คณะวิศวกรรมศาสตร์พื้นฐาน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มหาวิทยาลัยโอซาก้า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ประเทศญี่ปุ่น</w:t>
            </w:r>
          </w:p>
          <w:p w14:paraId="642B6067" w14:textId="77777777" w:rsidR="002355C3" w:rsidRPr="002355C3" w:rsidRDefault="002355C3" w:rsidP="002355C3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ปริญญาโท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สาขาวิศวกรรมไฟฟ้า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คณะวิศวกรรมศาสตร์พื้นฐาน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มหาวิทยาลัยโอซาก้า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ประเทศญี่ปุ่น</w:t>
            </w:r>
          </w:p>
          <w:p w14:paraId="6F1E389D" w14:textId="77777777" w:rsidR="002355C3" w:rsidRPr="002355C3" w:rsidRDefault="002355C3" w:rsidP="002355C3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ปริญญาตรี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สาขาวิศวกรรมไฟฟ้า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คณะวิศวกรรมศาสตร์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มหาวิทยาลัยนาโกย่า</w:t>
            </w: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ประเทศญี่ปุ่น</w:t>
            </w:r>
          </w:p>
          <w:p w14:paraId="4162EA68" w14:textId="77777777" w:rsidR="009C6DA5" w:rsidRPr="00F25F14" w:rsidRDefault="009C6DA5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D06E702" wp14:editId="6CD9233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583565</wp:posOffset>
                      </wp:positionV>
                      <wp:extent cx="337820" cy="337185"/>
                      <wp:effectExtent l="0" t="0" r="5080" b="5715"/>
                      <wp:wrapNone/>
                      <wp:docPr id="29" name="Group 29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0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E0F16E" id="Group 29" o:spid="_x0000_s1026" alt="phone icon" style="position:absolute;margin-left:-.4pt;margin-top:45.95pt;width:26.6pt;height:26.55pt;z-index:251667456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kAcNjQAAF4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">
                        <v:imagedata r:id="rId12" o:title="Phone icon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0072C7"/>
                <w:sz w:val="40"/>
                <w:szCs w:val="40"/>
                <w:cs/>
                <w:lang w:bidi="th-TH"/>
              </w:rPr>
              <w:t>การติดต่อ</w:t>
            </w:r>
          </w:p>
          <w:p w14:paraId="0AC76530" w14:textId="6C6675AE" w:rsidR="009C6DA5" w:rsidRPr="00F25F14" w:rsidRDefault="009C6DA5" w:rsidP="00FB2861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="002355C3" w:rsidRPr="002355C3">
              <w:rPr>
                <w:rFonts w:ascii="TH SarabunPSK" w:hAnsi="TH SarabunPSK" w:cs="TH SarabunPSK"/>
                <w:sz w:val="40"/>
                <w:szCs w:val="40"/>
              </w:rPr>
              <w:t xml:space="preserve">02-401-9889 </w:t>
            </w:r>
            <w:r w:rsidR="002355C3" w:rsidRPr="002355C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ต่อ</w:t>
            </w:r>
            <w:r w:rsidR="002355C3"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="002355C3" w:rsidRPr="002355C3">
              <w:rPr>
                <w:rFonts w:ascii="TH SarabunPSK" w:hAnsi="TH SarabunPSK" w:cs="TH SarabunPSK"/>
                <w:sz w:val="40"/>
                <w:szCs w:val="40"/>
              </w:rPr>
              <w:t>1126</w:t>
            </w:r>
          </w:p>
          <w:p w14:paraId="1E8187E7" w14:textId="77777777" w:rsidR="009C6DA5" w:rsidRDefault="009C6DA5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12A1AD3" wp14:editId="2754031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221615</wp:posOffset>
                      </wp:positionV>
                      <wp:extent cx="338455" cy="346075"/>
                      <wp:effectExtent l="0" t="0" r="4445" b="0"/>
                      <wp:wrapNone/>
                      <wp:docPr id="32" name="Group 32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3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4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447816" id="Group 32" o:spid="_x0000_s1026" alt="email icon" style="position:absolute;margin-left:-.1pt;margin-top:17.45pt;width:26.65pt;height:27.25pt;z-index:251668480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jKW2DIAALT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">
                        <v:imagedata r:id="rId14" o:title="Email icon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 </w:t>
            </w:r>
            <w:r w:rsidRPr="00F25F14">
              <w:rPr>
                <w:rFonts w:ascii="TH SarabunPSK" w:hAnsi="TH SarabunPSK" w:cs="TH SarabunPSK"/>
              </w:rPr>
              <w:t xml:space="preserve">       </w:t>
            </w:r>
          </w:p>
          <w:p w14:paraId="6A477BDD" w14:textId="11096226" w:rsidR="009C6DA5" w:rsidRPr="00F25F14" w:rsidRDefault="009C6DA5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  <w:r w:rsidR="002355C3" w:rsidRPr="002355C3">
              <w:rPr>
                <w:rFonts w:ascii="TH SarabunPSK" w:hAnsi="TH SarabunPSK" w:cs="TH SarabunPSK"/>
                <w:sz w:val="40"/>
                <w:szCs w:val="40"/>
              </w:rPr>
              <w:t>dusit@thaisolarfuture.com</w:t>
            </w:r>
          </w:p>
        </w:tc>
      </w:tr>
      <w:tr w:rsidR="009C6DA5" w14:paraId="72643ED9" w14:textId="77777777" w:rsidTr="00FB2861">
        <w:trPr>
          <w:trHeight w:val="1164"/>
        </w:trPr>
        <w:tc>
          <w:tcPr>
            <w:tcW w:w="720" w:type="dxa"/>
          </w:tcPr>
          <w:p w14:paraId="4AF36341" w14:textId="77777777" w:rsidR="009C6DA5" w:rsidRPr="0056708E" w:rsidRDefault="009C6DA5" w:rsidP="00FB286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63386BB" w14:textId="77777777" w:rsidR="009C6DA5" w:rsidRPr="00F25F14" w:rsidRDefault="009C6DA5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31C4B722" w14:textId="77777777" w:rsidR="009C6DA5" w:rsidRPr="00F25F14" w:rsidRDefault="009C6DA5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62B26F49" w14:textId="77777777" w:rsidR="009C6DA5" w:rsidRPr="00F25F14" w:rsidRDefault="009C6DA5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9C6DA5" w14:paraId="301D02A4" w14:textId="77777777" w:rsidTr="00FB2861">
        <w:trPr>
          <w:trHeight w:val="543"/>
        </w:trPr>
        <w:tc>
          <w:tcPr>
            <w:tcW w:w="720" w:type="dxa"/>
          </w:tcPr>
          <w:p w14:paraId="0ACC0A4A" w14:textId="77777777" w:rsidR="009C6DA5" w:rsidRDefault="009C6DA5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0B36B4F" w14:textId="77777777" w:rsidR="009C6DA5" w:rsidRPr="00376291" w:rsidRDefault="009C6DA5" w:rsidP="00FB286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E2898E8" w14:textId="77777777" w:rsidR="009C6DA5" w:rsidRPr="00F25F14" w:rsidRDefault="009C6DA5" w:rsidP="00FB2861">
            <w:pPr>
              <w:pStyle w:val="Information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14:paraId="467EC2A4" w14:textId="77777777" w:rsidR="009C6DA5" w:rsidRPr="00F25F14" w:rsidRDefault="009C6DA5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07FDD690" w14:textId="77777777" w:rsidR="009C6DA5" w:rsidRPr="00F25F14" w:rsidRDefault="009C6DA5" w:rsidP="00FB2861">
            <w:pPr>
              <w:pStyle w:val="Heading1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9C6DA5" w14:paraId="10FFAEF2" w14:textId="77777777" w:rsidTr="00FB2861">
        <w:trPr>
          <w:trHeight w:val="183"/>
        </w:trPr>
        <w:tc>
          <w:tcPr>
            <w:tcW w:w="720" w:type="dxa"/>
          </w:tcPr>
          <w:p w14:paraId="63FB2D7C" w14:textId="77777777" w:rsidR="009C6DA5" w:rsidRPr="00376291" w:rsidRDefault="009C6DA5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60CDB12" w14:textId="77777777" w:rsidR="009C6DA5" w:rsidRPr="00376291" w:rsidRDefault="009C6DA5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63D0008" w14:textId="77777777" w:rsidR="009C6DA5" w:rsidRDefault="009C6DA5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36F91E" w14:textId="77777777" w:rsidR="009C6DA5" w:rsidRDefault="009C6DA5" w:rsidP="00FB2861">
            <w:pPr>
              <w:pStyle w:val="Heading1"/>
            </w:pPr>
          </w:p>
        </w:tc>
      </w:tr>
      <w:tr w:rsidR="009C6DA5" w14:paraId="10D83039" w14:textId="77777777" w:rsidTr="00FB2861">
        <w:trPr>
          <w:trHeight w:val="624"/>
        </w:trPr>
        <w:tc>
          <w:tcPr>
            <w:tcW w:w="720" w:type="dxa"/>
          </w:tcPr>
          <w:p w14:paraId="3BE7327C" w14:textId="77777777" w:rsidR="009C6DA5" w:rsidRDefault="009C6DA5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F889E35" w14:textId="77777777" w:rsidR="009C6DA5" w:rsidRPr="00376291" w:rsidRDefault="009C6DA5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272A24F5" w14:textId="77777777" w:rsidR="009C6DA5" w:rsidRPr="00380FD1" w:rsidRDefault="009C6DA5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16D88C58" w14:textId="77777777" w:rsidR="009C6DA5" w:rsidRDefault="009C6DA5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C8CCE6F" w14:textId="77777777" w:rsidR="009C6DA5" w:rsidRDefault="009C6DA5" w:rsidP="00FB2861">
            <w:pPr>
              <w:pStyle w:val="Heading1"/>
            </w:pPr>
          </w:p>
        </w:tc>
      </w:tr>
      <w:tr w:rsidR="009C6DA5" w14:paraId="378E7945" w14:textId="77777777" w:rsidTr="00FB2861">
        <w:trPr>
          <w:trHeight w:val="183"/>
        </w:trPr>
        <w:tc>
          <w:tcPr>
            <w:tcW w:w="720" w:type="dxa"/>
          </w:tcPr>
          <w:p w14:paraId="50BEC183" w14:textId="77777777" w:rsidR="009C6DA5" w:rsidRPr="00376291" w:rsidRDefault="009C6DA5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112B161" w14:textId="77777777" w:rsidR="009C6DA5" w:rsidRPr="00376291" w:rsidRDefault="009C6DA5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52BBA92" w14:textId="77777777" w:rsidR="009C6DA5" w:rsidRDefault="009C6DA5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9A12ED4" w14:textId="77777777" w:rsidR="009C6DA5" w:rsidRDefault="009C6DA5" w:rsidP="00FB2861">
            <w:pPr>
              <w:pStyle w:val="Heading1"/>
            </w:pPr>
          </w:p>
        </w:tc>
      </w:tr>
      <w:tr w:rsidR="009C6DA5" w14:paraId="3783B97F" w14:textId="77777777" w:rsidTr="00FB2861">
        <w:trPr>
          <w:trHeight w:val="633"/>
        </w:trPr>
        <w:tc>
          <w:tcPr>
            <w:tcW w:w="720" w:type="dxa"/>
          </w:tcPr>
          <w:p w14:paraId="6FCF2873" w14:textId="77777777" w:rsidR="009C6DA5" w:rsidRDefault="009C6DA5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94FC28E" w14:textId="77777777" w:rsidR="009C6DA5" w:rsidRPr="00376291" w:rsidRDefault="009C6DA5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3E7A851" w14:textId="77777777" w:rsidR="009C6DA5" w:rsidRPr="00380FD1" w:rsidRDefault="009C6DA5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6930E019" w14:textId="77777777" w:rsidR="009C6DA5" w:rsidRDefault="009C6DA5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3121386" w14:textId="77777777" w:rsidR="009C6DA5" w:rsidRDefault="009C6DA5" w:rsidP="00FB2861">
            <w:pPr>
              <w:pStyle w:val="Heading1"/>
            </w:pPr>
          </w:p>
        </w:tc>
      </w:tr>
      <w:tr w:rsidR="009C6DA5" w14:paraId="33368E20" w14:textId="77777777" w:rsidTr="00FB2861">
        <w:trPr>
          <w:trHeight w:val="174"/>
        </w:trPr>
        <w:tc>
          <w:tcPr>
            <w:tcW w:w="720" w:type="dxa"/>
          </w:tcPr>
          <w:p w14:paraId="5370115B" w14:textId="77777777" w:rsidR="009C6DA5" w:rsidRPr="00376291" w:rsidRDefault="009C6DA5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D56B032" w14:textId="77777777" w:rsidR="009C6DA5" w:rsidRPr="00376291" w:rsidRDefault="009C6DA5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1B2235D" w14:textId="77777777" w:rsidR="009C6DA5" w:rsidRDefault="009C6DA5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A037F47" w14:textId="77777777" w:rsidR="009C6DA5" w:rsidRDefault="009C6DA5" w:rsidP="00FB2861">
            <w:pPr>
              <w:pStyle w:val="Heading1"/>
            </w:pPr>
          </w:p>
        </w:tc>
      </w:tr>
      <w:tr w:rsidR="009C6DA5" w14:paraId="48175BCE" w14:textId="77777777" w:rsidTr="00FB2861">
        <w:trPr>
          <w:trHeight w:val="633"/>
        </w:trPr>
        <w:tc>
          <w:tcPr>
            <w:tcW w:w="720" w:type="dxa"/>
          </w:tcPr>
          <w:p w14:paraId="4EF73877" w14:textId="77777777" w:rsidR="009C6DA5" w:rsidRDefault="009C6DA5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3E1B12" w14:textId="77777777" w:rsidR="009C6DA5" w:rsidRPr="00376291" w:rsidRDefault="009C6DA5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2A18CAE" w14:textId="77777777" w:rsidR="009C6DA5" w:rsidRPr="00380FD1" w:rsidRDefault="009C6DA5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1A9ED4E4" w14:textId="77777777" w:rsidR="009C6DA5" w:rsidRDefault="009C6DA5" w:rsidP="00FB286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A59F4F6" w14:textId="77777777" w:rsidR="009C6DA5" w:rsidRDefault="009C6DA5" w:rsidP="00FB2861">
            <w:pPr>
              <w:pStyle w:val="Heading1"/>
            </w:pPr>
          </w:p>
        </w:tc>
      </w:tr>
      <w:tr w:rsidR="009C6DA5" w14:paraId="782E6852" w14:textId="77777777" w:rsidTr="00FB2861">
        <w:trPr>
          <w:trHeight w:val="2448"/>
        </w:trPr>
        <w:tc>
          <w:tcPr>
            <w:tcW w:w="720" w:type="dxa"/>
          </w:tcPr>
          <w:p w14:paraId="4329D0E4" w14:textId="77777777" w:rsidR="009C6DA5" w:rsidRPr="0056708E" w:rsidRDefault="009C6DA5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63F999D" w14:textId="77777777" w:rsidR="009C6DA5" w:rsidRPr="0056708E" w:rsidRDefault="009C6DA5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40F4ED42" w14:textId="77777777" w:rsidR="009C6DA5" w:rsidRDefault="009C6DA5" w:rsidP="00FB2861"/>
        </w:tc>
        <w:tc>
          <w:tcPr>
            <w:tcW w:w="6607" w:type="dxa"/>
            <w:vMerge/>
          </w:tcPr>
          <w:p w14:paraId="0F3ED2EC" w14:textId="77777777" w:rsidR="009C6DA5" w:rsidRDefault="009C6DA5" w:rsidP="00FB2861"/>
        </w:tc>
      </w:tr>
    </w:tbl>
    <w:p w14:paraId="5F82D51D" w14:textId="596086B1" w:rsidR="009C6DA5" w:rsidRDefault="009C6DA5" w:rsidP="006D79A8">
      <w:pPr>
        <w:pStyle w:val="BodyText"/>
        <w:rPr>
          <w:rFonts w:cstheme="minorBidi"/>
          <w:szCs w:val="25"/>
          <w:lang w:bidi="th-TH"/>
        </w:rPr>
      </w:pPr>
    </w:p>
    <w:p w14:paraId="671C1781" w14:textId="3BBE9C96" w:rsidR="0092203C" w:rsidRDefault="0092203C" w:rsidP="006D79A8">
      <w:pPr>
        <w:pStyle w:val="BodyText"/>
        <w:rPr>
          <w:rFonts w:cstheme="minorBidi"/>
          <w:szCs w:val="25"/>
          <w:lang w:bidi="th-TH"/>
        </w:rPr>
      </w:pPr>
    </w:p>
    <w:p w14:paraId="1A89EF7A" w14:textId="38B4CBA6" w:rsidR="0092203C" w:rsidRDefault="0092203C" w:rsidP="006D79A8">
      <w:pPr>
        <w:pStyle w:val="BodyText"/>
        <w:rPr>
          <w:rFonts w:cstheme="minorBidi"/>
          <w:szCs w:val="25"/>
          <w:lang w:bidi="th-TH"/>
        </w:rPr>
      </w:pPr>
    </w:p>
    <w:p w14:paraId="0AF57F37" w14:textId="071E27A4" w:rsidR="0092203C" w:rsidRDefault="0092203C" w:rsidP="006D79A8">
      <w:pPr>
        <w:pStyle w:val="BodyText"/>
        <w:rPr>
          <w:rFonts w:cstheme="minorBidi"/>
          <w:szCs w:val="25"/>
          <w:lang w:bidi="th-TH"/>
        </w:rPr>
      </w:pPr>
    </w:p>
    <w:p w14:paraId="2AE37D12" w14:textId="7441E1BE" w:rsidR="0092203C" w:rsidRDefault="0092203C" w:rsidP="006D79A8">
      <w:pPr>
        <w:pStyle w:val="BodyText"/>
        <w:rPr>
          <w:rFonts w:cstheme="minorBidi"/>
          <w:szCs w:val="25"/>
          <w:lang w:bidi="th-TH"/>
        </w:rPr>
      </w:pPr>
    </w:p>
    <w:p w14:paraId="1E7E3DCC" w14:textId="6C1573AE" w:rsidR="0092203C" w:rsidRDefault="0092203C" w:rsidP="006D79A8">
      <w:pPr>
        <w:pStyle w:val="BodyText"/>
        <w:rPr>
          <w:rFonts w:cstheme="minorBidi"/>
          <w:szCs w:val="25"/>
          <w:lang w:bidi="th-TH"/>
        </w:rPr>
      </w:pP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92203C" w14:paraId="54ADD527" w14:textId="77777777" w:rsidTr="00FB2861">
        <w:trPr>
          <w:trHeight w:val="2117"/>
        </w:trPr>
        <w:tc>
          <w:tcPr>
            <w:tcW w:w="3662" w:type="dxa"/>
            <w:gridSpan w:val="3"/>
            <w:vMerge w:val="restart"/>
          </w:tcPr>
          <w:p w14:paraId="4536A8E2" w14:textId="32A233C0" w:rsidR="0092203C" w:rsidRPr="00A60853" w:rsidRDefault="00035522" w:rsidP="00FB286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theme="minorBidi"/>
                <w:szCs w:val="25"/>
                <w:cs/>
                <w:lang w:bidi="th-TH"/>
              </w:rPr>
            </w:pPr>
            <w:r>
              <w:rPr>
                <w:rFonts w:ascii="Times New Roman" w:hAnsi="Times New Roman" w:cstheme="minorBidi" w:hint="cs"/>
                <w:noProof/>
                <w:szCs w:val="25"/>
                <w:lang w:val="th-TH" w:bidi="th-TH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3A8094C" wp14:editId="0A9DA76E">
                  <wp:simplePos x="0" y="0"/>
                  <wp:positionH relativeFrom="column">
                    <wp:posOffset>-461285</wp:posOffset>
                  </wp:positionH>
                  <wp:positionV relativeFrom="paragraph">
                    <wp:posOffset>-384867</wp:posOffset>
                  </wp:positionV>
                  <wp:extent cx="2505568" cy="2482850"/>
                  <wp:effectExtent l="0" t="0" r="952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610" cy="249280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</w:tcPr>
          <w:p w14:paraId="5CF9AEDB" w14:textId="77777777" w:rsidR="0092203C" w:rsidRPr="00F25F14" w:rsidRDefault="0092203C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8"/>
                <w:szCs w:val="48"/>
              </w:rPr>
            </w:pPr>
          </w:p>
        </w:tc>
        <w:tc>
          <w:tcPr>
            <w:tcW w:w="6607" w:type="dxa"/>
          </w:tcPr>
          <w:p w14:paraId="71B5EFB5" w14:textId="005D3441" w:rsidR="0092203C" w:rsidRPr="00F25F14" w:rsidRDefault="006A4C7E" w:rsidP="00FB2861">
            <w:pPr>
              <w:pStyle w:val="Title"/>
              <w:rPr>
                <w:rFonts w:ascii="TH SarabunPSK" w:hAnsi="TH SarabunPSK" w:cs="TH SarabunPSK"/>
                <w:szCs w:val="48"/>
                <w:lang w:bidi="th-TH"/>
              </w:rPr>
            </w:pPr>
            <w:r w:rsidRPr="006A4C7E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ศาสตราจารย์</w:t>
            </w:r>
            <w:r w:rsidRPr="006A4C7E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6A4C7E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ดร</w:t>
            </w:r>
            <w:r w:rsidRPr="006A4C7E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. </w:t>
            </w:r>
            <w:r w:rsidRPr="006A4C7E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ธวัช</w:t>
            </w:r>
            <w:r w:rsidRPr="006A4C7E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6A4C7E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ชิตตระการ</w:t>
            </w:r>
            <w:r w:rsidR="0092203C" w:rsidRPr="00F25F14">
              <w:rPr>
                <w:rFonts w:ascii="TH SarabunPSK" w:hAnsi="TH SarabunPSK" w:cs="TH SarabunPSK"/>
                <w:szCs w:val="48"/>
              </w:rPr>
              <w:br/>
            </w:r>
            <w:r w:rsidR="0092203C" w:rsidRPr="00A6085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กรรมการผู้ทรงคุณวุฒิ</w:t>
            </w:r>
          </w:p>
          <w:p w14:paraId="6BB9DF06" w14:textId="1A25A4DC" w:rsidR="0092203C" w:rsidRPr="00F25F14" w:rsidRDefault="0092203C" w:rsidP="00FB2861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(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 xml:space="preserve">อายุ </w:t>
            </w:r>
            <w:r w:rsidR="00DF604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70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>ปี)</w:t>
            </w:r>
          </w:p>
        </w:tc>
      </w:tr>
      <w:tr w:rsidR="0092203C" w:rsidRPr="00A60853" w14:paraId="72154526" w14:textId="77777777" w:rsidTr="00FB2861">
        <w:trPr>
          <w:trHeight w:val="1589"/>
        </w:trPr>
        <w:tc>
          <w:tcPr>
            <w:tcW w:w="3662" w:type="dxa"/>
            <w:gridSpan w:val="3"/>
            <w:vMerge/>
          </w:tcPr>
          <w:p w14:paraId="2BD70945" w14:textId="77777777" w:rsidR="0092203C" w:rsidRPr="00F25F14" w:rsidRDefault="0092203C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738B5635" w14:textId="77777777" w:rsidR="0092203C" w:rsidRPr="00F25F14" w:rsidRDefault="0092203C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 w:val="restart"/>
            <w:vAlign w:val="bottom"/>
          </w:tcPr>
          <w:p w14:paraId="43772DA8" w14:textId="77777777" w:rsidR="0092203C" w:rsidRPr="00F25F14" w:rsidRDefault="0092203C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ประวัติการทำงาน</w:t>
            </w:r>
          </w:p>
          <w:p w14:paraId="13EFDA28" w14:textId="5DECB857" w:rsidR="00C06CCD" w:rsidRDefault="00C06CCD" w:rsidP="00C06CCD">
            <w:pPr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ที่ปรึกษาฝ่ายวิชาการและต่างประเทศ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โ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รงเรียน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มอ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.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วิทยานุสรณ์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                     </w:t>
            </w:r>
          </w:p>
          <w:p w14:paraId="4E1F705B" w14:textId="50A2E31E" w:rsidR="0092203C" w:rsidRDefault="0092203C" w:rsidP="00FB2861">
            <w:pPr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     </w:t>
            </w:r>
          </w:p>
          <w:p w14:paraId="2726233C" w14:textId="77777777" w:rsidR="0092203C" w:rsidRPr="00F25F14" w:rsidRDefault="0092203C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ประวัติการศึกษา</w:t>
            </w:r>
          </w:p>
          <w:p w14:paraId="647E087A" w14:textId="77777777" w:rsidR="00C06CCD" w:rsidRPr="00C06CCD" w:rsidRDefault="00C06CCD" w:rsidP="00C06CCD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ดุษฎีบัณฑิต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(</w:t>
            </w:r>
            <w:r w:rsidRPr="00C06CCD">
              <w:rPr>
                <w:rFonts w:ascii="TH SarabunPSK" w:hAnsi="TH SarabunPSK" w:cs="TH SarabunPSK"/>
                <w:sz w:val="40"/>
                <w:szCs w:val="40"/>
              </w:rPr>
              <w:t xml:space="preserve">Experimental Nuclear Physics) 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มหาวิทยาลัยเคนต์สเตต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สหรัฐอเมริกา</w:t>
            </w:r>
          </w:p>
          <w:p w14:paraId="521826C8" w14:textId="77777777" w:rsidR="00C06CCD" w:rsidRPr="00C06CCD" w:rsidRDefault="00C06CCD" w:rsidP="00C06CCD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วิศวกรรมศาสตรมหาบัณฑิต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สาขาเทคโนโลยีนิวเคลียร์</w:t>
            </w:r>
          </w:p>
          <w:p w14:paraId="0394A72B" w14:textId="77777777" w:rsidR="00C06CCD" w:rsidRPr="00C06CCD" w:rsidRDefault="00C06CCD" w:rsidP="00C06CCD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ศิลปศาสตรมหาบัณฑิต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สาขาฟิสิกส์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มหาวิทยาลัยเคนต์สเตต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สหรัฐอเมริกา</w:t>
            </w:r>
          </w:p>
          <w:p w14:paraId="78DDCE4C" w14:textId="77777777" w:rsidR="00C06CCD" w:rsidRPr="00C06CCD" w:rsidRDefault="00C06CCD" w:rsidP="00C06CCD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วิทยาศาสตรบัณฑิต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สาขาฟิสิกส์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จุฬาลงกรณ์มหาวิทยาลัย</w:t>
            </w:r>
          </w:p>
          <w:p w14:paraId="3B42F9DF" w14:textId="77777777" w:rsidR="0092203C" w:rsidRPr="00F25F14" w:rsidRDefault="0092203C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7E9F53D" wp14:editId="4571FF0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583565</wp:posOffset>
                      </wp:positionV>
                      <wp:extent cx="337820" cy="337185"/>
                      <wp:effectExtent l="0" t="0" r="5080" b="5715"/>
                      <wp:wrapNone/>
                      <wp:docPr id="37" name="Group 37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40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2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4C9809" id="Group 37" o:spid="_x0000_s1026" alt="phone icon" style="position:absolute;margin-left:-.4pt;margin-top:45.95pt;width:26.6pt;height:26.55pt;z-index:251671552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8yEOTQAAF4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">
                        <v:imagedata r:id="rId12" o:title="Phone icon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0072C7"/>
                <w:sz w:val="40"/>
                <w:szCs w:val="40"/>
                <w:cs/>
                <w:lang w:bidi="th-TH"/>
              </w:rPr>
              <w:t>การติดต่อ</w:t>
            </w:r>
          </w:p>
          <w:p w14:paraId="1378B702" w14:textId="5A001EC9" w:rsidR="0092203C" w:rsidRPr="00F25F14" w:rsidRDefault="0092203C" w:rsidP="00FB2861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="00C06CCD" w:rsidRPr="00C06CCD">
              <w:rPr>
                <w:rFonts w:ascii="TH SarabunPSK" w:hAnsi="TH SarabunPSK" w:cs="TH SarabunPSK"/>
                <w:sz w:val="40"/>
                <w:szCs w:val="40"/>
              </w:rPr>
              <w:t xml:space="preserve">02-401-9889 </w:t>
            </w:r>
            <w:r w:rsidR="00C06CCD"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ต่อ</w:t>
            </w:r>
            <w:r w:rsidR="00C06CCD"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="00C06CCD" w:rsidRPr="00C06CCD">
              <w:rPr>
                <w:rFonts w:ascii="TH SarabunPSK" w:hAnsi="TH SarabunPSK" w:cs="TH SarabunPSK"/>
                <w:sz w:val="40"/>
                <w:szCs w:val="40"/>
              </w:rPr>
              <w:t>1126</w:t>
            </w:r>
          </w:p>
          <w:p w14:paraId="191176C9" w14:textId="77777777" w:rsidR="0092203C" w:rsidRDefault="0092203C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15074AC" wp14:editId="4698C3E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221615</wp:posOffset>
                      </wp:positionV>
                      <wp:extent cx="338455" cy="346075"/>
                      <wp:effectExtent l="0" t="0" r="4445" b="0"/>
                      <wp:wrapNone/>
                      <wp:docPr id="43" name="Group 43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44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5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DF1A56" id="Group 43" o:spid="_x0000_s1026" alt="email icon" style="position:absolute;margin-left:-.1pt;margin-top:17.45pt;width:26.65pt;height:27.25pt;z-index:251672576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lwZ1TIAALT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">
                        <v:imagedata r:id="rId14" o:title="Email icon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 </w:t>
            </w:r>
            <w:r w:rsidRPr="00F25F14">
              <w:rPr>
                <w:rFonts w:ascii="TH SarabunPSK" w:hAnsi="TH SarabunPSK" w:cs="TH SarabunPSK"/>
              </w:rPr>
              <w:t xml:space="preserve">       </w:t>
            </w:r>
          </w:p>
          <w:p w14:paraId="4E06B331" w14:textId="147B4546" w:rsidR="0092203C" w:rsidRPr="00F25F14" w:rsidRDefault="0092203C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  <w:r w:rsidR="00C06CCD" w:rsidRPr="00C06CCD">
              <w:rPr>
                <w:rFonts w:ascii="TH SarabunPSK" w:hAnsi="TH SarabunPSK" w:cs="TH SarabunPSK"/>
                <w:sz w:val="40"/>
                <w:szCs w:val="40"/>
              </w:rPr>
              <w:t>tawat.c@psu.ac.th</w:t>
            </w:r>
          </w:p>
        </w:tc>
      </w:tr>
      <w:tr w:rsidR="0092203C" w14:paraId="7213CA69" w14:textId="77777777" w:rsidTr="00FB2861">
        <w:trPr>
          <w:trHeight w:val="1164"/>
        </w:trPr>
        <w:tc>
          <w:tcPr>
            <w:tcW w:w="720" w:type="dxa"/>
          </w:tcPr>
          <w:p w14:paraId="350AC7A7" w14:textId="77777777" w:rsidR="0092203C" w:rsidRPr="0056708E" w:rsidRDefault="0092203C" w:rsidP="00FB286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99A2D74" w14:textId="77777777" w:rsidR="0092203C" w:rsidRPr="00F25F14" w:rsidRDefault="0092203C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2ACEA88A" w14:textId="77777777" w:rsidR="0092203C" w:rsidRPr="00F25F14" w:rsidRDefault="0092203C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5524711A" w14:textId="77777777" w:rsidR="0092203C" w:rsidRPr="00F25F14" w:rsidRDefault="0092203C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92203C" w14:paraId="3890C614" w14:textId="77777777" w:rsidTr="00FB2861">
        <w:trPr>
          <w:trHeight w:val="543"/>
        </w:trPr>
        <w:tc>
          <w:tcPr>
            <w:tcW w:w="720" w:type="dxa"/>
          </w:tcPr>
          <w:p w14:paraId="7C49016C" w14:textId="77777777" w:rsidR="0092203C" w:rsidRDefault="0092203C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7C88000" w14:textId="77777777" w:rsidR="0092203C" w:rsidRPr="00376291" w:rsidRDefault="0092203C" w:rsidP="00FB286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1E34BE8" w14:textId="77777777" w:rsidR="0092203C" w:rsidRPr="00F25F14" w:rsidRDefault="0092203C" w:rsidP="00FB2861">
            <w:pPr>
              <w:pStyle w:val="Information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14:paraId="07E3B6D6" w14:textId="77777777" w:rsidR="0092203C" w:rsidRPr="00F25F14" w:rsidRDefault="0092203C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45E9E205" w14:textId="77777777" w:rsidR="0092203C" w:rsidRPr="00F25F14" w:rsidRDefault="0092203C" w:rsidP="00FB2861">
            <w:pPr>
              <w:pStyle w:val="Heading1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92203C" w14:paraId="0A2CD966" w14:textId="77777777" w:rsidTr="00FB2861">
        <w:trPr>
          <w:trHeight w:val="183"/>
        </w:trPr>
        <w:tc>
          <w:tcPr>
            <w:tcW w:w="720" w:type="dxa"/>
          </w:tcPr>
          <w:p w14:paraId="250BC9E1" w14:textId="77777777" w:rsidR="0092203C" w:rsidRPr="00376291" w:rsidRDefault="0092203C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04C83B2" w14:textId="77777777" w:rsidR="0092203C" w:rsidRPr="00376291" w:rsidRDefault="0092203C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2651E08" w14:textId="77777777" w:rsidR="0092203C" w:rsidRDefault="0092203C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C3DCEA2" w14:textId="77777777" w:rsidR="0092203C" w:rsidRDefault="0092203C" w:rsidP="00FB2861">
            <w:pPr>
              <w:pStyle w:val="Heading1"/>
            </w:pPr>
          </w:p>
        </w:tc>
      </w:tr>
      <w:tr w:rsidR="0092203C" w14:paraId="7283138A" w14:textId="77777777" w:rsidTr="00FB2861">
        <w:trPr>
          <w:trHeight w:val="624"/>
        </w:trPr>
        <w:tc>
          <w:tcPr>
            <w:tcW w:w="720" w:type="dxa"/>
          </w:tcPr>
          <w:p w14:paraId="759CC889" w14:textId="77777777" w:rsidR="0092203C" w:rsidRDefault="0092203C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C62F9A" w14:textId="77777777" w:rsidR="0092203C" w:rsidRPr="00376291" w:rsidRDefault="0092203C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401CD5ED" w14:textId="77777777" w:rsidR="0092203C" w:rsidRPr="00380FD1" w:rsidRDefault="0092203C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2D47BAAB" w14:textId="77777777" w:rsidR="0092203C" w:rsidRDefault="0092203C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3D0F63B" w14:textId="77777777" w:rsidR="0092203C" w:rsidRDefault="0092203C" w:rsidP="00FB2861">
            <w:pPr>
              <w:pStyle w:val="Heading1"/>
            </w:pPr>
          </w:p>
        </w:tc>
      </w:tr>
      <w:tr w:rsidR="0092203C" w14:paraId="698DB6AD" w14:textId="77777777" w:rsidTr="00FB2861">
        <w:trPr>
          <w:trHeight w:val="183"/>
        </w:trPr>
        <w:tc>
          <w:tcPr>
            <w:tcW w:w="720" w:type="dxa"/>
          </w:tcPr>
          <w:p w14:paraId="29919ABB" w14:textId="77777777" w:rsidR="0092203C" w:rsidRPr="00376291" w:rsidRDefault="0092203C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1E9CCAD" w14:textId="77777777" w:rsidR="0092203C" w:rsidRPr="00376291" w:rsidRDefault="0092203C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15DF366" w14:textId="77777777" w:rsidR="0092203C" w:rsidRDefault="0092203C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C4F4EC5" w14:textId="77777777" w:rsidR="0092203C" w:rsidRDefault="0092203C" w:rsidP="00FB2861">
            <w:pPr>
              <w:pStyle w:val="Heading1"/>
            </w:pPr>
          </w:p>
        </w:tc>
      </w:tr>
      <w:tr w:rsidR="0092203C" w14:paraId="700FA26E" w14:textId="77777777" w:rsidTr="00FB2861">
        <w:trPr>
          <w:trHeight w:val="633"/>
        </w:trPr>
        <w:tc>
          <w:tcPr>
            <w:tcW w:w="720" w:type="dxa"/>
          </w:tcPr>
          <w:p w14:paraId="7CA60640" w14:textId="77777777" w:rsidR="0092203C" w:rsidRDefault="0092203C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84ACBAD" w14:textId="77777777" w:rsidR="0092203C" w:rsidRPr="00376291" w:rsidRDefault="0092203C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38745A3B" w14:textId="77777777" w:rsidR="0092203C" w:rsidRPr="00380FD1" w:rsidRDefault="0092203C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62B64D9E" w14:textId="77777777" w:rsidR="0092203C" w:rsidRDefault="0092203C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6CC8B7B" w14:textId="77777777" w:rsidR="0092203C" w:rsidRDefault="0092203C" w:rsidP="00FB2861">
            <w:pPr>
              <w:pStyle w:val="Heading1"/>
            </w:pPr>
          </w:p>
        </w:tc>
      </w:tr>
      <w:tr w:rsidR="0092203C" w14:paraId="5B230593" w14:textId="77777777" w:rsidTr="00FB2861">
        <w:trPr>
          <w:trHeight w:val="174"/>
        </w:trPr>
        <w:tc>
          <w:tcPr>
            <w:tcW w:w="720" w:type="dxa"/>
          </w:tcPr>
          <w:p w14:paraId="22D7515F" w14:textId="77777777" w:rsidR="0092203C" w:rsidRPr="00376291" w:rsidRDefault="0092203C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596348" w14:textId="77777777" w:rsidR="0092203C" w:rsidRPr="00376291" w:rsidRDefault="0092203C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5429CB8" w14:textId="77777777" w:rsidR="0092203C" w:rsidRDefault="0092203C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7831755" w14:textId="77777777" w:rsidR="0092203C" w:rsidRDefault="0092203C" w:rsidP="00FB2861">
            <w:pPr>
              <w:pStyle w:val="Heading1"/>
            </w:pPr>
          </w:p>
        </w:tc>
      </w:tr>
      <w:tr w:rsidR="0092203C" w14:paraId="13B50C26" w14:textId="77777777" w:rsidTr="00FB2861">
        <w:trPr>
          <w:trHeight w:val="633"/>
        </w:trPr>
        <w:tc>
          <w:tcPr>
            <w:tcW w:w="720" w:type="dxa"/>
          </w:tcPr>
          <w:p w14:paraId="6999AF3E" w14:textId="77777777" w:rsidR="0092203C" w:rsidRDefault="0092203C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7E4CB5E" w14:textId="77777777" w:rsidR="0092203C" w:rsidRPr="00376291" w:rsidRDefault="0092203C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2F5AB9EE" w14:textId="77777777" w:rsidR="0092203C" w:rsidRPr="00380FD1" w:rsidRDefault="0092203C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469B9EB3" w14:textId="77777777" w:rsidR="0092203C" w:rsidRDefault="0092203C" w:rsidP="00FB286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B241E8E" w14:textId="77777777" w:rsidR="0092203C" w:rsidRDefault="0092203C" w:rsidP="00FB2861">
            <w:pPr>
              <w:pStyle w:val="Heading1"/>
            </w:pPr>
          </w:p>
        </w:tc>
      </w:tr>
      <w:tr w:rsidR="0092203C" w14:paraId="17A85806" w14:textId="77777777" w:rsidTr="00FB2861">
        <w:trPr>
          <w:trHeight w:val="2448"/>
        </w:trPr>
        <w:tc>
          <w:tcPr>
            <w:tcW w:w="720" w:type="dxa"/>
          </w:tcPr>
          <w:p w14:paraId="239FCA20" w14:textId="77777777" w:rsidR="0092203C" w:rsidRPr="0056708E" w:rsidRDefault="0092203C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419E991" w14:textId="77777777" w:rsidR="0092203C" w:rsidRPr="0056708E" w:rsidRDefault="0092203C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1224581" w14:textId="77777777" w:rsidR="0092203C" w:rsidRDefault="0092203C" w:rsidP="00FB2861"/>
        </w:tc>
        <w:tc>
          <w:tcPr>
            <w:tcW w:w="6607" w:type="dxa"/>
            <w:vMerge/>
          </w:tcPr>
          <w:p w14:paraId="0AD139F0" w14:textId="77777777" w:rsidR="0092203C" w:rsidRDefault="0092203C" w:rsidP="00FB2861"/>
        </w:tc>
      </w:tr>
    </w:tbl>
    <w:p w14:paraId="0E03B960" w14:textId="624244E8" w:rsidR="0092203C" w:rsidRDefault="0092203C" w:rsidP="006D79A8">
      <w:pPr>
        <w:pStyle w:val="BodyText"/>
        <w:rPr>
          <w:rFonts w:cstheme="minorBidi"/>
          <w:szCs w:val="25"/>
          <w:lang w:bidi="th-TH"/>
        </w:rPr>
      </w:pPr>
    </w:p>
    <w:p w14:paraId="235A6E98" w14:textId="5F518FCA" w:rsidR="005F0B9B" w:rsidRDefault="005F0B9B" w:rsidP="006D79A8">
      <w:pPr>
        <w:pStyle w:val="BodyText"/>
        <w:rPr>
          <w:rFonts w:cstheme="minorBidi"/>
          <w:szCs w:val="25"/>
          <w:lang w:bidi="th-TH"/>
        </w:rPr>
      </w:pPr>
    </w:p>
    <w:p w14:paraId="570618AA" w14:textId="1FED1B42" w:rsidR="005F0B9B" w:rsidRDefault="005F0B9B" w:rsidP="006D79A8">
      <w:pPr>
        <w:pStyle w:val="BodyText"/>
        <w:rPr>
          <w:rFonts w:cstheme="minorBidi"/>
          <w:szCs w:val="25"/>
          <w:lang w:bidi="th-TH"/>
        </w:rPr>
      </w:pPr>
    </w:p>
    <w:p w14:paraId="663B8339" w14:textId="14261028" w:rsidR="005F0B9B" w:rsidRDefault="005F0B9B" w:rsidP="006D79A8">
      <w:pPr>
        <w:pStyle w:val="BodyText"/>
        <w:rPr>
          <w:rFonts w:cstheme="minorBidi"/>
          <w:szCs w:val="25"/>
          <w:lang w:bidi="th-TH"/>
        </w:rPr>
      </w:pPr>
    </w:p>
    <w:p w14:paraId="134677F8" w14:textId="117529BB" w:rsidR="005F0B9B" w:rsidRDefault="005F0B9B" w:rsidP="006D79A8">
      <w:pPr>
        <w:pStyle w:val="BodyText"/>
        <w:rPr>
          <w:rFonts w:cstheme="minorBidi"/>
          <w:szCs w:val="25"/>
          <w:lang w:bidi="th-TH"/>
        </w:rPr>
      </w:pP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0251E4" w14:paraId="470C6FE0" w14:textId="77777777" w:rsidTr="00FB2861">
        <w:trPr>
          <w:trHeight w:val="2117"/>
        </w:trPr>
        <w:tc>
          <w:tcPr>
            <w:tcW w:w="3662" w:type="dxa"/>
            <w:gridSpan w:val="3"/>
            <w:vMerge w:val="restart"/>
          </w:tcPr>
          <w:p w14:paraId="6F93CACE" w14:textId="3C8535D3" w:rsidR="000251E4" w:rsidRPr="00A60853" w:rsidRDefault="000251E4" w:rsidP="00FB286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theme="minorBidi"/>
                <w:szCs w:val="25"/>
                <w:cs/>
                <w:lang w:bidi="th-TH"/>
              </w:rPr>
            </w:pPr>
            <w:r>
              <w:rPr>
                <w:rFonts w:ascii="Times New Roman" w:hAnsi="Times New Roman" w:cstheme="minorBidi" w:hint="cs"/>
                <w:noProof/>
                <w:szCs w:val="25"/>
                <w:lang w:val="th-TH" w:bidi="th-TH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D6EC375" wp14:editId="4B79E3BA">
                  <wp:simplePos x="0" y="0"/>
                  <wp:positionH relativeFrom="column">
                    <wp:posOffset>-502228</wp:posOffset>
                  </wp:positionH>
                  <wp:positionV relativeFrom="paragraph">
                    <wp:posOffset>-316628</wp:posOffset>
                  </wp:positionV>
                  <wp:extent cx="2455545" cy="2347156"/>
                  <wp:effectExtent l="0" t="0" r="190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487" cy="235187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</w:tcPr>
          <w:p w14:paraId="13D8337B" w14:textId="77777777" w:rsidR="000251E4" w:rsidRPr="00F25F14" w:rsidRDefault="000251E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8"/>
                <w:szCs w:val="48"/>
              </w:rPr>
            </w:pPr>
          </w:p>
        </w:tc>
        <w:tc>
          <w:tcPr>
            <w:tcW w:w="6607" w:type="dxa"/>
          </w:tcPr>
          <w:p w14:paraId="683BA5DC" w14:textId="1AF16BD3" w:rsidR="000251E4" w:rsidRPr="00F25F14" w:rsidRDefault="00440AB3" w:rsidP="00FB2861">
            <w:pPr>
              <w:pStyle w:val="Title"/>
              <w:rPr>
                <w:rFonts w:ascii="TH SarabunPSK" w:hAnsi="TH SarabunPSK" w:cs="TH SarabunPSK"/>
                <w:szCs w:val="48"/>
                <w:lang w:bidi="th-TH"/>
              </w:rPr>
            </w:pPr>
            <w:r w:rsidRPr="00440AB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ศาสตราจารย์</w:t>
            </w:r>
            <w:r w:rsidRPr="00440AB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440AB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ดร</w:t>
            </w:r>
            <w:r w:rsidRPr="00440AB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. </w:t>
            </w:r>
            <w:r w:rsidRPr="00440AB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ผดุงศักดิ์</w:t>
            </w:r>
            <w:r w:rsidRPr="00440AB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440AB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รัตนเดโช</w:t>
            </w:r>
            <w:r w:rsidR="000251E4" w:rsidRPr="00F25F14">
              <w:rPr>
                <w:rFonts w:ascii="TH SarabunPSK" w:hAnsi="TH SarabunPSK" w:cs="TH SarabunPSK"/>
                <w:szCs w:val="48"/>
              </w:rPr>
              <w:br/>
            </w:r>
            <w:r w:rsidR="000251E4" w:rsidRPr="00A6085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กรรมการผู้ทรงคุณวุฒิ</w:t>
            </w:r>
          </w:p>
          <w:p w14:paraId="5356E141" w14:textId="70DF1067" w:rsidR="000251E4" w:rsidRPr="00F25F14" w:rsidRDefault="000251E4" w:rsidP="00FB2861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(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 xml:space="preserve">อายุ </w:t>
            </w:r>
            <w:r w:rsidR="00440AB3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5</w:t>
            </w:r>
            <w:r w:rsidR="00DF604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5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>ปี)</w:t>
            </w:r>
          </w:p>
        </w:tc>
      </w:tr>
      <w:tr w:rsidR="000251E4" w:rsidRPr="00A60853" w14:paraId="4CF228F7" w14:textId="77777777" w:rsidTr="00FB2861">
        <w:trPr>
          <w:trHeight w:val="1589"/>
        </w:trPr>
        <w:tc>
          <w:tcPr>
            <w:tcW w:w="3662" w:type="dxa"/>
            <w:gridSpan w:val="3"/>
            <w:vMerge/>
          </w:tcPr>
          <w:p w14:paraId="432CC87B" w14:textId="77777777" w:rsidR="000251E4" w:rsidRPr="00F25F14" w:rsidRDefault="000251E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2813E3F0" w14:textId="77777777" w:rsidR="000251E4" w:rsidRPr="00F25F14" w:rsidRDefault="000251E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 w:val="restart"/>
            <w:vAlign w:val="bottom"/>
          </w:tcPr>
          <w:p w14:paraId="1E1C2C15" w14:textId="77777777" w:rsidR="000251E4" w:rsidRPr="00F25F14" w:rsidRDefault="000251E4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ประวัติการทำงาน</w:t>
            </w:r>
          </w:p>
          <w:p w14:paraId="71704B56" w14:textId="77777777" w:rsidR="00695D8B" w:rsidRPr="00695D8B" w:rsidRDefault="00695D8B" w:rsidP="00695D8B">
            <w:pPr>
              <w:rPr>
                <w:rFonts w:ascii="TH SarabunPSK" w:hAnsi="TH SarabunPSK" w:cs="TH SarabunPSK"/>
                <w:sz w:val="40"/>
                <w:szCs w:val="40"/>
              </w:rPr>
            </w:pP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ศาสตราจารย์ระดับ</w:t>
            </w:r>
            <w:r w:rsidRPr="00695D8B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11 </w:t>
            </w: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มหาวิทยาลัยธรรมศาสตร์</w:t>
            </w:r>
          </w:p>
          <w:p w14:paraId="0ED6FC28" w14:textId="7C071C12" w:rsidR="000251E4" w:rsidRDefault="00695D8B" w:rsidP="00695D8B">
            <w:pPr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ผู้อำนวยการศูนย์วิจัยแห่งความเป็นเลิศ</w:t>
            </w:r>
            <w:r w:rsidR="000251E4"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     </w:t>
            </w:r>
          </w:p>
          <w:p w14:paraId="6894401A" w14:textId="77777777" w:rsidR="000251E4" w:rsidRPr="00F25F14" w:rsidRDefault="000251E4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ประวัติการศึกษา</w:t>
            </w:r>
          </w:p>
          <w:p w14:paraId="1E1BB33A" w14:textId="77777777" w:rsidR="00695D8B" w:rsidRPr="00695D8B" w:rsidRDefault="00695D8B" w:rsidP="00695D8B">
            <w:pPr>
              <w:pStyle w:val="ListBullet"/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 w:rsidRPr="00695D8B">
              <w:rPr>
                <w:rFonts w:ascii="TH SarabunPSK" w:hAnsi="TH SarabunPSK" w:cs="TH SarabunPSK"/>
                <w:sz w:val="40"/>
                <w:szCs w:val="40"/>
                <w:lang w:bidi="th-TH"/>
              </w:rPr>
              <w:t xml:space="preserve">Post Doctoral Fellow, Chem. Eng. And Material Sci </w:t>
            </w: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มหาวิทยาลัยมินนิโซตา</w:t>
            </w:r>
            <w:r w:rsidRPr="00695D8B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สหรัฐอเมริกา</w:t>
            </w:r>
          </w:p>
          <w:p w14:paraId="27B7755D" w14:textId="77777777" w:rsidR="00695D8B" w:rsidRPr="00695D8B" w:rsidRDefault="00695D8B" w:rsidP="00695D8B">
            <w:pPr>
              <w:pStyle w:val="ListBullet"/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รัฐศาสตรมหาบัณฑิต</w:t>
            </w:r>
            <w:r w:rsidRPr="00695D8B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มหาวิทยาลัยธรรมศาสตร์</w:t>
            </w:r>
          </w:p>
          <w:p w14:paraId="441E3A97" w14:textId="77777777" w:rsidR="00695D8B" w:rsidRPr="00695D8B" w:rsidRDefault="00695D8B" w:rsidP="00695D8B">
            <w:pPr>
              <w:pStyle w:val="ListBullet"/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วิศวกรรมศาสตรมหาบัณฑิต</w:t>
            </w:r>
            <w:r w:rsidRPr="00695D8B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วิศวกรรมเครื่องกล</w:t>
            </w:r>
            <w:r w:rsidRPr="00695D8B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</w:t>
            </w: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จุฬาลงกรณ์มหาวิทยาลัย</w:t>
            </w:r>
          </w:p>
          <w:p w14:paraId="56BA8979" w14:textId="77777777" w:rsidR="00695D8B" w:rsidRPr="00695D8B" w:rsidRDefault="00695D8B" w:rsidP="00695D8B">
            <w:pPr>
              <w:pStyle w:val="ListBullet"/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วิศวกรรมศาสตรบัณฑิต</w:t>
            </w:r>
            <w:r w:rsidRPr="00695D8B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วิศวกรรมเครื่องกล</w:t>
            </w:r>
            <w:r w:rsidRPr="00695D8B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695D8B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มหาวิทยาลัยพระจอมเกล้าธนบุรี</w:t>
            </w:r>
          </w:p>
          <w:p w14:paraId="1EAE263D" w14:textId="77777777" w:rsidR="000251E4" w:rsidRPr="00F25F14" w:rsidRDefault="000251E4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F1E5B9C" wp14:editId="4AAD756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583565</wp:posOffset>
                      </wp:positionV>
                      <wp:extent cx="337820" cy="337185"/>
                      <wp:effectExtent l="0" t="0" r="5080" b="5715"/>
                      <wp:wrapNone/>
                      <wp:docPr id="48" name="Group 48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49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50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0B4DCE" id="Group 48" o:spid="_x0000_s1026" alt="phone icon" style="position:absolute;margin-left:-.4pt;margin-top:45.95pt;width:26.6pt;height:26.55pt;z-index:251675648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lhkOjQAAF4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">
                        <v:imagedata r:id="rId12" o:title="Phone icon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0072C7"/>
                <w:sz w:val="40"/>
                <w:szCs w:val="40"/>
                <w:cs/>
                <w:lang w:bidi="th-TH"/>
              </w:rPr>
              <w:t>การติดต่อ</w:t>
            </w:r>
          </w:p>
          <w:p w14:paraId="19FDBAC5" w14:textId="77777777" w:rsidR="000251E4" w:rsidRPr="00F25F14" w:rsidRDefault="000251E4" w:rsidP="00FB2861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Pr="00C06CCD">
              <w:rPr>
                <w:rFonts w:ascii="TH SarabunPSK" w:hAnsi="TH SarabunPSK" w:cs="TH SarabunPSK"/>
                <w:sz w:val="40"/>
                <w:szCs w:val="40"/>
              </w:rPr>
              <w:t xml:space="preserve">02-401-9889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ต่อ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C06CCD">
              <w:rPr>
                <w:rFonts w:ascii="TH SarabunPSK" w:hAnsi="TH SarabunPSK" w:cs="TH SarabunPSK"/>
                <w:sz w:val="40"/>
                <w:szCs w:val="40"/>
              </w:rPr>
              <w:t>1126</w:t>
            </w:r>
          </w:p>
          <w:p w14:paraId="35F2CB6B" w14:textId="77777777" w:rsidR="000251E4" w:rsidRDefault="000251E4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B7E6C8C" wp14:editId="3C173F8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221615</wp:posOffset>
                      </wp:positionV>
                      <wp:extent cx="338455" cy="346075"/>
                      <wp:effectExtent l="0" t="0" r="4445" b="0"/>
                      <wp:wrapNone/>
                      <wp:docPr id="51" name="Group 51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52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53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257CB0" id="Group 51" o:spid="_x0000_s1026" alt="email icon" style="position:absolute;margin-left:-.1pt;margin-top:17.45pt;width:26.65pt;height:27.25pt;z-index:251676672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vVP2jIAALT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">
                        <v:imagedata r:id="rId14" o:title="Email icon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 </w:t>
            </w:r>
            <w:r w:rsidRPr="00F25F14">
              <w:rPr>
                <w:rFonts w:ascii="TH SarabunPSK" w:hAnsi="TH SarabunPSK" w:cs="TH SarabunPSK"/>
              </w:rPr>
              <w:t xml:space="preserve">       </w:t>
            </w:r>
          </w:p>
          <w:p w14:paraId="3E729606" w14:textId="7DCCC4EC" w:rsidR="000251E4" w:rsidRPr="00F25F14" w:rsidRDefault="000251E4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  <w:r w:rsidR="00695D8B" w:rsidRPr="00695D8B">
              <w:rPr>
                <w:rFonts w:ascii="TH SarabunPSK" w:hAnsi="TH SarabunPSK" w:cs="TH SarabunPSK"/>
                <w:sz w:val="40"/>
                <w:szCs w:val="40"/>
              </w:rPr>
              <w:t>ratphadu@engr.tu.ac.th</w:t>
            </w:r>
          </w:p>
        </w:tc>
      </w:tr>
      <w:tr w:rsidR="000251E4" w14:paraId="750F26E0" w14:textId="77777777" w:rsidTr="00FB2861">
        <w:trPr>
          <w:trHeight w:val="1164"/>
        </w:trPr>
        <w:tc>
          <w:tcPr>
            <w:tcW w:w="720" w:type="dxa"/>
          </w:tcPr>
          <w:p w14:paraId="011A5BD5" w14:textId="77777777" w:rsidR="000251E4" w:rsidRPr="0056708E" w:rsidRDefault="000251E4" w:rsidP="00FB286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B41B485" w14:textId="77777777" w:rsidR="000251E4" w:rsidRPr="00F25F14" w:rsidRDefault="000251E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52B750B9" w14:textId="77777777" w:rsidR="000251E4" w:rsidRPr="00F25F14" w:rsidRDefault="000251E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5DA098B4" w14:textId="77777777" w:rsidR="000251E4" w:rsidRPr="00F25F14" w:rsidRDefault="000251E4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0251E4" w14:paraId="1C9BE160" w14:textId="77777777" w:rsidTr="00FB2861">
        <w:trPr>
          <w:trHeight w:val="543"/>
        </w:trPr>
        <w:tc>
          <w:tcPr>
            <w:tcW w:w="720" w:type="dxa"/>
          </w:tcPr>
          <w:p w14:paraId="61535862" w14:textId="77777777" w:rsidR="000251E4" w:rsidRDefault="000251E4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5728EED" w14:textId="77777777" w:rsidR="000251E4" w:rsidRPr="00376291" w:rsidRDefault="000251E4" w:rsidP="00FB286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26E20672" w14:textId="77777777" w:rsidR="000251E4" w:rsidRPr="00F25F14" w:rsidRDefault="000251E4" w:rsidP="00FB2861">
            <w:pPr>
              <w:pStyle w:val="Information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14:paraId="481E0FEA" w14:textId="77777777" w:rsidR="000251E4" w:rsidRPr="00F25F14" w:rsidRDefault="000251E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44556F4E" w14:textId="77777777" w:rsidR="000251E4" w:rsidRPr="00F25F14" w:rsidRDefault="000251E4" w:rsidP="00FB2861">
            <w:pPr>
              <w:pStyle w:val="Heading1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0251E4" w14:paraId="6809666C" w14:textId="77777777" w:rsidTr="00FB2861">
        <w:trPr>
          <w:trHeight w:val="183"/>
        </w:trPr>
        <w:tc>
          <w:tcPr>
            <w:tcW w:w="720" w:type="dxa"/>
          </w:tcPr>
          <w:p w14:paraId="2321D1C8" w14:textId="77777777" w:rsidR="000251E4" w:rsidRPr="00376291" w:rsidRDefault="000251E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3799815" w14:textId="77777777" w:rsidR="000251E4" w:rsidRPr="00376291" w:rsidRDefault="000251E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ACC40D5" w14:textId="77777777" w:rsidR="000251E4" w:rsidRDefault="000251E4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8E0181A" w14:textId="77777777" w:rsidR="000251E4" w:rsidRDefault="000251E4" w:rsidP="00FB2861">
            <w:pPr>
              <w:pStyle w:val="Heading1"/>
            </w:pPr>
          </w:p>
        </w:tc>
      </w:tr>
      <w:tr w:rsidR="000251E4" w14:paraId="00CD93EC" w14:textId="77777777" w:rsidTr="00FB2861">
        <w:trPr>
          <w:trHeight w:val="624"/>
        </w:trPr>
        <w:tc>
          <w:tcPr>
            <w:tcW w:w="720" w:type="dxa"/>
          </w:tcPr>
          <w:p w14:paraId="4BAB3A4A" w14:textId="77777777" w:rsidR="000251E4" w:rsidRDefault="000251E4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2E808CC" w14:textId="77777777" w:rsidR="000251E4" w:rsidRPr="00376291" w:rsidRDefault="000251E4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1AA61A68" w14:textId="77777777" w:rsidR="000251E4" w:rsidRPr="00380FD1" w:rsidRDefault="000251E4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714FC645" w14:textId="77777777" w:rsidR="000251E4" w:rsidRDefault="000251E4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C7648A5" w14:textId="77777777" w:rsidR="000251E4" w:rsidRDefault="000251E4" w:rsidP="00FB2861">
            <w:pPr>
              <w:pStyle w:val="Heading1"/>
            </w:pPr>
          </w:p>
        </w:tc>
      </w:tr>
      <w:tr w:rsidR="000251E4" w14:paraId="0F3BEC36" w14:textId="77777777" w:rsidTr="00FB2861">
        <w:trPr>
          <w:trHeight w:val="183"/>
        </w:trPr>
        <w:tc>
          <w:tcPr>
            <w:tcW w:w="720" w:type="dxa"/>
          </w:tcPr>
          <w:p w14:paraId="69B07E21" w14:textId="77777777" w:rsidR="000251E4" w:rsidRPr="00376291" w:rsidRDefault="000251E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2E39713" w14:textId="77777777" w:rsidR="000251E4" w:rsidRPr="00376291" w:rsidRDefault="000251E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0278619" w14:textId="77777777" w:rsidR="000251E4" w:rsidRDefault="000251E4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75050E2" w14:textId="77777777" w:rsidR="000251E4" w:rsidRDefault="000251E4" w:rsidP="00FB2861">
            <w:pPr>
              <w:pStyle w:val="Heading1"/>
            </w:pPr>
          </w:p>
        </w:tc>
      </w:tr>
      <w:tr w:rsidR="000251E4" w14:paraId="5A8DA989" w14:textId="77777777" w:rsidTr="00FB2861">
        <w:trPr>
          <w:trHeight w:val="633"/>
        </w:trPr>
        <w:tc>
          <w:tcPr>
            <w:tcW w:w="720" w:type="dxa"/>
          </w:tcPr>
          <w:p w14:paraId="08E17BA2" w14:textId="77777777" w:rsidR="000251E4" w:rsidRDefault="000251E4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D50A92D" w14:textId="77777777" w:rsidR="000251E4" w:rsidRPr="00376291" w:rsidRDefault="000251E4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2A770D73" w14:textId="77777777" w:rsidR="000251E4" w:rsidRPr="00380FD1" w:rsidRDefault="000251E4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344BB00C" w14:textId="77777777" w:rsidR="000251E4" w:rsidRDefault="000251E4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AD89D6" w14:textId="77777777" w:rsidR="000251E4" w:rsidRDefault="000251E4" w:rsidP="00FB2861">
            <w:pPr>
              <w:pStyle w:val="Heading1"/>
            </w:pPr>
          </w:p>
        </w:tc>
      </w:tr>
      <w:tr w:rsidR="000251E4" w14:paraId="04EF49BF" w14:textId="77777777" w:rsidTr="00FB2861">
        <w:trPr>
          <w:trHeight w:val="174"/>
        </w:trPr>
        <w:tc>
          <w:tcPr>
            <w:tcW w:w="720" w:type="dxa"/>
          </w:tcPr>
          <w:p w14:paraId="07ADE1F6" w14:textId="77777777" w:rsidR="000251E4" w:rsidRPr="00376291" w:rsidRDefault="000251E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4C25124" w14:textId="77777777" w:rsidR="000251E4" w:rsidRPr="00376291" w:rsidRDefault="000251E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DAFA374" w14:textId="77777777" w:rsidR="000251E4" w:rsidRDefault="000251E4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1E56A7" w14:textId="77777777" w:rsidR="000251E4" w:rsidRDefault="000251E4" w:rsidP="00FB2861">
            <w:pPr>
              <w:pStyle w:val="Heading1"/>
            </w:pPr>
          </w:p>
        </w:tc>
      </w:tr>
      <w:tr w:rsidR="000251E4" w14:paraId="51E41C35" w14:textId="77777777" w:rsidTr="00FB2861">
        <w:trPr>
          <w:trHeight w:val="633"/>
        </w:trPr>
        <w:tc>
          <w:tcPr>
            <w:tcW w:w="720" w:type="dxa"/>
          </w:tcPr>
          <w:p w14:paraId="6AECC846" w14:textId="77777777" w:rsidR="000251E4" w:rsidRDefault="000251E4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8CC25DC" w14:textId="77777777" w:rsidR="000251E4" w:rsidRPr="00376291" w:rsidRDefault="000251E4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AD52948" w14:textId="77777777" w:rsidR="000251E4" w:rsidRPr="00380FD1" w:rsidRDefault="000251E4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0E9DB07C" w14:textId="77777777" w:rsidR="000251E4" w:rsidRDefault="000251E4" w:rsidP="00FB286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2884C4E" w14:textId="77777777" w:rsidR="000251E4" w:rsidRDefault="000251E4" w:rsidP="00FB2861">
            <w:pPr>
              <w:pStyle w:val="Heading1"/>
            </w:pPr>
          </w:p>
        </w:tc>
      </w:tr>
      <w:tr w:rsidR="000251E4" w14:paraId="7C11961B" w14:textId="77777777" w:rsidTr="00FB2861">
        <w:trPr>
          <w:trHeight w:val="2448"/>
        </w:trPr>
        <w:tc>
          <w:tcPr>
            <w:tcW w:w="720" w:type="dxa"/>
          </w:tcPr>
          <w:p w14:paraId="371B0F39" w14:textId="77777777" w:rsidR="000251E4" w:rsidRPr="0056708E" w:rsidRDefault="000251E4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423BBC0" w14:textId="77777777" w:rsidR="000251E4" w:rsidRPr="0056708E" w:rsidRDefault="000251E4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09E67784" w14:textId="77777777" w:rsidR="000251E4" w:rsidRDefault="000251E4" w:rsidP="00FB2861"/>
        </w:tc>
        <w:tc>
          <w:tcPr>
            <w:tcW w:w="6607" w:type="dxa"/>
            <w:vMerge/>
          </w:tcPr>
          <w:p w14:paraId="6983B05C" w14:textId="77777777" w:rsidR="000251E4" w:rsidRDefault="000251E4" w:rsidP="00FB2861"/>
        </w:tc>
      </w:tr>
    </w:tbl>
    <w:p w14:paraId="56CEAD18" w14:textId="5F8E4349" w:rsidR="005F0B9B" w:rsidRDefault="005F0B9B" w:rsidP="006D79A8">
      <w:pPr>
        <w:pStyle w:val="BodyText"/>
        <w:rPr>
          <w:rFonts w:cstheme="minorBidi"/>
          <w:szCs w:val="25"/>
          <w:lang w:bidi="th-TH"/>
        </w:rPr>
      </w:pPr>
    </w:p>
    <w:p w14:paraId="6FB84253" w14:textId="0AD55F32" w:rsidR="00FB5404" w:rsidRDefault="00FB5404" w:rsidP="006D79A8">
      <w:pPr>
        <w:pStyle w:val="BodyText"/>
        <w:rPr>
          <w:rFonts w:cstheme="minorBidi"/>
          <w:szCs w:val="25"/>
          <w:lang w:bidi="th-TH"/>
        </w:rPr>
      </w:pPr>
    </w:p>
    <w:p w14:paraId="36B1AA27" w14:textId="58D95B5B" w:rsidR="00FB5404" w:rsidRDefault="00FB5404" w:rsidP="006D79A8">
      <w:pPr>
        <w:pStyle w:val="BodyText"/>
        <w:rPr>
          <w:rFonts w:cstheme="minorBidi"/>
          <w:szCs w:val="25"/>
          <w:lang w:bidi="th-TH"/>
        </w:rPr>
      </w:pPr>
    </w:p>
    <w:p w14:paraId="25928CF3" w14:textId="0236066C" w:rsidR="00FB5404" w:rsidRDefault="00FB5404" w:rsidP="006D79A8">
      <w:pPr>
        <w:pStyle w:val="BodyText"/>
        <w:rPr>
          <w:rFonts w:cstheme="minorBidi"/>
          <w:szCs w:val="25"/>
          <w:lang w:bidi="th-TH"/>
        </w:rPr>
      </w:pPr>
    </w:p>
    <w:p w14:paraId="6DA0FCED" w14:textId="541409EF" w:rsidR="00FB5404" w:rsidRDefault="00FB5404" w:rsidP="006D79A8">
      <w:pPr>
        <w:pStyle w:val="BodyText"/>
        <w:rPr>
          <w:rFonts w:cstheme="minorBidi"/>
          <w:szCs w:val="25"/>
          <w:lang w:bidi="th-TH"/>
        </w:rPr>
      </w:pP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8820F4" w14:paraId="27DDB72D" w14:textId="77777777" w:rsidTr="00FB2861">
        <w:trPr>
          <w:trHeight w:val="2117"/>
        </w:trPr>
        <w:tc>
          <w:tcPr>
            <w:tcW w:w="3662" w:type="dxa"/>
            <w:gridSpan w:val="3"/>
            <w:vMerge w:val="restart"/>
          </w:tcPr>
          <w:p w14:paraId="35EBE684" w14:textId="2C2977FC" w:rsidR="008820F4" w:rsidRPr="00A60853" w:rsidRDefault="008820F4" w:rsidP="00FB286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theme="minorBidi"/>
                <w:szCs w:val="25"/>
                <w:cs/>
                <w:lang w:bidi="th-TH"/>
              </w:rPr>
            </w:pPr>
            <w:r>
              <w:rPr>
                <w:rFonts w:ascii="Times New Roman" w:hAnsi="Times New Roman" w:cstheme="minorBidi" w:hint="cs"/>
                <w:noProof/>
                <w:szCs w:val="25"/>
                <w:lang w:val="th-TH" w:bidi="th-TH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4DECD636" wp14:editId="3C6EC723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-193798</wp:posOffset>
                  </wp:positionV>
                  <wp:extent cx="2230885" cy="2208683"/>
                  <wp:effectExtent l="0" t="0" r="0" b="127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28" cy="221040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</w:tcPr>
          <w:p w14:paraId="35F71FC2" w14:textId="77777777" w:rsidR="008820F4" w:rsidRPr="00F25F14" w:rsidRDefault="008820F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8"/>
                <w:szCs w:val="48"/>
              </w:rPr>
            </w:pPr>
          </w:p>
        </w:tc>
        <w:tc>
          <w:tcPr>
            <w:tcW w:w="6607" w:type="dxa"/>
          </w:tcPr>
          <w:p w14:paraId="648A2C17" w14:textId="57476FE6" w:rsidR="008820F4" w:rsidRPr="00F25F14" w:rsidRDefault="00E555FB" w:rsidP="00FB2861">
            <w:pPr>
              <w:pStyle w:val="Title"/>
              <w:rPr>
                <w:rFonts w:ascii="TH SarabunPSK" w:hAnsi="TH SarabunPSK" w:cs="TH SarabunPSK"/>
                <w:szCs w:val="48"/>
                <w:lang w:bidi="th-TH"/>
              </w:rPr>
            </w:pPr>
            <w:r w:rsidRPr="00E555FB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รองศาสตราจารย์</w:t>
            </w:r>
            <w:r w:rsidRPr="00E555FB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E555FB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ดร</w:t>
            </w:r>
            <w:r w:rsidRPr="00E555FB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. </w:t>
            </w:r>
            <w:r w:rsidRPr="00E555FB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ศศิวิมล</w:t>
            </w:r>
            <w:r w:rsidRPr="00E555FB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E555FB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มีอำพล</w:t>
            </w:r>
            <w:r w:rsidR="008820F4" w:rsidRPr="00F25F14">
              <w:rPr>
                <w:rFonts w:ascii="TH SarabunPSK" w:hAnsi="TH SarabunPSK" w:cs="TH SarabunPSK"/>
                <w:szCs w:val="48"/>
              </w:rPr>
              <w:br/>
            </w:r>
            <w:r w:rsidR="008820F4" w:rsidRPr="00A6085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กรรมการผู้ทรงคุณวุฒิ</w:t>
            </w:r>
          </w:p>
          <w:p w14:paraId="23CA6DA9" w14:textId="6A766D7A" w:rsidR="008820F4" w:rsidRPr="00F25F14" w:rsidRDefault="008820F4" w:rsidP="00FB2861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(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 xml:space="preserve">อายุ </w:t>
            </w:r>
            <w:r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5</w:t>
            </w:r>
            <w:r w:rsidR="00DF604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5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>ปี)</w:t>
            </w:r>
          </w:p>
        </w:tc>
      </w:tr>
      <w:tr w:rsidR="008820F4" w:rsidRPr="00A60853" w14:paraId="4C2907C5" w14:textId="77777777" w:rsidTr="00FB2861">
        <w:trPr>
          <w:trHeight w:val="1589"/>
        </w:trPr>
        <w:tc>
          <w:tcPr>
            <w:tcW w:w="3662" w:type="dxa"/>
            <w:gridSpan w:val="3"/>
            <w:vMerge/>
          </w:tcPr>
          <w:p w14:paraId="7FC8F776" w14:textId="77777777" w:rsidR="008820F4" w:rsidRPr="00F25F14" w:rsidRDefault="008820F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5BCA59F5" w14:textId="77777777" w:rsidR="008820F4" w:rsidRPr="00F25F14" w:rsidRDefault="008820F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 w:val="restart"/>
            <w:vAlign w:val="bottom"/>
          </w:tcPr>
          <w:p w14:paraId="7CEA0203" w14:textId="77777777" w:rsidR="008820F4" w:rsidRPr="00F25F14" w:rsidRDefault="008820F4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ประวัติการทำงาน</w:t>
            </w:r>
          </w:p>
          <w:p w14:paraId="43BE0282" w14:textId="3B1112D5" w:rsidR="008820F4" w:rsidRDefault="003C10B7" w:rsidP="00FB2861">
            <w:pPr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รองศาสตราจารย์ระดับ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9 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ภาควิชาบัญชี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คณะบริหารธุรกิจ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มหาวิทยาลัยเกษตรศาสตร์</w:t>
            </w:r>
            <w:r w:rsidR="008820F4" w:rsidRPr="002355C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</w:t>
            </w:r>
          </w:p>
          <w:p w14:paraId="6B7304CC" w14:textId="77777777" w:rsidR="008820F4" w:rsidRPr="00F25F14" w:rsidRDefault="008820F4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ประวัติการศึกษา</w:t>
            </w:r>
          </w:p>
          <w:p w14:paraId="2CA70FFF" w14:textId="77777777" w:rsidR="003C10B7" w:rsidRPr="003C10B7" w:rsidRDefault="003C10B7" w:rsidP="003C10B7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บริหารธุรกิจดุษฎีบัณฑิต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สาขาบัญชี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โครงการร่วมผลิตบัณฑิตระดับปริญญาเอก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สถาบันบัณฑิตพัฒนบริหารศาสตร์</w:t>
            </w:r>
          </w:p>
          <w:p w14:paraId="201D6F66" w14:textId="77777777" w:rsidR="003C10B7" w:rsidRPr="003C10B7" w:rsidRDefault="003C10B7" w:rsidP="003C10B7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การจัดการการเงิน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(</w:t>
            </w:r>
            <w:r w:rsidRPr="003C10B7">
              <w:rPr>
                <w:rFonts w:ascii="TH SarabunPSK" w:hAnsi="TH SarabunPSK" w:cs="TH SarabunPSK"/>
                <w:sz w:val="40"/>
                <w:szCs w:val="40"/>
              </w:rPr>
              <w:t xml:space="preserve">Corporate Finance) 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มหาวิทยาลัยดัลลัส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สหรัฐอเมริกา</w:t>
            </w:r>
          </w:p>
          <w:p w14:paraId="244753A7" w14:textId="77777777" w:rsidR="003C10B7" w:rsidRPr="003C10B7" w:rsidRDefault="003C10B7" w:rsidP="003C10B7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บริหารธุรกิจมหาบัณฑิต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สาขาระบบสารสนเทศเพื่อการบริหาร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มหาวิทยาลัยดัลลัส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สหรัฐอเมริกา</w:t>
            </w:r>
          </w:p>
          <w:p w14:paraId="5F60FEF7" w14:textId="77777777" w:rsidR="003C10B7" w:rsidRPr="003C10B7" w:rsidRDefault="003C10B7" w:rsidP="003C10B7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บัญชีบัณฑิต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สาขาทฤษฎีบัญชี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</w:t>
            </w:r>
            <w:r w:rsidRPr="003C10B7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จุฬาลงกรณ์มหาวิทยาลัย</w:t>
            </w:r>
            <w:r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 </w:t>
            </w:r>
          </w:p>
          <w:p w14:paraId="2911E5C4" w14:textId="77777777" w:rsidR="008820F4" w:rsidRPr="00F25F14" w:rsidRDefault="008820F4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F2C5FE3" wp14:editId="3467315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583565</wp:posOffset>
                      </wp:positionV>
                      <wp:extent cx="337820" cy="337185"/>
                      <wp:effectExtent l="0" t="0" r="5080" b="5715"/>
                      <wp:wrapNone/>
                      <wp:docPr id="56" name="Group 56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57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58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84CF1F" id="Group 56" o:spid="_x0000_s1026" alt="phone icon" style="position:absolute;margin-left:-.4pt;margin-top:45.95pt;width:26.6pt;height:26.55pt;z-index:251679744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l7oOjQAAF4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">
                        <v:imagedata r:id="rId12" o:title="Phone icon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0072C7"/>
                <w:sz w:val="40"/>
                <w:szCs w:val="40"/>
                <w:cs/>
                <w:lang w:bidi="th-TH"/>
              </w:rPr>
              <w:t>การติดต่อ</w:t>
            </w:r>
          </w:p>
          <w:p w14:paraId="2EA8531E" w14:textId="77777777" w:rsidR="008820F4" w:rsidRPr="00F25F14" w:rsidRDefault="008820F4" w:rsidP="00FB2861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Pr="00C06CCD">
              <w:rPr>
                <w:rFonts w:ascii="TH SarabunPSK" w:hAnsi="TH SarabunPSK" w:cs="TH SarabunPSK"/>
                <w:sz w:val="40"/>
                <w:szCs w:val="40"/>
              </w:rPr>
              <w:t xml:space="preserve">02-401-9889 </w:t>
            </w:r>
            <w:r w:rsidRPr="00C06CCD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ต่อ</w:t>
            </w:r>
            <w:r w:rsidRPr="00C06CCD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C06CCD">
              <w:rPr>
                <w:rFonts w:ascii="TH SarabunPSK" w:hAnsi="TH SarabunPSK" w:cs="TH SarabunPSK"/>
                <w:sz w:val="40"/>
                <w:szCs w:val="40"/>
              </w:rPr>
              <w:t>1126</w:t>
            </w:r>
          </w:p>
          <w:p w14:paraId="0A89613F" w14:textId="77777777" w:rsidR="008820F4" w:rsidRDefault="008820F4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75DD11C6" wp14:editId="3CFFCF1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221615</wp:posOffset>
                      </wp:positionV>
                      <wp:extent cx="338455" cy="346075"/>
                      <wp:effectExtent l="0" t="0" r="4445" b="0"/>
                      <wp:wrapNone/>
                      <wp:docPr id="59" name="Group 59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60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1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203A12" id="Group 59" o:spid="_x0000_s1026" alt="email icon" style="position:absolute;margin-left:-.1pt;margin-top:17.45pt;width:26.65pt;height:27.25pt;z-index:251680768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X8V1TIAALT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">
                        <v:imagedata r:id="rId14" o:title="Email icon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 </w:t>
            </w:r>
            <w:r w:rsidRPr="00F25F14">
              <w:rPr>
                <w:rFonts w:ascii="TH SarabunPSK" w:hAnsi="TH SarabunPSK" w:cs="TH SarabunPSK"/>
              </w:rPr>
              <w:t xml:space="preserve">       </w:t>
            </w:r>
          </w:p>
          <w:p w14:paraId="53645BF7" w14:textId="2AB4DA5C" w:rsidR="008820F4" w:rsidRPr="00F25F14" w:rsidRDefault="008820F4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  <w:r w:rsidR="003C10B7" w:rsidRPr="003C10B7">
              <w:rPr>
                <w:rFonts w:ascii="TH SarabunPSK" w:hAnsi="TH SarabunPSK" w:cs="TH SarabunPSK"/>
                <w:sz w:val="40"/>
                <w:szCs w:val="40"/>
              </w:rPr>
              <w:t>Fbussas@ku.ac.th</w:t>
            </w:r>
          </w:p>
        </w:tc>
      </w:tr>
      <w:tr w:rsidR="008820F4" w14:paraId="73370F34" w14:textId="77777777" w:rsidTr="00FB2861">
        <w:trPr>
          <w:trHeight w:val="1164"/>
        </w:trPr>
        <w:tc>
          <w:tcPr>
            <w:tcW w:w="720" w:type="dxa"/>
          </w:tcPr>
          <w:p w14:paraId="5D1BDFC4" w14:textId="77777777" w:rsidR="008820F4" w:rsidRPr="0056708E" w:rsidRDefault="008820F4" w:rsidP="00FB286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1643BD2" w14:textId="77777777" w:rsidR="008820F4" w:rsidRPr="00F25F14" w:rsidRDefault="008820F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4D57A40E" w14:textId="77777777" w:rsidR="008820F4" w:rsidRPr="00F25F14" w:rsidRDefault="008820F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363D92D7" w14:textId="77777777" w:rsidR="008820F4" w:rsidRPr="00F25F14" w:rsidRDefault="008820F4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8820F4" w14:paraId="53DBC89F" w14:textId="77777777" w:rsidTr="00FB2861">
        <w:trPr>
          <w:trHeight w:val="543"/>
        </w:trPr>
        <w:tc>
          <w:tcPr>
            <w:tcW w:w="720" w:type="dxa"/>
          </w:tcPr>
          <w:p w14:paraId="224F3A93" w14:textId="77777777" w:rsidR="008820F4" w:rsidRDefault="008820F4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486D678" w14:textId="77777777" w:rsidR="008820F4" w:rsidRPr="00376291" w:rsidRDefault="008820F4" w:rsidP="00FB286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3DE94DB" w14:textId="77777777" w:rsidR="008820F4" w:rsidRPr="00F25F14" w:rsidRDefault="008820F4" w:rsidP="00FB2861">
            <w:pPr>
              <w:pStyle w:val="Information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14:paraId="1D01788B" w14:textId="77777777" w:rsidR="008820F4" w:rsidRPr="00F25F14" w:rsidRDefault="008820F4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5C7A1DF3" w14:textId="77777777" w:rsidR="008820F4" w:rsidRPr="00F25F14" w:rsidRDefault="008820F4" w:rsidP="00FB2861">
            <w:pPr>
              <w:pStyle w:val="Heading1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8820F4" w14:paraId="7AE73363" w14:textId="77777777" w:rsidTr="00FB2861">
        <w:trPr>
          <w:trHeight w:val="183"/>
        </w:trPr>
        <w:tc>
          <w:tcPr>
            <w:tcW w:w="720" w:type="dxa"/>
          </w:tcPr>
          <w:p w14:paraId="31AC5155" w14:textId="77777777" w:rsidR="008820F4" w:rsidRPr="00376291" w:rsidRDefault="008820F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AB8EDFD" w14:textId="77777777" w:rsidR="008820F4" w:rsidRPr="00376291" w:rsidRDefault="008820F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38EE105" w14:textId="77777777" w:rsidR="008820F4" w:rsidRDefault="008820F4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B5B5C0C" w14:textId="77777777" w:rsidR="008820F4" w:rsidRDefault="008820F4" w:rsidP="00FB2861">
            <w:pPr>
              <w:pStyle w:val="Heading1"/>
            </w:pPr>
          </w:p>
        </w:tc>
      </w:tr>
      <w:tr w:rsidR="008820F4" w14:paraId="180220D6" w14:textId="77777777" w:rsidTr="00FB2861">
        <w:trPr>
          <w:trHeight w:val="624"/>
        </w:trPr>
        <w:tc>
          <w:tcPr>
            <w:tcW w:w="720" w:type="dxa"/>
          </w:tcPr>
          <w:p w14:paraId="12AB6710" w14:textId="77777777" w:rsidR="008820F4" w:rsidRDefault="008820F4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49D7B4C" w14:textId="77777777" w:rsidR="008820F4" w:rsidRPr="00376291" w:rsidRDefault="008820F4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388FEC13" w14:textId="77777777" w:rsidR="008820F4" w:rsidRPr="00380FD1" w:rsidRDefault="008820F4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04606A1A" w14:textId="77777777" w:rsidR="008820F4" w:rsidRDefault="008820F4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1D308B8" w14:textId="77777777" w:rsidR="008820F4" w:rsidRDefault="008820F4" w:rsidP="00FB2861">
            <w:pPr>
              <w:pStyle w:val="Heading1"/>
            </w:pPr>
          </w:p>
        </w:tc>
      </w:tr>
      <w:tr w:rsidR="008820F4" w14:paraId="0BC111E2" w14:textId="77777777" w:rsidTr="00FB2861">
        <w:trPr>
          <w:trHeight w:val="183"/>
        </w:trPr>
        <w:tc>
          <w:tcPr>
            <w:tcW w:w="720" w:type="dxa"/>
          </w:tcPr>
          <w:p w14:paraId="24B268BE" w14:textId="77777777" w:rsidR="008820F4" w:rsidRPr="00376291" w:rsidRDefault="008820F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B6917F0" w14:textId="77777777" w:rsidR="008820F4" w:rsidRPr="00376291" w:rsidRDefault="008820F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9C84700" w14:textId="77777777" w:rsidR="008820F4" w:rsidRDefault="008820F4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358ABBB" w14:textId="77777777" w:rsidR="008820F4" w:rsidRDefault="008820F4" w:rsidP="00FB2861">
            <w:pPr>
              <w:pStyle w:val="Heading1"/>
            </w:pPr>
          </w:p>
        </w:tc>
      </w:tr>
      <w:tr w:rsidR="008820F4" w14:paraId="5F3630F7" w14:textId="77777777" w:rsidTr="00FB2861">
        <w:trPr>
          <w:trHeight w:val="633"/>
        </w:trPr>
        <w:tc>
          <w:tcPr>
            <w:tcW w:w="720" w:type="dxa"/>
          </w:tcPr>
          <w:p w14:paraId="08D7C2A1" w14:textId="77777777" w:rsidR="008820F4" w:rsidRDefault="008820F4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8523E74" w14:textId="77777777" w:rsidR="008820F4" w:rsidRPr="00376291" w:rsidRDefault="008820F4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632C92C" w14:textId="77777777" w:rsidR="008820F4" w:rsidRPr="00380FD1" w:rsidRDefault="008820F4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455C7F71" w14:textId="77777777" w:rsidR="008820F4" w:rsidRDefault="008820F4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891DF75" w14:textId="77777777" w:rsidR="008820F4" w:rsidRDefault="008820F4" w:rsidP="00FB2861">
            <w:pPr>
              <w:pStyle w:val="Heading1"/>
            </w:pPr>
          </w:p>
        </w:tc>
      </w:tr>
      <w:tr w:rsidR="008820F4" w14:paraId="7FBE97BD" w14:textId="77777777" w:rsidTr="00FB2861">
        <w:trPr>
          <w:trHeight w:val="174"/>
        </w:trPr>
        <w:tc>
          <w:tcPr>
            <w:tcW w:w="720" w:type="dxa"/>
          </w:tcPr>
          <w:p w14:paraId="3D016D0A" w14:textId="77777777" w:rsidR="008820F4" w:rsidRPr="00376291" w:rsidRDefault="008820F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AC0F564" w14:textId="77777777" w:rsidR="008820F4" w:rsidRPr="00376291" w:rsidRDefault="008820F4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792F896" w14:textId="77777777" w:rsidR="008820F4" w:rsidRDefault="008820F4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C5764B0" w14:textId="77777777" w:rsidR="008820F4" w:rsidRDefault="008820F4" w:rsidP="00FB2861">
            <w:pPr>
              <w:pStyle w:val="Heading1"/>
            </w:pPr>
          </w:p>
        </w:tc>
      </w:tr>
      <w:tr w:rsidR="008820F4" w14:paraId="2D6C3C98" w14:textId="77777777" w:rsidTr="00FB2861">
        <w:trPr>
          <w:trHeight w:val="633"/>
        </w:trPr>
        <w:tc>
          <w:tcPr>
            <w:tcW w:w="720" w:type="dxa"/>
          </w:tcPr>
          <w:p w14:paraId="4DD02BC4" w14:textId="77777777" w:rsidR="008820F4" w:rsidRDefault="008820F4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62BCCA7" w14:textId="77777777" w:rsidR="008820F4" w:rsidRPr="00376291" w:rsidRDefault="008820F4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19570354" w14:textId="77777777" w:rsidR="008820F4" w:rsidRPr="00380FD1" w:rsidRDefault="008820F4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3A276D21" w14:textId="77777777" w:rsidR="008820F4" w:rsidRDefault="008820F4" w:rsidP="00FB286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5926CFF" w14:textId="77777777" w:rsidR="008820F4" w:rsidRDefault="008820F4" w:rsidP="00FB2861">
            <w:pPr>
              <w:pStyle w:val="Heading1"/>
            </w:pPr>
          </w:p>
        </w:tc>
      </w:tr>
      <w:tr w:rsidR="008820F4" w14:paraId="7304F1C8" w14:textId="77777777" w:rsidTr="00FB2861">
        <w:trPr>
          <w:trHeight w:val="2448"/>
        </w:trPr>
        <w:tc>
          <w:tcPr>
            <w:tcW w:w="720" w:type="dxa"/>
          </w:tcPr>
          <w:p w14:paraId="2C5D5169" w14:textId="77777777" w:rsidR="008820F4" w:rsidRPr="0056708E" w:rsidRDefault="008820F4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308F9D8" w14:textId="77777777" w:rsidR="008820F4" w:rsidRPr="0056708E" w:rsidRDefault="008820F4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5A659EFF" w14:textId="77777777" w:rsidR="008820F4" w:rsidRDefault="008820F4" w:rsidP="00FB2861"/>
        </w:tc>
        <w:tc>
          <w:tcPr>
            <w:tcW w:w="6607" w:type="dxa"/>
            <w:vMerge/>
          </w:tcPr>
          <w:p w14:paraId="07917A13" w14:textId="77777777" w:rsidR="008820F4" w:rsidRDefault="008820F4" w:rsidP="00FB2861"/>
        </w:tc>
      </w:tr>
    </w:tbl>
    <w:p w14:paraId="1FCDEDB8" w14:textId="1705F8EB" w:rsidR="00FB5404" w:rsidRDefault="00FB5404" w:rsidP="006D79A8">
      <w:pPr>
        <w:pStyle w:val="BodyText"/>
        <w:rPr>
          <w:rFonts w:cstheme="minorBidi"/>
          <w:szCs w:val="25"/>
          <w:lang w:bidi="th-TH"/>
        </w:rPr>
      </w:pPr>
    </w:p>
    <w:p w14:paraId="5B2B1F78" w14:textId="20631F1B" w:rsidR="00CC1F61" w:rsidRDefault="00CC1F61" w:rsidP="006D79A8">
      <w:pPr>
        <w:pStyle w:val="BodyText"/>
        <w:rPr>
          <w:rFonts w:cstheme="minorBidi"/>
          <w:szCs w:val="25"/>
          <w:lang w:bidi="th-TH"/>
        </w:rPr>
      </w:pPr>
    </w:p>
    <w:p w14:paraId="15AD007D" w14:textId="28F87F4C" w:rsidR="00CC1F61" w:rsidRDefault="00CC1F61" w:rsidP="006D79A8">
      <w:pPr>
        <w:pStyle w:val="BodyText"/>
        <w:rPr>
          <w:rFonts w:cstheme="minorBidi"/>
          <w:szCs w:val="25"/>
          <w:lang w:bidi="th-TH"/>
        </w:rPr>
      </w:pP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943F50" w14:paraId="7705E56F" w14:textId="77777777" w:rsidTr="00AD3845">
        <w:trPr>
          <w:trHeight w:val="2117"/>
        </w:trPr>
        <w:tc>
          <w:tcPr>
            <w:tcW w:w="3662" w:type="dxa"/>
            <w:gridSpan w:val="3"/>
            <w:vMerge w:val="restart"/>
          </w:tcPr>
          <w:p w14:paraId="274C999E" w14:textId="6D08139F" w:rsidR="00943F50" w:rsidRPr="00A60853" w:rsidRDefault="00943F50" w:rsidP="00FB286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theme="minorBidi"/>
                <w:szCs w:val="25"/>
                <w:cs/>
                <w:lang w:bidi="th-TH"/>
              </w:rPr>
            </w:pPr>
          </w:p>
        </w:tc>
        <w:tc>
          <w:tcPr>
            <w:tcW w:w="423" w:type="dxa"/>
            <w:vMerge w:val="restart"/>
          </w:tcPr>
          <w:p w14:paraId="40AE005D" w14:textId="77777777" w:rsidR="00943F50" w:rsidRPr="00F25F14" w:rsidRDefault="00943F50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8"/>
                <w:szCs w:val="48"/>
              </w:rPr>
            </w:pPr>
          </w:p>
        </w:tc>
        <w:tc>
          <w:tcPr>
            <w:tcW w:w="6607" w:type="dxa"/>
          </w:tcPr>
          <w:p w14:paraId="6E50D1F0" w14:textId="7EE36A57" w:rsidR="00943F50" w:rsidRDefault="00D26F76" w:rsidP="00AD3845">
            <w:pPr>
              <w:pStyle w:val="Title"/>
              <w:spacing w:before="0" w:after="0"/>
              <w:rPr>
                <w:rFonts w:ascii="TH SarabunPSK" w:hAnsi="TH SarabunPSK" w:cs="TH SarabunPSK"/>
                <w:szCs w:val="48"/>
                <w:lang w:bidi="th-TH"/>
              </w:rPr>
            </w:pPr>
            <w:r w:rsidRPr="00D26F76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ศาสตราจารย์</w:t>
            </w:r>
            <w:r w:rsidRPr="00D26F76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D26F76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ดร</w:t>
            </w:r>
            <w:r w:rsidRPr="00D26F76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. </w:t>
            </w:r>
            <w:r w:rsidRPr="00D26F76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สัมพันธ์</w:t>
            </w:r>
            <w:r w:rsidRPr="00D26F76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 </w:t>
            </w:r>
            <w:r w:rsidRPr="00D26F76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ฤทธิเดช</w:t>
            </w:r>
            <w:r w:rsidR="00943F50" w:rsidRPr="00F25F14">
              <w:rPr>
                <w:rFonts w:ascii="TH SarabunPSK" w:hAnsi="TH SarabunPSK" w:cs="TH SarabunPSK"/>
                <w:szCs w:val="48"/>
              </w:rPr>
              <w:br/>
            </w:r>
            <w:r w:rsidR="0089000E">
              <w:rPr>
                <w:rFonts w:ascii="TH SarabunPSK" w:hAnsi="TH SarabunPSK" w:cs="TH SarabunPSK" w:hint="cs"/>
                <w:szCs w:val="48"/>
                <w:cs/>
                <w:lang w:bidi="th-TH"/>
              </w:rPr>
              <w:t xml:space="preserve">เลขาธิการคณะกรรมการการอุดมศึกษา (ผู้แทน) ปลัดกระทรวงการอุดมศึกษา วิทยาศาสตร์ วิจัยและนวัตกรรม </w:t>
            </w:r>
            <w:r w:rsidRPr="00D26F76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กรรมการโดยตำแหน่ง</w:t>
            </w:r>
          </w:p>
          <w:p w14:paraId="75737D7E" w14:textId="77777777" w:rsidR="00AD3845" w:rsidRPr="00AD3845" w:rsidRDefault="00AD3845" w:rsidP="00AD3845">
            <w:pPr>
              <w:rPr>
                <w:lang w:bidi="th-TH"/>
              </w:rPr>
            </w:pPr>
          </w:p>
          <w:p w14:paraId="2D92E271" w14:textId="729D1E72" w:rsidR="00943F50" w:rsidRPr="00F25F14" w:rsidRDefault="00943F50" w:rsidP="00AD3845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cs/>
                <w:lang w:bidi="th-TH"/>
              </w:rPr>
            </w:pP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(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 xml:space="preserve">อายุ </w:t>
            </w:r>
            <w:r w:rsidR="00DF604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60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>ปี)</w:t>
            </w:r>
          </w:p>
        </w:tc>
      </w:tr>
      <w:tr w:rsidR="00943F50" w:rsidRPr="00A60853" w14:paraId="235E28A8" w14:textId="77777777" w:rsidTr="00AD3845">
        <w:trPr>
          <w:trHeight w:val="1589"/>
        </w:trPr>
        <w:tc>
          <w:tcPr>
            <w:tcW w:w="3662" w:type="dxa"/>
            <w:gridSpan w:val="3"/>
            <w:vMerge/>
          </w:tcPr>
          <w:p w14:paraId="383FD21B" w14:textId="77777777" w:rsidR="00943F50" w:rsidRPr="00F25F14" w:rsidRDefault="00943F50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036C162D" w14:textId="77777777" w:rsidR="00943F50" w:rsidRPr="00F25F14" w:rsidRDefault="00943F50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 w:val="restart"/>
          </w:tcPr>
          <w:p w14:paraId="2C65F546" w14:textId="77777777" w:rsidR="00AD3845" w:rsidRDefault="00AD3845" w:rsidP="00AD3845">
            <w:pPr>
              <w:pStyle w:val="Heading2"/>
              <w:spacing w:before="0" w:after="0"/>
              <w:rPr>
                <w:rFonts w:ascii="TH SarabunPSK" w:hAnsi="TH SarabunPSK" w:cs="TH SarabunPSK"/>
                <w:color w:val="0072C7"/>
                <w:sz w:val="40"/>
                <w:szCs w:val="40"/>
                <w:lang w:bidi="th-TH"/>
              </w:rPr>
            </w:pPr>
          </w:p>
          <w:p w14:paraId="649B70F2" w14:textId="1F58CABA" w:rsidR="00943F50" w:rsidRPr="00F25F14" w:rsidRDefault="00943F50" w:rsidP="00AD3845">
            <w:pPr>
              <w:pStyle w:val="Heading2"/>
              <w:spacing w:before="0" w:after="0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ประวัติการทำงาน</w:t>
            </w:r>
          </w:p>
          <w:p w14:paraId="57F022A8" w14:textId="77777777" w:rsidR="00680A86" w:rsidRDefault="00680A86" w:rsidP="00AD3845">
            <w:pPr>
              <w:pStyle w:val="Heading2"/>
              <w:spacing w:before="0" w:after="0"/>
              <w:rPr>
                <w:rFonts w:ascii="TH SarabunPSK" w:hAnsi="TH SarabunPSK" w:cs="TH SarabunPSK"/>
                <w:color w:val="0072C7"/>
                <w:sz w:val="40"/>
                <w:szCs w:val="40"/>
                <w:lang w:bidi="th-TH"/>
              </w:rPr>
            </w:pPr>
            <w:r w:rsidRPr="00680A86">
              <w:rPr>
                <w:rFonts w:ascii="TH SarabunPSK" w:hAnsi="TH SarabunPSK" w:cs="TH SarabunPSK" w:hint="cs"/>
                <w:b w:val="0"/>
                <w:bCs w:val="0"/>
                <w:color w:val="auto"/>
                <w:sz w:val="40"/>
                <w:szCs w:val="40"/>
                <w:u w:val="none"/>
                <w:cs/>
                <w:lang w:bidi="th-TH"/>
              </w:rPr>
              <w:t>เลขาธิการคณะกรรมการการอุดมศึกษา</w:t>
            </w:r>
            <w:r w:rsidRPr="00680A86">
              <w:rPr>
                <w:rFonts w:ascii="TH SarabunPSK" w:hAnsi="TH SarabunPSK" w:cs="TH SarabunPSK"/>
                <w:b w:val="0"/>
                <w:bCs w:val="0"/>
                <w:color w:val="auto"/>
                <w:sz w:val="40"/>
                <w:szCs w:val="40"/>
                <w:u w:val="none"/>
                <w:cs/>
                <w:lang w:bidi="th-TH"/>
              </w:rPr>
              <w:t xml:space="preserve"> </w:t>
            </w:r>
          </w:p>
          <w:p w14:paraId="52930CF8" w14:textId="77777777" w:rsidR="00AD3845" w:rsidRDefault="00AD3845" w:rsidP="00AD3845">
            <w:pPr>
              <w:pStyle w:val="Heading2"/>
              <w:spacing w:before="0" w:after="0"/>
              <w:rPr>
                <w:rFonts w:ascii="TH SarabunPSK" w:hAnsi="TH SarabunPSK" w:cs="TH SarabunPSK"/>
                <w:color w:val="0072C7"/>
                <w:sz w:val="40"/>
                <w:szCs w:val="40"/>
                <w:lang w:bidi="th-TH"/>
              </w:rPr>
            </w:pPr>
          </w:p>
          <w:p w14:paraId="18FB54E8" w14:textId="5E7F3EA4" w:rsidR="00943F50" w:rsidRPr="00F25F14" w:rsidRDefault="00943F50" w:rsidP="00AD3845">
            <w:pPr>
              <w:pStyle w:val="Heading2"/>
              <w:spacing w:before="0" w:after="0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ประวัติการศึกษา</w:t>
            </w:r>
          </w:p>
          <w:p w14:paraId="0CF3566E" w14:textId="77777777" w:rsidR="009D02F1" w:rsidRPr="009D02F1" w:rsidRDefault="009D02F1" w:rsidP="00AD3845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ปริญญาเอก</w:t>
            </w:r>
            <w:r w:rsidRPr="009D02F1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สาขาวิศวกรรมเครื่องกล</w:t>
            </w:r>
            <w:r w:rsidRPr="009D02F1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มหาวิทยาลัยเชียงใหม่</w:t>
            </w:r>
          </w:p>
          <w:p w14:paraId="6E477467" w14:textId="77777777" w:rsidR="009D02F1" w:rsidRPr="009D02F1" w:rsidRDefault="009D02F1" w:rsidP="00AD3845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9D02F1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(</w:t>
            </w: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ทุนจากสำนักงานพลังงานแห่งชาติ</w:t>
            </w:r>
            <w:r w:rsidRPr="009D02F1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(</w:t>
            </w:r>
            <w:r w:rsidRPr="009D02F1">
              <w:rPr>
                <w:rFonts w:ascii="TH SarabunPSK" w:hAnsi="TH SarabunPSK" w:cs="TH SarabunPSK"/>
                <w:sz w:val="40"/>
                <w:szCs w:val="40"/>
              </w:rPr>
              <w:t>EPPO))</w:t>
            </w:r>
          </w:p>
          <w:p w14:paraId="46498755" w14:textId="77777777" w:rsidR="009D02F1" w:rsidRPr="009D02F1" w:rsidRDefault="009D02F1" w:rsidP="00AD3845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ปริญญาโท</w:t>
            </w:r>
            <w:r w:rsidRPr="009D02F1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วิศวกรรมเครื่องกล</w:t>
            </w:r>
          </w:p>
          <w:p w14:paraId="0DD9A1B9" w14:textId="77777777" w:rsidR="009D02F1" w:rsidRPr="009D02F1" w:rsidRDefault="009D02F1" w:rsidP="00AD3845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มหาวิทยาลัยเชียงใหม่</w:t>
            </w:r>
          </w:p>
          <w:p w14:paraId="711DE183" w14:textId="77777777" w:rsidR="009D02F1" w:rsidRPr="009D02F1" w:rsidRDefault="009D02F1" w:rsidP="00AD3845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ปริญญาตรี</w:t>
            </w:r>
            <w:r w:rsidRPr="009D02F1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วิศวกรรมเครื่องกล</w:t>
            </w:r>
          </w:p>
          <w:p w14:paraId="22615E58" w14:textId="77777777" w:rsidR="009D02F1" w:rsidRPr="009D02F1" w:rsidRDefault="009D02F1" w:rsidP="00AD3845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สถาบันเทคโนโลยีราชมงคล</w:t>
            </w:r>
            <w:r w:rsidRPr="009D02F1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วิทยาเขตเทเวศน์</w:t>
            </w:r>
          </w:p>
          <w:p w14:paraId="3CB865E9" w14:textId="728C6F81" w:rsidR="00943F50" w:rsidRDefault="009D02F1" w:rsidP="00AD3845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9D02F1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(</w:t>
            </w:r>
            <w:r w:rsidRPr="009D02F1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ทุนจากคณะแพทย์ศาสตร์มหาวิทยาลัยขอนแก่น</w:t>
            </w:r>
            <w:r w:rsidRPr="009D02F1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)  </w:t>
            </w:r>
            <w:r w:rsidR="00943F50" w:rsidRPr="003C10B7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 </w:t>
            </w:r>
          </w:p>
          <w:p w14:paraId="109E8CF2" w14:textId="77777777" w:rsidR="00AD3845" w:rsidRPr="003C10B7" w:rsidRDefault="00AD3845" w:rsidP="00AD3845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092A6C7F" w14:textId="6FB74CF5" w:rsidR="00943F50" w:rsidRPr="00F25F14" w:rsidRDefault="00AD3845" w:rsidP="00AD3845">
            <w:pPr>
              <w:pStyle w:val="Heading2"/>
              <w:spacing w:before="0" w:after="0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E97DFAB" wp14:editId="501DDFA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248920</wp:posOffset>
                      </wp:positionV>
                      <wp:extent cx="337820" cy="337185"/>
                      <wp:effectExtent l="0" t="0" r="5080" b="5715"/>
                      <wp:wrapNone/>
                      <wp:docPr id="129" name="Group 129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30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1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17348A" id="Group 129" o:spid="_x0000_s1026" alt="phone icon" style="position:absolute;margin-left:2.1pt;margin-top:19.6pt;width:26.6pt;height:26.55pt;z-index:251684864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lITNjQAAGA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">
                        <v:imagedata r:id="rId20" o:title="Phone icon"/>
                        <v:path arrowok="t"/>
                      </v:shape>
                    </v:group>
                  </w:pict>
                </mc:Fallback>
              </mc:AlternateContent>
            </w:r>
            <w:r w:rsidR="00943F50">
              <w:rPr>
                <w:rFonts w:ascii="TH SarabunPSK" w:hAnsi="TH SarabunPSK" w:cs="TH SarabunPSK" w:hint="cs"/>
                <w:color w:val="0072C7"/>
                <w:sz w:val="40"/>
                <w:szCs w:val="40"/>
                <w:cs/>
                <w:lang w:bidi="th-TH"/>
              </w:rPr>
              <w:t>การติดต่อ</w:t>
            </w:r>
          </w:p>
          <w:p w14:paraId="3B90F73D" w14:textId="31283CF5" w:rsidR="00943F50" w:rsidRPr="00F25F14" w:rsidRDefault="00943F50" w:rsidP="00AD3845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="00BF15A5" w:rsidRPr="00BF15A5">
              <w:rPr>
                <w:rFonts w:ascii="TH SarabunPSK" w:hAnsi="TH SarabunPSK" w:cs="TH SarabunPSK"/>
                <w:sz w:val="40"/>
                <w:szCs w:val="40"/>
              </w:rPr>
              <w:t>02 610 5201</w:t>
            </w:r>
          </w:p>
          <w:p w14:paraId="4938CEB1" w14:textId="05D69B25" w:rsidR="00943F50" w:rsidRPr="00F25F14" w:rsidRDefault="00943F50" w:rsidP="00AD3845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2E8ADA06" wp14:editId="6A144A67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51756</wp:posOffset>
                      </wp:positionV>
                      <wp:extent cx="338455" cy="346075"/>
                      <wp:effectExtent l="0" t="0" r="4445" b="0"/>
                      <wp:wrapNone/>
                      <wp:docPr id="132" name="Group 132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133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4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6F9B9" id="Group 132" o:spid="_x0000_s1026" alt="email icon" style="position:absolute;margin-left:2.05pt;margin-top:4.1pt;width:26.65pt;height:27.25pt;z-index:251685888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YmD2TIAALb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">
                        <v:imagedata r:id="rId21" o:title="Email icon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 </w:t>
            </w:r>
            <w:r w:rsidRPr="00F25F14">
              <w:rPr>
                <w:rFonts w:ascii="TH SarabunPSK" w:hAnsi="TH SarabunPSK" w:cs="TH SarabunPSK"/>
              </w:rPr>
              <w:t xml:space="preserve">       </w: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</w:t>
            </w:r>
            <w:r w:rsidR="00BF15A5" w:rsidRPr="00BF15A5">
              <w:rPr>
                <w:rFonts w:ascii="TH SarabunPSK" w:hAnsi="TH SarabunPSK" w:cs="TH SarabunPSK"/>
                <w:sz w:val="40"/>
                <w:szCs w:val="40"/>
              </w:rPr>
              <w:t>Mhesi.sampan@gmail.com</w:t>
            </w:r>
          </w:p>
        </w:tc>
      </w:tr>
      <w:tr w:rsidR="00943F50" w14:paraId="422DE310" w14:textId="77777777" w:rsidTr="00AD3845">
        <w:trPr>
          <w:trHeight w:val="1164"/>
        </w:trPr>
        <w:tc>
          <w:tcPr>
            <w:tcW w:w="720" w:type="dxa"/>
          </w:tcPr>
          <w:p w14:paraId="6E4A6C07" w14:textId="77777777" w:rsidR="00943F50" w:rsidRPr="0056708E" w:rsidRDefault="00943F50" w:rsidP="00FB286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81F2ED2" w14:textId="266CB076" w:rsidR="00943F50" w:rsidRPr="00F25F14" w:rsidRDefault="00943F50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1F5405E2" w14:textId="77777777" w:rsidR="00943F50" w:rsidRPr="00F25F14" w:rsidRDefault="00943F50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75726F89" w14:textId="77777777" w:rsidR="00943F50" w:rsidRPr="00F25F14" w:rsidRDefault="00943F50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943F50" w14:paraId="4F5A6E4C" w14:textId="77777777" w:rsidTr="00AD3845">
        <w:trPr>
          <w:trHeight w:val="543"/>
        </w:trPr>
        <w:tc>
          <w:tcPr>
            <w:tcW w:w="720" w:type="dxa"/>
          </w:tcPr>
          <w:p w14:paraId="756CC63C" w14:textId="77777777" w:rsidR="00943F50" w:rsidRDefault="00943F50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8FDDB70" w14:textId="5ABE90CE" w:rsidR="00943F50" w:rsidRPr="00376291" w:rsidRDefault="00943F50" w:rsidP="00FB286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DD84A66" w14:textId="77777777" w:rsidR="00943F50" w:rsidRPr="00F25F14" w:rsidRDefault="00943F50" w:rsidP="00FB2861">
            <w:pPr>
              <w:pStyle w:val="Information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14:paraId="1DAB2EC8" w14:textId="77777777" w:rsidR="00943F50" w:rsidRPr="00F25F14" w:rsidRDefault="00943F50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4B2E6EB8" w14:textId="77777777" w:rsidR="00943F50" w:rsidRPr="00F25F14" w:rsidRDefault="00943F50" w:rsidP="00FB2861">
            <w:pPr>
              <w:pStyle w:val="Heading1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943F50" w14:paraId="0C5E5785" w14:textId="77777777" w:rsidTr="00AD3845">
        <w:trPr>
          <w:trHeight w:val="183"/>
        </w:trPr>
        <w:tc>
          <w:tcPr>
            <w:tcW w:w="720" w:type="dxa"/>
          </w:tcPr>
          <w:p w14:paraId="5B463133" w14:textId="77777777" w:rsidR="00943F50" w:rsidRPr="00376291" w:rsidRDefault="00943F50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EDA5855" w14:textId="77777777" w:rsidR="00943F50" w:rsidRPr="00376291" w:rsidRDefault="00943F50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97B7073" w14:textId="77777777" w:rsidR="00943F50" w:rsidRDefault="00943F50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F95AEC3" w14:textId="77777777" w:rsidR="00943F50" w:rsidRDefault="00943F50" w:rsidP="00FB2861">
            <w:pPr>
              <w:pStyle w:val="Heading1"/>
            </w:pPr>
          </w:p>
        </w:tc>
      </w:tr>
      <w:tr w:rsidR="00943F50" w14:paraId="18881FD3" w14:textId="77777777" w:rsidTr="00AD3845">
        <w:trPr>
          <w:trHeight w:val="624"/>
        </w:trPr>
        <w:tc>
          <w:tcPr>
            <w:tcW w:w="720" w:type="dxa"/>
          </w:tcPr>
          <w:p w14:paraId="1A503347" w14:textId="77777777" w:rsidR="00943F50" w:rsidRDefault="00943F50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1CBF9D8" w14:textId="77777777" w:rsidR="00943F50" w:rsidRPr="00376291" w:rsidRDefault="00943F50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93C9F25" w14:textId="66B4076B" w:rsidR="00943F50" w:rsidRPr="00380FD1" w:rsidRDefault="00943F50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05B239D1" w14:textId="77777777" w:rsidR="00943F50" w:rsidRDefault="00943F50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160C591" w14:textId="77777777" w:rsidR="00943F50" w:rsidRDefault="00943F50" w:rsidP="00FB2861">
            <w:pPr>
              <w:pStyle w:val="Heading1"/>
            </w:pPr>
          </w:p>
        </w:tc>
      </w:tr>
      <w:tr w:rsidR="00943F50" w14:paraId="144FC352" w14:textId="77777777" w:rsidTr="00AD3845">
        <w:trPr>
          <w:trHeight w:val="183"/>
        </w:trPr>
        <w:tc>
          <w:tcPr>
            <w:tcW w:w="720" w:type="dxa"/>
          </w:tcPr>
          <w:p w14:paraId="39399474" w14:textId="77777777" w:rsidR="00943F50" w:rsidRPr="00376291" w:rsidRDefault="00943F50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10105D2" w14:textId="77777777" w:rsidR="00943F50" w:rsidRPr="00376291" w:rsidRDefault="00943F50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F4947C4" w14:textId="77777777" w:rsidR="00943F50" w:rsidRDefault="00943F50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9531B6B" w14:textId="77777777" w:rsidR="00943F50" w:rsidRDefault="00943F50" w:rsidP="00FB2861">
            <w:pPr>
              <w:pStyle w:val="Heading1"/>
            </w:pPr>
          </w:p>
        </w:tc>
      </w:tr>
      <w:tr w:rsidR="00943F50" w14:paraId="2DE0115C" w14:textId="77777777" w:rsidTr="00AD3845">
        <w:trPr>
          <w:trHeight w:val="633"/>
        </w:trPr>
        <w:tc>
          <w:tcPr>
            <w:tcW w:w="720" w:type="dxa"/>
          </w:tcPr>
          <w:p w14:paraId="5304E666" w14:textId="77777777" w:rsidR="00943F50" w:rsidRDefault="00943F50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07A713" w14:textId="77777777" w:rsidR="00943F50" w:rsidRPr="00376291" w:rsidRDefault="00943F50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6A183CF" w14:textId="15693D2D" w:rsidR="00943F50" w:rsidRPr="00380FD1" w:rsidRDefault="00943F50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7D4A5212" w14:textId="77777777" w:rsidR="00943F50" w:rsidRDefault="00943F50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73B6D62" w14:textId="77777777" w:rsidR="00943F50" w:rsidRDefault="00943F50" w:rsidP="00FB2861">
            <w:pPr>
              <w:pStyle w:val="Heading1"/>
            </w:pPr>
          </w:p>
        </w:tc>
      </w:tr>
      <w:tr w:rsidR="00943F50" w14:paraId="0DE13CF4" w14:textId="77777777" w:rsidTr="00AD3845">
        <w:trPr>
          <w:trHeight w:val="174"/>
        </w:trPr>
        <w:tc>
          <w:tcPr>
            <w:tcW w:w="720" w:type="dxa"/>
          </w:tcPr>
          <w:p w14:paraId="0806B836" w14:textId="77777777" w:rsidR="00943F50" w:rsidRPr="00376291" w:rsidRDefault="00943F50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4D5B587" w14:textId="766B064F" w:rsidR="00943F50" w:rsidRPr="00376291" w:rsidRDefault="00943F50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5A1C194" w14:textId="77777777" w:rsidR="00943F50" w:rsidRDefault="00943F50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98C13D1" w14:textId="77777777" w:rsidR="00943F50" w:rsidRDefault="00943F50" w:rsidP="00FB2861">
            <w:pPr>
              <w:pStyle w:val="Heading1"/>
            </w:pPr>
          </w:p>
        </w:tc>
      </w:tr>
      <w:tr w:rsidR="00943F50" w14:paraId="15503A29" w14:textId="77777777" w:rsidTr="00AD3845">
        <w:trPr>
          <w:trHeight w:val="633"/>
        </w:trPr>
        <w:tc>
          <w:tcPr>
            <w:tcW w:w="720" w:type="dxa"/>
          </w:tcPr>
          <w:p w14:paraId="14EC1238" w14:textId="77777777" w:rsidR="00943F50" w:rsidRDefault="00943F50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F839CF3" w14:textId="77777777" w:rsidR="00943F50" w:rsidRPr="00376291" w:rsidRDefault="00943F50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3728EF5E" w14:textId="48F4F4ED" w:rsidR="00943F50" w:rsidRPr="00380FD1" w:rsidRDefault="00943F50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3873C1DD" w14:textId="77777777" w:rsidR="00943F50" w:rsidRDefault="00943F50" w:rsidP="00FB286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BE11785" w14:textId="77777777" w:rsidR="00943F50" w:rsidRDefault="00943F50" w:rsidP="00FB2861">
            <w:pPr>
              <w:pStyle w:val="Heading1"/>
            </w:pPr>
          </w:p>
        </w:tc>
      </w:tr>
      <w:tr w:rsidR="00943F50" w14:paraId="5232FD2F" w14:textId="77777777" w:rsidTr="00AD3845">
        <w:trPr>
          <w:trHeight w:val="2448"/>
        </w:trPr>
        <w:tc>
          <w:tcPr>
            <w:tcW w:w="720" w:type="dxa"/>
          </w:tcPr>
          <w:p w14:paraId="41D3FF80" w14:textId="77777777" w:rsidR="00943F50" w:rsidRPr="0056708E" w:rsidRDefault="00943F50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CFDABB6" w14:textId="3E834C4F" w:rsidR="00943F50" w:rsidRPr="0056708E" w:rsidRDefault="00943F50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2AB159A2" w14:textId="77777777" w:rsidR="00943F50" w:rsidRDefault="00943F50" w:rsidP="00FB2861"/>
        </w:tc>
        <w:tc>
          <w:tcPr>
            <w:tcW w:w="6607" w:type="dxa"/>
            <w:vMerge/>
          </w:tcPr>
          <w:p w14:paraId="70C860B5" w14:textId="77777777" w:rsidR="00943F50" w:rsidRDefault="00943F50" w:rsidP="00FB2861"/>
        </w:tc>
      </w:tr>
    </w:tbl>
    <w:p w14:paraId="60384FD0" w14:textId="69E59B1E" w:rsidR="00CC1F61" w:rsidRDefault="00AD3845" w:rsidP="006D79A8">
      <w:pPr>
        <w:pStyle w:val="BodyText"/>
        <w:rPr>
          <w:rFonts w:cstheme="minorBidi"/>
          <w:szCs w:val="25"/>
          <w:lang w:bidi="th-TH"/>
        </w:rPr>
      </w:pPr>
      <w:r>
        <w:rPr>
          <w:rFonts w:cstheme="minorBidi"/>
          <w:noProof/>
          <w:szCs w:val="25"/>
          <w:lang w:bidi="th-TH"/>
        </w:rPr>
        <w:drawing>
          <wp:anchor distT="0" distB="0" distL="114300" distR="114300" simplePos="0" relativeHeight="251682816" behindDoc="0" locked="0" layoutInCell="1" allowOverlap="1" wp14:anchorId="1D6FABCE" wp14:editId="0A9C0AD9">
            <wp:simplePos x="0" y="0"/>
            <wp:positionH relativeFrom="page">
              <wp:posOffset>-93980</wp:posOffset>
            </wp:positionH>
            <wp:positionV relativeFrom="paragraph">
              <wp:posOffset>-7661910</wp:posOffset>
            </wp:positionV>
            <wp:extent cx="2510790" cy="2468880"/>
            <wp:effectExtent l="0" t="0" r="3810" b="762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08"/>
                    <a:stretch/>
                  </pic:blipFill>
                  <pic:spPr bwMode="auto">
                    <a:xfrm>
                      <a:off x="0" y="0"/>
                      <a:ext cx="2510790" cy="2468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F87A3" w14:textId="63C33E0C" w:rsidR="002A1A7C" w:rsidRDefault="002A1A7C" w:rsidP="006D79A8">
      <w:pPr>
        <w:pStyle w:val="BodyText"/>
        <w:rPr>
          <w:rFonts w:cstheme="minorBidi"/>
          <w:szCs w:val="25"/>
          <w:lang w:bidi="th-TH"/>
        </w:rPr>
      </w:pPr>
    </w:p>
    <w:p w14:paraId="54303749" w14:textId="58C5DF0F" w:rsidR="002A1A7C" w:rsidRDefault="002A1A7C" w:rsidP="006D79A8">
      <w:pPr>
        <w:pStyle w:val="BodyText"/>
        <w:rPr>
          <w:rFonts w:cstheme="minorBidi"/>
          <w:szCs w:val="25"/>
          <w:lang w:bidi="th-TH"/>
        </w:rPr>
      </w:pPr>
    </w:p>
    <w:p w14:paraId="3A0B1FBC" w14:textId="3F6FC668" w:rsidR="002A1A7C" w:rsidRDefault="002A1A7C" w:rsidP="006D79A8">
      <w:pPr>
        <w:pStyle w:val="BodyText"/>
        <w:rPr>
          <w:rFonts w:cstheme="minorBidi"/>
          <w:szCs w:val="25"/>
          <w:lang w:bidi="th-TH"/>
        </w:rPr>
      </w:pPr>
    </w:p>
    <w:p w14:paraId="3E1B48B7" w14:textId="3997E788" w:rsidR="00305F10" w:rsidRDefault="00305F10" w:rsidP="006D79A8">
      <w:pPr>
        <w:pStyle w:val="BodyText"/>
        <w:rPr>
          <w:rFonts w:cstheme="minorBidi"/>
          <w:szCs w:val="25"/>
          <w:lang w:bidi="th-TH"/>
        </w:rPr>
      </w:pPr>
      <w:r>
        <w:rPr>
          <w:rFonts w:ascii="Times New Roman" w:hAnsi="Times New Roman" w:cstheme="minorBidi" w:hint="cs"/>
          <w:noProof/>
          <w:szCs w:val="25"/>
          <w:lang w:val="th-TH" w:bidi="th-TH"/>
        </w:rPr>
        <w:lastRenderedPageBreak/>
        <w:drawing>
          <wp:anchor distT="0" distB="0" distL="114300" distR="114300" simplePos="0" relativeHeight="251706368" behindDoc="0" locked="0" layoutInCell="1" allowOverlap="1" wp14:anchorId="27927E50" wp14:editId="0982D25F">
            <wp:simplePos x="0" y="0"/>
            <wp:positionH relativeFrom="column">
              <wp:posOffset>-880285</wp:posOffset>
            </wp:positionH>
            <wp:positionV relativeFrom="paragraph">
              <wp:posOffset>-438281</wp:posOffset>
            </wp:positionV>
            <wp:extent cx="2643720" cy="2585544"/>
            <wp:effectExtent l="0" t="0" r="4445" b="571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6515" cy="25882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30A39" w14:textId="6EDDEC3A" w:rsidR="00305F10" w:rsidRDefault="00305F10" w:rsidP="006D79A8">
      <w:pPr>
        <w:pStyle w:val="BodyText"/>
        <w:rPr>
          <w:rFonts w:cstheme="minorBidi"/>
          <w:szCs w:val="25"/>
          <w:lang w:bidi="th-TH"/>
        </w:rPr>
      </w:pPr>
    </w:p>
    <w:tbl>
      <w:tblPr>
        <w:tblW w:w="1069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1"/>
        <w:gridCol w:w="630"/>
        <w:gridCol w:w="2313"/>
        <w:gridCol w:w="423"/>
        <w:gridCol w:w="6610"/>
      </w:tblGrid>
      <w:tr w:rsidR="00305F10" w14:paraId="695D74B7" w14:textId="77777777" w:rsidTr="00305F10">
        <w:trPr>
          <w:trHeight w:val="2117"/>
        </w:trPr>
        <w:tc>
          <w:tcPr>
            <w:tcW w:w="3664" w:type="dxa"/>
            <w:gridSpan w:val="3"/>
            <w:vMerge w:val="restart"/>
          </w:tcPr>
          <w:p w14:paraId="1DCAED4C" w14:textId="1C385EC2" w:rsidR="00305F10" w:rsidRPr="00A60853" w:rsidRDefault="00305F10" w:rsidP="006A2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theme="minorBidi"/>
                <w:szCs w:val="25"/>
                <w:cs/>
                <w:lang w:bidi="th-TH"/>
              </w:rPr>
            </w:pPr>
          </w:p>
        </w:tc>
        <w:tc>
          <w:tcPr>
            <w:tcW w:w="423" w:type="dxa"/>
            <w:vMerge w:val="restart"/>
          </w:tcPr>
          <w:p w14:paraId="0CFE3FAC" w14:textId="77777777" w:rsidR="00305F10" w:rsidRPr="00F25F14" w:rsidRDefault="00305F10" w:rsidP="006A2B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8"/>
                <w:szCs w:val="48"/>
              </w:rPr>
            </w:pPr>
          </w:p>
        </w:tc>
        <w:tc>
          <w:tcPr>
            <w:tcW w:w="6610" w:type="dxa"/>
          </w:tcPr>
          <w:p w14:paraId="10DD72C4" w14:textId="77777777" w:rsidR="00305F10" w:rsidRPr="000B7B69" w:rsidRDefault="00305F10" w:rsidP="006A2B71">
            <w:pPr>
              <w:pStyle w:val="Title"/>
              <w:spacing w:before="0" w:after="0"/>
              <w:rPr>
                <w:rFonts w:ascii="TH SarabunPSK" w:hAnsi="TH SarabunPSK" w:cs="TH SarabunPSK"/>
                <w:szCs w:val="48"/>
              </w:rPr>
            </w:pPr>
            <w:r w:rsidRPr="00682AB4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นายศุภกิจ</w:t>
            </w:r>
            <w:r w:rsidRPr="00682AB4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 </w:t>
            </w:r>
            <w:r w:rsidRPr="00682AB4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บุญศิริ</w:t>
            </w:r>
            <w:r w:rsidRPr="00F25F14">
              <w:rPr>
                <w:rFonts w:ascii="TH SarabunPSK" w:hAnsi="TH SarabunPSK" w:cs="TH SarabunPSK"/>
                <w:szCs w:val="48"/>
              </w:rPr>
              <w:br/>
            </w:r>
            <w:r w:rsidRPr="000B7B69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รองอธิบดีกรมโรงงานอุตสาหกรรม</w:t>
            </w:r>
            <w:r w:rsidRPr="000B7B69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</w:p>
          <w:p w14:paraId="1A889568" w14:textId="77777777" w:rsidR="00305F10" w:rsidRPr="000B7B69" w:rsidRDefault="00305F10" w:rsidP="006A2B71">
            <w:pPr>
              <w:pStyle w:val="Title"/>
              <w:spacing w:before="0" w:after="0"/>
              <w:rPr>
                <w:rFonts w:ascii="TH SarabunPSK" w:hAnsi="TH SarabunPSK" w:cs="TH SarabunPSK"/>
                <w:szCs w:val="48"/>
              </w:rPr>
            </w:pPr>
            <w:r w:rsidRPr="000B7B69">
              <w:rPr>
                <w:rFonts w:ascii="TH SarabunPSK" w:hAnsi="TH SarabunPSK" w:cs="TH SarabunPSK"/>
                <w:szCs w:val="48"/>
                <w:cs/>
                <w:lang w:bidi="th-TH"/>
              </w:rPr>
              <w:t>(</w:t>
            </w:r>
            <w:r w:rsidRPr="000B7B69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ผู้แทน</w:t>
            </w:r>
            <w:r w:rsidRPr="000B7B69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) </w:t>
            </w:r>
            <w:r w:rsidRPr="000B7B69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ปลัดกระทรวงอุตสาหกรรม</w:t>
            </w:r>
          </w:p>
          <w:p w14:paraId="04D88636" w14:textId="77777777" w:rsidR="00305F10" w:rsidRDefault="00305F10" w:rsidP="006A2B71">
            <w:pPr>
              <w:pStyle w:val="Title"/>
              <w:spacing w:before="0" w:after="0"/>
              <w:rPr>
                <w:rFonts w:ascii="TH SarabunPSK" w:hAnsi="TH SarabunPSK" w:cs="TH SarabunPSK"/>
                <w:szCs w:val="48"/>
                <w:lang w:bidi="th-TH"/>
              </w:rPr>
            </w:pPr>
            <w:r w:rsidRPr="000B7B69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กรรมการโดยตำแหน่ง</w:t>
            </w:r>
          </w:p>
          <w:p w14:paraId="01A1676A" w14:textId="77777777" w:rsidR="00305F10" w:rsidRPr="000B7B69" w:rsidRDefault="00305F10" w:rsidP="006A2B71">
            <w:pPr>
              <w:rPr>
                <w:lang w:bidi="th-TH"/>
              </w:rPr>
            </w:pPr>
          </w:p>
          <w:p w14:paraId="2808FDEA" w14:textId="47B17137" w:rsidR="00305F10" w:rsidRDefault="00305F10" w:rsidP="006A2B71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(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 xml:space="preserve">อายุ </w:t>
            </w:r>
            <w:r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5</w:t>
            </w:r>
            <w:r w:rsidR="00DF604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4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>ปี)</w:t>
            </w:r>
          </w:p>
          <w:p w14:paraId="7C01BA85" w14:textId="77777777" w:rsidR="00305F10" w:rsidRPr="00F25F14" w:rsidRDefault="00305F10" w:rsidP="006A2B71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</w:p>
        </w:tc>
      </w:tr>
      <w:tr w:rsidR="00305F10" w:rsidRPr="00A60853" w14:paraId="40FDB1B0" w14:textId="77777777" w:rsidTr="00305F10">
        <w:trPr>
          <w:trHeight w:val="1589"/>
        </w:trPr>
        <w:tc>
          <w:tcPr>
            <w:tcW w:w="3664" w:type="dxa"/>
            <w:gridSpan w:val="3"/>
            <w:vMerge/>
          </w:tcPr>
          <w:p w14:paraId="41538465" w14:textId="77777777" w:rsidR="00305F10" w:rsidRPr="00F25F14" w:rsidRDefault="00305F10" w:rsidP="006A2B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3C0AF075" w14:textId="77777777" w:rsidR="00305F10" w:rsidRPr="00F25F14" w:rsidRDefault="00305F10" w:rsidP="006A2B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10" w:type="dxa"/>
            <w:vMerge w:val="restart"/>
          </w:tcPr>
          <w:p w14:paraId="0AB78336" w14:textId="77777777" w:rsidR="00305F10" w:rsidRPr="00F25F14" w:rsidRDefault="00305F10" w:rsidP="006A2B7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ประวัติการทำงาน</w:t>
            </w:r>
          </w:p>
          <w:p w14:paraId="3D3165C4" w14:textId="77777777" w:rsidR="00305F10" w:rsidRDefault="00305F10" w:rsidP="006A2B7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  <w:lang w:bidi="th-TH"/>
              </w:rPr>
            </w:pPr>
            <w:r w:rsidRPr="00346C62">
              <w:rPr>
                <w:rFonts w:ascii="TH SarabunPSK" w:hAnsi="TH SarabunPSK" w:cs="TH SarabunPSK" w:hint="cs"/>
                <w:b w:val="0"/>
                <w:bCs w:val="0"/>
                <w:color w:val="auto"/>
                <w:sz w:val="40"/>
                <w:szCs w:val="40"/>
                <w:u w:val="none"/>
                <w:cs/>
                <w:lang w:bidi="th-TH"/>
              </w:rPr>
              <w:t>รองอธิบดีกรมโรงงานอุตสาหกรรม</w:t>
            </w:r>
            <w:r w:rsidRPr="00346C62">
              <w:rPr>
                <w:rFonts w:ascii="TH SarabunPSK" w:hAnsi="TH SarabunPSK" w:cs="TH SarabunPSK"/>
                <w:b w:val="0"/>
                <w:bCs w:val="0"/>
                <w:color w:val="auto"/>
                <w:sz w:val="40"/>
                <w:szCs w:val="40"/>
                <w:u w:val="none"/>
                <w:cs/>
                <w:lang w:bidi="th-TH"/>
              </w:rPr>
              <w:t xml:space="preserve"> </w:t>
            </w:r>
          </w:p>
          <w:p w14:paraId="2B19DE0E" w14:textId="77777777" w:rsidR="00305F10" w:rsidRPr="00F25F14" w:rsidRDefault="00305F10" w:rsidP="006A2B7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ประวัติการศึกษา</w:t>
            </w:r>
          </w:p>
          <w:p w14:paraId="1A688E5D" w14:textId="77777777" w:rsidR="00305F10" w:rsidRPr="00346C62" w:rsidRDefault="00305F10" w:rsidP="006A2B71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346C62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วิศกรรมศาสตร์มหาบัณฑิต</w:t>
            </w:r>
            <w:r w:rsidRPr="00346C62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46C62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สาขาเทคโนโลยีการจัดการพลังงาน</w:t>
            </w:r>
          </w:p>
          <w:p w14:paraId="382A4001" w14:textId="77777777" w:rsidR="00305F10" w:rsidRPr="00346C62" w:rsidRDefault="00305F10" w:rsidP="006A2B71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346C62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วิศกรรมศาสตร์บัณฑิต</w:t>
            </w:r>
            <w:r w:rsidRPr="00346C62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346C62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สาขาวิศวกรรมไฟฟ้า</w:t>
            </w:r>
          </w:p>
          <w:p w14:paraId="47E6455F" w14:textId="77777777" w:rsidR="00305F10" w:rsidRPr="00F25F14" w:rsidRDefault="00305F10" w:rsidP="006A2B7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04F11FA3" wp14:editId="31576E2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583565</wp:posOffset>
                      </wp:positionV>
                      <wp:extent cx="337820" cy="337185"/>
                      <wp:effectExtent l="0" t="0" r="5080" b="5715"/>
                      <wp:wrapNone/>
                      <wp:docPr id="3" name="Group 3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8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8E127B" id="Group 3" o:spid="_x0000_s1026" alt="phone icon" style="position:absolute;margin-left:-.4pt;margin-top:45.95pt;width:26.6pt;height:26.55pt;z-index:251708416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6lvNTQAAF0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HT&#10;qW81NAAAXQkBAA4AAAAAAAAAAAAAAAAAOgIAAGRycy9lMm9Eb2MueG1sUEsBAi0ACgAAAAAAAAAh&#10;AO1s7auPAgAAjwIAABQAAAAAAAAAAAAAAAAAmzYAAGRycy9tZWRpYS9pbWFnZTEucG5nUEsBAi0A&#10;FAAGAAgAAAAhAIDV7cLdAAAABwEAAA8AAAAAAAAAAAAAAAAAXD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">
                        <v:imagedata r:id="rId20" o:title="Phone icon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0072C7"/>
                <w:sz w:val="40"/>
                <w:szCs w:val="40"/>
                <w:cs/>
                <w:lang w:bidi="th-TH"/>
              </w:rPr>
              <w:t>การติดต่อ</w:t>
            </w:r>
          </w:p>
          <w:p w14:paraId="34E59DAB" w14:textId="67DE6A15" w:rsidR="00305F10" w:rsidRDefault="00305F10" w:rsidP="00305F1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Pr="00BF15A5">
              <w:rPr>
                <w:rFonts w:ascii="TH SarabunPSK" w:hAnsi="TH SarabunPSK" w:cs="TH SarabunPSK"/>
                <w:sz w:val="40"/>
                <w:szCs w:val="40"/>
              </w:rPr>
              <w:t>02 610 5201</w:t>
            </w:r>
          </w:p>
          <w:p w14:paraId="51D0EA89" w14:textId="2F42AAB6" w:rsidR="00305F10" w:rsidRPr="00305F10" w:rsidRDefault="00305F10" w:rsidP="00305F1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</w:p>
          <w:p w14:paraId="5E42BA9B" w14:textId="52BC5E49" w:rsidR="00305F10" w:rsidRPr="00F25F14" w:rsidRDefault="00305F10" w:rsidP="00305F10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022ABCDF" wp14:editId="5F0B562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19050</wp:posOffset>
                      </wp:positionV>
                      <wp:extent cx="338455" cy="346075"/>
                      <wp:effectExtent l="0" t="0" r="4445" b="0"/>
                      <wp:wrapNone/>
                      <wp:docPr id="20" name="Group 20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1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3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C309A" id="Group 20" o:spid="_x0000_s1026" alt="email icon" style="position:absolute;margin-left:-.15pt;margin-top:1.5pt;width:26.65pt;height:27.25pt;z-index:251709440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CE32jIAALT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">
                        <v:imagedata r:id="rId21" o:title="Email icon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Pr="006F49F3">
              <w:rPr>
                <w:rFonts w:ascii="TH SarabunPSK" w:hAnsi="TH SarabunPSK" w:cs="TH SarabunPSK"/>
                <w:sz w:val="40"/>
                <w:szCs w:val="40"/>
              </w:rPr>
              <w:t>supakit_boonsiri@yahoo.com</w:t>
            </w:r>
          </w:p>
        </w:tc>
      </w:tr>
      <w:tr w:rsidR="00305F10" w14:paraId="6F8AEDD9" w14:textId="77777777" w:rsidTr="00305F10">
        <w:trPr>
          <w:trHeight w:val="1164"/>
        </w:trPr>
        <w:tc>
          <w:tcPr>
            <w:tcW w:w="721" w:type="dxa"/>
          </w:tcPr>
          <w:p w14:paraId="5F967D8F" w14:textId="77777777" w:rsidR="00305F10" w:rsidRPr="0056708E" w:rsidRDefault="00305F10" w:rsidP="006A2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3" w:type="dxa"/>
            <w:gridSpan w:val="2"/>
          </w:tcPr>
          <w:p w14:paraId="2B5BC1E0" w14:textId="77777777" w:rsidR="00305F10" w:rsidRPr="00F25F14" w:rsidRDefault="00305F10" w:rsidP="006A2B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7A296991" w14:textId="77777777" w:rsidR="00305F10" w:rsidRPr="00F25F14" w:rsidRDefault="00305F10" w:rsidP="006A2B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10" w:type="dxa"/>
            <w:vMerge/>
          </w:tcPr>
          <w:p w14:paraId="21C3CC8C" w14:textId="77777777" w:rsidR="00305F10" w:rsidRPr="00F25F14" w:rsidRDefault="00305F10" w:rsidP="006A2B71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305F10" w14:paraId="5FE073DB" w14:textId="77777777" w:rsidTr="00305F10">
        <w:trPr>
          <w:trHeight w:val="543"/>
        </w:trPr>
        <w:tc>
          <w:tcPr>
            <w:tcW w:w="721" w:type="dxa"/>
          </w:tcPr>
          <w:p w14:paraId="3FD3999D" w14:textId="77777777" w:rsidR="00305F10" w:rsidRDefault="00305F10" w:rsidP="006A2B7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33B8F893" w14:textId="77777777" w:rsidR="00305F10" w:rsidRPr="00376291" w:rsidRDefault="00305F10" w:rsidP="006A2B7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3" w:type="dxa"/>
          </w:tcPr>
          <w:p w14:paraId="5A24DF64" w14:textId="77777777" w:rsidR="00305F10" w:rsidRPr="00F25F14" w:rsidRDefault="00305F10" w:rsidP="006A2B71">
            <w:pPr>
              <w:pStyle w:val="Information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14:paraId="539ADDD0" w14:textId="77777777" w:rsidR="00305F10" w:rsidRPr="00F25F14" w:rsidRDefault="00305F10" w:rsidP="006A2B7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10" w:type="dxa"/>
            <w:vMerge/>
          </w:tcPr>
          <w:p w14:paraId="773C5046" w14:textId="77777777" w:rsidR="00305F10" w:rsidRPr="00F25F14" w:rsidRDefault="00305F10" w:rsidP="006A2B71">
            <w:pPr>
              <w:pStyle w:val="Heading1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305F10" w14:paraId="2B94FB89" w14:textId="77777777" w:rsidTr="00305F10">
        <w:trPr>
          <w:trHeight w:val="183"/>
        </w:trPr>
        <w:tc>
          <w:tcPr>
            <w:tcW w:w="721" w:type="dxa"/>
          </w:tcPr>
          <w:p w14:paraId="40C97E16" w14:textId="77777777" w:rsidR="00305F10" w:rsidRPr="00376291" w:rsidRDefault="00305F10" w:rsidP="006A2B7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3" w:type="dxa"/>
            <w:gridSpan w:val="2"/>
          </w:tcPr>
          <w:p w14:paraId="0CF6F08E" w14:textId="77777777" w:rsidR="00305F10" w:rsidRPr="00376291" w:rsidRDefault="00305F10" w:rsidP="006A2B7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87733E6" w14:textId="77777777" w:rsidR="00305F10" w:rsidRDefault="00305F10" w:rsidP="006A2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100F073A" w14:textId="77777777" w:rsidR="00305F10" w:rsidRDefault="00305F10" w:rsidP="006A2B71">
            <w:pPr>
              <w:pStyle w:val="Heading1"/>
            </w:pPr>
          </w:p>
        </w:tc>
      </w:tr>
      <w:tr w:rsidR="00305F10" w14:paraId="60B445A1" w14:textId="77777777" w:rsidTr="00305F10">
        <w:trPr>
          <w:trHeight w:val="624"/>
        </w:trPr>
        <w:tc>
          <w:tcPr>
            <w:tcW w:w="721" w:type="dxa"/>
          </w:tcPr>
          <w:p w14:paraId="0D828AD8" w14:textId="77777777" w:rsidR="00305F10" w:rsidRDefault="00305F10" w:rsidP="006A2B7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64152C4D" w14:textId="77777777" w:rsidR="00305F10" w:rsidRPr="00376291" w:rsidRDefault="00305F10" w:rsidP="006A2B7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3" w:type="dxa"/>
          </w:tcPr>
          <w:p w14:paraId="1B5169C8" w14:textId="77777777" w:rsidR="00305F10" w:rsidRPr="00380FD1" w:rsidRDefault="00305F10" w:rsidP="006A2B71">
            <w:pPr>
              <w:pStyle w:val="Information"/>
            </w:pPr>
          </w:p>
        </w:tc>
        <w:tc>
          <w:tcPr>
            <w:tcW w:w="423" w:type="dxa"/>
            <w:vMerge/>
          </w:tcPr>
          <w:p w14:paraId="1D53CF09" w14:textId="77777777" w:rsidR="00305F10" w:rsidRDefault="00305F10" w:rsidP="006A2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333A5AA5" w14:textId="77777777" w:rsidR="00305F10" w:rsidRDefault="00305F10" w:rsidP="006A2B71">
            <w:pPr>
              <w:pStyle w:val="Heading1"/>
            </w:pPr>
          </w:p>
        </w:tc>
      </w:tr>
      <w:tr w:rsidR="00305F10" w14:paraId="5AEC332F" w14:textId="77777777" w:rsidTr="00305F10">
        <w:trPr>
          <w:trHeight w:val="183"/>
        </w:trPr>
        <w:tc>
          <w:tcPr>
            <w:tcW w:w="721" w:type="dxa"/>
          </w:tcPr>
          <w:p w14:paraId="7EE01B95" w14:textId="77777777" w:rsidR="00305F10" w:rsidRPr="00376291" w:rsidRDefault="00305F10" w:rsidP="006A2B7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3" w:type="dxa"/>
            <w:gridSpan w:val="2"/>
          </w:tcPr>
          <w:p w14:paraId="768F2B1F" w14:textId="77777777" w:rsidR="00305F10" w:rsidRPr="00376291" w:rsidRDefault="00305F10" w:rsidP="006A2B7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D76382C" w14:textId="77777777" w:rsidR="00305F10" w:rsidRDefault="00305F10" w:rsidP="006A2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6B55F02F" w14:textId="77777777" w:rsidR="00305F10" w:rsidRDefault="00305F10" w:rsidP="006A2B71">
            <w:pPr>
              <w:pStyle w:val="Heading1"/>
            </w:pPr>
          </w:p>
        </w:tc>
      </w:tr>
      <w:tr w:rsidR="00305F10" w14:paraId="3896B468" w14:textId="77777777" w:rsidTr="00305F10">
        <w:trPr>
          <w:trHeight w:val="633"/>
        </w:trPr>
        <w:tc>
          <w:tcPr>
            <w:tcW w:w="721" w:type="dxa"/>
          </w:tcPr>
          <w:p w14:paraId="32747282" w14:textId="77777777" w:rsidR="00305F10" w:rsidRDefault="00305F10" w:rsidP="006A2B7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3859B64D" w14:textId="77777777" w:rsidR="00305F10" w:rsidRPr="00376291" w:rsidRDefault="00305F10" w:rsidP="006A2B7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3" w:type="dxa"/>
          </w:tcPr>
          <w:p w14:paraId="64B36FFA" w14:textId="77777777" w:rsidR="00305F10" w:rsidRPr="00380FD1" w:rsidRDefault="00305F10" w:rsidP="006A2B71">
            <w:pPr>
              <w:pStyle w:val="Information"/>
            </w:pPr>
          </w:p>
        </w:tc>
        <w:tc>
          <w:tcPr>
            <w:tcW w:w="423" w:type="dxa"/>
            <w:vMerge/>
          </w:tcPr>
          <w:p w14:paraId="52DBB903" w14:textId="77777777" w:rsidR="00305F10" w:rsidRDefault="00305F10" w:rsidP="006A2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52559735" w14:textId="77777777" w:rsidR="00305F10" w:rsidRDefault="00305F10" w:rsidP="006A2B71">
            <w:pPr>
              <w:pStyle w:val="Heading1"/>
            </w:pPr>
          </w:p>
        </w:tc>
      </w:tr>
      <w:tr w:rsidR="00305F10" w14:paraId="6369445A" w14:textId="77777777" w:rsidTr="00305F10">
        <w:trPr>
          <w:trHeight w:val="174"/>
        </w:trPr>
        <w:tc>
          <w:tcPr>
            <w:tcW w:w="721" w:type="dxa"/>
          </w:tcPr>
          <w:p w14:paraId="0893BFB1" w14:textId="77777777" w:rsidR="00305F10" w:rsidRPr="00376291" w:rsidRDefault="00305F10" w:rsidP="006A2B7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3" w:type="dxa"/>
            <w:gridSpan w:val="2"/>
          </w:tcPr>
          <w:p w14:paraId="272DAED6" w14:textId="77777777" w:rsidR="00305F10" w:rsidRPr="00376291" w:rsidRDefault="00305F10" w:rsidP="006A2B7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E9910CD" w14:textId="77777777" w:rsidR="00305F10" w:rsidRDefault="00305F10" w:rsidP="006A2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71263FC4" w14:textId="77777777" w:rsidR="00305F10" w:rsidRDefault="00305F10" w:rsidP="006A2B71">
            <w:pPr>
              <w:pStyle w:val="Heading1"/>
            </w:pPr>
          </w:p>
        </w:tc>
      </w:tr>
      <w:tr w:rsidR="00305F10" w14:paraId="0F98CB54" w14:textId="77777777" w:rsidTr="00305F10">
        <w:trPr>
          <w:trHeight w:val="1629"/>
        </w:trPr>
        <w:tc>
          <w:tcPr>
            <w:tcW w:w="721" w:type="dxa"/>
          </w:tcPr>
          <w:p w14:paraId="58701E2A" w14:textId="77777777" w:rsidR="00305F10" w:rsidRDefault="00305F10" w:rsidP="006A2B7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6042198E" w14:textId="77777777" w:rsidR="00305F10" w:rsidRPr="00376291" w:rsidRDefault="00305F10" w:rsidP="006A2B7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3" w:type="dxa"/>
          </w:tcPr>
          <w:p w14:paraId="62DB56CB" w14:textId="77777777" w:rsidR="00305F10" w:rsidRPr="00380FD1" w:rsidRDefault="00305F10" w:rsidP="006A2B71">
            <w:pPr>
              <w:pStyle w:val="Information"/>
            </w:pPr>
          </w:p>
        </w:tc>
        <w:tc>
          <w:tcPr>
            <w:tcW w:w="423" w:type="dxa"/>
            <w:vMerge/>
          </w:tcPr>
          <w:p w14:paraId="139D8D67" w14:textId="77777777" w:rsidR="00305F10" w:rsidRDefault="00305F10" w:rsidP="006A2B7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1E46723A" w14:textId="77777777" w:rsidR="00305F10" w:rsidRDefault="00305F10" w:rsidP="006A2B71">
            <w:pPr>
              <w:pStyle w:val="Heading1"/>
            </w:pPr>
          </w:p>
        </w:tc>
      </w:tr>
    </w:tbl>
    <w:p w14:paraId="37CA180C" w14:textId="5F09459F" w:rsidR="00305F10" w:rsidRDefault="00305F10" w:rsidP="006D79A8">
      <w:pPr>
        <w:pStyle w:val="BodyText"/>
        <w:rPr>
          <w:rFonts w:cstheme="minorBidi"/>
          <w:szCs w:val="25"/>
          <w:lang w:bidi="th-TH"/>
        </w:rPr>
      </w:pPr>
    </w:p>
    <w:p w14:paraId="01C0C69F" w14:textId="5B907DC7" w:rsidR="00305F10" w:rsidRDefault="00305F10" w:rsidP="006D79A8">
      <w:pPr>
        <w:pStyle w:val="BodyText"/>
        <w:rPr>
          <w:rFonts w:cstheme="minorBidi"/>
          <w:szCs w:val="25"/>
          <w:lang w:bidi="th-TH"/>
        </w:rPr>
      </w:pPr>
    </w:p>
    <w:p w14:paraId="51362817" w14:textId="25ACE14F" w:rsidR="00305F10" w:rsidRDefault="00305F10" w:rsidP="006D79A8">
      <w:pPr>
        <w:pStyle w:val="BodyText"/>
        <w:rPr>
          <w:rFonts w:cstheme="minorBidi"/>
          <w:szCs w:val="25"/>
          <w:lang w:bidi="th-TH"/>
        </w:rPr>
      </w:pPr>
    </w:p>
    <w:p w14:paraId="1414DBED" w14:textId="77777777" w:rsidR="00305F10" w:rsidRDefault="00305F10" w:rsidP="006D79A8">
      <w:pPr>
        <w:pStyle w:val="BodyText"/>
        <w:rPr>
          <w:rFonts w:cstheme="minorBidi"/>
          <w:szCs w:val="25"/>
          <w:lang w:bidi="th-TH"/>
        </w:rPr>
      </w:pP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5F1DF3" w14:paraId="4919C538" w14:textId="77777777" w:rsidTr="001F7EAA">
        <w:trPr>
          <w:trHeight w:val="2117"/>
        </w:trPr>
        <w:tc>
          <w:tcPr>
            <w:tcW w:w="3662" w:type="dxa"/>
            <w:gridSpan w:val="3"/>
            <w:vMerge w:val="restart"/>
          </w:tcPr>
          <w:p w14:paraId="29993BC7" w14:textId="0EC45BA2" w:rsidR="005F1DF3" w:rsidRPr="00A60853" w:rsidRDefault="009D6B3F" w:rsidP="00FB286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theme="minorBidi"/>
                <w:szCs w:val="25"/>
                <w:cs/>
                <w:lang w:bidi="th-TH"/>
              </w:rPr>
            </w:pPr>
            <w:r>
              <w:rPr>
                <w:rFonts w:ascii="Times New Roman" w:hAnsi="Times New Roman" w:cstheme="minorBidi" w:hint="cs"/>
                <w:noProof/>
                <w:szCs w:val="25"/>
                <w:lang w:val="th-TH" w:bidi="th-TH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1DFC195D" wp14:editId="7D6980C3">
                  <wp:simplePos x="0" y="0"/>
                  <wp:positionH relativeFrom="column">
                    <wp:posOffset>-352103</wp:posOffset>
                  </wp:positionH>
                  <wp:positionV relativeFrom="paragraph">
                    <wp:posOffset>-371220</wp:posOffset>
                  </wp:positionV>
                  <wp:extent cx="2236353" cy="2456597"/>
                  <wp:effectExtent l="0" t="0" r="8890" b="5715"/>
                  <wp:wrapNone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353" cy="245659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</w:tcPr>
          <w:p w14:paraId="76971609" w14:textId="77777777" w:rsidR="005F1DF3" w:rsidRPr="00F25F14" w:rsidRDefault="005F1DF3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8"/>
                <w:szCs w:val="48"/>
              </w:rPr>
            </w:pPr>
          </w:p>
        </w:tc>
        <w:tc>
          <w:tcPr>
            <w:tcW w:w="6607" w:type="dxa"/>
          </w:tcPr>
          <w:p w14:paraId="6DBB3D35" w14:textId="77777777" w:rsidR="005B5F23" w:rsidRPr="005B5F23" w:rsidRDefault="00547473" w:rsidP="005B5F23">
            <w:pPr>
              <w:pStyle w:val="Title"/>
              <w:spacing w:before="0" w:after="0"/>
              <w:rPr>
                <w:rFonts w:ascii="TH SarabunPSK" w:hAnsi="TH SarabunPSK" w:cs="TH SarabunPSK"/>
                <w:szCs w:val="48"/>
              </w:rPr>
            </w:pPr>
            <w:r w:rsidRPr="0054747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นายเพิ่มสุข</w:t>
            </w:r>
            <w:r w:rsidRPr="00547473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 </w:t>
            </w:r>
            <w:r w:rsidRPr="0054747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สัจจาภิวัฒน์</w:t>
            </w:r>
            <w:r w:rsidR="005F1DF3" w:rsidRPr="00F25F14">
              <w:rPr>
                <w:rFonts w:ascii="TH SarabunPSK" w:hAnsi="TH SarabunPSK" w:cs="TH SarabunPSK"/>
                <w:szCs w:val="48"/>
              </w:rPr>
              <w:br/>
            </w:r>
            <w:r w:rsidR="005B5F23" w:rsidRPr="005B5F2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เลขาธิการสำนักงานปรมานูเพื่อสันติ</w:t>
            </w:r>
          </w:p>
          <w:p w14:paraId="1D3541D2" w14:textId="624CE541" w:rsidR="005F1DF3" w:rsidRDefault="005B5F23" w:rsidP="005B5F23">
            <w:pPr>
              <w:pStyle w:val="Title"/>
              <w:spacing w:before="0" w:after="0"/>
              <w:rPr>
                <w:rFonts w:ascii="TH SarabunPSK" w:hAnsi="TH SarabunPSK" w:cs="TH SarabunPSK"/>
                <w:szCs w:val="48"/>
                <w:lang w:bidi="th-TH"/>
              </w:rPr>
            </w:pPr>
            <w:r w:rsidRPr="005B5F23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กรรมการโดยตำแหน่ง</w:t>
            </w:r>
          </w:p>
          <w:p w14:paraId="3B03DA23" w14:textId="77777777" w:rsidR="005B5F23" w:rsidRPr="005B5F23" w:rsidRDefault="005B5F23" w:rsidP="005B5F23">
            <w:pPr>
              <w:rPr>
                <w:lang w:bidi="th-TH"/>
              </w:rPr>
            </w:pPr>
          </w:p>
          <w:p w14:paraId="38D7E31C" w14:textId="2A637BF7" w:rsidR="005F1DF3" w:rsidRDefault="005F1DF3" w:rsidP="005B5F23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(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 xml:space="preserve">อายุ </w:t>
            </w:r>
            <w:r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5</w:t>
            </w:r>
            <w:r w:rsidR="00DF604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5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>ปี)</w:t>
            </w:r>
          </w:p>
          <w:p w14:paraId="1F2AD428" w14:textId="1C56611A" w:rsidR="001F7EAA" w:rsidRPr="00F25F14" w:rsidRDefault="001F7EAA" w:rsidP="005B5F23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</w:p>
        </w:tc>
      </w:tr>
      <w:tr w:rsidR="005F1DF3" w:rsidRPr="00A60853" w14:paraId="00DB4B5B" w14:textId="77777777" w:rsidTr="001F7EAA">
        <w:trPr>
          <w:trHeight w:val="1589"/>
        </w:trPr>
        <w:tc>
          <w:tcPr>
            <w:tcW w:w="3662" w:type="dxa"/>
            <w:gridSpan w:val="3"/>
            <w:vMerge/>
          </w:tcPr>
          <w:p w14:paraId="7CAFC224" w14:textId="77777777" w:rsidR="005F1DF3" w:rsidRPr="00F25F14" w:rsidRDefault="005F1DF3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7DB7E63F" w14:textId="77777777" w:rsidR="005F1DF3" w:rsidRPr="00F25F14" w:rsidRDefault="005F1DF3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 w:val="restart"/>
          </w:tcPr>
          <w:p w14:paraId="1308F2CE" w14:textId="77777777" w:rsidR="005F1DF3" w:rsidRPr="00F25F14" w:rsidRDefault="005F1DF3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ประวัติการทำงาน</w:t>
            </w:r>
          </w:p>
          <w:p w14:paraId="146377DB" w14:textId="77777777" w:rsidR="00BA3B62" w:rsidRDefault="00BA3B62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  <w:lang w:bidi="th-TH"/>
              </w:rPr>
            </w:pPr>
            <w:r w:rsidRPr="00BA3B62">
              <w:rPr>
                <w:rFonts w:ascii="TH SarabunPSK" w:hAnsi="TH SarabunPSK" w:cs="TH SarabunPSK" w:hint="cs"/>
                <w:b w:val="0"/>
                <w:bCs w:val="0"/>
                <w:color w:val="auto"/>
                <w:sz w:val="40"/>
                <w:szCs w:val="40"/>
                <w:u w:val="none"/>
                <w:cs/>
                <w:lang w:bidi="th-TH"/>
              </w:rPr>
              <w:t>เลขาธิการสำนักงานปรมานูเพื่อสันติ</w:t>
            </w:r>
          </w:p>
          <w:p w14:paraId="0C48DABD" w14:textId="0348A15F" w:rsidR="005F1DF3" w:rsidRPr="00F25F14" w:rsidRDefault="005F1DF3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ประวัติการศึกษา</w:t>
            </w:r>
          </w:p>
          <w:p w14:paraId="61C915BA" w14:textId="77777777" w:rsidR="00547473" w:rsidRPr="00547473" w:rsidRDefault="00547473" w:rsidP="00547473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54747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วิทยาศาสตร์มหาบัณฑิต</w:t>
            </w:r>
            <w:r w:rsidRPr="0054747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54747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สาขาเทคโนโลยีสิ่งแวดล้อม</w:t>
            </w:r>
            <w:r w:rsidRPr="0054747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54747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มหาวิทยาลัยมหิดล</w:t>
            </w:r>
          </w:p>
          <w:p w14:paraId="7A537C29" w14:textId="77777777" w:rsidR="00547473" w:rsidRPr="00547473" w:rsidRDefault="00547473" w:rsidP="00547473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54747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วิทยาศาสตร์บัณฑิต</w:t>
            </w:r>
            <w:r w:rsidRPr="0054747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54747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สาขาฟิสิกส์</w:t>
            </w:r>
            <w:r w:rsidRPr="00547473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547473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มหาวิทยาลัยรามคำแหง</w:t>
            </w:r>
          </w:p>
          <w:p w14:paraId="29AE2825" w14:textId="77777777" w:rsidR="005F1DF3" w:rsidRPr="00F25F14" w:rsidRDefault="005F1DF3" w:rsidP="00FB2861">
            <w:pPr>
              <w:pStyle w:val="Heading2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430EBFB1" wp14:editId="27DCB2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583565</wp:posOffset>
                      </wp:positionV>
                      <wp:extent cx="337820" cy="337185"/>
                      <wp:effectExtent l="0" t="0" r="5080" b="5715"/>
                      <wp:wrapNone/>
                      <wp:docPr id="145" name="Group 145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46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4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3BB821" id="Group 145" o:spid="_x0000_s1026" alt="phone icon" style="position:absolute;margin-left:-.4pt;margin-top:45.95pt;width:26.6pt;height:26.55pt;z-index:251694080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zwcOTQAAGA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">
                        <v:imagedata r:id="rId12" o:title="Phone icon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0072C7"/>
                <w:sz w:val="40"/>
                <w:szCs w:val="40"/>
                <w:cs/>
                <w:lang w:bidi="th-TH"/>
              </w:rPr>
              <w:t>การติดต่อ</w:t>
            </w:r>
          </w:p>
          <w:p w14:paraId="1946E664" w14:textId="77777777" w:rsidR="005F1DF3" w:rsidRPr="00F25F14" w:rsidRDefault="005F1DF3" w:rsidP="00FB2861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Pr="00BF15A5">
              <w:rPr>
                <w:rFonts w:ascii="TH SarabunPSK" w:hAnsi="TH SarabunPSK" w:cs="TH SarabunPSK"/>
                <w:sz w:val="40"/>
                <w:szCs w:val="40"/>
              </w:rPr>
              <w:t>02 610 5201</w:t>
            </w:r>
          </w:p>
          <w:p w14:paraId="500140BA" w14:textId="77777777" w:rsidR="005F1DF3" w:rsidRDefault="005F1DF3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58BBCA54" wp14:editId="374DEE4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221615</wp:posOffset>
                      </wp:positionV>
                      <wp:extent cx="338455" cy="346075"/>
                      <wp:effectExtent l="0" t="0" r="4445" b="0"/>
                      <wp:wrapNone/>
                      <wp:docPr id="148" name="Group 148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149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50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AC3E42" id="Group 148" o:spid="_x0000_s1026" alt="email icon" style="position:absolute;margin-left:-.1pt;margin-top:17.45pt;width:26.65pt;height:27.25pt;z-index:251695104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Nn81jIAALb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">
                        <v:imagedata r:id="rId14" o:title="Email icon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 </w:t>
            </w:r>
            <w:r w:rsidRPr="00F25F14">
              <w:rPr>
                <w:rFonts w:ascii="TH SarabunPSK" w:hAnsi="TH SarabunPSK" w:cs="TH SarabunPSK"/>
              </w:rPr>
              <w:t xml:space="preserve">       </w:t>
            </w:r>
          </w:p>
          <w:p w14:paraId="5B1CF476" w14:textId="5EFA6656" w:rsidR="005F1DF3" w:rsidRPr="00F25F14" w:rsidRDefault="005F1DF3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  <w:r w:rsidR="00BA3B62" w:rsidRPr="00BA3B62">
              <w:rPr>
                <w:rFonts w:ascii="TH SarabunPSK" w:hAnsi="TH SarabunPSK" w:cs="TH SarabunPSK"/>
                <w:sz w:val="40"/>
                <w:szCs w:val="40"/>
              </w:rPr>
              <w:t>permsuk.s@oap.go.th</w:t>
            </w:r>
          </w:p>
        </w:tc>
      </w:tr>
      <w:tr w:rsidR="005F1DF3" w14:paraId="76DBDC77" w14:textId="77777777" w:rsidTr="001F7EAA">
        <w:trPr>
          <w:trHeight w:val="1164"/>
        </w:trPr>
        <w:tc>
          <w:tcPr>
            <w:tcW w:w="720" w:type="dxa"/>
          </w:tcPr>
          <w:p w14:paraId="77E69887" w14:textId="77777777" w:rsidR="005F1DF3" w:rsidRPr="0056708E" w:rsidRDefault="005F1DF3" w:rsidP="00FB286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4767545" w14:textId="77777777" w:rsidR="005F1DF3" w:rsidRPr="00F25F14" w:rsidRDefault="005F1DF3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2F7DB19B" w14:textId="77777777" w:rsidR="005F1DF3" w:rsidRPr="00F25F14" w:rsidRDefault="005F1DF3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04136379" w14:textId="77777777" w:rsidR="005F1DF3" w:rsidRPr="00F25F14" w:rsidRDefault="005F1DF3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5F1DF3" w14:paraId="6DB42057" w14:textId="77777777" w:rsidTr="001F7EAA">
        <w:trPr>
          <w:trHeight w:val="543"/>
        </w:trPr>
        <w:tc>
          <w:tcPr>
            <w:tcW w:w="720" w:type="dxa"/>
          </w:tcPr>
          <w:p w14:paraId="6BA5B451" w14:textId="77777777" w:rsidR="005F1DF3" w:rsidRDefault="005F1DF3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4F0387A1" w14:textId="77777777" w:rsidR="005F1DF3" w:rsidRPr="00376291" w:rsidRDefault="005F1DF3" w:rsidP="00FB286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</w:tcPr>
          <w:p w14:paraId="5576FD3C" w14:textId="77777777" w:rsidR="005F1DF3" w:rsidRPr="00F25F14" w:rsidRDefault="005F1DF3" w:rsidP="00FB2861">
            <w:pPr>
              <w:pStyle w:val="Information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14:paraId="50DDC727" w14:textId="77777777" w:rsidR="005F1DF3" w:rsidRPr="00F25F14" w:rsidRDefault="005F1DF3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07" w:type="dxa"/>
            <w:vMerge/>
          </w:tcPr>
          <w:p w14:paraId="672E13A2" w14:textId="77777777" w:rsidR="005F1DF3" w:rsidRPr="00F25F14" w:rsidRDefault="005F1DF3" w:rsidP="00FB2861">
            <w:pPr>
              <w:pStyle w:val="Heading1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5F1DF3" w14:paraId="5CB35C4A" w14:textId="77777777" w:rsidTr="001F7EAA">
        <w:trPr>
          <w:trHeight w:val="183"/>
        </w:trPr>
        <w:tc>
          <w:tcPr>
            <w:tcW w:w="720" w:type="dxa"/>
          </w:tcPr>
          <w:p w14:paraId="3249986D" w14:textId="77777777" w:rsidR="005F1DF3" w:rsidRPr="00376291" w:rsidRDefault="005F1DF3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</w:tcPr>
          <w:p w14:paraId="4C6959F3" w14:textId="77777777" w:rsidR="005F1DF3" w:rsidRPr="00376291" w:rsidRDefault="005F1DF3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0AC9CA4" w14:textId="77777777" w:rsidR="005F1DF3" w:rsidRDefault="005F1DF3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901FF7D" w14:textId="77777777" w:rsidR="005F1DF3" w:rsidRDefault="005F1DF3" w:rsidP="00FB2861">
            <w:pPr>
              <w:pStyle w:val="Heading1"/>
            </w:pPr>
          </w:p>
        </w:tc>
      </w:tr>
      <w:tr w:rsidR="005F1DF3" w14:paraId="5FC8D062" w14:textId="77777777" w:rsidTr="001F7EAA">
        <w:trPr>
          <w:trHeight w:val="624"/>
        </w:trPr>
        <w:tc>
          <w:tcPr>
            <w:tcW w:w="720" w:type="dxa"/>
          </w:tcPr>
          <w:p w14:paraId="67E86E41" w14:textId="77777777" w:rsidR="005F1DF3" w:rsidRDefault="005F1DF3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5ADA989E" w14:textId="77777777" w:rsidR="005F1DF3" w:rsidRPr="00376291" w:rsidRDefault="005F1DF3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</w:tcPr>
          <w:p w14:paraId="0F1DB98C" w14:textId="77777777" w:rsidR="005F1DF3" w:rsidRPr="00380FD1" w:rsidRDefault="005F1DF3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0263E2AA" w14:textId="77777777" w:rsidR="005F1DF3" w:rsidRDefault="005F1DF3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CFB4D14" w14:textId="77777777" w:rsidR="005F1DF3" w:rsidRDefault="005F1DF3" w:rsidP="00FB2861">
            <w:pPr>
              <w:pStyle w:val="Heading1"/>
            </w:pPr>
          </w:p>
        </w:tc>
      </w:tr>
      <w:tr w:rsidR="005F1DF3" w14:paraId="1F9E8F83" w14:textId="77777777" w:rsidTr="001F7EAA">
        <w:trPr>
          <w:trHeight w:val="183"/>
        </w:trPr>
        <w:tc>
          <w:tcPr>
            <w:tcW w:w="720" w:type="dxa"/>
          </w:tcPr>
          <w:p w14:paraId="35EF2175" w14:textId="77777777" w:rsidR="005F1DF3" w:rsidRPr="00376291" w:rsidRDefault="005F1DF3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</w:tcPr>
          <w:p w14:paraId="31E367E3" w14:textId="77777777" w:rsidR="005F1DF3" w:rsidRPr="00376291" w:rsidRDefault="005F1DF3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C1535E5" w14:textId="77777777" w:rsidR="005F1DF3" w:rsidRDefault="005F1DF3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4C18881" w14:textId="77777777" w:rsidR="005F1DF3" w:rsidRDefault="005F1DF3" w:rsidP="00FB2861">
            <w:pPr>
              <w:pStyle w:val="Heading1"/>
            </w:pPr>
          </w:p>
        </w:tc>
      </w:tr>
      <w:tr w:rsidR="005F1DF3" w14:paraId="307DF0FF" w14:textId="77777777" w:rsidTr="001F7EAA">
        <w:trPr>
          <w:trHeight w:val="633"/>
        </w:trPr>
        <w:tc>
          <w:tcPr>
            <w:tcW w:w="720" w:type="dxa"/>
          </w:tcPr>
          <w:p w14:paraId="20F4557B" w14:textId="77777777" w:rsidR="005F1DF3" w:rsidRDefault="005F1DF3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58800EB2" w14:textId="77777777" w:rsidR="005F1DF3" w:rsidRPr="00376291" w:rsidRDefault="005F1DF3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</w:tcPr>
          <w:p w14:paraId="43C0B9A6" w14:textId="77777777" w:rsidR="005F1DF3" w:rsidRPr="00380FD1" w:rsidRDefault="005F1DF3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539F003A" w14:textId="77777777" w:rsidR="005F1DF3" w:rsidRDefault="005F1DF3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5D892A1" w14:textId="77777777" w:rsidR="005F1DF3" w:rsidRDefault="005F1DF3" w:rsidP="00FB2861">
            <w:pPr>
              <w:pStyle w:val="Heading1"/>
            </w:pPr>
          </w:p>
        </w:tc>
      </w:tr>
      <w:tr w:rsidR="005F1DF3" w14:paraId="1B3C38E9" w14:textId="77777777" w:rsidTr="001F7EAA">
        <w:trPr>
          <w:trHeight w:val="174"/>
        </w:trPr>
        <w:tc>
          <w:tcPr>
            <w:tcW w:w="720" w:type="dxa"/>
          </w:tcPr>
          <w:p w14:paraId="6A933D8D" w14:textId="77777777" w:rsidR="005F1DF3" w:rsidRPr="00376291" w:rsidRDefault="005F1DF3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</w:tcPr>
          <w:p w14:paraId="2DAD3F0A" w14:textId="77777777" w:rsidR="005F1DF3" w:rsidRPr="00376291" w:rsidRDefault="005F1DF3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A581CED" w14:textId="77777777" w:rsidR="005F1DF3" w:rsidRDefault="005F1DF3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15A9613" w14:textId="77777777" w:rsidR="005F1DF3" w:rsidRDefault="005F1DF3" w:rsidP="00FB2861">
            <w:pPr>
              <w:pStyle w:val="Heading1"/>
            </w:pPr>
          </w:p>
        </w:tc>
      </w:tr>
      <w:tr w:rsidR="005F1DF3" w14:paraId="65729C0A" w14:textId="77777777" w:rsidTr="001F7EAA">
        <w:trPr>
          <w:trHeight w:val="633"/>
        </w:trPr>
        <w:tc>
          <w:tcPr>
            <w:tcW w:w="720" w:type="dxa"/>
          </w:tcPr>
          <w:p w14:paraId="70600C99" w14:textId="77777777" w:rsidR="005F1DF3" w:rsidRDefault="005F1DF3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2FD02E23" w14:textId="77777777" w:rsidR="005F1DF3" w:rsidRPr="00376291" w:rsidRDefault="005F1DF3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</w:tcPr>
          <w:p w14:paraId="6086C590" w14:textId="77777777" w:rsidR="005F1DF3" w:rsidRPr="00380FD1" w:rsidRDefault="005F1DF3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2D55FEC7" w14:textId="77777777" w:rsidR="005F1DF3" w:rsidRDefault="005F1DF3" w:rsidP="00FB286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71BED7C" w14:textId="77777777" w:rsidR="005F1DF3" w:rsidRDefault="005F1DF3" w:rsidP="00FB2861">
            <w:pPr>
              <w:pStyle w:val="Heading1"/>
            </w:pPr>
          </w:p>
        </w:tc>
      </w:tr>
      <w:tr w:rsidR="005F1DF3" w14:paraId="537997C5" w14:textId="77777777" w:rsidTr="001F7EAA">
        <w:trPr>
          <w:trHeight w:val="2448"/>
        </w:trPr>
        <w:tc>
          <w:tcPr>
            <w:tcW w:w="720" w:type="dxa"/>
          </w:tcPr>
          <w:p w14:paraId="78D91E58" w14:textId="77777777" w:rsidR="005F1DF3" w:rsidRPr="0056708E" w:rsidRDefault="005F1DF3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C6E19B1" w14:textId="77777777" w:rsidR="005F1DF3" w:rsidRPr="0056708E" w:rsidRDefault="005F1DF3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66DC81BA" w14:textId="77777777" w:rsidR="005F1DF3" w:rsidRDefault="005F1DF3" w:rsidP="00FB2861"/>
        </w:tc>
        <w:tc>
          <w:tcPr>
            <w:tcW w:w="6607" w:type="dxa"/>
            <w:vMerge/>
          </w:tcPr>
          <w:p w14:paraId="3469A206" w14:textId="77777777" w:rsidR="005F1DF3" w:rsidRDefault="005F1DF3" w:rsidP="00FB2861"/>
        </w:tc>
      </w:tr>
    </w:tbl>
    <w:p w14:paraId="0C70CEDD" w14:textId="3970AD0D" w:rsidR="005F1DF3" w:rsidRDefault="005F1DF3" w:rsidP="006D79A8">
      <w:pPr>
        <w:pStyle w:val="BodyText"/>
        <w:rPr>
          <w:rFonts w:cstheme="minorBidi"/>
          <w:szCs w:val="25"/>
          <w:lang w:bidi="th-TH"/>
        </w:rPr>
      </w:pPr>
    </w:p>
    <w:p w14:paraId="32AB94C7" w14:textId="7B7773F3" w:rsidR="00A37852" w:rsidRDefault="00A37852" w:rsidP="006D79A8">
      <w:pPr>
        <w:pStyle w:val="BodyText"/>
        <w:rPr>
          <w:rFonts w:cstheme="minorBidi"/>
          <w:szCs w:val="25"/>
          <w:lang w:bidi="th-TH"/>
        </w:rPr>
      </w:pPr>
    </w:p>
    <w:p w14:paraId="30A8336E" w14:textId="3FC9CA11" w:rsidR="00A37852" w:rsidRDefault="00A37852" w:rsidP="006D79A8">
      <w:pPr>
        <w:pStyle w:val="BodyText"/>
        <w:rPr>
          <w:rFonts w:cstheme="minorBidi"/>
          <w:szCs w:val="25"/>
          <w:lang w:bidi="th-TH"/>
        </w:rPr>
      </w:pPr>
    </w:p>
    <w:tbl>
      <w:tblPr>
        <w:tblW w:w="1069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1"/>
        <w:gridCol w:w="630"/>
        <w:gridCol w:w="2313"/>
        <w:gridCol w:w="423"/>
        <w:gridCol w:w="6610"/>
      </w:tblGrid>
      <w:tr w:rsidR="00E9224A" w14:paraId="38172CF8" w14:textId="77777777" w:rsidTr="00305F10">
        <w:trPr>
          <w:trHeight w:val="2117"/>
        </w:trPr>
        <w:tc>
          <w:tcPr>
            <w:tcW w:w="3664" w:type="dxa"/>
            <w:gridSpan w:val="3"/>
            <w:vMerge w:val="restart"/>
          </w:tcPr>
          <w:p w14:paraId="434515EF" w14:textId="5CFCEB2E" w:rsidR="00E9224A" w:rsidRPr="00A60853" w:rsidRDefault="00E9224A" w:rsidP="00FB286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theme="minorBidi"/>
                <w:szCs w:val="25"/>
                <w:cs/>
                <w:lang w:bidi="th-TH"/>
              </w:rPr>
            </w:pPr>
            <w:r>
              <w:rPr>
                <w:rFonts w:ascii="Times New Roman" w:hAnsi="Times New Roman" w:cstheme="minorBidi" w:hint="cs"/>
                <w:noProof/>
                <w:szCs w:val="25"/>
                <w:lang w:val="th-TH" w:bidi="th-TH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6DD72830" wp14:editId="48B6AA90">
                  <wp:simplePos x="0" y="0"/>
                  <wp:positionH relativeFrom="column">
                    <wp:posOffset>-357396</wp:posOffset>
                  </wp:positionH>
                  <wp:positionV relativeFrom="paragraph">
                    <wp:posOffset>-350038</wp:posOffset>
                  </wp:positionV>
                  <wp:extent cx="2435764" cy="2352434"/>
                  <wp:effectExtent l="0" t="0" r="3175" b="0"/>
                  <wp:wrapNone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057" cy="23565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</w:tcPr>
          <w:p w14:paraId="4C6745AB" w14:textId="77777777" w:rsidR="00E9224A" w:rsidRPr="00F25F14" w:rsidRDefault="00E9224A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8"/>
                <w:szCs w:val="48"/>
              </w:rPr>
            </w:pPr>
          </w:p>
        </w:tc>
        <w:tc>
          <w:tcPr>
            <w:tcW w:w="6610" w:type="dxa"/>
          </w:tcPr>
          <w:p w14:paraId="1A42F1B5" w14:textId="77777777" w:rsidR="00655344" w:rsidRPr="00655344" w:rsidRDefault="00E9224A" w:rsidP="00655344">
            <w:pPr>
              <w:pStyle w:val="Title"/>
              <w:spacing w:before="0" w:after="0"/>
              <w:rPr>
                <w:rFonts w:ascii="TH SarabunPSK" w:hAnsi="TH SarabunPSK" w:cs="TH SarabunPSK"/>
                <w:szCs w:val="48"/>
              </w:rPr>
            </w:pPr>
            <w:r w:rsidRPr="00E9224A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รองศาสตร์</w:t>
            </w:r>
            <w:r w:rsidRPr="00E9224A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</w:t>
            </w:r>
            <w:r w:rsidRPr="00E9224A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ดร</w:t>
            </w:r>
            <w:r w:rsidRPr="00E9224A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. </w:t>
            </w:r>
            <w:r w:rsidRPr="00E9224A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ธวัชชัย</w:t>
            </w:r>
            <w:r w:rsidRPr="00E9224A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 </w:t>
            </w:r>
            <w:r w:rsidRPr="00E9224A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อ่อนจันทร์</w:t>
            </w:r>
            <w:r w:rsidRPr="00F25F14">
              <w:rPr>
                <w:rFonts w:ascii="TH SarabunPSK" w:hAnsi="TH SarabunPSK" w:cs="TH SarabunPSK"/>
                <w:szCs w:val="48"/>
              </w:rPr>
              <w:br/>
            </w:r>
            <w:r w:rsidR="00655344" w:rsidRPr="00655344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ผู้อำนวยการสถาบันเทคโนโลยีนิวเคลียร์แห่งชาติ</w:t>
            </w:r>
            <w:r w:rsidR="00655344" w:rsidRPr="00655344">
              <w:rPr>
                <w:rFonts w:ascii="TH SarabunPSK" w:hAnsi="TH SarabunPSK" w:cs="TH SarabunPSK"/>
                <w:szCs w:val="48"/>
                <w:cs/>
                <w:lang w:bidi="th-TH"/>
              </w:rPr>
              <w:t xml:space="preserve"> (</w:t>
            </w:r>
            <w:r w:rsidR="00655344" w:rsidRPr="00655344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องค์การมหาชน</w:t>
            </w:r>
            <w:r w:rsidR="00655344" w:rsidRPr="00655344">
              <w:rPr>
                <w:rFonts w:ascii="TH SarabunPSK" w:hAnsi="TH SarabunPSK" w:cs="TH SarabunPSK"/>
                <w:szCs w:val="48"/>
                <w:cs/>
                <w:lang w:bidi="th-TH"/>
              </w:rPr>
              <w:t>)</w:t>
            </w:r>
          </w:p>
          <w:p w14:paraId="30E894C7" w14:textId="5E687684" w:rsidR="00E9224A" w:rsidRDefault="00655344" w:rsidP="00655344">
            <w:pPr>
              <w:pStyle w:val="Title"/>
              <w:spacing w:before="0" w:after="0"/>
              <w:rPr>
                <w:rFonts w:ascii="TH SarabunPSK" w:hAnsi="TH SarabunPSK" w:cs="TH SarabunPSK"/>
                <w:szCs w:val="48"/>
                <w:lang w:bidi="th-TH"/>
              </w:rPr>
            </w:pPr>
            <w:r w:rsidRPr="00655344">
              <w:rPr>
                <w:rFonts w:ascii="TH SarabunPSK" w:hAnsi="TH SarabunPSK" w:cs="TH SarabunPSK" w:hint="cs"/>
                <w:szCs w:val="48"/>
                <w:cs/>
                <w:lang w:bidi="th-TH"/>
              </w:rPr>
              <w:t>กรรมการและเลขานุการ</w:t>
            </w:r>
          </w:p>
          <w:p w14:paraId="68979991" w14:textId="77777777" w:rsidR="00655344" w:rsidRPr="00655344" w:rsidRDefault="00655344" w:rsidP="00655344">
            <w:pPr>
              <w:rPr>
                <w:lang w:bidi="th-TH"/>
              </w:rPr>
            </w:pPr>
          </w:p>
          <w:p w14:paraId="65A06018" w14:textId="617A1466" w:rsidR="00E9224A" w:rsidRDefault="00E9224A" w:rsidP="00655344">
            <w:pPr>
              <w:rPr>
                <w:rFonts w:ascii="TH SarabunPSK" w:hAnsi="TH SarabunPSK" w:cs="TH SarabunPSK"/>
                <w:b/>
                <w:bCs/>
                <w:sz w:val="48"/>
                <w:szCs w:val="48"/>
                <w:lang w:bidi="th-TH"/>
              </w:rPr>
            </w:pP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(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 xml:space="preserve">อายุ </w:t>
            </w:r>
            <w:r w:rsidR="005D2D15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4</w:t>
            </w:r>
            <w:r w:rsidR="00DF604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>9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lang w:bidi="th-TH"/>
              </w:rPr>
              <w:t xml:space="preserve"> </w:t>
            </w:r>
            <w:r w:rsidRPr="00F25F14">
              <w:rPr>
                <w:rFonts w:ascii="TH SarabunPSK" w:hAnsi="TH SarabunPSK" w:cs="TH SarabunPSK"/>
                <w:b/>
                <w:bCs/>
                <w:color w:val="2D587C" w:themeColor="accent5" w:themeShade="BF"/>
                <w:sz w:val="48"/>
                <w:szCs w:val="48"/>
                <w:cs/>
                <w:lang w:bidi="th-TH"/>
              </w:rPr>
              <w:t>ปี)</w:t>
            </w:r>
          </w:p>
          <w:p w14:paraId="549375B3" w14:textId="77777777" w:rsidR="00E9224A" w:rsidRPr="00655344" w:rsidRDefault="00E9224A" w:rsidP="0065534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E9224A" w:rsidRPr="00A60853" w14:paraId="7E8A08D6" w14:textId="77777777" w:rsidTr="00305F10">
        <w:trPr>
          <w:trHeight w:val="1589"/>
        </w:trPr>
        <w:tc>
          <w:tcPr>
            <w:tcW w:w="3664" w:type="dxa"/>
            <w:gridSpan w:val="3"/>
            <w:vMerge/>
          </w:tcPr>
          <w:p w14:paraId="6C24F0DF" w14:textId="77777777" w:rsidR="00E9224A" w:rsidRPr="00F25F14" w:rsidRDefault="00E9224A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60397F7D" w14:textId="77777777" w:rsidR="00E9224A" w:rsidRPr="00F25F14" w:rsidRDefault="00E9224A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10" w:type="dxa"/>
            <w:vMerge w:val="restart"/>
          </w:tcPr>
          <w:p w14:paraId="18DCCE95" w14:textId="77777777" w:rsidR="00E9224A" w:rsidRPr="00F25F14" w:rsidRDefault="00E9224A" w:rsidP="00655344">
            <w:pPr>
              <w:pStyle w:val="Heading2"/>
              <w:spacing w:before="0" w:after="0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ประวัติการทำงาน</w:t>
            </w:r>
          </w:p>
          <w:p w14:paraId="471A9574" w14:textId="5691BFEF" w:rsidR="001217E3" w:rsidRDefault="001217E3" w:rsidP="00655344">
            <w:pPr>
              <w:pStyle w:val="Heading2"/>
              <w:spacing w:before="0" w:after="0"/>
              <w:rPr>
                <w:rFonts w:ascii="TH SarabunPSK" w:hAnsi="TH SarabunPSK" w:cs="TH SarabunPSK"/>
                <w:b w:val="0"/>
                <w:bCs w:val="0"/>
                <w:color w:val="auto"/>
                <w:sz w:val="40"/>
                <w:szCs w:val="40"/>
                <w:u w:val="none"/>
                <w:lang w:bidi="th-TH"/>
              </w:rPr>
            </w:pPr>
            <w:r w:rsidRPr="001217E3">
              <w:rPr>
                <w:rFonts w:ascii="TH SarabunPSK" w:hAnsi="TH SarabunPSK" w:cs="TH SarabunPSK" w:hint="cs"/>
                <w:b w:val="0"/>
                <w:bCs w:val="0"/>
                <w:color w:val="auto"/>
                <w:sz w:val="40"/>
                <w:szCs w:val="40"/>
                <w:u w:val="none"/>
                <w:cs/>
                <w:lang w:bidi="th-TH"/>
              </w:rPr>
              <w:t>ผู้อำนวยการสถาบันเทคโนโลยีนิวเคลียร์แห่งชาติ</w:t>
            </w:r>
            <w:r w:rsidRPr="001217E3">
              <w:rPr>
                <w:rFonts w:ascii="TH SarabunPSK" w:hAnsi="TH SarabunPSK" w:cs="TH SarabunPSK"/>
                <w:b w:val="0"/>
                <w:bCs w:val="0"/>
                <w:color w:val="auto"/>
                <w:sz w:val="40"/>
                <w:szCs w:val="40"/>
                <w:u w:val="none"/>
                <w:cs/>
                <w:lang w:bidi="th-TH"/>
              </w:rPr>
              <w:t xml:space="preserve"> (</w:t>
            </w:r>
            <w:r w:rsidRPr="001217E3">
              <w:rPr>
                <w:rFonts w:ascii="TH SarabunPSK" w:hAnsi="TH SarabunPSK" w:cs="TH SarabunPSK" w:hint="cs"/>
                <w:b w:val="0"/>
                <w:bCs w:val="0"/>
                <w:color w:val="auto"/>
                <w:sz w:val="40"/>
                <w:szCs w:val="40"/>
                <w:u w:val="none"/>
                <w:cs/>
                <w:lang w:bidi="th-TH"/>
              </w:rPr>
              <w:t>องค์การมหาชน</w:t>
            </w:r>
            <w:r w:rsidRPr="001217E3">
              <w:rPr>
                <w:rFonts w:ascii="TH SarabunPSK" w:hAnsi="TH SarabunPSK" w:cs="TH SarabunPSK"/>
                <w:b w:val="0"/>
                <w:bCs w:val="0"/>
                <w:color w:val="auto"/>
                <w:sz w:val="40"/>
                <w:szCs w:val="40"/>
                <w:u w:val="none"/>
                <w:cs/>
                <w:lang w:bidi="th-TH"/>
              </w:rPr>
              <w:t>)</w:t>
            </w:r>
          </w:p>
          <w:p w14:paraId="307D10A9" w14:textId="77777777" w:rsidR="00655344" w:rsidRPr="00655344" w:rsidRDefault="00655344" w:rsidP="00655344">
            <w:pPr>
              <w:rPr>
                <w:lang w:bidi="th-TH"/>
              </w:rPr>
            </w:pPr>
          </w:p>
          <w:p w14:paraId="64DFBA8A" w14:textId="67DDE802" w:rsidR="00E9224A" w:rsidRPr="00F25F14" w:rsidRDefault="00E9224A" w:rsidP="00655344">
            <w:pPr>
              <w:pStyle w:val="Heading2"/>
              <w:spacing w:before="0" w:after="0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 w:rsidRPr="00F25F14">
              <w:rPr>
                <w:rFonts w:ascii="TH SarabunPSK" w:hAnsi="TH SarabunPSK" w:cs="TH SarabunPSK"/>
                <w:color w:val="0072C7"/>
                <w:sz w:val="40"/>
                <w:szCs w:val="40"/>
                <w:cs/>
                <w:lang w:bidi="th-TH"/>
              </w:rPr>
              <w:t>ประวัติการศึกษา</w:t>
            </w:r>
          </w:p>
          <w:p w14:paraId="36C8187D" w14:textId="77777777" w:rsidR="00BA455A" w:rsidRPr="00BA455A" w:rsidRDefault="00BA455A" w:rsidP="00655344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วิทยาศาสตร์ดุษฎีบัณฑิต</w:t>
            </w:r>
            <w:r w:rsidRPr="00BA455A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สาขาฟิสิกส์</w:t>
            </w:r>
            <w:r w:rsidRPr="00BA455A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มหาวิทยาลัยโรเชสเตอร์</w:t>
            </w:r>
            <w:r w:rsidRPr="00BA455A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สหรัฐอเมริการ</w:t>
            </w:r>
          </w:p>
          <w:p w14:paraId="356044EF" w14:textId="77777777" w:rsidR="00BA455A" w:rsidRPr="00BA455A" w:rsidRDefault="00BA455A" w:rsidP="00655344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วิทยาศาสตรมหาบัณฑิต</w:t>
            </w:r>
            <w:r w:rsidRPr="00BA455A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สาขาฟิสิกส์</w:t>
            </w:r>
            <w:r w:rsidRPr="00BA455A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มหาวิทยาลัยลีไฮ</w:t>
            </w:r>
            <w:r w:rsidRPr="00BA455A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สหรัฐอเมริกา</w:t>
            </w:r>
          </w:p>
          <w:p w14:paraId="6C2594E9" w14:textId="5145CCFB" w:rsidR="00BA455A" w:rsidRDefault="00BA455A" w:rsidP="00655344">
            <w:pPr>
              <w:pStyle w:val="ListBullet"/>
              <w:rPr>
                <w:rFonts w:ascii="TH SarabunPSK" w:hAnsi="TH SarabunPSK" w:cs="TH SarabunPSK"/>
                <w:sz w:val="40"/>
                <w:szCs w:val="40"/>
              </w:rPr>
            </w:pP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วิทยาศาสตรบัณฑิต</w:t>
            </w:r>
            <w:r w:rsidRPr="00BA455A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สาขาฟิสิกส์</w:t>
            </w:r>
            <w:r w:rsidRPr="00BA455A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มหาวิทยาลัยลีไฮ</w:t>
            </w:r>
            <w:r w:rsidRPr="00BA455A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 xml:space="preserve"> </w:t>
            </w:r>
            <w:r w:rsidRPr="00BA455A"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>สหรัฐอเมริกา</w:t>
            </w:r>
          </w:p>
          <w:p w14:paraId="7DD59D82" w14:textId="77777777" w:rsidR="00655344" w:rsidRPr="00BA455A" w:rsidRDefault="00655344" w:rsidP="00655344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3B8B6A73" w14:textId="48813B8B" w:rsidR="00E9224A" w:rsidRPr="00F25F14" w:rsidRDefault="00E9224A" w:rsidP="00655344">
            <w:pPr>
              <w:pStyle w:val="Heading2"/>
              <w:spacing w:before="0" w:after="0"/>
              <w:rPr>
                <w:rFonts w:ascii="TH SarabunPSK" w:hAnsi="TH SarabunPSK" w:cs="TH SarabunPSK"/>
                <w:color w:val="0072C7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color w:val="0072C7"/>
                <w:sz w:val="40"/>
                <w:szCs w:val="40"/>
                <w:cs/>
                <w:lang w:bidi="th-TH"/>
              </w:rPr>
              <w:t>การติดต่อ</w:t>
            </w:r>
          </w:p>
          <w:p w14:paraId="6E7F9464" w14:textId="20D61DE6" w:rsidR="00E9224A" w:rsidRPr="00F25F14" w:rsidRDefault="00655344" w:rsidP="00655344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538260FC" wp14:editId="1C9F9A9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58420</wp:posOffset>
                      </wp:positionV>
                      <wp:extent cx="337820" cy="337185"/>
                      <wp:effectExtent l="0" t="0" r="5080" b="5715"/>
                      <wp:wrapNone/>
                      <wp:docPr id="161" name="Group 161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2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4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3AE877" id="Group 161" o:spid="_x0000_s1026" alt="phone icon" style="position:absolute;margin-left:.35pt;margin-top:4.6pt;width:26.6pt;height:26.55pt;z-index:251702272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RqMNTQAAGA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">
                        <v:imagedata r:id="rId20" o:title="Phone icon"/>
                        <v:path arrowok="t"/>
                      </v:shape>
                    </v:group>
                  </w:pict>
                </mc:Fallback>
              </mc:AlternateContent>
            </w:r>
            <w:r w:rsidR="00E9224A">
              <w:rPr>
                <w:rFonts w:ascii="TH SarabunPSK" w:hAnsi="TH SarabunPSK" w:cs="TH SarabunPSK"/>
                <w:sz w:val="40"/>
                <w:szCs w:val="40"/>
              </w:rPr>
              <w:t xml:space="preserve">    </w:t>
            </w:r>
            <w:r w:rsidR="00E9224A" w:rsidRPr="00BF15A5">
              <w:rPr>
                <w:rFonts w:ascii="TH SarabunPSK" w:hAnsi="TH SarabunPSK" w:cs="TH SarabunPSK"/>
                <w:sz w:val="40"/>
                <w:szCs w:val="40"/>
              </w:rPr>
              <w:t>02 610 5201</w:t>
            </w:r>
          </w:p>
          <w:p w14:paraId="2F6CBFA2" w14:textId="77777777" w:rsidR="00E9224A" w:rsidRDefault="00E9224A" w:rsidP="00655344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70F33D2E" wp14:editId="3E7EF73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221615</wp:posOffset>
                      </wp:positionV>
                      <wp:extent cx="338455" cy="346075"/>
                      <wp:effectExtent l="0" t="0" r="4445" b="0"/>
                      <wp:wrapNone/>
                      <wp:docPr id="165" name="Group 165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166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7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347309" id="Group 165" o:spid="_x0000_s1026" alt="email icon" style="position:absolute;margin-left:-.1pt;margin-top:17.45pt;width:26.65pt;height:27.25pt;z-index:251703296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dL21zIAALb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">
                        <v:imagedata r:id="rId14" o:title="Email icon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   </w:t>
            </w:r>
            <w:r w:rsidRPr="00F25F14">
              <w:rPr>
                <w:rFonts w:ascii="TH SarabunPSK" w:hAnsi="TH SarabunPSK" w:cs="TH SarabunPSK"/>
              </w:rPr>
              <w:t xml:space="preserve">       </w:t>
            </w:r>
          </w:p>
          <w:p w14:paraId="7A0074B4" w14:textId="24939569" w:rsidR="00E9224A" w:rsidRPr="00F25F14" w:rsidRDefault="00E9224A" w:rsidP="00655344">
            <w:pPr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  <w:r w:rsidR="001217E3" w:rsidRPr="001217E3">
              <w:rPr>
                <w:rFonts w:ascii="TH SarabunPSK" w:hAnsi="TH SarabunPSK" w:cs="TH SarabunPSK"/>
                <w:sz w:val="40"/>
                <w:szCs w:val="40"/>
              </w:rPr>
              <w:t>thawatchai@tint.or.th</w:t>
            </w:r>
          </w:p>
        </w:tc>
      </w:tr>
      <w:tr w:rsidR="00E9224A" w14:paraId="602C9494" w14:textId="77777777" w:rsidTr="00305F10">
        <w:trPr>
          <w:trHeight w:val="1164"/>
        </w:trPr>
        <w:tc>
          <w:tcPr>
            <w:tcW w:w="721" w:type="dxa"/>
          </w:tcPr>
          <w:p w14:paraId="1081E5DE" w14:textId="77777777" w:rsidR="00E9224A" w:rsidRPr="0056708E" w:rsidRDefault="00E9224A" w:rsidP="00FB286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3" w:type="dxa"/>
            <w:gridSpan w:val="2"/>
          </w:tcPr>
          <w:p w14:paraId="625C2D52" w14:textId="77777777" w:rsidR="00E9224A" w:rsidRPr="00F25F14" w:rsidRDefault="00E9224A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color w:val="0072C7" w:themeColor="accent2"/>
                <w:sz w:val="40"/>
                <w:szCs w:val="40"/>
              </w:rPr>
            </w:pPr>
          </w:p>
        </w:tc>
        <w:tc>
          <w:tcPr>
            <w:tcW w:w="423" w:type="dxa"/>
            <w:vMerge/>
          </w:tcPr>
          <w:p w14:paraId="05437B0F" w14:textId="77777777" w:rsidR="00E9224A" w:rsidRPr="00F25F14" w:rsidRDefault="00E9224A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10" w:type="dxa"/>
            <w:vMerge/>
          </w:tcPr>
          <w:p w14:paraId="08D4A0E1" w14:textId="77777777" w:rsidR="00E9224A" w:rsidRPr="00F25F14" w:rsidRDefault="00E9224A" w:rsidP="00FB2861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E9224A" w14:paraId="01FE2401" w14:textId="77777777" w:rsidTr="00305F10">
        <w:trPr>
          <w:trHeight w:val="543"/>
        </w:trPr>
        <w:tc>
          <w:tcPr>
            <w:tcW w:w="721" w:type="dxa"/>
          </w:tcPr>
          <w:p w14:paraId="294CDE7D" w14:textId="77777777" w:rsidR="00E9224A" w:rsidRDefault="00E9224A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05002A65" w14:textId="77777777" w:rsidR="00E9224A" w:rsidRPr="00376291" w:rsidRDefault="00E9224A" w:rsidP="00FB2861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3" w:type="dxa"/>
          </w:tcPr>
          <w:p w14:paraId="72671504" w14:textId="77777777" w:rsidR="00E9224A" w:rsidRPr="00F25F14" w:rsidRDefault="00E9224A" w:rsidP="00FB2861">
            <w:pPr>
              <w:pStyle w:val="Information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14:paraId="779E40B9" w14:textId="77777777" w:rsidR="00E9224A" w:rsidRPr="00F25F14" w:rsidRDefault="00E9224A" w:rsidP="00FB2861">
            <w:pPr>
              <w:pStyle w:val="BodyText"/>
              <w:kinsoku w:val="0"/>
              <w:overflowPunct w:val="0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6610" w:type="dxa"/>
            <w:vMerge/>
          </w:tcPr>
          <w:p w14:paraId="0D25E63B" w14:textId="77777777" w:rsidR="00E9224A" w:rsidRPr="00F25F14" w:rsidRDefault="00E9224A" w:rsidP="00FB2861">
            <w:pPr>
              <w:pStyle w:val="Heading1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E9224A" w14:paraId="00D1CB4D" w14:textId="77777777" w:rsidTr="00305F10">
        <w:trPr>
          <w:trHeight w:val="183"/>
        </w:trPr>
        <w:tc>
          <w:tcPr>
            <w:tcW w:w="721" w:type="dxa"/>
          </w:tcPr>
          <w:p w14:paraId="0DB7E12E" w14:textId="77777777" w:rsidR="00E9224A" w:rsidRPr="00376291" w:rsidRDefault="00E9224A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3" w:type="dxa"/>
            <w:gridSpan w:val="2"/>
          </w:tcPr>
          <w:p w14:paraId="624658A2" w14:textId="77777777" w:rsidR="00E9224A" w:rsidRPr="00376291" w:rsidRDefault="00E9224A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FC3352A" w14:textId="77777777" w:rsidR="00E9224A" w:rsidRDefault="00E9224A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3EDB5ED4" w14:textId="77777777" w:rsidR="00E9224A" w:rsidRDefault="00E9224A" w:rsidP="00FB2861">
            <w:pPr>
              <w:pStyle w:val="Heading1"/>
            </w:pPr>
          </w:p>
        </w:tc>
      </w:tr>
      <w:tr w:rsidR="00E9224A" w14:paraId="0D444621" w14:textId="77777777" w:rsidTr="00305F10">
        <w:trPr>
          <w:trHeight w:val="624"/>
        </w:trPr>
        <w:tc>
          <w:tcPr>
            <w:tcW w:w="721" w:type="dxa"/>
          </w:tcPr>
          <w:p w14:paraId="0B710C1D" w14:textId="77777777" w:rsidR="00E9224A" w:rsidRDefault="00E9224A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0AEA5E6D" w14:textId="77777777" w:rsidR="00E9224A" w:rsidRPr="00376291" w:rsidRDefault="00E9224A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3" w:type="dxa"/>
          </w:tcPr>
          <w:p w14:paraId="5C3528D1" w14:textId="77777777" w:rsidR="00E9224A" w:rsidRPr="00380FD1" w:rsidRDefault="00E9224A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7E6BB85F" w14:textId="77777777" w:rsidR="00E9224A" w:rsidRDefault="00E9224A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058CFFF6" w14:textId="77777777" w:rsidR="00E9224A" w:rsidRDefault="00E9224A" w:rsidP="00FB2861">
            <w:pPr>
              <w:pStyle w:val="Heading1"/>
            </w:pPr>
          </w:p>
        </w:tc>
      </w:tr>
      <w:tr w:rsidR="00E9224A" w14:paraId="51DA5925" w14:textId="77777777" w:rsidTr="00305F10">
        <w:trPr>
          <w:trHeight w:val="183"/>
        </w:trPr>
        <w:tc>
          <w:tcPr>
            <w:tcW w:w="721" w:type="dxa"/>
          </w:tcPr>
          <w:p w14:paraId="0F431797" w14:textId="77777777" w:rsidR="00E9224A" w:rsidRPr="00376291" w:rsidRDefault="00E9224A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3" w:type="dxa"/>
            <w:gridSpan w:val="2"/>
          </w:tcPr>
          <w:p w14:paraId="1BECA6CB" w14:textId="77777777" w:rsidR="00E9224A" w:rsidRPr="00376291" w:rsidRDefault="00E9224A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0C7704B" w14:textId="77777777" w:rsidR="00E9224A" w:rsidRDefault="00E9224A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5E2BD013" w14:textId="77777777" w:rsidR="00E9224A" w:rsidRDefault="00E9224A" w:rsidP="00FB2861">
            <w:pPr>
              <w:pStyle w:val="Heading1"/>
            </w:pPr>
          </w:p>
        </w:tc>
      </w:tr>
      <w:tr w:rsidR="00E9224A" w14:paraId="56505AFB" w14:textId="77777777" w:rsidTr="00305F10">
        <w:trPr>
          <w:trHeight w:val="633"/>
        </w:trPr>
        <w:tc>
          <w:tcPr>
            <w:tcW w:w="721" w:type="dxa"/>
          </w:tcPr>
          <w:p w14:paraId="409ABE07" w14:textId="77777777" w:rsidR="00E9224A" w:rsidRDefault="00E9224A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0B78E75E" w14:textId="77777777" w:rsidR="00E9224A" w:rsidRPr="00376291" w:rsidRDefault="00E9224A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3" w:type="dxa"/>
          </w:tcPr>
          <w:p w14:paraId="3850A5F0" w14:textId="77777777" w:rsidR="00E9224A" w:rsidRPr="00380FD1" w:rsidRDefault="00E9224A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08FAC926" w14:textId="77777777" w:rsidR="00E9224A" w:rsidRDefault="00E9224A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18036BEE" w14:textId="77777777" w:rsidR="00E9224A" w:rsidRDefault="00E9224A" w:rsidP="00FB2861">
            <w:pPr>
              <w:pStyle w:val="Heading1"/>
            </w:pPr>
          </w:p>
        </w:tc>
      </w:tr>
      <w:tr w:rsidR="00E9224A" w14:paraId="75B36CAC" w14:textId="77777777" w:rsidTr="00305F10">
        <w:trPr>
          <w:trHeight w:val="174"/>
        </w:trPr>
        <w:tc>
          <w:tcPr>
            <w:tcW w:w="721" w:type="dxa"/>
          </w:tcPr>
          <w:p w14:paraId="63BF40FF" w14:textId="77777777" w:rsidR="00E9224A" w:rsidRPr="00376291" w:rsidRDefault="00E9224A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3" w:type="dxa"/>
            <w:gridSpan w:val="2"/>
          </w:tcPr>
          <w:p w14:paraId="3B2D7378" w14:textId="77777777" w:rsidR="00E9224A" w:rsidRPr="00376291" w:rsidRDefault="00E9224A" w:rsidP="00FB2861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9B38D99" w14:textId="77777777" w:rsidR="00E9224A" w:rsidRDefault="00E9224A" w:rsidP="00FB286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584BF99A" w14:textId="77777777" w:rsidR="00E9224A" w:rsidRDefault="00E9224A" w:rsidP="00FB2861">
            <w:pPr>
              <w:pStyle w:val="Heading1"/>
            </w:pPr>
          </w:p>
        </w:tc>
      </w:tr>
      <w:tr w:rsidR="00E9224A" w14:paraId="70491133" w14:textId="77777777" w:rsidTr="00305F10">
        <w:trPr>
          <w:trHeight w:val="633"/>
        </w:trPr>
        <w:tc>
          <w:tcPr>
            <w:tcW w:w="721" w:type="dxa"/>
          </w:tcPr>
          <w:p w14:paraId="7F5CF99E" w14:textId="77777777" w:rsidR="00E9224A" w:rsidRDefault="00E9224A" w:rsidP="00FB2861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</w:tcPr>
          <w:p w14:paraId="2CE11B69" w14:textId="77777777" w:rsidR="00E9224A" w:rsidRPr="00376291" w:rsidRDefault="00E9224A" w:rsidP="00FB2861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3" w:type="dxa"/>
          </w:tcPr>
          <w:p w14:paraId="52E54C1B" w14:textId="77777777" w:rsidR="00E9224A" w:rsidRPr="00380FD1" w:rsidRDefault="00E9224A" w:rsidP="00FB2861">
            <w:pPr>
              <w:pStyle w:val="Information"/>
            </w:pPr>
          </w:p>
        </w:tc>
        <w:tc>
          <w:tcPr>
            <w:tcW w:w="423" w:type="dxa"/>
            <w:vMerge/>
          </w:tcPr>
          <w:p w14:paraId="41A59428" w14:textId="77777777" w:rsidR="00E9224A" w:rsidRDefault="00E9224A" w:rsidP="00FB2861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10" w:type="dxa"/>
            <w:vMerge/>
          </w:tcPr>
          <w:p w14:paraId="08318F09" w14:textId="77777777" w:rsidR="00E9224A" w:rsidRDefault="00E9224A" w:rsidP="00FB2861">
            <w:pPr>
              <w:pStyle w:val="Heading1"/>
            </w:pPr>
          </w:p>
        </w:tc>
      </w:tr>
      <w:tr w:rsidR="00E9224A" w14:paraId="0755A7F5" w14:textId="77777777" w:rsidTr="00305F10">
        <w:trPr>
          <w:trHeight w:val="2448"/>
        </w:trPr>
        <w:tc>
          <w:tcPr>
            <w:tcW w:w="721" w:type="dxa"/>
          </w:tcPr>
          <w:p w14:paraId="3E25D5ED" w14:textId="77777777" w:rsidR="00E9224A" w:rsidRPr="0056708E" w:rsidRDefault="00E9224A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3" w:type="dxa"/>
            <w:gridSpan w:val="2"/>
          </w:tcPr>
          <w:p w14:paraId="3A187727" w14:textId="77777777" w:rsidR="00E9224A" w:rsidRPr="0056708E" w:rsidRDefault="00E9224A" w:rsidP="00FB2861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579FE1B1" w14:textId="77777777" w:rsidR="00E9224A" w:rsidRDefault="00E9224A" w:rsidP="00FB2861"/>
        </w:tc>
        <w:tc>
          <w:tcPr>
            <w:tcW w:w="6610" w:type="dxa"/>
            <w:vMerge/>
          </w:tcPr>
          <w:p w14:paraId="2BA22AEE" w14:textId="77777777" w:rsidR="00E9224A" w:rsidRDefault="00E9224A" w:rsidP="00FB2861"/>
        </w:tc>
      </w:tr>
    </w:tbl>
    <w:p w14:paraId="58CBC1AC" w14:textId="77777777" w:rsidR="001734AA" w:rsidRPr="005F1DF3" w:rsidRDefault="001734AA" w:rsidP="006D79A8">
      <w:pPr>
        <w:pStyle w:val="BodyText"/>
        <w:rPr>
          <w:rFonts w:cstheme="minorBidi"/>
          <w:szCs w:val="25"/>
          <w:cs/>
          <w:lang w:bidi="th-TH"/>
        </w:rPr>
      </w:pPr>
    </w:p>
    <w:sectPr w:rsidR="001734AA" w:rsidRPr="005F1DF3" w:rsidSect="003D1B71">
      <w:headerReference w:type="default" r:id="rId2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4DE36" w14:textId="77777777" w:rsidR="00545B38" w:rsidRDefault="00545B38" w:rsidP="00590471">
      <w:r>
        <w:separator/>
      </w:r>
    </w:p>
  </w:endnote>
  <w:endnote w:type="continuationSeparator" w:id="0">
    <w:p w14:paraId="4FAB9793" w14:textId="77777777" w:rsidR="00545B38" w:rsidRDefault="00545B3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CC9CE" w14:textId="77777777" w:rsidR="00545B38" w:rsidRDefault="00545B38" w:rsidP="00590471">
      <w:r>
        <w:separator/>
      </w:r>
    </w:p>
  </w:footnote>
  <w:footnote w:type="continuationSeparator" w:id="0">
    <w:p w14:paraId="61D36361" w14:textId="77777777" w:rsidR="00545B38" w:rsidRDefault="00545B3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48FC4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2009D0" wp14:editId="40253F8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DEABD4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3D2DF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08412">
    <w:abstractNumId w:val="1"/>
  </w:num>
  <w:num w:numId="2" w16cid:durableId="584998896">
    <w:abstractNumId w:val="2"/>
  </w:num>
  <w:num w:numId="3" w16cid:durableId="57678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F8"/>
    <w:rsid w:val="000251E4"/>
    <w:rsid w:val="00035522"/>
    <w:rsid w:val="00060042"/>
    <w:rsid w:val="0008685D"/>
    <w:rsid w:val="00090860"/>
    <w:rsid w:val="000B7B69"/>
    <w:rsid w:val="000F0593"/>
    <w:rsid w:val="00112FD7"/>
    <w:rsid w:val="001217E3"/>
    <w:rsid w:val="00150ABD"/>
    <w:rsid w:val="001734AA"/>
    <w:rsid w:val="001946FC"/>
    <w:rsid w:val="001D34CF"/>
    <w:rsid w:val="001F7EAA"/>
    <w:rsid w:val="0020332C"/>
    <w:rsid w:val="00222466"/>
    <w:rsid w:val="002355C3"/>
    <w:rsid w:val="0024753C"/>
    <w:rsid w:val="00276026"/>
    <w:rsid w:val="002A1A7C"/>
    <w:rsid w:val="002B4549"/>
    <w:rsid w:val="00305F10"/>
    <w:rsid w:val="00307660"/>
    <w:rsid w:val="00310F17"/>
    <w:rsid w:val="00322A46"/>
    <w:rsid w:val="003326CB"/>
    <w:rsid w:val="00346C62"/>
    <w:rsid w:val="00353B60"/>
    <w:rsid w:val="003711E0"/>
    <w:rsid w:val="00376291"/>
    <w:rsid w:val="00380FD1"/>
    <w:rsid w:val="00383D02"/>
    <w:rsid w:val="00385DE7"/>
    <w:rsid w:val="003C10B7"/>
    <w:rsid w:val="003D1B71"/>
    <w:rsid w:val="003D3162"/>
    <w:rsid w:val="00440AB3"/>
    <w:rsid w:val="004E158A"/>
    <w:rsid w:val="00545B38"/>
    <w:rsid w:val="00547473"/>
    <w:rsid w:val="00565C77"/>
    <w:rsid w:val="0056708E"/>
    <w:rsid w:val="005801E5"/>
    <w:rsid w:val="00590471"/>
    <w:rsid w:val="005B5F23"/>
    <w:rsid w:val="005D01FA"/>
    <w:rsid w:val="005D2D15"/>
    <w:rsid w:val="005F0B9B"/>
    <w:rsid w:val="005F1DF3"/>
    <w:rsid w:val="00653E17"/>
    <w:rsid w:val="00655344"/>
    <w:rsid w:val="00680A86"/>
    <w:rsid w:val="00682AB4"/>
    <w:rsid w:val="00695D8B"/>
    <w:rsid w:val="006A08E8"/>
    <w:rsid w:val="006A4C7E"/>
    <w:rsid w:val="006C1F9A"/>
    <w:rsid w:val="006D79A8"/>
    <w:rsid w:val="006F49F3"/>
    <w:rsid w:val="007224A8"/>
    <w:rsid w:val="0072353B"/>
    <w:rsid w:val="007575B6"/>
    <w:rsid w:val="007B3C81"/>
    <w:rsid w:val="007D67CA"/>
    <w:rsid w:val="007E668F"/>
    <w:rsid w:val="007F5B63"/>
    <w:rsid w:val="00803A0A"/>
    <w:rsid w:val="008129D8"/>
    <w:rsid w:val="00846CB9"/>
    <w:rsid w:val="008566AA"/>
    <w:rsid w:val="008820F4"/>
    <w:rsid w:val="0089000E"/>
    <w:rsid w:val="008A1E6E"/>
    <w:rsid w:val="008C024F"/>
    <w:rsid w:val="008C2CFC"/>
    <w:rsid w:val="00905D4A"/>
    <w:rsid w:val="00912DC8"/>
    <w:rsid w:val="0092203C"/>
    <w:rsid w:val="009413C8"/>
    <w:rsid w:val="00943F50"/>
    <w:rsid w:val="009475DC"/>
    <w:rsid w:val="00967B93"/>
    <w:rsid w:val="009C6DA5"/>
    <w:rsid w:val="009D02F1"/>
    <w:rsid w:val="009D090F"/>
    <w:rsid w:val="009D6B3F"/>
    <w:rsid w:val="00A31464"/>
    <w:rsid w:val="00A31B16"/>
    <w:rsid w:val="00A33613"/>
    <w:rsid w:val="00A37852"/>
    <w:rsid w:val="00A47A8D"/>
    <w:rsid w:val="00A60853"/>
    <w:rsid w:val="00AC6C7E"/>
    <w:rsid w:val="00AD3845"/>
    <w:rsid w:val="00B31C89"/>
    <w:rsid w:val="00B4158A"/>
    <w:rsid w:val="00B6466C"/>
    <w:rsid w:val="00B83759"/>
    <w:rsid w:val="00BA3B62"/>
    <w:rsid w:val="00BA455A"/>
    <w:rsid w:val="00BB1B5D"/>
    <w:rsid w:val="00BB30F1"/>
    <w:rsid w:val="00BC22C7"/>
    <w:rsid w:val="00BC2E22"/>
    <w:rsid w:val="00BD195A"/>
    <w:rsid w:val="00BF15A5"/>
    <w:rsid w:val="00C06CCD"/>
    <w:rsid w:val="00C07240"/>
    <w:rsid w:val="00C14078"/>
    <w:rsid w:val="00CC1F61"/>
    <w:rsid w:val="00CE1E3D"/>
    <w:rsid w:val="00D053FA"/>
    <w:rsid w:val="00D26F76"/>
    <w:rsid w:val="00DC3F0A"/>
    <w:rsid w:val="00DF6044"/>
    <w:rsid w:val="00E025F8"/>
    <w:rsid w:val="00E03D3D"/>
    <w:rsid w:val="00E26AED"/>
    <w:rsid w:val="00E555FB"/>
    <w:rsid w:val="00E73AB8"/>
    <w:rsid w:val="00E90A60"/>
    <w:rsid w:val="00E9224A"/>
    <w:rsid w:val="00ED47F7"/>
    <w:rsid w:val="00EE7E09"/>
    <w:rsid w:val="00F0223C"/>
    <w:rsid w:val="00F03AEF"/>
    <w:rsid w:val="00F25F14"/>
    <w:rsid w:val="00F3235D"/>
    <w:rsid w:val="00F32393"/>
    <w:rsid w:val="00F534BB"/>
    <w:rsid w:val="00F878BD"/>
    <w:rsid w:val="00FB540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9B94E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DF60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DF60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tuporn\AppData\Local\Microsoft\Office\16.0\DTS\en-US%7bD4CAA92F-E880-4F05-A5B6-C8F845EC0A14%7d\%7bF00D9C9F-C48E-4B01-8893-1EB3A2AB71C5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{F00D9C9F-C48E-4B01-8893-1EB3A2AB71C5}tf78128832_win32</Template>
  <TotalTime>0</TotalTime>
  <Pages>10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2022-10-04T08:11:00Z</dcterms:created>
  <dcterms:modified xsi:type="dcterms:W3CDTF">2023-10-10T09:11:00Z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